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36F69C49" w:rsidR="003C31E9" w:rsidRPr="004A7654" w:rsidRDefault="005726EB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Informazioni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stampa</w:t>
            </w:r>
            <w:proofErr w:type="spellEnd"/>
          </w:p>
          <w:p w14:paraId="12E80D85" w14:textId="5CE9629B" w:rsidR="003C31E9" w:rsidRPr="004A7654" w:rsidRDefault="00CA0EA6" w:rsidP="00BC0E24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842C8A" w:rsidRPr="004A7654">
              <w:rPr>
                <w:lang w:val="en-GB"/>
              </w:rPr>
              <w:t xml:space="preserve"> </w:t>
            </w:r>
            <w:r>
              <w:rPr>
                <w:lang w:val="en-GB"/>
              </w:rPr>
              <w:t>gennaio</w:t>
            </w:r>
            <w:r w:rsidR="00361B44" w:rsidRPr="004A7654">
              <w:rPr>
                <w:lang w:val="en-GB"/>
              </w:rPr>
              <w:t xml:space="preserve"> </w:t>
            </w:r>
            <w:r w:rsidR="005A3C9A">
              <w:rPr>
                <w:lang w:val="en-GB"/>
              </w:rPr>
              <w:t>202</w:t>
            </w:r>
            <w:r>
              <w:rPr>
                <w:lang w:val="en-GB"/>
              </w:rPr>
              <w:t>6</w:t>
            </w:r>
          </w:p>
        </w:tc>
      </w:tr>
    </w:tbl>
    <w:p w14:paraId="5C5EB52D" w14:textId="58B3819B" w:rsidR="006A63CF" w:rsidRPr="006A63CF" w:rsidRDefault="006A63CF" w:rsidP="006A63CF">
      <w:pPr>
        <w:sectPr w:rsidR="006A63CF" w:rsidRPr="006A63CF" w:rsidSect="00421A2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39357913" w14:textId="1BD17875" w:rsidR="005726EB" w:rsidRDefault="00EB2EEA" w:rsidP="000B7A44">
      <w:pPr>
        <w:pStyle w:val="01Flietext"/>
        <w:ind w:right="821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bookmarkStart w:id="0" w:name="_Hlk190781143"/>
      <w:r w:rsidRPr="00EB2EEA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Mercedes-Benz Italia </w:t>
      </w:r>
      <w:r w:rsidR="00D67262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insieme al</w:t>
      </w:r>
      <w:r w:rsidRPr="00EB2EEA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l’Associazione ‘Le Soste’</w:t>
      </w:r>
      <w:r w:rsidR="00D67262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presentano la guida 2026</w:t>
      </w:r>
    </w:p>
    <w:p w14:paraId="2213374E" w14:textId="77777777" w:rsidR="00EB2EEA" w:rsidRDefault="00EB2EEA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24E54998" w14:textId="58E8CC42" w:rsidR="001A39CE" w:rsidRDefault="00EB2EEA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bookmarkStart w:id="1" w:name="_Hlk200954710"/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Mercedes-Benz Italia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inizia un nu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ovo viaggio nella cultura enogastronomica italiana 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>e insieme al</w:t>
      </w:r>
      <w:r w:rsidR="00D67262"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>l’Associazione ‘Le Soste’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presenta la guida 2026.</w:t>
      </w:r>
      <w:r w:rsidR="00347F5D" w:rsidRPr="00347F5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Att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>ra</w:t>
      </w:r>
      <w:r w:rsidR="00347F5D">
        <w:rPr>
          <w:rFonts w:ascii="Daimler CS Demi" w:eastAsiaTheme="majorEastAsia" w:hAnsi="Daimler CS Demi" w:cstheme="majorBidi"/>
          <w:color w:val="000000" w:themeColor="text1"/>
          <w:lang w:val="it-IT"/>
        </w:rPr>
        <w:t>verso questa nuova, importante si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nergia si consolida l’impegno della Stella nel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>promuovere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l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>a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cultura della territorialità e il valore </w:t>
      </w:r>
      <w:r w:rsidR="00816FE3">
        <w:rPr>
          <w:rFonts w:ascii="Daimler CS Demi" w:eastAsiaTheme="majorEastAsia" w:hAnsi="Daimler CS Demi" w:cstheme="majorBidi"/>
          <w:color w:val="000000" w:themeColor="text1"/>
          <w:lang w:val="it-IT"/>
        </w:rPr>
        <w:t>della filiera enogastronomica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nazionale, con l’obiettivo di realizzare </w:t>
      </w:r>
      <w:r w:rsidR="00B57813" w:rsidRP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una concreta interazione sociale e culturale, oltre che imprenditoriale, nel territorio in cui 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è presente. 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>La partnership</w:t>
      </w:r>
      <w:r w:rsidR="00B5781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con </w:t>
      </w:r>
      <w:r w:rsidR="00CA0EA6" w:rsidRPr="00CA0EA6">
        <w:rPr>
          <w:rFonts w:ascii="Daimler CS Demi" w:eastAsiaTheme="majorEastAsia" w:hAnsi="Daimler CS Demi" w:cstheme="majorBidi"/>
          <w:color w:val="000000" w:themeColor="text1"/>
          <w:lang w:val="it-IT"/>
        </w:rPr>
        <w:t>l’Associazione ‘Le Soste’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che </w:t>
      </w:r>
      <w:r w:rsidR="00D67262" w:rsidRPr="00D6726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da oltre quarant’anni 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e </w:t>
      </w:r>
      <w:r w:rsidR="00D67262" w:rsidRPr="00D67262">
        <w:rPr>
          <w:rFonts w:ascii="Daimler CS Demi" w:eastAsiaTheme="majorEastAsia" w:hAnsi="Daimler CS Demi" w:cstheme="majorBidi"/>
          <w:color w:val="000000" w:themeColor="text1"/>
          <w:lang w:val="it-IT"/>
        </w:rPr>
        <w:t>ambasciatrice di un modo di fare cucina che rappresenti l’eccellenza del nostro Paese</w:t>
      </w:r>
      <w:r w:rsidR="00D67262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, 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>si concretizza nella presenza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di Mercedes-Benz </w:t>
      </w:r>
      <w:r w:rsidRPr="00EB2EEA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all’interno della guida </w:t>
      </w:r>
      <w:r w:rsidR="00CA0EA6">
        <w:rPr>
          <w:rFonts w:ascii="Daimler CS Demi" w:eastAsiaTheme="majorEastAsia" w:hAnsi="Daimler CS Demi" w:cstheme="majorBidi"/>
          <w:color w:val="000000" w:themeColor="text1"/>
          <w:lang w:val="it-IT"/>
        </w:rPr>
        <w:t>e l’opportunità di poter contare su una nuova, esclusiva piattaforma nel mondo del food.</w:t>
      </w:r>
    </w:p>
    <w:p w14:paraId="4EDC53E6" w14:textId="77777777" w:rsidR="00122CA9" w:rsidRDefault="00122CA9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68424FDD" w14:textId="046D7C1A" w:rsidR="006D365D" w:rsidRDefault="00B57813" w:rsidP="00B57813">
      <w:pPr>
        <w:pStyle w:val="01Flietext"/>
        <w:ind w:right="821"/>
        <w:rPr>
          <w:lang w:val="it-IT"/>
        </w:rPr>
      </w:pPr>
      <w:r w:rsidRPr="00B57813">
        <w:rPr>
          <w:lang w:val="it-IT"/>
        </w:rPr>
        <w:t>Il mondo dell’enogastronomia italiana non è solo sinonimo di eccellenza culinaria, ma anche espressione autentica di un patrimonio culturale che affonda le sue radici nella tradizione, nell’artigianalità</w:t>
      </w:r>
      <w:r w:rsidR="006D365D">
        <w:rPr>
          <w:lang w:val="it-IT"/>
        </w:rPr>
        <w:t>, nell’innovazione</w:t>
      </w:r>
      <w:r w:rsidRPr="00B57813">
        <w:rPr>
          <w:lang w:val="it-IT"/>
        </w:rPr>
        <w:t xml:space="preserve"> e nella passione per il saper fare. </w:t>
      </w:r>
      <w:r>
        <w:rPr>
          <w:lang w:val="it-IT"/>
        </w:rPr>
        <w:t xml:space="preserve">Già da </w:t>
      </w:r>
      <w:r w:rsidR="00BB5BA4">
        <w:rPr>
          <w:lang w:val="it-IT"/>
        </w:rPr>
        <w:t>diversi anni</w:t>
      </w:r>
      <w:r>
        <w:rPr>
          <w:lang w:val="it-IT"/>
        </w:rPr>
        <w:t>, Mercedes-Benz Italia</w:t>
      </w:r>
      <w:r w:rsidR="006D365D">
        <w:rPr>
          <w:lang w:val="it-IT"/>
        </w:rPr>
        <w:t xml:space="preserve"> è impegnata nel </w:t>
      </w:r>
      <w:r w:rsidR="00BB5BA4">
        <w:rPr>
          <w:lang w:val="it-IT"/>
        </w:rPr>
        <w:t>tendere</w:t>
      </w:r>
      <w:r w:rsidR="006D365D">
        <w:rPr>
          <w:lang w:val="it-IT"/>
        </w:rPr>
        <w:t xml:space="preserve"> </w:t>
      </w:r>
      <w:r w:rsidRPr="00B57813">
        <w:rPr>
          <w:lang w:val="it-IT"/>
        </w:rPr>
        <w:t>un filo diretto tra la cultura del gusto e quella del movimento</w:t>
      </w:r>
      <w:r w:rsidR="006D365D">
        <w:rPr>
          <w:lang w:val="it-IT"/>
        </w:rPr>
        <w:t>,</w:t>
      </w:r>
      <w:r w:rsidR="00BB5BA4">
        <w:rPr>
          <w:lang w:val="it-IT"/>
        </w:rPr>
        <w:t xml:space="preserve"> con l’obiettivo di offrire alla propria rete di partner sul territorio e </w:t>
      </w:r>
      <w:r w:rsidR="002E7170">
        <w:rPr>
          <w:lang w:val="it-IT"/>
        </w:rPr>
        <w:t>ai propri</w:t>
      </w:r>
      <w:r w:rsidR="00BB5BA4">
        <w:rPr>
          <w:lang w:val="it-IT"/>
        </w:rPr>
        <w:t xml:space="preserve"> clienti esperienze uniche. Un viaggio che nel corso degli anni ha visto salire a bordo tanti amici, protagonisti e primi ambasciatori della cultura enogastronomica italiana, a partire da </w:t>
      </w:r>
      <w:r w:rsidR="00BB5BA4" w:rsidRPr="00BB5BA4">
        <w:rPr>
          <w:lang w:val="it-IT"/>
        </w:rPr>
        <w:t>Davide Oldani,</w:t>
      </w:r>
      <w:r w:rsidR="00AC52E7">
        <w:rPr>
          <w:lang w:val="it-IT"/>
        </w:rPr>
        <w:t xml:space="preserve"> chef stellato e presidente dell’Associazione ‘Le Soste’, da dieci anni </w:t>
      </w:r>
      <w:r w:rsidR="00BB5BA4">
        <w:rPr>
          <w:lang w:val="it-IT"/>
        </w:rPr>
        <w:t xml:space="preserve">brand </w:t>
      </w:r>
      <w:proofErr w:type="spellStart"/>
      <w:r w:rsidR="00BB5BA4">
        <w:rPr>
          <w:lang w:val="it-IT"/>
        </w:rPr>
        <w:t>ambassador</w:t>
      </w:r>
      <w:proofErr w:type="spellEnd"/>
      <w:r w:rsidR="00BB5BA4">
        <w:rPr>
          <w:lang w:val="it-IT"/>
        </w:rPr>
        <w:t xml:space="preserve"> </w:t>
      </w:r>
      <w:r w:rsidR="00AC52E7">
        <w:rPr>
          <w:lang w:val="it-IT"/>
        </w:rPr>
        <w:t>della Stella</w:t>
      </w:r>
      <w:r w:rsidR="00BB5BA4">
        <w:rPr>
          <w:lang w:val="it-IT"/>
        </w:rPr>
        <w:t xml:space="preserve">. </w:t>
      </w:r>
    </w:p>
    <w:p w14:paraId="756E352D" w14:textId="77777777" w:rsidR="00AC52E7" w:rsidRDefault="00AC52E7" w:rsidP="00B57813">
      <w:pPr>
        <w:pStyle w:val="01Flietext"/>
        <w:ind w:right="821"/>
        <w:rPr>
          <w:lang w:val="it-IT"/>
        </w:rPr>
      </w:pPr>
    </w:p>
    <w:p w14:paraId="7C5F465B" w14:textId="0EC80D80" w:rsidR="00B57813" w:rsidRDefault="00AC52E7" w:rsidP="00306912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EC0151">
        <w:rPr>
          <w:lang w:val="it-IT"/>
        </w:rPr>
        <w:t xml:space="preserve">La cucina italiana rappresenta un inestimabile patrimonio culturale dell’umanità, così come riconosciuto poche settimane fa anche dall’Unesco. </w:t>
      </w:r>
      <w:r w:rsidR="00321E5A" w:rsidRPr="00321E5A">
        <w:rPr>
          <w:lang w:val="it-IT"/>
        </w:rPr>
        <w:t>Forte di un linguaggio universale, capace di raccontare storie di territorio, passione e identità</w:t>
      </w:r>
      <w:r w:rsidR="00321E5A">
        <w:rPr>
          <w:lang w:val="it-IT"/>
        </w:rPr>
        <w:t>, il</w:t>
      </w:r>
      <w:r>
        <w:rPr>
          <w:lang w:val="it-IT"/>
        </w:rPr>
        <w:t xml:space="preserve"> mondo del food </w:t>
      </w:r>
      <w:r w:rsidR="00CA0EA6">
        <w:rPr>
          <w:lang w:val="it-IT"/>
        </w:rPr>
        <w:t>è</w:t>
      </w:r>
      <w:r>
        <w:rPr>
          <w:lang w:val="it-IT"/>
        </w:rPr>
        <w:t xml:space="preserve"> un elemento centrale nelle nostre attività di comunicazione</w:t>
      </w:r>
      <w:r w:rsidR="007048D5">
        <w:rPr>
          <w:lang w:val="it-IT"/>
        </w:rPr>
        <w:t xml:space="preserve"> e</w:t>
      </w:r>
      <w:r w:rsidR="00321E5A">
        <w:rPr>
          <w:lang w:val="it-IT"/>
        </w:rPr>
        <w:t xml:space="preserve">, </w:t>
      </w:r>
      <w:r w:rsidR="007048D5">
        <w:rPr>
          <w:lang w:val="it-IT"/>
        </w:rPr>
        <w:t xml:space="preserve">grazie alle </w:t>
      </w:r>
      <w:r>
        <w:rPr>
          <w:lang w:val="it-IT"/>
        </w:rPr>
        <w:t>infinite diversità che riesce ad esprimere, ci offre una piattaforma esperienziale unica</w:t>
      </w:r>
      <w:r w:rsidR="007048D5">
        <w:rPr>
          <w:lang w:val="it-IT"/>
        </w:rPr>
        <w:t>. La partnership con l’Associazione ‘Le Soste’ ci permette di aggiungere un nuovo eleme</w:t>
      </w:r>
      <w:r w:rsidR="00D652CA">
        <w:rPr>
          <w:lang w:val="it-IT"/>
        </w:rPr>
        <w:t>nto ad un viaggio che trova la sua migliore espressione anche attraverso piccole soste di grande valore.</w:t>
      </w:r>
      <w:r w:rsidR="00CA0EA6">
        <w:rPr>
          <w:lang w:val="it-IT"/>
        </w:rPr>
        <w:t>”</w:t>
      </w:r>
      <w:r>
        <w:rPr>
          <w:lang w:val="it-IT"/>
        </w:rPr>
        <w:t xml:space="preserve"> </w:t>
      </w:r>
    </w:p>
    <w:p w14:paraId="2BCCE60B" w14:textId="4CC03111" w:rsidR="007D1D8E" w:rsidRDefault="00CA0EA6" w:rsidP="00331C6D">
      <w:pPr>
        <w:pStyle w:val="01Flietext"/>
        <w:ind w:right="821"/>
        <w:jc w:val="center"/>
        <w:rPr>
          <w:i/>
          <w:iCs/>
          <w:lang w:val="it-IT"/>
        </w:rPr>
      </w:pPr>
      <w:r>
        <w:rPr>
          <w:i/>
          <w:iCs/>
          <w:lang w:val="it-IT"/>
        </w:rPr>
        <w:t xml:space="preserve">Marc </w:t>
      </w:r>
      <w:r w:rsidR="00EC0151" w:rsidRPr="00EC0151">
        <w:rPr>
          <w:i/>
          <w:iCs/>
          <w:lang w:val="it-IT"/>
        </w:rPr>
        <w:t>Langenbrinck</w:t>
      </w:r>
      <w:r w:rsidR="007D1D8E" w:rsidRPr="00331C6D">
        <w:rPr>
          <w:i/>
          <w:iCs/>
          <w:lang w:val="it-IT"/>
        </w:rPr>
        <w:t xml:space="preserve">, </w:t>
      </w:r>
      <w:r>
        <w:rPr>
          <w:i/>
          <w:iCs/>
          <w:lang w:val="it-IT"/>
        </w:rPr>
        <w:t>Presidente e CEO</w:t>
      </w:r>
      <w:r w:rsidR="007D1D8E" w:rsidRPr="00331C6D">
        <w:rPr>
          <w:i/>
          <w:iCs/>
          <w:lang w:val="it-IT"/>
        </w:rPr>
        <w:t xml:space="preserve"> di Mercedes-Benz Italia</w:t>
      </w:r>
    </w:p>
    <w:p w14:paraId="4746CFD4" w14:textId="77777777" w:rsidR="00D652CA" w:rsidRDefault="00D652CA" w:rsidP="00EC0151">
      <w:pPr>
        <w:pStyle w:val="01Flietext"/>
        <w:ind w:right="821"/>
        <w:rPr>
          <w:i/>
          <w:iCs/>
          <w:lang w:val="it-IT"/>
        </w:rPr>
      </w:pPr>
    </w:p>
    <w:p w14:paraId="4AFA30EF" w14:textId="1C1ADEE2" w:rsidR="00D652CA" w:rsidRDefault="00D652CA" w:rsidP="00D652CA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D91B0C" w:rsidRPr="00D91B0C">
        <w:rPr>
          <w:lang w:val="it-IT"/>
        </w:rPr>
        <w:t>Fin dalla sua fondazione, oltre quarant’anni fa, Le Soste è nata con l’intento di promuovere e condividere. Una condivisione che non può prescindere da un’autentica comunione di valori. È questa sintonia profonda che oggi ritroviamo nella relazione con Mercedes-Benz Italia, al fianco della quale siamo orgogliosi di intraprendere un nuovo viaggio alla scoperta dell’eccellenza enogastronomica italiana</w:t>
      </w:r>
      <w:r w:rsidR="00D91B0C">
        <w:rPr>
          <w:lang w:val="it-IT"/>
        </w:rPr>
        <w:t>”</w:t>
      </w:r>
      <w:r w:rsidR="002A5421">
        <w:rPr>
          <w:lang w:val="it-IT"/>
        </w:rPr>
        <w:t xml:space="preserve">. </w:t>
      </w:r>
    </w:p>
    <w:p w14:paraId="4BE5BC54" w14:textId="0DF1FC04" w:rsidR="002A5421" w:rsidRPr="00D652CA" w:rsidRDefault="002A5421" w:rsidP="002A5421">
      <w:pPr>
        <w:pStyle w:val="01Flietext"/>
        <w:ind w:right="821"/>
        <w:jc w:val="center"/>
        <w:rPr>
          <w:lang w:val="it-IT"/>
        </w:rPr>
      </w:pPr>
      <w:r>
        <w:rPr>
          <w:i/>
          <w:iCs/>
          <w:lang w:val="it-IT"/>
        </w:rPr>
        <w:t>Davide Oldani</w:t>
      </w:r>
      <w:r w:rsidRPr="00331C6D">
        <w:rPr>
          <w:i/>
          <w:iCs/>
          <w:lang w:val="it-IT"/>
        </w:rPr>
        <w:t xml:space="preserve">, </w:t>
      </w:r>
      <w:r>
        <w:rPr>
          <w:i/>
          <w:iCs/>
          <w:lang w:val="it-IT"/>
        </w:rPr>
        <w:t>Presidente dell’Associazione ‘Le Soste’</w:t>
      </w:r>
    </w:p>
    <w:p w14:paraId="756D37F4" w14:textId="77777777" w:rsidR="005F43A8" w:rsidRPr="000B7A44" w:rsidRDefault="005F43A8" w:rsidP="000B7A44">
      <w:pPr>
        <w:pStyle w:val="01Flietext"/>
        <w:ind w:right="821"/>
        <w:rPr>
          <w:lang w:val="it-IT"/>
        </w:rPr>
      </w:pPr>
    </w:p>
    <w:bookmarkEnd w:id="0"/>
    <w:bookmarkEnd w:id="1"/>
    <w:p w14:paraId="21FB68AB" w14:textId="0F116A25" w:rsidR="00EE5552" w:rsidRPr="00331C6D" w:rsidRDefault="00EE5552" w:rsidP="00331C6D">
      <w:pPr>
        <w:rPr>
          <w:b/>
          <w:lang w:val="it-IT"/>
        </w:rPr>
      </w:pPr>
    </w:p>
    <w:sectPr w:rsidR="00EE5552" w:rsidRPr="00331C6D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A16D" w14:textId="77777777" w:rsidR="00B52A20" w:rsidRDefault="00B52A20" w:rsidP="00764B8C">
      <w:pPr>
        <w:spacing w:after="0" w:line="240" w:lineRule="auto"/>
      </w:pPr>
      <w:r>
        <w:separator/>
      </w:r>
    </w:p>
  </w:endnote>
  <w:endnote w:type="continuationSeparator" w:id="0">
    <w:p w14:paraId="3B4A5681" w14:textId="77777777" w:rsidR="00B52A20" w:rsidRDefault="00B52A2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C9E52" w14:textId="77777777" w:rsidR="00B52A20" w:rsidRDefault="00B52A20" w:rsidP="00764B8C">
      <w:pPr>
        <w:spacing w:after="0" w:line="240" w:lineRule="auto"/>
      </w:pPr>
      <w:r>
        <w:separator/>
      </w:r>
    </w:p>
  </w:footnote>
  <w:footnote w:type="continuationSeparator" w:id="0">
    <w:p w14:paraId="4D1D4426" w14:textId="77777777" w:rsidR="00B52A20" w:rsidRDefault="00B52A2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951B" w14:textId="4B39104E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673358AD" wp14:editId="124F5A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3" name="MSIPCM8bf54f9fb4506e2d8b73f37b" descr="{&quot;HashCode&quot;:-1766024602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C1E26D" w14:textId="15010A2C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58AD" id="_x0000_t202" coordsize="21600,21600" o:spt="202" path="m,l,21600r21600,l21600,xe">
              <v:stroke joinstyle="miter"/>
              <v:path gradientshapeok="t" o:connecttype="rect"/>
            </v:shapetype>
            <v:shape id="MSIPCM8bf54f9fb4506e2d8b73f37b" o:spid="_x0000_s1026" type="#_x0000_t202" alt="{&quot;HashCode&quot;:-1766024602,&quot;Height&quot;:841.0,&quot;Width&quot;:595.0,&quot;Placement&quot;:&quot;Header&quot;,&quot;Index&quot;:&quot;OddAndEven&quot;,&quot;Section&quot;:1,&quot;Top&quot;:0.0,&quot;Left&quot;:0.0}" style="position:absolute;margin-left:0;margin-top:15pt;width:595.3pt;height:20.2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5C1E26D" w14:textId="15010A2C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9763" w14:textId="2109D8BD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1" relativeHeight="251673600" behindDoc="0" locked="0" layoutInCell="0" allowOverlap="1" wp14:anchorId="11CCA148" wp14:editId="5C4F2FE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7580479e9f821225995dd17d" descr="{&quot;HashCode&quot;:-176602460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EF989" w14:textId="047E13F7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A148" id="_x0000_t202" coordsize="21600,21600" o:spt="202" path="m,l,21600r21600,l21600,xe">
              <v:stroke joinstyle="miter"/>
              <v:path gradientshapeok="t" o:connecttype="rect"/>
            </v:shapetype>
            <v:shape id="MSIPCM7580479e9f821225995dd17d" o:spid="_x0000_s1027" type="#_x0000_t202" alt="{&quot;HashCode&quot;:-1766024602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175EF989" w14:textId="047E13F7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28D6" w14:textId="4B3A670F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1A908BB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93A5825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16845834">
    <w:abstractNumId w:val="0"/>
  </w:num>
  <w:num w:numId="2" w16cid:durableId="2050646472">
    <w:abstractNumId w:val="1"/>
  </w:num>
  <w:num w:numId="3" w16cid:durableId="1618020662">
    <w:abstractNumId w:val="3"/>
  </w:num>
  <w:num w:numId="4" w16cid:durableId="439105229">
    <w:abstractNumId w:val="2"/>
  </w:num>
  <w:num w:numId="5" w16cid:durableId="1837067205">
    <w:abstractNumId w:val="4"/>
  </w:num>
  <w:num w:numId="6" w16cid:durableId="772214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E4"/>
    <w:rsid w:val="00000C4C"/>
    <w:rsid w:val="00002924"/>
    <w:rsid w:val="0001305B"/>
    <w:rsid w:val="0001654A"/>
    <w:rsid w:val="0002123D"/>
    <w:rsid w:val="00021B8E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457FA"/>
    <w:rsid w:val="001573B2"/>
    <w:rsid w:val="00157BCE"/>
    <w:rsid w:val="00174FFB"/>
    <w:rsid w:val="00175E7B"/>
    <w:rsid w:val="0017699C"/>
    <w:rsid w:val="00182ADC"/>
    <w:rsid w:val="001850C2"/>
    <w:rsid w:val="00185B2E"/>
    <w:rsid w:val="00191B43"/>
    <w:rsid w:val="00191E4E"/>
    <w:rsid w:val="001A1F5D"/>
    <w:rsid w:val="001A39CE"/>
    <w:rsid w:val="001A59E4"/>
    <w:rsid w:val="001A5AA3"/>
    <w:rsid w:val="001B6028"/>
    <w:rsid w:val="001B6DEC"/>
    <w:rsid w:val="001B7560"/>
    <w:rsid w:val="001B7671"/>
    <w:rsid w:val="001C24E1"/>
    <w:rsid w:val="001C39E9"/>
    <w:rsid w:val="001D47F2"/>
    <w:rsid w:val="001D581F"/>
    <w:rsid w:val="001E3659"/>
    <w:rsid w:val="001F0E02"/>
    <w:rsid w:val="00200FBB"/>
    <w:rsid w:val="002017C5"/>
    <w:rsid w:val="00202573"/>
    <w:rsid w:val="002170CD"/>
    <w:rsid w:val="00221828"/>
    <w:rsid w:val="002229DE"/>
    <w:rsid w:val="002348CF"/>
    <w:rsid w:val="00236409"/>
    <w:rsid w:val="00237D20"/>
    <w:rsid w:val="00237F06"/>
    <w:rsid w:val="002460C2"/>
    <w:rsid w:val="00246710"/>
    <w:rsid w:val="0025459A"/>
    <w:rsid w:val="00257CB1"/>
    <w:rsid w:val="00260D65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421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E7170"/>
    <w:rsid w:val="002F3AD9"/>
    <w:rsid w:val="00301DD4"/>
    <w:rsid w:val="00306912"/>
    <w:rsid w:val="00311073"/>
    <w:rsid w:val="00313BBE"/>
    <w:rsid w:val="00316282"/>
    <w:rsid w:val="00321E5A"/>
    <w:rsid w:val="00323AB1"/>
    <w:rsid w:val="00324EE1"/>
    <w:rsid w:val="00331C6D"/>
    <w:rsid w:val="00331EB3"/>
    <w:rsid w:val="00344714"/>
    <w:rsid w:val="00347260"/>
    <w:rsid w:val="00347F5D"/>
    <w:rsid w:val="00356444"/>
    <w:rsid w:val="00360E57"/>
    <w:rsid w:val="003611EF"/>
    <w:rsid w:val="00361B44"/>
    <w:rsid w:val="00362989"/>
    <w:rsid w:val="00362B4F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A6D75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F2C03"/>
    <w:rsid w:val="003F33E4"/>
    <w:rsid w:val="003F3BC1"/>
    <w:rsid w:val="003F3EF5"/>
    <w:rsid w:val="00406312"/>
    <w:rsid w:val="004119B9"/>
    <w:rsid w:val="0041229C"/>
    <w:rsid w:val="00421A2A"/>
    <w:rsid w:val="004361F4"/>
    <w:rsid w:val="00445FFB"/>
    <w:rsid w:val="004513F0"/>
    <w:rsid w:val="00451690"/>
    <w:rsid w:val="00451974"/>
    <w:rsid w:val="00461F35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E570F"/>
    <w:rsid w:val="004F5B2C"/>
    <w:rsid w:val="004F6BF9"/>
    <w:rsid w:val="00505872"/>
    <w:rsid w:val="005065A6"/>
    <w:rsid w:val="005108CE"/>
    <w:rsid w:val="00511FFE"/>
    <w:rsid w:val="00516169"/>
    <w:rsid w:val="00523FEF"/>
    <w:rsid w:val="00524A03"/>
    <w:rsid w:val="00525B17"/>
    <w:rsid w:val="00532DE3"/>
    <w:rsid w:val="005345B5"/>
    <w:rsid w:val="00535ACF"/>
    <w:rsid w:val="005361D8"/>
    <w:rsid w:val="0054043B"/>
    <w:rsid w:val="00543245"/>
    <w:rsid w:val="0054766B"/>
    <w:rsid w:val="00553BC8"/>
    <w:rsid w:val="005643C9"/>
    <w:rsid w:val="005726EB"/>
    <w:rsid w:val="00577C8B"/>
    <w:rsid w:val="00583465"/>
    <w:rsid w:val="005A05CD"/>
    <w:rsid w:val="005A3C9A"/>
    <w:rsid w:val="005A5903"/>
    <w:rsid w:val="005B265E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877"/>
    <w:rsid w:val="00615A2D"/>
    <w:rsid w:val="006261F3"/>
    <w:rsid w:val="006267A7"/>
    <w:rsid w:val="006322E0"/>
    <w:rsid w:val="0063240F"/>
    <w:rsid w:val="0063365B"/>
    <w:rsid w:val="006365DC"/>
    <w:rsid w:val="006377AF"/>
    <w:rsid w:val="00637A2D"/>
    <w:rsid w:val="00645A3E"/>
    <w:rsid w:val="0064602D"/>
    <w:rsid w:val="00651561"/>
    <w:rsid w:val="006605BD"/>
    <w:rsid w:val="0066070D"/>
    <w:rsid w:val="00662BEC"/>
    <w:rsid w:val="00662DCA"/>
    <w:rsid w:val="006810AA"/>
    <w:rsid w:val="0068471C"/>
    <w:rsid w:val="00684E98"/>
    <w:rsid w:val="0068517F"/>
    <w:rsid w:val="00694157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365D"/>
    <w:rsid w:val="006D65C4"/>
    <w:rsid w:val="006E5179"/>
    <w:rsid w:val="006F2282"/>
    <w:rsid w:val="006F346A"/>
    <w:rsid w:val="006F4555"/>
    <w:rsid w:val="00701EB1"/>
    <w:rsid w:val="007048D5"/>
    <w:rsid w:val="00704C75"/>
    <w:rsid w:val="00715327"/>
    <w:rsid w:val="00735384"/>
    <w:rsid w:val="00740F0B"/>
    <w:rsid w:val="00745AE0"/>
    <w:rsid w:val="00747B2B"/>
    <w:rsid w:val="00750FDD"/>
    <w:rsid w:val="00751366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C2802"/>
    <w:rsid w:val="007D1D8E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6FE3"/>
    <w:rsid w:val="008175BF"/>
    <w:rsid w:val="00842C8A"/>
    <w:rsid w:val="008436BE"/>
    <w:rsid w:val="00847B37"/>
    <w:rsid w:val="00847F0F"/>
    <w:rsid w:val="00850B3B"/>
    <w:rsid w:val="00855E5D"/>
    <w:rsid w:val="00866607"/>
    <w:rsid w:val="00870D51"/>
    <w:rsid w:val="0088136F"/>
    <w:rsid w:val="00884A99"/>
    <w:rsid w:val="0088787A"/>
    <w:rsid w:val="00895DA1"/>
    <w:rsid w:val="00895EB3"/>
    <w:rsid w:val="008A3633"/>
    <w:rsid w:val="008A50B7"/>
    <w:rsid w:val="008A7B99"/>
    <w:rsid w:val="008B3959"/>
    <w:rsid w:val="008B6136"/>
    <w:rsid w:val="008C2E5C"/>
    <w:rsid w:val="008C4FFF"/>
    <w:rsid w:val="008D0434"/>
    <w:rsid w:val="008D0932"/>
    <w:rsid w:val="008E550B"/>
    <w:rsid w:val="008E76F4"/>
    <w:rsid w:val="008F26F3"/>
    <w:rsid w:val="008F66CB"/>
    <w:rsid w:val="00906F89"/>
    <w:rsid w:val="00912B45"/>
    <w:rsid w:val="009157CB"/>
    <w:rsid w:val="00915BDB"/>
    <w:rsid w:val="009209A2"/>
    <w:rsid w:val="00927182"/>
    <w:rsid w:val="00935D26"/>
    <w:rsid w:val="0094270F"/>
    <w:rsid w:val="00953742"/>
    <w:rsid w:val="00957BD3"/>
    <w:rsid w:val="00971B98"/>
    <w:rsid w:val="00972E25"/>
    <w:rsid w:val="009810B2"/>
    <w:rsid w:val="00984512"/>
    <w:rsid w:val="00984CAB"/>
    <w:rsid w:val="0099268A"/>
    <w:rsid w:val="00992D72"/>
    <w:rsid w:val="00994687"/>
    <w:rsid w:val="009A1A64"/>
    <w:rsid w:val="009A5070"/>
    <w:rsid w:val="009A7BAB"/>
    <w:rsid w:val="009B581A"/>
    <w:rsid w:val="009C6072"/>
    <w:rsid w:val="009D0CD4"/>
    <w:rsid w:val="009D299E"/>
    <w:rsid w:val="009E2BC8"/>
    <w:rsid w:val="009E75F9"/>
    <w:rsid w:val="009F491E"/>
    <w:rsid w:val="00A008F2"/>
    <w:rsid w:val="00A07430"/>
    <w:rsid w:val="00A1296B"/>
    <w:rsid w:val="00A12C0B"/>
    <w:rsid w:val="00A132CA"/>
    <w:rsid w:val="00A13CEE"/>
    <w:rsid w:val="00A27391"/>
    <w:rsid w:val="00A31BAD"/>
    <w:rsid w:val="00A378B1"/>
    <w:rsid w:val="00A37CB8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715B"/>
    <w:rsid w:val="00A81F70"/>
    <w:rsid w:val="00A82D4B"/>
    <w:rsid w:val="00A83AA4"/>
    <w:rsid w:val="00A8590F"/>
    <w:rsid w:val="00A861B8"/>
    <w:rsid w:val="00A927E9"/>
    <w:rsid w:val="00AA0083"/>
    <w:rsid w:val="00AB34D2"/>
    <w:rsid w:val="00AC52E7"/>
    <w:rsid w:val="00AD57E0"/>
    <w:rsid w:val="00AE1886"/>
    <w:rsid w:val="00AE6B81"/>
    <w:rsid w:val="00AE7047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3FC3"/>
    <w:rsid w:val="00B4032C"/>
    <w:rsid w:val="00B42491"/>
    <w:rsid w:val="00B43AE6"/>
    <w:rsid w:val="00B52A20"/>
    <w:rsid w:val="00B54A3D"/>
    <w:rsid w:val="00B56333"/>
    <w:rsid w:val="00B57813"/>
    <w:rsid w:val="00B63D9E"/>
    <w:rsid w:val="00B6498D"/>
    <w:rsid w:val="00B70D44"/>
    <w:rsid w:val="00B71B99"/>
    <w:rsid w:val="00B7589B"/>
    <w:rsid w:val="00B8227B"/>
    <w:rsid w:val="00B825E3"/>
    <w:rsid w:val="00B827C1"/>
    <w:rsid w:val="00B83F7B"/>
    <w:rsid w:val="00B97730"/>
    <w:rsid w:val="00BA7F10"/>
    <w:rsid w:val="00BB1F8F"/>
    <w:rsid w:val="00BB5BA4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0966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A0EA6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BA9"/>
    <w:rsid w:val="00D42967"/>
    <w:rsid w:val="00D63202"/>
    <w:rsid w:val="00D652CA"/>
    <w:rsid w:val="00D660D7"/>
    <w:rsid w:val="00D67262"/>
    <w:rsid w:val="00D91B0C"/>
    <w:rsid w:val="00D93EBD"/>
    <w:rsid w:val="00D94F1A"/>
    <w:rsid w:val="00DA4F9E"/>
    <w:rsid w:val="00DB0779"/>
    <w:rsid w:val="00DB4E34"/>
    <w:rsid w:val="00DB5959"/>
    <w:rsid w:val="00DC394E"/>
    <w:rsid w:val="00DC4FBC"/>
    <w:rsid w:val="00DE05AA"/>
    <w:rsid w:val="00DF23E9"/>
    <w:rsid w:val="00DF6381"/>
    <w:rsid w:val="00E03612"/>
    <w:rsid w:val="00E03787"/>
    <w:rsid w:val="00E03F10"/>
    <w:rsid w:val="00E11E17"/>
    <w:rsid w:val="00E16722"/>
    <w:rsid w:val="00E23FFE"/>
    <w:rsid w:val="00E27676"/>
    <w:rsid w:val="00E36926"/>
    <w:rsid w:val="00E405FB"/>
    <w:rsid w:val="00E4155C"/>
    <w:rsid w:val="00E44DB7"/>
    <w:rsid w:val="00E5534F"/>
    <w:rsid w:val="00E60B94"/>
    <w:rsid w:val="00E67406"/>
    <w:rsid w:val="00E70865"/>
    <w:rsid w:val="00E80FA0"/>
    <w:rsid w:val="00E81ABD"/>
    <w:rsid w:val="00E81FC1"/>
    <w:rsid w:val="00E84D18"/>
    <w:rsid w:val="00E85CE2"/>
    <w:rsid w:val="00E86185"/>
    <w:rsid w:val="00E919C8"/>
    <w:rsid w:val="00E97A10"/>
    <w:rsid w:val="00EA2C8C"/>
    <w:rsid w:val="00EA3020"/>
    <w:rsid w:val="00EA3341"/>
    <w:rsid w:val="00EA6922"/>
    <w:rsid w:val="00EB2EEA"/>
    <w:rsid w:val="00EB67FE"/>
    <w:rsid w:val="00EC0151"/>
    <w:rsid w:val="00EC1864"/>
    <w:rsid w:val="00EC3AC3"/>
    <w:rsid w:val="00ED15FC"/>
    <w:rsid w:val="00ED2BE0"/>
    <w:rsid w:val="00ED2F62"/>
    <w:rsid w:val="00ED2FBA"/>
    <w:rsid w:val="00ED409F"/>
    <w:rsid w:val="00ED5765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5901"/>
    <w:rsid w:val="00F25A9B"/>
    <w:rsid w:val="00F26F72"/>
    <w:rsid w:val="00F2702B"/>
    <w:rsid w:val="00F31415"/>
    <w:rsid w:val="00F40D8E"/>
    <w:rsid w:val="00F42321"/>
    <w:rsid w:val="00F43BFF"/>
    <w:rsid w:val="00F4686C"/>
    <w:rsid w:val="00F535FE"/>
    <w:rsid w:val="00F53AD6"/>
    <w:rsid w:val="00F74875"/>
    <w:rsid w:val="00F77361"/>
    <w:rsid w:val="00F877C0"/>
    <w:rsid w:val="00F91F22"/>
    <w:rsid w:val="00F93578"/>
    <w:rsid w:val="00F96C3E"/>
    <w:rsid w:val="00F97EB6"/>
    <w:rsid w:val="00FA482D"/>
    <w:rsid w:val="00FA583C"/>
    <w:rsid w:val="00FC260C"/>
    <w:rsid w:val="00FC62C6"/>
    <w:rsid w:val="00FC79A3"/>
    <w:rsid w:val="00FC7C48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D67D-C4C4-4EE8-8D8F-8B03473D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398</Words>
  <Characters>2441</Characters>
  <Application>Microsoft Office Word</Application>
  <DocSecurity>0</DocSecurity>
  <Lines>44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Amarisse, Luca (183)</cp:lastModifiedBy>
  <cp:revision>4</cp:revision>
  <cp:lastPrinted>2019-10-24T15:33:00Z</cp:lastPrinted>
  <dcterms:created xsi:type="dcterms:W3CDTF">2026-01-19T12:41:00Z</dcterms:created>
  <dcterms:modified xsi:type="dcterms:W3CDTF">2026-01-21T13:57:00Z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2022-04-14T09:38:57Z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4fdcc55b-c77c-42f1-929b-bd1d1aa8c524</vt:lpwstr>
  </property>
  <property fmtid="{D5CDD505-2E9C-101B-9397-08002B2CF9AE}" pid="8" name="MSIP_Label_924dbb1d-991d-4bbd-aad5-33bac1d8ffaf_ContentBits">
    <vt:lpwstr>1</vt:lpwstr>
  </property>
</Properties>
</file>