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545C9" w14:textId="3847C60B" w:rsidR="004E66DE" w:rsidRPr="000F6458" w:rsidRDefault="00DE6B8B" w:rsidP="00E90723">
      <w:pPr>
        <w:pStyle w:val="Tag"/>
        <w:framePr w:wrap="around" w:x="9147" w:y="3901"/>
        <w:rPr>
          <w:rFonts w:ascii="FOR smart Next" w:hAnsi="FOR smart Next" w:cs="FOR smart Next"/>
          <w:lang w:val="it-IT"/>
        </w:rPr>
      </w:pPr>
      <w:r w:rsidRPr="000F6458">
        <w:rPr>
          <w:rFonts w:ascii="FOR smart Next" w:hAnsi="FOR smart Next" w:cs="FOR smart Next"/>
          <w:lang w:val="it-IT"/>
        </w:rPr>
        <w:t xml:space="preserve">24 </w:t>
      </w:r>
      <w:r w:rsidR="00737F66">
        <w:rPr>
          <w:rFonts w:ascii="FOR smart Next" w:hAnsi="FOR smart Next" w:cs="FOR smart Next"/>
          <w:lang w:val="it-IT"/>
        </w:rPr>
        <w:t>luglio</w:t>
      </w:r>
      <w:r w:rsidR="0001462C" w:rsidRPr="000F6458">
        <w:rPr>
          <w:rFonts w:ascii="FOR smart Next" w:hAnsi="FOR smart Next" w:cs="FOR smart Next"/>
          <w:lang w:val="it-IT"/>
        </w:rPr>
        <w:t xml:space="preserve"> </w:t>
      </w:r>
      <w:r w:rsidR="00264B5B" w:rsidRPr="000F6458">
        <w:rPr>
          <w:rFonts w:ascii="FOR smart Next" w:hAnsi="FOR smart Next" w:cs="FOR smart Next"/>
          <w:lang w:val="it-IT"/>
        </w:rPr>
        <w:t>202</w:t>
      </w:r>
      <w:r w:rsidR="00737F66">
        <w:rPr>
          <w:rFonts w:ascii="FOR smart Next" w:hAnsi="FOR smart Next" w:cs="FOR smart Next"/>
          <w:lang w:val="it-IT"/>
        </w:rPr>
        <w:t>4</w:t>
      </w:r>
    </w:p>
    <w:p w14:paraId="0F2E49F2" w14:textId="77777777" w:rsidR="00764784" w:rsidRPr="000F6458" w:rsidRDefault="008C5453" w:rsidP="00CC683D">
      <w:pPr>
        <w:pStyle w:val="Titolo1"/>
        <w:rPr>
          <w:rFonts w:ascii="FOR smart Next" w:hAnsi="FOR smart Next" w:cs="FOR smart Next"/>
          <w:b w:val="0"/>
          <w:lang w:val="it-IT"/>
        </w:rPr>
      </w:pPr>
      <w:r w:rsidRPr="000F6458">
        <w:rPr>
          <w:rFonts w:ascii="FOR smart Next" w:hAnsi="FOR smart Next" w:cs="FOR smart Next"/>
          <w:b w:val="0"/>
          <w:lang w:val="it-IT"/>
        </w:rPr>
        <w:t>Press Release</w:t>
      </w:r>
    </w:p>
    <w:p w14:paraId="7DD78D2C" w14:textId="3E711A37" w:rsidR="00764784" w:rsidRPr="004F52F5" w:rsidRDefault="004F52F5" w:rsidP="0080230A">
      <w:pPr>
        <w:pStyle w:val="Titolo1"/>
        <w:spacing w:after="0" w:line="240" w:lineRule="auto"/>
        <w:rPr>
          <w:rFonts w:ascii="FOR smart Next" w:hAnsi="FOR smart Next" w:cs="FOR smart Next"/>
          <w:sz w:val="24"/>
          <w:lang w:val="it-IT"/>
        </w:rPr>
      </w:pPr>
      <w:bookmarkStart w:id="0" w:name="_Hlk172558525"/>
      <w:r w:rsidRPr="004F52F5">
        <w:rPr>
          <w:rFonts w:ascii="FOR smart Next" w:hAnsi="FOR smart Next" w:cs="FOR smart Next"/>
          <w:sz w:val="38"/>
          <w:lang w:val="it-IT"/>
        </w:rPr>
        <w:t>Arrivederci fortwo</w:t>
      </w:r>
      <w:r>
        <w:rPr>
          <w:rFonts w:ascii="FOR smart Next" w:hAnsi="FOR smart Next" w:cs="FOR smart Next"/>
          <w:sz w:val="38"/>
          <w:lang w:val="it-IT"/>
        </w:rPr>
        <w:t>!</w:t>
      </w:r>
      <w:r w:rsidRPr="004F52F5">
        <w:rPr>
          <w:rFonts w:ascii="FOR smart Next" w:hAnsi="FOR smart Next" w:cs="FOR smart Next"/>
          <w:sz w:val="38"/>
          <w:lang w:val="it-IT"/>
        </w:rPr>
        <w:t xml:space="preserve"> </w:t>
      </w:r>
      <w:r>
        <w:rPr>
          <w:rFonts w:ascii="FOR smart Next" w:hAnsi="FOR smart Next" w:cs="FOR smart Next"/>
          <w:sz w:val="38"/>
          <w:lang w:val="it-IT"/>
        </w:rPr>
        <w:t>A</w:t>
      </w:r>
      <w:r w:rsidRPr="004F52F5">
        <w:rPr>
          <w:rFonts w:ascii="FOR smart Next" w:hAnsi="FOR smart Next" w:cs="FOR smart Next"/>
          <w:sz w:val="38"/>
          <w:lang w:val="it-IT"/>
        </w:rPr>
        <w:t>vrai sempre d</w:t>
      </w:r>
      <w:r>
        <w:rPr>
          <w:rFonts w:ascii="FOR smart Next" w:hAnsi="FOR smart Next" w:cs="FOR smart Next"/>
          <w:sz w:val="38"/>
          <w:lang w:val="it-IT"/>
        </w:rPr>
        <w:t>ue posti ne</w:t>
      </w:r>
      <w:r w:rsidR="000F6458">
        <w:rPr>
          <w:rFonts w:ascii="FOR smart Next" w:hAnsi="FOR smart Next" w:cs="FOR smart Next"/>
          <w:sz w:val="38"/>
          <w:lang w:val="it-IT"/>
        </w:rPr>
        <w:t>l</w:t>
      </w:r>
      <w:r>
        <w:rPr>
          <w:rFonts w:ascii="FOR smart Next" w:hAnsi="FOR smart Next" w:cs="FOR smart Next"/>
          <w:sz w:val="38"/>
          <w:lang w:val="it-IT"/>
        </w:rPr>
        <w:t xml:space="preserve"> nostr</w:t>
      </w:r>
      <w:r w:rsidR="000F6458">
        <w:rPr>
          <w:rFonts w:ascii="FOR smart Next" w:hAnsi="FOR smart Next" w:cs="FOR smart Next"/>
          <w:sz w:val="38"/>
          <w:lang w:val="it-IT"/>
        </w:rPr>
        <w:t>o</w:t>
      </w:r>
      <w:r>
        <w:rPr>
          <w:rFonts w:ascii="FOR smart Next" w:hAnsi="FOR smart Next" w:cs="FOR smart Next"/>
          <w:sz w:val="38"/>
          <w:lang w:val="it-IT"/>
        </w:rPr>
        <w:t xml:space="preserve"> cuor</w:t>
      </w:r>
      <w:r w:rsidR="000F6458">
        <w:rPr>
          <w:rFonts w:ascii="FOR smart Next" w:hAnsi="FOR smart Next" w:cs="FOR smart Next"/>
          <w:sz w:val="38"/>
          <w:lang w:val="it-IT"/>
        </w:rPr>
        <w:t>e</w:t>
      </w:r>
    </w:p>
    <w:p w14:paraId="4B5754DB" w14:textId="77777777" w:rsidR="0080230A" w:rsidRPr="004F52F5" w:rsidRDefault="0080230A" w:rsidP="006E2410">
      <w:pPr>
        <w:ind w:right="113"/>
        <w:rPr>
          <w:rFonts w:ascii="FOR smart Next" w:hAnsi="FOR smart Next" w:cs="FOR smart Next"/>
          <w:b/>
          <w:lang w:val="it-IT"/>
        </w:rPr>
      </w:pPr>
    </w:p>
    <w:p w14:paraId="11AC8B12" w14:textId="0681D208" w:rsidR="0080230A" w:rsidRPr="004F52F5" w:rsidRDefault="0080230A" w:rsidP="006E2410">
      <w:pPr>
        <w:ind w:right="113"/>
        <w:rPr>
          <w:rFonts w:ascii="FOR smart Next" w:hAnsi="FOR smart Next" w:cs="FOR smart Next"/>
          <w:b/>
          <w:lang w:val="it-IT"/>
        </w:rPr>
      </w:pPr>
    </w:p>
    <w:p w14:paraId="11A61A5E" w14:textId="7911F5D7" w:rsidR="00A75C09" w:rsidRPr="00A75C09" w:rsidRDefault="004F52F5" w:rsidP="004F52F5">
      <w:pPr>
        <w:ind w:right="-29"/>
        <w:rPr>
          <w:rFonts w:ascii="FOR smart Next" w:hAnsi="FOR smart Next" w:cs="FOR smart Next"/>
          <w:b/>
          <w:bCs/>
          <w:lang w:val="it-IT"/>
        </w:rPr>
      </w:pPr>
      <w:r w:rsidRPr="00A75C09">
        <w:rPr>
          <w:rFonts w:ascii="FOR smart Next" w:hAnsi="FOR smart Next" w:cs="FOR smart Next"/>
          <w:b/>
          <w:bCs/>
          <w:lang w:val="it-IT"/>
        </w:rPr>
        <w:t xml:space="preserve">Con la consegna dell’ultimo esemplare di smart fortwo prodotto per il mercato italiano, si chiude una storia lunga </w:t>
      </w:r>
      <w:r w:rsidR="00E845C0" w:rsidRPr="00A75C09">
        <w:rPr>
          <w:rFonts w:ascii="FOR smart Next" w:hAnsi="FOR smart Next" w:cs="FOR smart Next"/>
          <w:b/>
          <w:bCs/>
          <w:lang w:val="it-IT"/>
        </w:rPr>
        <w:t>successo di cui buona parte vissuto proprio in Italia. Oltre</w:t>
      </w:r>
      <w:r w:rsidRPr="00A75C09">
        <w:rPr>
          <w:rFonts w:ascii="FOR smart Next" w:hAnsi="FOR smart Next" w:cs="FOR smart Next"/>
          <w:b/>
          <w:bCs/>
          <w:lang w:val="it-IT"/>
        </w:rPr>
        <w:t xml:space="preserve"> 25 anni</w:t>
      </w:r>
      <w:r w:rsidR="00E845C0" w:rsidRPr="00A75C09">
        <w:rPr>
          <w:rFonts w:ascii="FOR smart Next" w:hAnsi="FOR smart Next" w:cs="FOR smart Next"/>
          <w:b/>
          <w:bCs/>
          <w:lang w:val="it-IT"/>
        </w:rPr>
        <w:t xml:space="preserve"> in cui</w:t>
      </w:r>
      <w:r w:rsidR="000F6458" w:rsidRPr="00A75C09">
        <w:rPr>
          <w:rFonts w:ascii="FOR smart Next" w:hAnsi="FOR smart Next" w:cs="FOR smart Next"/>
          <w:b/>
          <w:bCs/>
          <w:lang w:val="it-IT"/>
        </w:rPr>
        <w:t xml:space="preserve">, grazie ad un concept unico, concentrato in 2 metri e 70, fortwo </w:t>
      </w:r>
      <w:r w:rsidR="00E845C0" w:rsidRPr="00A75C09">
        <w:rPr>
          <w:rFonts w:ascii="FOR smart Next" w:hAnsi="FOR smart Next" w:cs="FOR smart Next"/>
          <w:b/>
          <w:bCs/>
          <w:lang w:val="it-IT"/>
        </w:rPr>
        <w:t xml:space="preserve">ha rivoluzionato </w:t>
      </w:r>
      <w:r w:rsidR="00DF32B5">
        <w:rPr>
          <w:rFonts w:ascii="FOR smart Next" w:hAnsi="FOR smart Next" w:cs="FOR smart Next"/>
          <w:b/>
          <w:bCs/>
          <w:lang w:val="it-IT"/>
        </w:rPr>
        <w:t xml:space="preserve">l’idea </w:t>
      </w:r>
      <w:r w:rsidR="00E845C0" w:rsidRPr="00A75C09">
        <w:rPr>
          <w:rFonts w:ascii="FOR smart Next" w:hAnsi="FOR smart Next" w:cs="FOR smart Next"/>
          <w:b/>
          <w:bCs/>
          <w:lang w:val="it-IT"/>
        </w:rPr>
        <w:t>di mobilità cittadina</w:t>
      </w:r>
      <w:r w:rsidR="000F6458" w:rsidRPr="00A75C09">
        <w:rPr>
          <w:rFonts w:ascii="FOR smart Next" w:hAnsi="FOR smart Next" w:cs="FOR smart Next"/>
          <w:b/>
          <w:bCs/>
          <w:lang w:val="it-IT"/>
        </w:rPr>
        <w:t>,</w:t>
      </w:r>
      <w:r w:rsidR="00E845C0" w:rsidRPr="00A75C09">
        <w:rPr>
          <w:rFonts w:ascii="FOR smart Next" w:hAnsi="FOR smart Next" w:cs="FOR smart Next"/>
          <w:b/>
          <w:bCs/>
          <w:lang w:val="it-IT"/>
        </w:rPr>
        <w:t xml:space="preserve"> conquistando</w:t>
      </w:r>
      <w:r w:rsidRPr="00A75C09">
        <w:rPr>
          <w:rFonts w:ascii="FOR smart Next" w:hAnsi="FOR smart Next" w:cs="FOR smart Next"/>
          <w:b/>
          <w:bCs/>
          <w:lang w:val="it-IT"/>
        </w:rPr>
        <w:t xml:space="preserve"> il cuore di </w:t>
      </w:r>
      <w:r w:rsidR="00E845C0" w:rsidRPr="00A75C09">
        <w:rPr>
          <w:rFonts w:ascii="FOR smart Next" w:hAnsi="FOR smart Next" w:cs="FOR smart Next"/>
          <w:b/>
          <w:bCs/>
          <w:lang w:val="it-IT"/>
        </w:rPr>
        <w:t>più di</w:t>
      </w:r>
      <w:r w:rsidRPr="00A75C09">
        <w:rPr>
          <w:rFonts w:ascii="FOR smart Next" w:hAnsi="FOR smart Next" w:cs="FOR smart Next"/>
          <w:b/>
          <w:bCs/>
          <w:lang w:val="it-IT"/>
        </w:rPr>
        <w:t xml:space="preserve"> 650.000 fan</w:t>
      </w:r>
      <w:r w:rsidR="00E845C0" w:rsidRPr="00A75C09">
        <w:rPr>
          <w:rFonts w:ascii="FOR smart Next" w:hAnsi="FOR smart Next" w:cs="FOR smart Next"/>
          <w:b/>
          <w:bCs/>
          <w:lang w:val="it-IT"/>
        </w:rPr>
        <w:t xml:space="preserve"> nel Bel Paese</w:t>
      </w:r>
      <w:r w:rsidR="000F6458" w:rsidRPr="00A75C09">
        <w:rPr>
          <w:rFonts w:ascii="FOR smart Next" w:hAnsi="FOR smart Next" w:cs="FOR smart Next"/>
          <w:b/>
          <w:bCs/>
          <w:lang w:val="it-IT"/>
        </w:rPr>
        <w:t>. Da inimitabile status symbol a front runner di progetti innovativi</w:t>
      </w:r>
      <w:r w:rsidR="00DF32B5">
        <w:rPr>
          <w:rFonts w:ascii="FOR smart Next" w:hAnsi="FOR smart Next" w:cs="FOR smart Next"/>
          <w:b/>
          <w:bCs/>
          <w:lang w:val="it-IT"/>
        </w:rPr>
        <w:t>,</w:t>
      </w:r>
      <w:r w:rsidR="000F6458" w:rsidRPr="00A75C09">
        <w:rPr>
          <w:rFonts w:ascii="FOR smart Next" w:hAnsi="FOR smart Next" w:cs="FOR smart Next"/>
          <w:b/>
          <w:bCs/>
          <w:lang w:val="it-IT"/>
        </w:rPr>
        <w:t xml:space="preserve"> come il primo car sharing a flusso libero</w:t>
      </w:r>
      <w:r w:rsidR="009A066E">
        <w:rPr>
          <w:rFonts w:ascii="FOR smart Next" w:hAnsi="FOR smart Next" w:cs="FOR smart Next"/>
          <w:b/>
          <w:bCs/>
          <w:lang w:val="it-IT"/>
        </w:rPr>
        <w:t>,</w:t>
      </w:r>
      <w:r w:rsidR="000F6458" w:rsidRPr="00A75C09">
        <w:rPr>
          <w:rFonts w:ascii="FOR smart Next" w:hAnsi="FOR smart Next" w:cs="FOR smart Next"/>
          <w:b/>
          <w:bCs/>
          <w:lang w:val="it-IT"/>
        </w:rPr>
        <w:t xml:space="preserve"> smart è sempre andata oltre la semplice definizione di automobile, </w:t>
      </w:r>
      <w:r w:rsidR="00A75C09" w:rsidRPr="00A75C09">
        <w:rPr>
          <w:rFonts w:ascii="FOR smart Next" w:hAnsi="FOR smart Next" w:cs="FOR smart Next"/>
          <w:b/>
          <w:bCs/>
          <w:lang w:val="it-IT"/>
        </w:rPr>
        <w:t>cercando un ruolo da protagonista nella vita sociale e culturale delle nostre città, fino ad essere considerata da alcuni sociologi un ‘simpatico e funzionale elemento di arredo urbano’</w:t>
      </w:r>
      <w:r w:rsidR="009A066E">
        <w:rPr>
          <w:rFonts w:ascii="FOR smart Next" w:hAnsi="FOR smart Next" w:cs="FOR smart Next"/>
          <w:b/>
          <w:bCs/>
          <w:lang w:val="it-IT"/>
        </w:rPr>
        <w:t xml:space="preserve">. Tutto questo grazie </w:t>
      </w:r>
      <w:r w:rsidR="00A75C09" w:rsidRPr="00A75C09">
        <w:rPr>
          <w:rFonts w:ascii="FOR smart Next" w:hAnsi="FOR smart Next" w:cs="FOR smart Next"/>
          <w:b/>
          <w:bCs/>
          <w:lang w:val="it-IT"/>
        </w:rPr>
        <w:t>anche ad un design unico che le ha fatto guadagnare un posto d’onore nella collezione privata del Museum of Modern Art (MoMA) di New York.</w:t>
      </w:r>
      <w:r w:rsidR="009A066E">
        <w:rPr>
          <w:rFonts w:ascii="FOR smart Next" w:hAnsi="FOR smart Next" w:cs="FOR smart Next"/>
          <w:b/>
          <w:bCs/>
          <w:lang w:val="it-IT"/>
        </w:rPr>
        <w:t xml:space="preserve"> </w:t>
      </w:r>
      <w:r w:rsidR="009A066E" w:rsidRPr="009A066E">
        <w:rPr>
          <w:rFonts w:ascii="FOR smart Next" w:hAnsi="FOR smart Next" w:cs="FOR smart Next"/>
          <w:b/>
          <w:bCs/>
          <w:lang w:val="it-IT"/>
        </w:rPr>
        <w:t xml:space="preserve">L’ultimo cliente di fortwo è Gaia </w:t>
      </w:r>
      <w:r w:rsidR="00D13FDF">
        <w:rPr>
          <w:rFonts w:ascii="FOR smart Next" w:hAnsi="FOR smart Next" w:cs="FOR smart Next"/>
          <w:b/>
          <w:bCs/>
          <w:lang w:val="it-IT"/>
        </w:rPr>
        <w:t>Pisani</w:t>
      </w:r>
      <w:r w:rsidR="009A066E" w:rsidRPr="009A066E">
        <w:rPr>
          <w:rFonts w:ascii="FOR smart Next" w:hAnsi="FOR smart Next" w:cs="FOR smart Next"/>
          <w:b/>
          <w:bCs/>
          <w:lang w:val="it-IT"/>
        </w:rPr>
        <w:t>, giovane avvocatessa milanese che</w:t>
      </w:r>
      <w:r w:rsidR="009A066E">
        <w:rPr>
          <w:rFonts w:ascii="FOR smart Next" w:hAnsi="FOR smart Next" w:cs="FOR smart Next"/>
          <w:b/>
          <w:bCs/>
          <w:lang w:val="it-IT"/>
        </w:rPr>
        <w:t>,</w:t>
      </w:r>
      <w:r w:rsidR="009A066E" w:rsidRPr="009A066E">
        <w:rPr>
          <w:rFonts w:ascii="FOR smart Next" w:hAnsi="FOR smart Next" w:cs="FOR smart Next"/>
          <w:b/>
          <w:bCs/>
          <w:lang w:val="it-IT"/>
        </w:rPr>
        <w:t xml:space="preserve"> a bordo della sua </w:t>
      </w:r>
      <w:r w:rsidR="009A066E">
        <w:rPr>
          <w:rFonts w:ascii="FOR smart Next" w:hAnsi="FOR smart Next" w:cs="FOR smart Next"/>
          <w:b/>
          <w:bCs/>
          <w:lang w:val="it-IT"/>
        </w:rPr>
        <w:t xml:space="preserve">nuova </w:t>
      </w:r>
      <w:r w:rsidR="009A066E" w:rsidRPr="009A066E">
        <w:rPr>
          <w:rFonts w:ascii="FOR smart Next" w:hAnsi="FOR smart Next" w:cs="FOR smart Next"/>
          <w:b/>
          <w:bCs/>
          <w:lang w:val="it-IT"/>
        </w:rPr>
        <w:t>smart EQ fortwo</w:t>
      </w:r>
      <w:r w:rsidR="009A066E">
        <w:rPr>
          <w:rFonts w:ascii="FOR smart Next" w:hAnsi="FOR smart Next" w:cs="FOR smart Next"/>
          <w:b/>
          <w:bCs/>
          <w:lang w:val="it-IT"/>
        </w:rPr>
        <w:t>, si fa</w:t>
      </w:r>
      <w:r w:rsidR="009A066E" w:rsidRPr="009A066E">
        <w:rPr>
          <w:rFonts w:ascii="FOR smart Next" w:hAnsi="FOR smart Next" w:cs="FOR smart Next"/>
          <w:b/>
          <w:bCs/>
          <w:lang w:val="it-IT"/>
        </w:rPr>
        <w:t xml:space="preserve"> ambasciatrice di una mobilità intelligente, a zero emissioni</w:t>
      </w:r>
      <w:r w:rsidR="009A066E">
        <w:rPr>
          <w:rFonts w:ascii="FOR smart Next" w:hAnsi="FOR smart Next" w:cs="FOR smart Next"/>
          <w:b/>
          <w:bCs/>
          <w:lang w:val="it-IT"/>
        </w:rPr>
        <w:t xml:space="preserve"> e </w:t>
      </w:r>
      <w:r w:rsidR="009A066E" w:rsidRPr="009A066E">
        <w:rPr>
          <w:rFonts w:ascii="FOR smart Next" w:hAnsi="FOR smart Next" w:cs="FOR smart Next"/>
          <w:b/>
          <w:bCs/>
          <w:lang w:val="it-IT"/>
        </w:rPr>
        <w:t>sempre</w:t>
      </w:r>
      <w:r w:rsidR="009A066E">
        <w:rPr>
          <w:rFonts w:ascii="FOR smart Next" w:hAnsi="FOR smart Next" w:cs="FOR smart Next"/>
          <w:b/>
          <w:bCs/>
          <w:lang w:val="it-IT"/>
        </w:rPr>
        <w:t>,</w:t>
      </w:r>
      <w:r w:rsidR="009A066E" w:rsidRPr="009A066E">
        <w:rPr>
          <w:rFonts w:ascii="FOR smart Next" w:hAnsi="FOR smart Next" w:cs="FOR smart Next"/>
          <w:b/>
          <w:bCs/>
          <w:lang w:val="it-IT"/>
        </w:rPr>
        <w:t xml:space="preserve"> incredibilmente trendy.</w:t>
      </w:r>
    </w:p>
    <w:p w14:paraId="6FEB5DC5" w14:textId="15C47D9B" w:rsidR="009A066E" w:rsidRDefault="00A75C09" w:rsidP="004F52F5">
      <w:pPr>
        <w:ind w:right="-29"/>
        <w:rPr>
          <w:rFonts w:ascii="FOR smart Next" w:hAnsi="FOR smart Next" w:cs="FOR smart Next"/>
          <w:lang w:val="it-IT"/>
        </w:rPr>
      </w:pPr>
      <w:r>
        <w:rPr>
          <w:rFonts w:ascii="FOR smart Next" w:hAnsi="FOR smart Next" w:cs="FOR smart Next"/>
          <w:lang w:val="it-IT"/>
        </w:rPr>
        <w:t>Per più di 25 anni</w:t>
      </w:r>
      <w:r w:rsidR="00DF32B5">
        <w:rPr>
          <w:rFonts w:ascii="FOR smart Next" w:hAnsi="FOR smart Next" w:cs="FOR smart Next"/>
          <w:lang w:val="it-IT"/>
        </w:rPr>
        <w:t>,</w:t>
      </w:r>
      <w:r>
        <w:rPr>
          <w:rFonts w:ascii="FOR smart Next" w:hAnsi="FOR smart Next" w:cs="FOR smart Next"/>
          <w:lang w:val="it-IT"/>
        </w:rPr>
        <w:t xml:space="preserve"> la relazione tra smart e gli italiani </w:t>
      </w:r>
      <w:r w:rsidR="00010C7D">
        <w:rPr>
          <w:rFonts w:ascii="FOR smart Next" w:hAnsi="FOR smart Next" w:cs="FOR smart Next"/>
          <w:lang w:val="it-IT"/>
        </w:rPr>
        <w:t xml:space="preserve">è stata un punto di riferimento per tutti i mercati in cui è stata commercializzata a livello globale. Nessun </w:t>
      </w:r>
      <w:r w:rsidR="00DF32B5">
        <w:rPr>
          <w:rFonts w:ascii="FOR smart Next" w:hAnsi="FOR smart Next" w:cs="FOR smart Next"/>
          <w:lang w:val="it-IT"/>
        </w:rPr>
        <w:t>altro p</w:t>
      </w:r>
      <w:r w:rsidR="00010C7D">
        <w:rPr>
          <w:rFonts w:ascii="FOR smart Next" w:hAnsi="FOR smart Next" w:cs="FOR smart Next"/>
          <w:lang w:val="it-IT"/>
        </w:rPr>
        <w:t>aese è mai riuscito</w:t>
      </w:r>
      <w:r w:rsidR="00DF32B5">
        <w:rPr>
          <w:rFonts w:ascii="FOR smart Next" w:hAnsi="FOR smart Next" w:cs="FOR smart Next"/>
          <w:lang w:val="it-IT"/>
        </w:rPr>
        <w:t>, infatti, a</w:t>
      </w:r>
      <w:r w:rsidR="00010C7D">
        <w:rPr>
          <w:rFonts w:ascii="FOR smart Next" w:hAnsi="FOR smart Next" w:cs="FOR smart Next"/>
          <w:lang w:val="it-IT"/>
        </w:rPr>
        <w:t xml:space="preserve"> ricreare il feeling che ha portato il marchio più innovativo del mercato automobilistico a conquistare oltre 650.000 clienti nel Bel Paese. </w:t>
      </w:r>
    </w:p>
    <w:p w14:paraId="0861539D" w14:textId="763D6DC1" w:rsidR="0014486F" w:rsidRDefault="00010C7D" w:rsidP="004F52F5">
      <w:pPr>
        <w:ind w:right="-29"/>
        <w:rPr>
          <w:rFonts w:ascii="FOR smart Next" w:hAnsi="FOR smart Next" w:cs="FOR smart Next"/>
          <w:lang w:val="it-IT"/>
        </w:rPr>
      </w:pPr>
      <w:r>
        <w:rPr>
          <w:rFonts w:ascii="FOR smart Next" w:hAnsi="FOR smart Next" w:cs="FOR smart Next"/>
          <w:lang w:val="it-IT"/>
        </w:rPr>
        <w:t xml:space="preserve">Un successo che prende forma da un concept ingegneristico unico e si </w:t>
      </w:r>
      <w:r w:rsidR="00DF32B5">
        <w:rPr>
          <w:rFonts w:ascii="FOR smart Next" w:hAnsi="FOR smart Next" w:cs="FOR smart Next"/>
          <w:lang w:val="it-IT"/>
        </w:rPr>
        <w:t>è affermato</w:t>
      </w:r>
      <w:r>
        <w:rPr>
          <w:rFonts w:ascii="FOR smart Next" w:hAnsi="FOR smart Next" w:cs="FOR smart Next"/>
          <w:lang w:val="it-IT"/>
        </w:rPr>
        <w:t xml:space="preserve"> anche attraverso campagne rivoluzionarie</w:t>
      </w:r>
      <w:r w:rsidR="00DF32B5">
        <w:rPr>
          <w:rFonts w:ascii="FOR smart Next" w:hAnsi="FOR smart Next" w:cs="FOR smart Next"/>
          <w:lang w:val="it-IT"/>
        </w:rPr>
        <w:t>,</w:t>
      </w:r>
      <w:r>
        <w:rPr>
          <w:rFonts w:ascii="FOR smart Next" w:hAnsi="FOR smart Next" w:cs="FOR smart Next"/>
          <w:lang w:val="it-IT"/>
        </w:rPr>
        <w:t xml:space="preserve"> che hanno introdotto formule mai utilizzate prima per i clienti privati come ‘e puoi restituirla quando vuoi’</w:t>
      </w:r>
      <w:r w:rsidR="0016146B">
        <w:rPr>
          <w:rFonts w:ascii="FOR smart Next" w:hAnsi="FOR smart Next" w:cs="FOR smart Next"/>
          <w:lang w:val="it-IT"/>
        </w:rPr>
        <w:t>, l</w:t>
      </w:r>
      <w:r>
        <w:rPr>
          <w:rFonts w:ascii="FOR smart Next" w:hAnsi="FOR smart Next" w:cs="FOR smart Next"/>
          <w:lang w:val="it-IT"/>
        </w:rPr>
        <w:t>anciando così trend e intuizioni che oggi ritroviamo nella quotidianità l’automobile, sia dal punto di vista concettuale che commerciale. L’utilizzo del</w:t>
      </w:r>
      <w:r w:rsidR="0014486F">
        <w:rPr>
          <w:rFonts w:ascii="FOR smart Next" w:hAnsi="FOR smart Next" w:cs="FOR smart Next"/>
          <w:lang w:val="it-IT"/>
        </w:rPr>
        <w:t xml:space="preserve"> bicolor per la livrea della carrozzeria, o lo sviluppo di esclusive serie speciali (oltre 60 tr</w:t>
      </w:r>
      <w:r w:rsidR="00D358F4">
        <w:rPr>
          <w:rFonts w:ascii="FOR smart Next" w:hAnsi="FOR smart Next" w:cs="FOR smart Next"/>
          <w:lang w:val="it-IT"/>
        </w:rPr>
        <w:t>a</w:t>
      </w:r>
      <w:r w:rsidR="0014486F">
        <w:rPr>
          <w:rFonts w:ascii="FOR smart Next" w:hAnsi="FOR smart Next" w:cs="FOR smart Next"/>
          <w:lang w:val="it-IT"/>
        </w:rPr>
        <w:t xml:space="preserve"> italiane e internazionali)</w:t>
      </w:r>
      <w:r w:rsidR="00DF32B5">
        <w:rPr>
          <w:rFonts w:ascii="FOR smart Next" w:hAnsi="FOR smart Next" w:cs="FOR smart Next"/>
          <w:lang w:val="it-IT"/>
        </w:rPr>
        <w:t xml:space="preserve"> che esaltavano il concetto di individualità</w:t>
      </w:r>
      <w:r w:rsidR="0014486F">
        <w:rPr>
          <w:rFonts w:ascii="FOR smart Next" w:hAnsi="FOR smart Next" w:cs="FOR smart Next"/>
          <w:lang w:val="it-IT"/>
        </w:rPr>
        <w:t xml:space="preserve">: sono solo alcuni esempi del ruolo di trend setter che la fortwo ha ricoperto nel corso degli anni. </w:t>
      </w:r>
    </w:p>
    <w:p w14:paraId="04D40C84" w14:textId="39FF6A07" w:rsidR="00B905EA" w:rsidRDefault="00B905EA" w:rsidP="00B905EA">
      <w:pPr>
        <w:ind w:right="-29"/>
        <w:rPr>
          <w:rFonts w:ascii="FOR smart Next" w:hAnsi="FOR smart Next" w:cs="FOR smart Next"/>
          <w:lang w:val="it-IT"/>
        </w:rPr>
      </w:pPr>
      <w:r>
        <w:rPr>
          <w:rFonts w:ascii="FOR smart Next" w:hAnsi="FOR smart Next" w:cs="FOR smart Next"/>
          <w:lang w:val="it-IT"/>
        </w:rPr>
        <w:t>“Qualche anno fa</w:t>
      </w:r>
      <w:r w:rsidR="0016146B">
        <w:rPr>
          <w:rFonts w:ascii="FOR smart Next" w:hAnsi="FOR smart Next" w:cs="FOR smart Next"/>
          <w:lang w:val="it-IT"/>
        </w:rPr>
        <w:t xml:space="preserve">, </w:t>
      </w:r>
      <w:r>
        <w:rPr>
          <w:rFonts w:ascii="FOR smart Next" w:hAnsi="FOR smart Next" w:cs="FOR smart Next"/>
          <w:lang w:val="it-IT"/>
        </w:rPr>
        <w:t xml:space="preserve">il lancio </w:t>
      </w:r>
      <w:r w:rsidR="004E5DCC">
        <w:rPr>
          <w:rFonts w:ascii="FOR smart Next" w:hAnsi="FOR smart Next" w:cs="FOR smart Next"/>
          <w:lang w:val="it-IT"/>
        </w:rPr>
        <w:t>del</w:t>
      </w:r>
      <w:r>
        <w:rPr>
          <w:rFonts w:ascii="FOR smart Next" w:hAnsi="FOR smart Next" w:cs="FOR smart Next"/>
          <w:lang w:val="it-IT"/>
        </w:rPr>
        <w:t>l’ultima generazione endotermica di fortwo</w:t>
      </w:r>
      <w:r w:rsidR="00DF32B5">
        <w:rPr>
          <w:rFonts w:ascii="FOR smart Next" w:hAnsi="FOR smart Next" w:cs="FOR smart Next"/>
          <w:lang w:val="it-IT"/>
        </w:rPr>
        <w:t xml:space="preserve"> </w:t>
      </w:r>
      <w:r>
        <w:rPr>
          <w:rFonts w:ascii="FOR smart Next" w:hAnsi="FOR smart Next" w:cs="FOR smart Next"/>
          <w:lang w:val="it-IT"/>
        </w:rPr>
        <w:t>fu accompagnat</w:t>
      </w:r>
      <w:r w:rsidR="004E5DCC">
        <w:rPr>
          <w:rFonts w:ascii="FOR smart Next" w:hAnsi="FOR smart Next" w:cs="FOR smart Next"/>
          <w:lang w:val="it-IT"/>
        </w:rPr>
        <w:t>o</w:t>
      </w:r>
      <w:r>
        <w:rPr>
          <w:rFonts w:ascii="FOR smart Next" w:hAnsi="FOR smart Next" w:cs="FOR smart Next"/>
          <w:lang w:val="it-IT"/>
        </w:rPr>
        <w:t xml:space="preserve"> da uno slogan che racchiude in sé una buona parte dell’essenza </w:t>
      </w:r>
      <w:r w:rsidR="00DF32B5">
        <w:rPr>
          <w:rFonts w:ascii="FOR smart Next" w:hAnsi="FOR smart Next" w:cs="FOR smart Next"/>
          <w:lang w:val="it-IT"/>
        </w:rPr>
        <w:t xml:space="preserve">stessa </w:t>
      </w:r>
      <w:r>
        <w:rPr>
          <w:rFonts w:ascii="FOR smart Next" w:hAnsi="FOR smart Next" w:cs="FOR smart Next"/>
          <w:lang w:val="it-IT"/>
        </w:rPr>
        <w:t>di smart: tutto resta diverso”, ha dichiarato Maurizio Zaccaria, direttore vendite Mercedes-Benz Cars</w:t>
      </w:r>
      <w:r w:rsidR="00D358F4">
        <w:rPr>
          <w:rFonts w:ascii="FOR smart Next" w:hAnsi="FOR smart Next" w:cs="FOR smart Next"/>
          <w:lang w:val="it-IT"/>
        </w:rPr>
        <w:t xml:space="preserve"> Italia</w:t>
      </w:r>
      <w:r>
        <w:rPr>
          <w:rFonts w:ascii="FOR smart Next" w:hAnsi="FOR smart Next" w:cs="FOR smart Next"/>
          <w:lang w:val="it-IT"/>
        </w:rPr>
        <w:t xml:space="preserve">. “In tutti questi anni, infatti, </w:t>
      </w:r>
      <w:r w:rsidR="0016146B">
        <w:rPr>
          <w:rFonts w:ascii="FOR smart Next" w:hAnsi="FOR smart Next" w:cs="FOR smart Next"/>
          <w:lang w:val="it-IT"/>
        </w:rPr>
        <w:t xml:space="preserve">smart </w:t>
      </w:r>
      <w:r>
        <w:rPr>
          <w:rFonts w:ascii="FOR smart Next" w:hAnsi="FOR smart Next" w:cs="FOR smart Next"/>
          <w:lang w:val="it-IT"/>
        </w:rPr>
        <w:t>è sempre riuscita a reinventarsi, senza mai perdere la propria identità</w:t>
      </w:r>
      <w:r w:rsidR="0016146B">
        <w:rPr>
          <w:rFonts w:ascii="FOR smart Next" w:hAnsi="FOR smart Next" w:cs="FOR smart Next"/>
          <w:lang w:val="it-IT"/>
        </w:rPr>
        <w:t>. Ed</w:t>
      </w:r>
      <w:r>
        <w:rPr>
          <w:rFonts w:ascii="FOR smart Next" w:hAnsi="FOR smart Next" w:cs="FOR smart Next"/>
          <w:lang w:val="it-IT"/>
        </w:rPr>
        <w:t xml:space="preserve"> è proprio questa una delle chiavi del suo successo</w:t>
      </w:r>
      <w:r w:rsidR="0016146B">
        <w:rPr>
          <w:rFonts w:ascii="FOR smart Next" w:hAnsi="FOR smart Next" w:cs="FOR smart Next"/>
          <w:lang w:val="it-IT"/>
        </w:rPr>
        <w:t>: h</w:t>
      </w:r>
      <w:r>
        <w:rPr>
          <w:rFonts w:ascii="FOR smart Next" w:hAnsi="FOR smart Next" w:cs="FOR smart Next"/>
          <w:lang w:val="it-IT"/>
        </w:rPr>
        <w:t>a voluto sempre guardare oltre il semplice concetto di automobile, pensare fuori dal coro</w:t>
      </w:r>
      <w:r w:rsidR="0016146B">
        <w:rPr>
          <w:rFonts w:ascii="FOR smart Next" w:hAnsi="FOR smart Next" w:cs="FOR smart Next"/>
          <w:lang w:val="it-IT"/>
        </w:rPr>
        <w:t>,</w:t>
      </w:r>
      <w:r>
        <w:rPr>
          <w:rFonts w:ascii="FOR smart Next" w:hAnsi="FOR smart Next" w:cs="FOR smart Next"/>
          <w:lang w:val="it-IT"/>
        </w:rPr>
        <w:t xml:space="preserve"> </w:t>
      </w:r>
      <w:r w:rsidR="0016146B">
        <w:rPr>
          <w:rFonts w:ascii="FOR smart Next" w:hAnsi="FOR smart Next" w:cs="FOR smart Next"/>
          <w:lang w:val="it-IT"/>
        </w:rPr>
        <w:t>per conquistare la scena come una</w:t>
      </w:r>
      <w:r w:rsidR="009A066E">
        <w:rPr>
          <w:rFonts w:ascii="FOR smart Next" w:hAnsi="FOR smart Next" w:cs="FOR smart Next"/>
          <w:lang w:val="it-IT"/>
        </w:rPr>
        <w:t xml:space="preserve"> solista fuoriclasse </w:t>
      </w:r>
      <w:r>
        <w:rPr>
          <w:rFonts w:ascii="FOR smart Next" w:hAnsi="FOR smart Next" w:cs="FOR smart Next"/>
          <w:lang w:val="it-IT"/>
        </w:rPr>
        <w:t xml:space="preserve">e non </w:t>
      </w:r>
      <w:r w:rsidR="00DF32B5">
        <w:rPr>
          <w:rFonts w:ascii="FOR smart Next" w:hAnsi="FOR smart Next" w:cs="FOR smart Next"/>
          <w:lang w:val="it-IT"/>
        </w:rPr>
        <w:t xml:space="preserve">come </w:t>
      </w:r>
      <w:r>
        <w:rPr>
          <w:rFonts w:ascii="FOR smart Next" w:hAnsi="FOR smart Next" w:cs="FOR smart Next"/>
          <w:lang w:val="it-IT"/>
        </w:rPr>
        <w:t>una semplice eco</w:t>
      </w:r>
      <w:r w:rsidR="009A066E">
        <w:rPr>
          <w:rFonts w:ascii="FOR smart Next" w:hAnsi="FOR smart Next" w:cs="FOR smart Next"/>
          <w:lang w:val="it-IT"/>
        </w:rPr>
        <w:t>.”</w:t>
      </w:r>
    </w:p>
    <w:p w14:paraId="7B54573A" w14:textId="77777777" w:rsidR="00DF32B5" w:rsidRDefault="0014486F" w:rsidP="009A066E">
      <w:pPr>
        <w:ind w:right="-29"/>
        <w:rPr>
          <w:rFonts w:ascii="FOR smart Next" w:hAnsi="FOR smart Next" w:cs="FOR smart Next"/>
          <w:lang w:val="it-IT"/>
        </w:rPr>
      </w:pPr>
      <w:r>
        <w:rPr>
          <w:rFonts w:ascii="FOR smart Next" w:hAnsi="FOR smart Next" w:cs="FOR smart Next"/>
          <w:lang w:val="it-IT"/>
        </w:rPr>
        <w:lastRenderedPageBreak/>
        <w:t>Oggi</w:t>
      </w:r>
      <w:r w:rsidR="00D358F4">
        <w:rPr>
          <w:rFonts w:ascii="FOR smart Next" w:hAnsi="FOR smart Next" w:cs="FOR smart Next"/>
          <w:lang w:val="it-IT"/>
        </w:rPr>
        <w:t>,</w:t>
      </w:r>
      <w:r>
        <w:rPr>
          <w:rFonts w:ascii="FOR smart Next" w:hAnsi="FOR smart Next" w:cs="FOR smart Next"/>
          <w:lang w:val="it-IT"/>
        </w:rPr>
        <w:t xml:space="preserve"> nel congedarsi dai suoi fan più affezionati, con la consegna dell’ultima unità prodotta per il mercato italiano, fortwo si leva anche </w:t>
      </w:r>
      <w:r w:rsidR="0016146B">
        <w:rPr>
          <w:rFonts w:ascii="FOR smart Next" w:hAnsi="FOR smart Next" w:cs="FOR smart Next"/>
          <w:lang w:val="it-IT"/>
        </w:rPr>
        <w:t xml:space="preserve">una piccola </w:t>
      </w:r>
      <w:r>
        <w:rPr>
          <w:rFonts w:ascii="FOR smart Next" w:hAnsi="FOR smart Next" w:cs="FOR smart Next"/>
          <w:lang w:val="it-IT"/>
        </w:rPr>
        <w:t>soddisfazione</w:t>
      </w:r>
      <w:r w:rsidR="0016146B">
        <w:rPr>
          <w:rFonts w:ascii="FOR smart Next" w:hAnsi="FOR smart Next" w:cs="FOR smart Next"/>
          <w:lang w:val="it-IT"/>
        </w:rPr>
        <w:t>,</w:t>
      </w:r>
      <w:r>
        <w:rPr>
          <w:rFonts w:ascii="FOR smart Next" w:hAnsi="FOR smart Next" w:cs="FOR smart Next"/>
          <w:lang w:val="it-IT"/>
        </w:rPr>
        <w:t xml:space="preserve"> conquistando il suo ultimo cliente non a Roma, da sempre</w:t>
      </w:r>
      <w:r w:rsidR="00DF32B5">
        <w:rPr>
          <w:rFonts w:ascii="FOR smart Next" w:hAnsi="FOR smart Next" w:cs="FOR smart Next"/>
          <w:lang w:val="it-IT"/>
        </w:rPr>
        <w:t xml:space="preserve"> </w:t>
      </w:r>
      <w:r>
        <w:rPr>
          <w:rFonts w:ascii="FOR smart Next" w:hAnsi="FOR smart Next" w:cs="FOR smart Next"/>
          <w:lang w:val="it-IT"/>
        </w:rPr>
        <w:t xml:space="preserve">smart city per eccellenza con oltre 200.000 unità immatricolate dal 1998, </w:t>
      </w:r>
      <w:r w:rsidR="00E072BD">
        <w:rPr>
          <w:rFonts w:ascii="FOR smart Next" w:hAnsi="FOR smart Next" w:cs="FOR smart Next"/>
          <w:lang w:val="it-IT"/>
        </w:rPr>
        <w:t>bensì</w:t>
      </w:r>
      <w:r>
        <w:rPr>
          <w:rFonts w:ascii="FOR smart Next" w:hAnsi="FOR smart Next" w:cs="FOR smart Next"/>
          <w:lang w:val="it-IT"/>
        </w:rPr>
        <w:t xml:space="preserve"> a Milano. </w:t>
      </w:r>
    </w:p>
    <w:p w14:paraId="4B3ED0E8" w14:textId="11CCDD59" w:rsidR="004B601E" w:rsidRPr="009A066E" w:rsidRDefault="009A066E" w:rsidP="009A066E">
      <w:pPr>
        <w:ind w:right="-29"/>
        <w:rPr>
          <w:rFonts w:ascii="FOR smart Next" w:hAnsi="FOR smart Next" w:cs="FOR smart Next"/>
          <w:lang w:val="it-IT"/>
        </w:rPr>
      </w:pPr>
      <w:r w:rsidRPr="009A066E">
        <w:rPr>
          <w:rFonts w:ascii="FOR smart Next" w:hAnsi="FOR smart Next" w:cs="FOR smart Next"/>
          <w:lang w:val="it-IT"/>
        </w:rPr>
        <w:t xml:space="preserve">L’ultimo </w:t>
      </w:r>
      <w:r w:rsidR="0016146B">
        <w:rPr>
          <w:rFonts w:ascii="FOR smart Next" w:hAnsi="FOR smart Next" w:cs="FOR smart Next"/>
          <w:lang w:val="it-IT"/>
        </w:rPr>
        <w:t>fan</w:t>
      </w:r>
      <w:r w:rsidRPr="009A066E">
        <w:rPr>
          <w:rFonts w:ascii="FOR smart Next" w:hAnsi="FOR smart Next" w:cs="FOR smart Next"/>
          <w:lang w:val="it-IT"/>
        </w:rPr>
        <w:t xml:space="preserve"> di fortwo</w:t>
      </w:r>
      <w:r w:rsidR="00D13FDF">
        <w:rPr>
          <w:rFonts w:ascii="FOR smart Next" w:hAnsi="FOR smart Next" w:cs="FOR smart Next"/>
          <w:lang w:val="it-IT"/>
        </w:rPr>
        <w:t xml:space="preserve">, </w:t>
      </w:r>
      <w:r w:rsidRPr="009A066E">
        <w:rPr>
          <w:rFonts w:ascii="FOR smart Next" w:hAnsi="FOR smart Next" w:cs="FOR smart Next"/>
          <w:lang w:val="it-IT"/>
        </w:rPr>
        <w:t xml:space="preserve">Gaia </w:t>
      </w:r>
      <w:r w:rsidR="00D13FDF">
        <w:rPr>
          <w:rFonts w:ascii="FOR smart Next" w:hAnsi="FOR smart Next" w:cs="FOR smart Next"/>
          <w:lang w:val="it-IT"/>
        </w:rPr>
        <w:t>Pisani</w:t>
      </w:r>
      <w:r w:rsidRPr="009A066E">
        <w:rPr>
          <w:rFonts w:ascii="FOR smart Next" w:hAnsi="FOR smart Next" w:cs="FOR smart Next"/>
          <w:lang w:val="it-IT"/>
        </w:rPr>
        <w:t xml:space="preserve">, </w:t>
      </w:r>
      <w:r w:rsidR="00D13FDF">
        <w:rPr>
          <w:rFonts w:ascii="FOR smart Next" w:hAnsi="FOR smart Next" w:cs="FOR smart Next"/>
          <w:lang w:val="it-IT"/>
        </w:rPr>
        <w:t xml:space="preserve">è infatti una </w:t>
      </w:r>
      <w:r w:rsidRPr="009A066E">
        <w:rPr>
          <w:rFonts w:ascii="FOR smart Next" w:hAnsi="FOR smart Next" w:cs="FOR smart Next"/>
          <w:lang w:val="it-IT"/>
        </w:rPr>
        <w:t>giovane avvocatessa milanese che, a bordo della sua smart EQ fortwo, continuerà a farsi ambasciatrice di una mobilità intelligente, a zero emissioni e sempre, incredibilmente trendy.</w:t>
      </w:r>
      <w:bookmarkEnd w:id="0"/>
    </w:p>
    <w:sectPr w:rsidR="004B601E" w:rsidRPr="009A066E" w:rsidSect="00DF32B5">
      <w:headerReference w:type="default" r:id="rId7"/>
      <w:headerReference w:type="first" r:id="rId8"/>
      <w:footerReference w:type="first" r:id="rId9"/>
      <w:pgSz w:w="11906" w:h="16838" w:code="9"/>
      <w:pgMar w:top="1531" w:right="3742" w:bottom="1702" w:left="1247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B2619" w14:textId="77777777" w:rsidR="002401A1" w:rsidRDefault="002401A1" w:rsidP="00CC683D">
      <w:r>
        <w:separator/>
      </w:r>
    </w:p>
  </w:endnote>
  <w:endnote w:type="continuationSeparator" w:id="0">
    <w:p w14:paraId="6EBD5D7A" w14:textId="77777777" w:rsidR="002401A1" w:rsidRDefault="002401A1" w:rsidP="00CC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 smart Next TT">
    <w:altName w:val="Times New Roman"/>
    <w:charset w:val="00"/>
    <w:family w:val="auto"/>
    <w:pitch w:val="variable"/>
    <w:sig w:usb0="800002AF" w:usb1="400020CB" w:usb2="00000008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32EC236F-29AA-4DA0-BFDC-4DEC596EF384}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  <w:embedRegular r:id="rId2" w:fontKey="{7D03C345-D89C-4798-A9EF-65447AE229D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FOR smart Next">
    <w:panose1 w:val="02010504010101010104"/>
    <w:charset w:val="00"/>
    <w:family w:val="modern"/>
    <w:notTrueType/>
    <w:pitch w:val="variable"/>
    <w:sig w:usb0="800002EF" w:usb1="4000204B" w:usb2="00000008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D245" w14:textId="77777777" w:rsidR="009B137D" w:rsidRPr="00090A2F" w:rsidRDefault="00B85591" w:rsidP="00CC683D">
    <w:pPr>
      <w:pStyle w:val="Pidipagina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775" behindDoc="1" locked="1" layoutInCell="1" allowOverlap="1" wp14:anchorId="215DCC47" wp14:editId="267288DA">
              <wp:simplePos x="0" y="0"/>
              <wp:positionH relativeFrom="page">
                <wp:posOffset>0</wp:posOffset>
              </wp:positionH>
              <wp:positionV relativeFrom="page">
                <wp:posOffset>9671050</wp:posOffset>
              </wp:positionV>
              <wp:extent cx="7556400" cy="1015200"/>
              <wp:effectExtent l="0" t="0" r="6985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1015200"/>
                      </a:xfrm>
                      <a:prstGeom prst="rect">
                        <a:avLst/>
                      </a:prstGeom>
                      <a:solidFill>
                        <a:srgbClr val="E3E3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399D92" id="Rechteck 1" o:spid="_x0000_s1026" style="position:absolute;margin-left:0;margin-top:761.5pt;width:595pt;height:79.95pt;z-index:-2516567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" fillcolor="#e3e3e3" stroked="f" strokeweight="2pt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DA02" w14:textId="77777777" w:rsidR="002401A1" w:rsidRDefault="002401A1" w:rsidP="00CC683D">
      <w:r>
        <w:separator/>
      </w:r>
    </w:p>
  </w:footnote>
  <w:footnote w:type="continuationSeparator" w:id="0">
    <w:p w14:paraId="159E93FE" w14:textId="77777777" w:rsidR="002401A1" w:rsidRDefault="002401A1" w:rsidP="00CC6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BEB27" w14:textId="6870B409" w:rsidR="00E356C0" w:rsidRPr="00E356C0" w:rsidRDefault="00E356C0" w:rsidP="00E356C0">
    <w:pPr>
      <w:pStyle w:val="Zahl"/>
      <w:framePr w:wrap="around"/>
    </w:pPr>
    <w:r>
      <w:t>Pag</w:t>
    </w:r>
    <w:r w:rsidR="008E5A48">
      <w:t>.</w:t>
    </w:r>
    <w:r>
      <w:t xml:space="preserve"> </w:t>
    </w:r>
    <w:r w:rsidRPr="00E356C0">
      <w:fldChar w:fldCharType="begin"/>
    </w:r>
    <w:r w:rsidRPr="00E356C0">
      <w:instrText xml:space="preserve"> PAGE   \* MERGEFORMAT </w:instrText>
    </w:r>
    <w:r w:rsidRPr="00E356C0">
      <w:fldChar w:fldCharType="separate"/>
    </w:r>
    <w:r w:rsidR="00543628">
      <w:rPr>
        <w:noProof/>
      </w:rPr>
      <w:t>2</w:t>
    </w:r>
    <w:r w:rsidRPr="00E356C0">
      <w:fldChar w:fldCharType="end"/>
    </w:r>
    <w:r>
      <w:t>/</w:t>
    </w:r>
    <w:r w:rsidR="00C879F3">
      <w:fldChar w:fldCharType="begin"/>
    </w:r>
    <w:r w:rsidR="00C879F3">
      <w:instrText xml:space="preserve"> NUMPAGES   \* MERGEFORMAT </w:instrText>
    </w:r>
    <w:r w:rsidR="00C879F3">
      <w:fldChar w:fldCharType="separate"/>
    </w:r>
    <w:r w:rsidR="00543628">
      <w:rPr>
        <w:noProof/>
      </w:rPr>
      <w:t>2</w:t>
    </w:r>
    <w:r w:rsidR="00C879F3">
      <w:rPr>
        <w:noProof/>
      </w:rPr>
      <w:fldChar w:fldCharType="end"/>
    </w:r>
  </w:p>
  <w:p w14:paraId="65A91799" w14:textId="77777777" w:rsidR="00914451" w:rsidRDefault="009B137D" w:rsidP="00CC683D">
    <w:pPr>
      <w:pStyle w:val="Intestazione"/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0800" behindDoc="0" locked="1" layoutInCell="1" allowOverlap="1" wp14:anchorId="7D279E3E" wp14:editId="73EEBDC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400" cy="2214000"/>
              <wp:effectExtent l="0" t="0" r="6985" b="0"/>
              <wp:wrapNone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400" cy="2214000"/>
                        <a:chOff x="0" y="0"/>
                        <a:chExt cx="7556400" cy="2216115"/>
                      </a:xfrm>
                    </wpg:grpSpPr>
                    <pic:pic xmlns:pic="http://schemas.openxmlformats.org/drawingml/2006/picture">
                      <pic:nvPicPr>
                        <pic:cNvPr id="19" name="Grafik 1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3020" y="1431890"/>
                          <a:ext cx="582930" cy="78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" name="Freihandform: Form 5">
                        <a:extLst>
                          <a:ext uri="{FF2B5EF4-FFF2-40B4-BE49-F238E27FC236}">
                            <a16:creationId xmlns:a16="http://schemas.microsoft.com/office/drawing/2014/main" id="{E27737CF-33E3-433C-BD63-E136AD53C7F9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556400" cy="1443600"/>
                        </a:xfrm>
                        <a:custGeom>
                          <a:avLst/>
                          <a:gdLst>
                            <a:gd name="connsiteX0" fmla="*/ 0 w 7554595"/>
                            <a:gd name="connsiteY0" fmla="*/ 0 h 1430020"/>
                            <a:gd name="connsiteX1" fmla="*/ 7554595 w 7554595"/>
                            <a:gd name="connsiteY1" fmla="*/ 0 h 1430020"/>
                            <a:gd name="connsiteX2" fmla="*/ 7554595 w 7554595"/>
                            <a:gd name="connsiteY2" fmla="*/ 1430020 h 1430020"/>
                            <a:gd name="connsiteX3" fmla="*/ 5243195 w 7554595"/>
                            <a:gd name="connsiteY3" fmla="*/ 1430020 h 1430020"/>
                            <a:gd name="connsiteX4" fmla="*/ 5243195 w 7554595"/>
                            <a:gd name="connsiteY4" fmla="*/ 832485 h 1430020"/>
                            <a:gd name="connsiteX5" fmla="*/ 596900 w 7554595"/>
                            <a:gd name="connsiteY5" fmla="*/ 832485 h 1430020"/>
                            <a:gd name="connsiteX6" fmla="*/ 596900 w 7554595"/>
                            <a:gd name="connsiteY6" fmla="*/ 1430020 h 1430020"/>
                            <a:gd name="connsiteX7" fmla="*/ 0 w 7554595"/>
                            <a:gd name="connsiteY7" fmla="*/ 1430020 h 1430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54595" h="1430020">
                              <a:moveTo>
                                <a:pt x="0" y="0"/>
                              </a:moveTo>
                              <a:lnTo>
                                <a:pt x="7554595" y="0"/>
                              </a:lnTo>
                              <a:lnTo>
                                <a:pt x="7554595" y="1430020"/>
                              </a:lnTo>
                              <a:lnTo>
                                <a:pt x="5243195" y="1430020"/>
                              </a:lnTo>
                              <a:lnTo>
                                <a:pt x="5243195" y="832485"/>
                              </a:lnTo>
                              <a:lnTo>
                                <a:pt x="596900" y="832485"/>
                              </a:lnTo>
                              <a:lnTo>
                                <a:pt x="596900" y="1430020"/>
                              </a:lnTo>
                              <a:lnTo>
                                <a:pt x="0" y="1430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FC716C" id="Gruppieren 2" o:spid="_x0000_s1026" style="position:absolute;margin-left:0;margin-top:0;width:595pt;height:174.35pt;z-index:251660800;mso-position-horizontal-relative:page;mso-position-vertical-relative:page;mso-width-relative:margin;mso-height-relative:margin" coordsize="75564,2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9" o:spid="_x0000_s1027" type="#_x0000_t75" style="position:absolute;left:58230;top:14318;width:5829;height: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">
                <v:imagedata r:id="rId2" o:title=""/>
                <v:path arrowok="t"/>
              </v:shape>
              <v:shape id="Freihandform: Form 5" o:spid="_x0000_s1028" style="position:absolute;width:75564;height:14436;visibility:visible;mso-wrap-style:square;v-text-anchor:middle" coordsize="7554595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" path="m,l7554595,r,1430020l5243195,1430020r,-597535l596900,832485r,597535l,1430020,,xe" fillcolor="#e3e3e3" stroked="f" strokeweight="2pt">
                <v:path arrowok="t" o:connecttype="custom" o:connectlocs="0,0;7556400,0;7556400,1443600;5244448,1443600;5244448,840391;597043,840391;597043,1443600;0,1443600" o:connectangles="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C7D3" w14:textId="093C7C63" w:rsidR="00EC057B" w:rsidRDefault="0047388E" w:rsidP="00CC683D">
    <w:r>
      <w:rPr>
        <w:rStyle w:val="Randspalte"/>
        <w:noProof/>
      </w:rPr>
      <w:t>0546 Stuttgart, Germany</w:t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2848" behindDoc="0" locked="1" layoutInCell="1" allowOverlap="1" wp14:anchorId="28F2CAD1" wp14:editId="055B79D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5865" cy="2213610"/>
              <wp:effectExtent l="0" t="0" r="6985" b="0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5865" cy="2213610"/>
                        <a:chOff x="0" y="0"/>
                        <a:chExt cx="7556400" cy="2216115"/>
                      </a:xfrm>
                    </wpg:grpSpPr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3020" y="1431890"/>
                          <a:ext cx="582930" cy="78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Freihandform: Form 5"/>
                      <wps:cNvSpPr/>
                      <wps:spPr>
                        <a:xfrm>
                          <a:off x="0" y="0"/>
                          <a:ext cx="7556400" cy="1443600"/>
                        </a:xfrm>
                        <a:custGeom>
                          <a:avLst/>
                          <a:gdLst>
                            <a:gd name="connsiteX0" fmla="*/ 0 w 7554595"/>
                            <a:gd name="connsiteY0" fmla="*/ 0 h 1430020"/>
                            <a:gd name="connsiteX1" fmla="*/ 7554595 w 7554595"/>
                            <a:gd name="connsiteY1" fmla="*/ 0 h 1430020"/>
                            <a:gd name="connsiteX2" fmla="*/ 7554595 w 7554595"/>
                            <a:gd name="connsiteY2" fmla="*/ 1430020 h 1430020"/>
                            <a:gd name="connsiteX3" fmla="*/ 5243195 w 7554595"/>
                            <a:gd name="connsiteY3" fmla="*/ 1430020 h 1430020"/>
                            <a:gd name="connsiteX4" fmla="*/ 5243195 w 7554595"/>
                            <a:gd name="connsiteY4" fmla="*/ 832485 h 1430020"/>
                            <a:gd name="connsiteX5" fmla="*/ 596900 w 7554595"/>
                            <a:gd name="connsiteY5" fmla="*/ 832485 h 1430020"/>
                            <a:gd name="connsiteX6" fmla="*/ 596900 w 7554595"/>
                            <a:gd name="connsiteY6" fmla="*/ 1430020 h 1430020"/>
                            <a:gd name="connsiteX7" fmla="*/ 0 w 7554595"/>
                            <a:gd name="connsiteY7" fmla="*/ 1430020 h 14300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54595" h="1430020">
                              <a:moveTo>
                                <a:pt x="0" y="0"/>
                              </a:moveTo>
                              <a:lnTo>
                                <a:pt x="7554595" y="0"/>
                              </a:lnTo>
                              <a:lnTo>
                                <a:pt x="7554595" y="1430020"/>
                              </a:lnTo>
                              <a:lnTo>
                                <a:pt x="5243195" y="1430020"/>
                              </a:lnTo>
                              <a:lnTo>
                                <a:pt x="5243195" y="832485"/>
                              </a:lnTo>
                              <a:lnTo>
                                <a:pt x="596900" y="832485"/>
                              </a:lnTo>
                              <a:lnTo>
                                <a:pt x="596900" y="1430020"/>
                              </a:lnTo>
                              <a:lnTo>
                                <a:pt x="0" y="1430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3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049D9B" id="Gruppieren 3" o:spid="_x0000_s1026" style="position:absolute;margin-left:0;margin-top:0;width:594.95pt;height:174.3pt;z-index:251662848;mso-position-horizontal-relative:page;mso-position-vertical-relative:page;mso-width-relative:margin;mso-height-relative:margin" coordsize="75564,2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" o:spid="_x0000_s1027" type="#_x0000_t75" style="position:absolute;left:58230;top:14318;width:5829;height: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">
                <v:imagedata r:id="rId2" o:title=""/>
                <v:path arrowok="t"/>
              </v:shape>
              <v:shape id="Freihandform: Form 5" o:spid="_x0000_s1028" style="position:absolute;width:75564;height:14436;visibility:visible;mso-wrap-style:square;v-text-anchor:middle" coordsize="7554595,143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" path="m,l7554595,r,1430020l5243195,1430020r,-597535l596900,832485r,597535l,1430020,,xe" fillcolor="#e3e3e3" stroked="f" strokeweight="2pt">
                <v:path arrowok="t" o:connecttype="custom" o:connectlocs="0,0;7556400,0;7556400,1443600;5244448,1443600;5244448,840391;597043,840391;597043,1443600;0,1443600" o:connectangles="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D4F85"/>
    <w:multiLevelType w:val="hybridMultilevel"/>
    <w:tmpl w:val="AC4EBF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740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5AF"/>
    <w:rsid w:val="00002C6C"/>
    <w:rsid w:val="00010C7D"/>
    <w:rsid w:val="0001462C"/>
    <w:rsid w:val="00017330"/>
    <w:rsid w:val="00084357"/>
    <w:rsid w:val="000904FB"/>
    <w:rsid w:val="00090A2F"/>
    <w:rsid w:val="00094228"/>
    <w:rsid w:val="000A650C"/>
    <w:rsid w:val="000B50F3"/>
    <w:rsid w:val="000F6458"/>
    <w:rsid w:val="0014486F"/>
    <w:rsid w:val="00146D7B"/>
    <w:rsid w:val="001518DC"/>
    <w:rsid w:val="0016146B"/>
    <w:rsid w:val="0018725A"/>
    <w:rsid w:val="001A219D"/>
    <w:rsid w:val="001B798D"/>
    <w:rsid w:val="002048D6"/>
    <w:rsid w:val="00207DB0"/>
    <w:rsid w:val="00222440"/>
    <w:rsid w:val="002226B5"/>
    <w:rsid w:val="00236597"/>
    <w:rsid w:val="002401A1"/>
    <w:rsid w:val="00240A51"/>
    <w:rsid w:val="00243197"/>
    <w:rsid w:val="0025612A"/>
    <w:rsid w:val="00264B5B"/>
    <w:rsid w:val="00274C79"/>
    <w:rsid w:val="002C1240"/>
    <w:rsid w:val="002F781B"/>
    <w:rsid w:val="0031740B"/>
    <w:rsid w:val="00333ED5"/>
    <w:rsid w:val="00373224"/>
    <w:rsid w:val="003900FB"/>
    <w:rsid w:val="003A6ACD"/>
    <w:rsid w:val="003B1D08"/>
    <w:rsid w:val="00401DDE"/>
    <w:rsid w:val="00416151"/>
    <w:rsid w:val="0045723B"/>
    <w:rsid w:val="00460BE1"/>
    <w:rsid w:val="004643BB"/>
    <w:rsid w:val="0047388E"/>
    <w:rsid w:val="004A02E3"/>
    <w:rsid w:val="004B5EFA"/>
    <w:rsid w:val="004B601E"/>
    <w:rsid w:val="004B6209"/>
    <w:rsid w:val="004E5DCC"/>
    <w:rsid w:val="004E66DE"/>
    <w:rsid w:val="004F52F5"/>
    <w:rsid w:val="00530C1B"/>
    <w:rsid w:val="00541674"/>
    <w:rsid w:val="00543628"/>
    <w:rsid w:val="00564CC6"/>
    <w:rsid w:val="00572C7A"/>
    <w:rsid w:val="005A7196"/>
    <w:rsid w:val="005D6D9F"/>
    <w:rsid w:val="00615B50"/>
    <w:rsid w:val="006544B3"/>
    <w:rsid w:val="00654C57"/>
    <w:rsid w:val="00681061"/>
    <w:rsid w:val="006D299A"/>
    <w:rsid w:val="006D61E2"/>
    <w:rsid w:val="006E2410"/>
    <w:rsid w:val="00725236"/>
    <w:rsid w:val="0072617D"/>
    <w:rsid w:val="00737F66"/>
    <w:rsid w:val="007405E3"/>
    <w:rsid w:val="00744B57"/>
    <w:rsid w:val="00764784"/>
    <w:rsid w:val="007654B7"/>
    <w:rsid w:val="007A4EAB"/>
    <w:rsid w:val="007A598B"/>
    <w:rsid w:val="007F5F82"/>
    <w:rsid w:val="0080230A"/>
    <w:rsid w:val="00811CDE"/>
    <w:rsid w:val="00816038"/>
    <w:rsid w:val="00862639"/>
    <w:rsid w:val="008675EF"/>
    <w:rsid w:val="00872393"/>
    <w:rsid w:val="008849C1"/>
    <w:rsid w:val="00886F78"/>
    <w:rsid w:val="0089686A"/>
    <w:rsid w:val="00896B35"/>
    <w:rsid w:val="008A695F"/>
    <w:rsid w:val="008C5453"/>
    <w:rsid w:val="008E5A48"/>
    <w:rsid w:val="008F1763"/>
    <w:rsid w:val="00913A49"/>
    <w:rsid w:val="00914451"/>
    <w:rsid w:val="00932C01"/>
    <w:rsid w:val="00970999"/>
    <w:rsid w:val="00975569"/>
    <w:rsid w:val="00980A2A"/>
    <w:rsid w:val="00983675"/>
    <w:rsid w:val="00985E78"/>
    <w:rsid w:val="00985FEB"/>
    <w:rsid w:val="009A066E"/>
    <w:rsid w:val="009A170C"/>
    <w:rsid w:val="009A3F30"/>
    <w:rsid w:val="009B137D"/>
    <w:rsid w:val="009B588E"/>
    <w:rsid w:val="009B6BD1"/>
    <w:rsid w:val="009C2131"/>
    <w:rsid w:val="009C52EA"/>
    <w:rsid w:val="009D2CC4"/>
    <w:rsid w:val="009D67F0"/>
    <w:rsid w:val="009F0600"/>
    <w:rsid w:val="00A00FC9"/>
    <w:rsid w:val="00A06677"/>
    <w:rsid w:val="00A1441B"/>
    <w:rsid w:val="00A345AF"/>
    <w:rsid w:val="00A66744"/>
    <w:rsid w:val="00A713F1"/>
    <w:rsid w:val="00A75C09"/>
    <w:rsid w:val="00A935C7"/>
    <w:rsid w:val="00AA3C4C"/>
    <w:rsid w:val="00AC2D3E"/>
    <w:rsid w:val="00AC649D"/>
    <w:rsid w:val="00B27E7E"/>
    <w:rsid w:val="00B32C83"/>
    <w:rsid w:val="00B40D58"/>
    <w:rsid w:val="00B73C6A"/>
    <w:rsid w:val="00B76F55"/>
    <w:rsid w:val="00B776B6"/>
    <w:rsid w:val="00B85591"/>
    <w:rsid w:val="00B86E9A"/>
    <w:rsid w:val="00B905EA"/>
    <w:rsid w:val="00B94186"/>
    <w:rsid w:val="00BA74AC"/>
    <w:rsid w:val="00BB3AC6"/>
    <w:rsid w:val="00BC47A6"/>
    <w:rsid w:val="00C04D26"/>
    <w:rsid w:val="00C30E32"/>
    <w:rsid w:val="00C663A5"/>
    <w:rsid w:val="00C75914"/>
    <w:rsid w:val="00C836CD"/>
    <w:rsid w:val="00CB567E"/>
    <w:rsid w:val="00CC683D"/>
    <w:rsid w:val="00CD2B51"/>
    <w:rsid w:val="00CD5864"/>
    <w:rsid w:val="00CE7B90"/>
    <w:rsid w:val="00D028A9"/>
    <w:rsid w:val="00D13FDF"/>
    <w:rsid w:val="00D34BEB"/>
    <w:rsid w:val="00D358F4"/>
    <w:rsid w:val="00D4149F"/>
    <w:rsid w:val="00D70227"/>
    <w:rsid w:val="00DD5653"/>
    <w:rsid w:val="00DE5299"/>
    <w:rsid w:val="00DE6B8B"/>
    <w:rsid w:val="00DF04B7"/>
    <w:rsid w:val="00DF236F"/>
    <w:rsid w:val="00DF32B5"/>
    <w:rsid w:val="00E024A4"/>
    <w:rsid w:val="00E072BD"/>
    <w:rsid w:val="00E1613A"/>
    <w:rsid w:val="00E1792C"/>
    <w:rsid w:val="00E31EE9"/>
    <w:rsid w:val="00E327D7"/>
    <w:rsid w:val="00E356C0"/>
    <w:rsid w:val="00E505BC"/>
    <w:rsid w:val="00E6560A"/>
    <w:rsid w:val="00E82ECA"/>
    <w:rsid w:val="00E845C0"/>
    <w:rsid w:val="00E87525"/>
    <w:rsid w:val="00E90723"/>
    <w:rsid w:val="00E93792"/>
    <w:rsid w:val="00EA0380"/>
    <w:rsid w:val="00EC057B"/>
    <w:rsid w:val="00ED5C57"/>
    <w:rsid w:val="00F1559B"/>
    <w:rsid w:val="00F20CF3"/>
    <w:rsid w:val="00F214D3"/>
    <w:rsid w:val="00F4167A"/>
    <w:rsid w:val="00F4583E"/>
    <w:rsid w:val="00F51780"/>
    <w:rsid w:val="00FA3EC1"/>
    <w:rsid w:val="00FB783A"/>
    <w:rsid w:val="00FD298E"/>
    <w:rsid w:val="00FF2A75"/>
    <w:rsid w:val="00F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89D03"/>
  <w15:docId w15:val="{A4D40D92-0F8A-4374-8B7A-960BCD00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683D"/>
    <w:pPr>
      <w:spacing w:after="260"/>
    </w:pPr>
    <w:rPr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2B51"/>
    <w:pPr>
      <w:keepNext/>
      <w:keepLines/>
      <w:spacing w:after="900" w:line="269" w:lineRule="auto"/>
      <w:contextualSpacing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C683D"/>
    <w:pPr>
      <w:keepNext/>
      <w:keepLines/>
      <w:spacing w:before="600" w:after="0"/>
      <w:outlineLvl w:val="1"/>
    </w:pPr>
    <w:rPr>
      <w:rFonts w:asciiTheme="majorHAnsi" w:eastAsiaTheme="majorEastAsia" w:hAnsiTheme="majorHAnsi" w:cstheme="majorBidi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1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451"/>
  </w:style>
  <w:style w:type="paragraph" w:styleId="Pidipagina">
    <w:name w:val="footer"/>
    <w:basedOn w:val="Normale"/>
    <w:link w:val="PidipaginaCarattere"/>
    <w:uiPriority w:val="99"/>
    <w:unhideWhenUsed/>
    <w:rsid w:val="00090A2F"/>
    <w:pPr>
      <w:tabs>
        <w:tab w:val="center" w:pos="4536"/>
        <w:tab w:val="right" w:pos="9072"/>
      </w:tabs>
      <w:spacing w:after="0" w:line="240" w:lineRule="auto"/>
    </w:pPr>
    <w:rPr>
      <w:sz w:val="13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0A2F"/>
    <w:rPr>
      <w:sz w:val="1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45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4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">
    <w:name w:val="Zahl"/>
    <w:rsid w:val="00E356C0"/>
    <w:pPr>
      <w:framePr w:w="1576" w:h="306" w:hSpace="142" w:wrap="around" w:vAnchor="page" w:hAnchor="page" w:x="9164" w:y="5059" w:anchorLock="1"/>
      <w:spacing w:after="0"/>
    </w:pPr>
    <w:rPr>
      <w:sz w:val="20"/>
      <w:szCs w:val="20"/>
    </w:rPr>
  </w:style>
  <w:style w:type="character" w:customStyle="1" w:styleId="Randspalte">
    <w:name w:val="Randspalte"/>
    <w:uiPriority w:val="1"/>
    <w:rsid w:val="0047388E"/>
    <w:rPr>
      <w:rFonts w:asciiTheme="minorHAnsi" w:hAnsiTheme="minorHAnsi"/>
      <w:sz w:val="16"/>
      <w:szCs w:val="16"/>
    </w:rPr>
  </w:style>
  <w:style w:type="character" w:styleId="Enfasigrassetto">
    <w:name w:val="Strong"/>
    <w:basedOn w:val="Carpredefinitoparagrafo"/>
    <w:uiPriority w:val="22"/>
    <w:rsid w:val="00E356C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CD2B51"/>
    <w:rPr>
      <w:rFonts w:asciiTheme="majorHAnsi" w:eastAsiaTheme="majorEastAsia" w:hAnsiTheme="majorHAnsi" w:cstheme="majorBidi"/>
      <w:b/>
      <w:sz w:val="40"/>
      <w:szCs w:val="40"/>
    </w:rPr>
  </w:style>
  <w:style w:type="paragraph" w:customStyle="1" w:styleId="InhaltmitSeite">
    <w:name w:val="Inhalt mit Seite"/>
    <w:qFormat/>
    <w:rsid w:val="00FB783A"/>
    <w:pPr>
      <w:pBdr>
        <w:bottom w:val="single" w:sz="6" w:space="1" w:color="auto"/>
      </w:pBdr>
      <w:tabs>
        <w:tab w:val="right" w:pos="6691"/>
      </w:tabs>
      <w:spacing w:after="120"/>
      <w:ind w:right="169"/>
    </w:pPr>
    <w:rPr>
      <w:b/>
    </w:rPr>
  </w:style>
  <w:style w:type="paragraph" w:customStyle="1" w:styleId="InhaltersteZeile">
    <w:name w:val="Inhalt erste Zeile"/>
    <w:qFormat/>
    <w:rsid w:val="00F214D3"/>
    <w:pPr>
      <w:spacing w:before="200" w:after="0"/>
    </w:pPr>
  </w:style>
  <w:style w:type="character" w:customStyle="1" w:styleId="Titolo2Carattere">
    <w:name w:val="Titolo 2 Carattere"/>
    <w:basedOn w:val="Carpredefinitoparagrafo"/>
    <w:link w:val="Titolo2"/>
    <w:uiPriority w:val="9"/>
    <w:rsid w:val="00CC683D"/>
    <w:rPr>
      <w:rFonts w:asciiTheme="majorHAnsi" w:eastAsiaTheme="majorEastAsia" w:hAnsiTheme="majorHAnsi" w:cstheme="majorBidi"/>
      <w:b/>
      <w:sz w:val="20"/>
      <w:szCs w:val="20"/>
    </w:rPr>
  </w:style>
  <w:style w:type="paragraph" w:customStyle="1" w:styleId="Tag">
    <w:name w:val="Tag"/>
    <w:basedOn w:val="Normale"/>
    <w:rsid w:val="00B73C6A"/>
    <w:pPr>
      <w:framePr w:w="2404" w:h="255" w:hSpace="142" w:wrap="around" w:vAnchor="page" w:hAnchor="page" w:x="9164" w:y="6856" w:anchorLock="1"/>
    </w:pPr>
    <w:rPr>
      <w:noProof/>
      <w:sz w:val="16"/>
      <w:szCs w:val="16"/>
    </w:rPr>
  </w:style>
  <w:style w:type="paragraph" w:customStyle="1" w:styleId="Ansprechpartner">
    <w:name w:val="Ansprechpartner"/>
    <w:basedOn w:val="Normale"/>
    <w:rsid w:val="00B73C6A"/>
    <w:pPr>
      <w:framePr w:w="2340" w:h="2535" w:hSpace="141" w:wrap="around" w:vAnchor="text" w:hAnchor="page" w:x="9194" w:y="35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792C"/>
    <w:rPr>
      <w:color w:val="000000" w:themeColor="text1"/>
      <w:u w:val="non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E1792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rsid w:val="006544B3"/>
    <w:pPr>
      <w:ind w:left="720"/>
      <w:contextualSpacing/>
    </w:pPr>
  </w:style>
  <w:style w:type="paragraph" w:customStyle="1" w:styleId="01Flietext">
    <w:name w:val="01_Fließtext"/>
    <w:basedOn w:val="Normale"/>
    <w:qFormat/>
    <w:rsid w:val="006544B3"/>
    <w:pPr>
      <w:spacing w:after="0" w:line="284" w:lineRule="exact"/>
    </w:pPr>
    <w:rPr>
      <w:rFonts w:ascii="Daimler CS Light" w:eastAsia="SimSun" w:hAnsi="Daimler CS Light"/>
      <w:sz w:val="21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8968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9686A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686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68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686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rsid w:val="006E2410"/>
    <w:pPr>
      <w:spacing w:after="200"/>
    </w:pPr>
    <w:rPr>
      <w:rFonts w:ascii="Smart Courier Condensed" w:eastAsia="Times New Roman" w:hAnsi="Smart Courier Condensed" w:cs="Times New Roman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E2410"/>
    <w:rPr>
      <w:rFonts w:ascii="Smart Courier Condensed" w:eastAsia="Times New Roman" w:hAnsi="Smart Courier Condensed" w:cs="Times New Roman"/>
      <w:sz w:val="20"/>
      <w:szCs w:val="20"/>
    </w:rPr>
  </w:style>
  <w:style w:type="character" w:styleId="Rimandonotaapidipagina">
    <w:name w:val="footnote reference"/>
    <w:semiHidden/>
    <w:rsid w:val="006E2410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A75C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B\AppData\Local\Microsoft\Windows\Temporary%20Internet%20Files\Content.Outlook\PADMGCA7\smart%20deutsch_281119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mart">
      <a:majorFont>
        <a:latin typeface="FOR smart Next TT"/>
        <a:ea typeface=""/>
        <a:cs typeface=""/>
      </a:majorFont>
      <a:minorFont>
        <a:latin typeface="FOR smart Next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smart deutsch_281119.dotx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OLIVER SCHROTT KOMMUNIKATION GmbH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COM/MB</dc:creator>
  <cp:lastModifiedBy>Odinzoff, Vadim (183)</cp:lastModifiedBy>
  <cp:revision>2</cp:revision>
  <cp:lastPrinted>2019-09-10T09:55:00Z</cp:lastPrinted>
  <dcterms:created xsi:type="dcterms:W3CDTF">2024-07-25T09:50:00Z</dcterms:created>
  <dcterms:modified xsi:type="dcterms:W3CDTF">2024-07-25T09:50:00Z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2024-07-18T14:01:34Z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2aae7663-74fe-4a57-94b9-3e8917253d0a</vt:lpwstr>
  </property>
  <property fmtid="{D5CDD505-2E9C-101B-9397-08002B2CF9AE}" pid="8" name="MSIP_Label_924dbb1d-991d-4bbd-aad5-33bac1d8ffaf_ContentBits">
    <vt:lpwstr>0</vt:lpwstr>
  </property>
</Properties>
</file>