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DB03A9B" w14:textId="77777777" w:rsidTr="00B03193">
        <w:trPr>
          <w:trHeight w:val="561"/>
        </w:trPr>
        <w:tc>
          <w:tcPr>
            <w:tcW w:w="7195" w:type="dxa"/>
            <w:vMerge w:val="restart"/>
            <w:tcMar>
              <w:left w:w="0" w:type="dxa"/>
              <w:right w:w="0" w:type="dxa"/>
            </w:tcMar>
          </w:tcPr>
          <w:p w14:paraId="2B6C708E"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7A26CDC0" w14:textId="77777777" w:rsidR="004C5B6A" w:rsidRPr="00C610C8" w:rsidRDefault="004C5B6A" w:rsidP="00B03193">
            <w:pPr>
              <w:pStyle w:val="D02Legalentity"/>
              <w:framePr w:wrap="auto"/>
            </w:pPr>
          </w:p>
        </w:tc>
      </w:tr>
      <w:tr w:rsidR="00317376" w:rsidRPr="00C610C8" w14:paraId="3DE5547F" w14:textId="77777777" w:rsidTr="00B03193">
        <w:trPr>
          <w:trHeight w:val="374"/>
        </w:trPr>
        <w:tc>
          <w:tcPr>
            <w:tcW w:w="7195" w:type="dxa"/>
            <w:vMerge/>
            <w:tcMar>
              <w:left w:w="0" w:type="dxa"/>
              <w:right w:w="0" w:type="dxa"/>
            </w:tcMar>
          </w:tcPr>
          <w:p w14:paraId="2CC52FE4"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23CB00AB"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Press Information</w:t>
            </w:r>
            <w:r>
              <w:rPr>
                <w:szCs w:val="21"/>
              </w:rPr>
              <w:fldChar w:fldCharType="end"/>
            </w:r>
            <w:bookmarkEnd w:id="0"/>
          </w:p>
        </w:tc>
      </w:tr>
      <w:tr w:rsidR="00317376" w:rsidRPr="00C610C8" w14:paraId="6FA62805" w14:textId="77777777" w:rsidTr="00B03193">
        <w:trPr>
          <w:trHeight w:val="958"/>
        </w:trPr>
        <w:tc>
          <w:tcPr>
            <w:tcW w:w="7195" w:type="dxa"/>
            <w:vMerge/>
            <w:tcMar>
              <w:left w:w="0" w:type="dxa"/>
              <w:right w:w="0" w:type="dxa"/>
            </w:tcMar>
          </w:tcPr>
          <w:p w14:paraId="21E764B4"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450F1BB1" w14:textId="51FF846D" w:rsidR="00317376" w:rsidRPr="00C610C8" w:rsidRDefault="008F5158" w:rsidP="00B03193">
            <w:pPr>
              <w:pStyle w:val="D04Date"/>
              <w:framePr w:hSpace="0" w:wrap="auto" w:vAnchor="margin" w:hAnchor="text" w:yAlign="inline"/>
            </w:pPr>
            <w:r>
              <w:t>18 March 2026</w:t>
            </w:r>
          </w:p>
        </w:tc>
      </w:tr>
    </w:tbl>
    <w:p w14:paraId="545A3609"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code="9"/>
          <w:pgMar w:top="3005" w:right="652" w:bottom="1185" w:left="1361" w:header="1185" w:footer="1049" w:gutter="0"/>
          <w:cols w:space="708"/>
          <w:titlePg/>
          <w:docGrid w:linePitch="360"/>
        </w:sectPr>
      </w:pPr>
    </w:p>
    <w:p w14:paraId="7F951F05" w14:textId="4ECC22A9" w:rsidR="00D87FDA" w:rsidRPr="00D87FDA" w:rsidRDefault="00F51307" w:rsidP="00D87FDA">
      <w:pPr>
        <w:pStyle w:val="A01Headline1"/>
        <w:rPr>
          <w:lang w:val="en-US"/>
        </w:rPr>
      </w:pPr>
      <w:r w:rsidRPr="00C610C8">
        <w:fldChar w:fldCharType="begin"/>
      </w:r>
      <w:r w:rsidRPr="00C610C8">
        <w:instrText xml:space="preserve"> TOC \o "1-2" \f \h \z \t "</w:instrText>
      </w:r>
      <w:r w:rsidR="00B2032C" w:rsidRPr="00C610C8">
        <w:instrText>A02_Überschrift 2/Headline 2,2,A01_Überschrift 1/Headline 1,1</w:instrText>
      </w:r>
      <w:r w:rsidRPr="00C610C8">
        <w:instrText xml:space="preserve">" </w:instrText>
      </w:r>
      <w:r w:rsidRPr="00C610C8">
        <w:fldChar w:fldCharType="separate"/>
      </w:r>
      <w:r w:rsidRPr="00C610C8">
        <w:fldChar w:fldCharType="end"/>
      </w:r>
      <w:r w:rsidR="00D87FDA">
        <w:t xml:space="preserve">Mathias Vaitl </w:t>
      </w:r>
      <w:r w:rsidR="00D87FDA" w:rsidRPr="00D87FDA">
        <w:rPr>
          <w:lang w:val="en-US"/>
        </w:rPr>
        <w:t>will become Head of Sales &amp; Marketing at Mercedes</w:t>
      </w:r>
      <w:r w:rsidR="00BE1681">
        <w:rPr>
          <w:lang w:val="en-US"/>
        </w:rPr>
        <w:noBreakHyphen/>
      </w:r>
      <w:r w:rsidR="00D87FDA" w:rsidRPr="00D87FDA">
        <w:rPr>
          <w:lang w:val="en-US"/>
        </w:rPr>
        <w:t>Benz</w:t>
      </w:r>
      <w:r w:rsidR="00BE1681">
        <w:rPr>
          <w:lang w:val="en-US"/>
        </w:rPr>
        <w:t> </w:t>
      </w:r>
      <w:r w:rsidR="00D87FDA" w:rsidRPr="00D87FDA">
        <w:rPr>
          <w:lang w:val="en-US"/>
        </w:rPr>
        <w:t>Vans</w:t>
      </w:r>
    </w:p>
    <w:p w14:paraId="60595251" w14:textId="65FF8A63" w:rsidR="0045506F" w:rsidRPr="0045506F" w:rsidRDefault="0045506F" w:rsidP="0045506F">
      <w:pPr>
        <w:pStyle w:val="A04List"/>
        <w:rPr>
          <w:rFonts w:eastAsia="Times New Roman"/>
          <w:lang w:val="en-US"/>
        </w:rPr>
      </w:pPr>
      <w:r>
        <w:rPr>
          <w:rFonts w:eastAsia="Times New Roman"/>
          <w:lang w:val="en-US"/>
        </w:rPr>
        <w:t>Mathias Vaitl</w:t>
      </w:r>
      <w:r w:rsidRPr="0045506F">
        <w:rPr>
          <w:rFonts w:eastAsia="Times New Roman"/>
          <w:lang w:val="en-US"/>
        </w:rPr>
        <w:t xml:space="preserve">, currently </w:t>
      </w:r>
      <w:r w:rsidR="00AF2B6D" w:rsidRPr="00AF2B6D">
        <w:rPr>
          <w:rFonts w:eastAsia="Times New Roman"/>
          <w:lang w:val="en-US"/>
        </w:rPr>
        <w:t>President &amp; CEO of Mercedes-Benz Korea Ltd.</w:t>
      </w:r>
      <w:r w:rsidRPr="0045506F">
        <w:rPr>
          <w:rFonts w:eastAsia="Times New Roman"/>
          <w:lang w:val="en-US"/>
        </w:rPr>
        <w:t>, will take over the responsibility as Head of Sales &amp; Marketing Mercedes</w:t>
      </w:r>
      <w:r w:rsidRPr="0045506F">
        <w:rPr>
          <w:rFonts w:eastAsia="Times New Roman"/>
          <w:lang w:val="en-US"/>
        </w:rPr>
        <w:noBreakHyphen/>
        <w:t>Benz Van</w:t>
      </w:r>
      <w:r w:rsidR="00AF2B6D">
        <w:rPr>
          <w:rFonts w:eastAsia="Times New Roman"/>
          <w:lang w:val="en-US"/>
        </w:rPr>
        <w:t>s</w:t>
      </w:r>
      <w:r w:rsidR="008E3E91">
        <w:rPr>
          <w:rFonts w:eastAsia="Times New Roman"/>
          <w:lang w:val="en-US"/>
        </w:rPr>
        <w:t xml:space="preserve"> </w:t>
      </w:r>
      <w:r w:rsidR="008E3E91" w:rsidRPr="00165608">
        <w:t>effective July 1, 2026</w:t>
      </w:r>
      <w:r w:rsidRPr="0045506F">
        <w:rPr>
          <w:rFonts w:eastAsia="Times New Roman"/>
          <w:lang w:val="en-US"/>
        </w:rPr>
        <w:t>.</w:t>
      </w:r>
    </w:p>
    <w:p w14:paraId="60A78FE8" w14:textId="3510223B" w:rsidR="00A325F3" w:rsidRPr="00A325F3" w:rsidRDefault="00A325F3" w:rsidP="00A325F3">
      <w:pPr>
        <w:pStyle w:val="A04List"/>
      </w:pPr>
      <w:r>
        <w:t xml:space="preserve">He </w:t>
      </w:r>
      <w:r w:rsidRPr="00A325F3">
        <w:t>succeed</w:t>
      </w:r>
      <w:r>
        <w:t>s</w:t>
      </w:r>
      <w:r w:rsidRPr="00A325F3">
        <w:t xml:space="preserve"> </w:t>
      </w:r>
      <w:r>
        <w:t>Sagree Sardien</w:t>
      </w:r>
      <w:r w:rsidRPr="00A325F3">
        <w:t xml:space="preserve">, who </w:t>
      </w:r>
      <w:r w:rsidR="007B6731" w:rsidRPr="007B6731">
        <w:t xml:space="preserve">has decided to leave the company by May </w:t>
      </w:r>
      <w:r w:rsidR="00FF5BC5" w:rsidRPr="007B6731">
        <w:t>31</w:t>
      </w:r>
      <w:r w:rsidR="00FF5BC5">
        <w:t>,</w:t>
      </w:r>
      <w:r w:rsidR="00FF5BC5" w:rsidRPr="007B6731">
        <w:t xml:space="preserve"> </w:t>
      </w:r>
      <w:r w:rsidR="007B6731" w:rsidRPr="007B6731">
        <w:t>2026, at her own request</w:t>
      </w:r>
      <w:r w:rsidR="00A727C3">
        <w:t xml:space="preserve"> and in best mutual agreement</w:t>
      </w:r>
      <w:r w:rsidR="007B6731" w:rsidRPr="007B6731">
        <w:t>, to pursue new professional opportunities.</w:t>
      </w:r>
    </w:p>
    <w:p w14:paraId="50D2935F" w14:textId="1489F465" w:rsidR="009A6C73" w:rsidRDefault="009A6C73" w:rsidP="00DD204B">
      <w:pPr>
        <w:pStyle w:val="A03Copytext"/>
      </w:pPr>
      <w:r w:rsidRPr="009A6C73">
        <w:t>Mathias Vaitl, currently President &amp; CEO of Mercedes</w:t>
      </w:r>
      <w:r w:rsidR="00BE1681">
        <w:noBreakHyphen/>
      </w:r>
      <w:r w:rsidRPr="009A6C73">
        <w:t>Benz Korea Ltd., will take over the responsibility as Head of Sales &amp; Marketing Mercedes Benz Vans</w:t>
      </w:r>
      <w:r>
        <w:t xml:space="preserve"> </w:t>
      </w:r>
      <w:r w:rsidR="00165608" w:rsidRPr="00165608">
        <w:t>effective July 1, 2026.</w:t>
      </w:r>
      <w:r w:rsidR="00165608">
        <w:t xml:space="preserve"> </w:t>
      </w:r>
      <w:r w:rsidR="00165608" w:rsidRPr="00165608">
        <w:t xml:space="preserve">He succeeds Sagree Sardien, who has decided to leave the company by May </w:t>
      </w:r>
      <w:r w:rsidR="00BA531A" w:rsidRPr="00165608">
        <w:t>31</w:t>
      </w:r>
      <w:r w:rsidR="00BA531A">
        <w:t>,</w:t>
      </w:r>
      <w:r w:rsidR="00BA531A" w:rsidRPr="00165608">
        <w:t xml:space="preserve"> </w:t>
      </w:r>
      <w:r w:rsidR="00165608" w:rsidRPr="00165608">
        <w:t>2026, at her own request</w:t>
      </w:r>
      <w:r w:rsidR="00814AE6">
        <w:t xml:space="preserve"> a</w:t>
      </w:r>
      <w:r w:rsidR="00814AE6" w:rsidRPr="00814AE6">
        <w:t>nd in best mutual agreement</w:t>
      </w:r>
      <w:r w:rsidR="00814AE6">
        <w:t>,</w:t>
      </w:r>
      <w:r w:rsidR="00165608" w:rsidRPr="00165608">
        <w:t xml:space="preserve"> to pursue new professional opportunities</w:t>
      </w:r>
      <w:r w:rsidR="00814AE6">
        <w:t>.</w:t>
      </w:r>
    </w:p>
    <w:p w14:paraId="24842CCC" w14:textId="77777777" w:rsidR="00002EF8" w:rsidRPr="00BA531A" w:rsidRDefault="00002EF8" w:rsidP="00002EF8">
      <w:pPr>
        <w:pStyle w:val="A03Copytext"/>
      </w:pPr>
    </w:p>
    <w:p w14:paraId="63DA83F1" w14:textId="1B0F794E" w:rsidR="00A727C3" w:rsidRPr="00BE1681" w:rsidRDefault="00FE1ADB" w:rsidP="00A727C3">
      <w:pPr>
        <w:pStyle w:val="A06Quote"/>
        <w:rPr>
          <w:rFonts w:cstheme="minorHAnsi"/>
          <w:lang w:val="en-US"/>
        </w:rPr>
      </w:pPr>
      <w:r w:rsidRPr="00BE1681">
        <w:rPr>
          <w:rFonts w:cstheme="minorHAnsi"/>
          <w:lang w:val="en-US"/>
        </w:rPr>
        <w:t>“</w:t>
      </w:r>
      <w:r w:rsidR="00D20258" w:rsidRPr="00BE1681">
        <w:rPr>
          <w:rFonts w:cstheme="minorHAnsi"/>
          <w:lang w:val="en-US"/>
        </w:rPr>
        <w:t xml:space="preserve">I am delighted to welcome Mathias Vaitl </w:t>
      </w:r>
      <w:r w:rsidR="00E63841" w:rsidRPr="00BE1681">
        <w:rPr>
          <w:rFonts w:cstheme="minorHAnsi"/>
          <w:lang w:val="en-US"/>
        </w:rPr>
        <w:t>at</w:t>
      </w:r>
      <w:r w:rsidR="00D20258" w:rsidRPr="00BE1681">
        <w:rPr>
          <w:rFonts w:cstheme="minorHAnsi"/>
          <w:lang w:val="en-US"/>
        </w:rPr>
        <w:t xml:space="preserve"> Mercedes</w:t>
      </w:r>
      <w:r w:rsidR="00BE1681" w:rsidRPr="00BE1681">
        <w:rPr>
          <w:rFonts w:cstheme="minorHAnsi"/>
          <w:lang w:val="en-US"/>
        </w:rPr>
        <w:noBreakHyphen/>
      </w:r>
      <w:r w:rsidR="00D20258" w:rsidRPr="00BE1681">
        <w:rPr>
          <w:rFonts w:cstheme="minorHAnsi"/>
          <w:lang w:val="en-US"/>
        </w:rPr>
        <w:t xml:space="preserve">Benz Vans. </w:t>
      </w:r>
      <w:r w:rsidR="00B14F9A" w:rsidRPr="00BE1681">
        <w:rPr>
          <w:rFonts w:cstheme="minorHAnsi"/>
          <w:lang w:val="en-US"/>
        </w:rPr>
        <w:t xml:space="preserve">Mathias brings a wealth of international experience as well as a deep understanding of the automotive industry and our brand. With his comprehensive strategic know-how and his </w:t>
      </w:r>
      <w:r w:rsidR="00A727C3" w:rsidRPr="00BE1681">
        <w:rPr>
          <w:rFonts w:cstheme="minorHAnsi"/>
          <w:lang w:val="en-US"/>
        </w:rPr>
        <w:t xml:space="preserve">visionary, </w:t>
      </w:r>
      <w:r w:rsidR="00B14F9A" w:rsidRPr="00BE1681">
        <w:rPr>
          <w:rFonts w:cstheme="minorHAnsi"/>
          <w:lang w:val="en-US"/>
        </w:rPr>
        <w:t xml:space="preserve">authentic and people-oriented leadership style, he will guide the Marketing &amp; Sales Vans organization </w:t>
      </w:r>
      <w:r w:rsidR="00A727C3" w:rsidRPr="00BE1681">
        <w:rPr>
          <w:rFonts w:cstheme="minorHAnsi"/>
          <w:lang w:val="en-US"/>
        </w:rPr>
        <w:t xml:space="preserve">into a new era – one </w:t>
      </w:r>
      <w:r w:rsidR="00A727C3" w:rsidRPr="00BE1681">
        <w:rPr>
          <w:rFonts w:cstheme="minorHAnsi"/>
        </w:rPr>
        <w:t>defined by exciting product launches, a clear focus on customer centricity, and the continued strengthening of our position in the market</w:t>
      </w:r>
      <w:r w:rsidR="006D3ACC" w:rsidRPr="00BE1681">
        <w:rPr>
          <w:rFonts w:cstheme="minorHAnsi"/>
          <w:lang w:val="en-US"/>
        </w:rPr>
        <w:t>.</w:t>
      </w:r>
    </w:p>
    <w:p w14:paraId="3F3DF504" w14:textId="77777777" w:rsidR="00B14F9A" w:rsidRPr="00BE1681" w:rsidRDefault="00B14F9A" w:rsidP="00FE1ADB">
      <w:pPr>
        <w:pStyle w:val="A06Quote"/>
        <w:rPr>
          <w:rFonts w:cstheme="minorHAnsi"/>
          <w:lang w:val="en-US"/>
        </w:rPr>
      </w:pPr>
    </w:p>
    <w:p w14:paraId="139D90FE" w14:textId="66138D53" w:rsidR="00FE1ADB" w:rsidRPr="00BE1681" w:rsidRDefault="005B4A37" w:rsidP="00483B8B">
      <w:pPr>
        <w:pStyle w:val="A06Quote"/>
        <w:rPr>
          <w:rFonts w:cstheme="minorHAnsi"/>
        </w:rPr>
      </w:pPr>
      <w:r w:rsidRPr="00BE1681">
        <w:rPr>
          <w:kern w:val="0"/>
          <w:lang w:val="en-US"/>
          <w14:ligatures w14:val="none"/>
        </w:rPr>
        <w:t xml:space="preserve">I </w:t>
      </w:r>
      <w:r w:rsidR="006D3ACC" w:rsidRPr="00BE1681">
        <w:rPr>
          <w:kern w:val="0"/>
          <w:lang w:val="en-US"/>
          <w14:ligatures w14:val="none"/>
        </w:rPr>
        <w:t xml:space="preserve">would like to </w:t>
      </w:r>
      <w:r w:rsidR="00653304" w:rsidRPr="00BE1681">
        <w:rPr>
          <w:kern w:val="0"/>
          <w:lang w:val="en-US"/>
          <w14:ligatures w14:val="none"/>
        </w:rPr>
        <w:t xml:space="preserve">warmly </w:t>
      </w:r>
      <w:r w:rsidR="006D3ACC" w:rsidRPr="00BE1681">
        <w:rPr>
          <w:kern w:val="0"/>
          <w:lang w:val="en-US"/>
          <w14:ligatures w14:val="none"/>
        </w:rPr>
        <w:t xml:space="preserve">thank </w:t>
      </w:r>
      <w:r w:rsidR="00653304" w:rsidRPr="00BE1681">
        <w:rPr>
          <w:kern w:val="0"/>
          <w:lang w:val="en-US"/>
          <w14:ligatures w14:val="none"/>
        </w:rPr>
        <w:t xml:space="preserve">Sagree Sardien </w:t>
      </w:r>
      <w:r w:rsidR="006D3ACC" w:rsidRPr="00BE1681">
        <w:rPr>
          <w:kern w:val="0"/>
          <w:lang w:val="en-US"/>
          <w14:ligatures w14:val="none"/>
        </w:rPr>
        <w:t xml:space="preserve">for her outstanding leadership, her strategic clarity and unwavering commitment, </w:t>
      </w:r>
      <w:r w:rsidR="00A727C3" w:rsidRPr="00BE1681">
        <w:rPr>
          <w:kern w:val="0"/>
          <w:lang w:val="en-US"/>
          <w14:ligatures w14:val="none"/>
        </w:rPr>
        <w:t xml:space="preserve">as well as </w:t>
      </w:r>
      <w:r w:rsidR="006D3ACC" w:rsidRPr="00BE1681">
        <w:rPr>
          <w:kern w:val="0"/>
          <w:lang w:val="en-US"/>
          <w14:ligatures w14:val="none"/>
        </w:rPr>
        <w:t>the positive impact she has had across the wider organization.</w:t>
      </w:r>
      <w:r w:rsidR="00483B8B" w:rsidRPr="00BE1681">
        <w:rPr>
          <w:rFonts w:cstheme="minorHAnsi"/>
          <w:lang w:val="en-US"/>
        </w:rPr>
        <w:t xml:space="preserve"> </w:t>
      </w:r>
      <w:r w:rsidR="00B52178" w:rsidRPr="00BE1681">
        <w:rPr>
          <w:kern w:val="0"/>
          <w:lang w:val="en-US"/>
          <w14:ligatures w14:val="none"/>
        </w:rPr>
        <w:t xml:space="preserve">With remarkable dedication, she has </w:t>
      </w:r>
      <w:r w:rsidR="00B52178" w:rsidRPr="00BE1681">
        <w:rPr>
          <w:lang w:val="en-US"/>
        </w:rPr>
        <w:t xml:space="preserve">driven </w:t>
      </w:r>
      <w:r w:rsidR="00B52178" w:rsidRPr="00BE1681">
        <w:rPr>
          <w:kern w:val="0"/>
          <w:lang w:val="en-US"/>
          <w14:ligatures w14:val="none"/>
        </w:rPr>
        <w:t xml:space="preserve">the transformation of </w:t>
      </w:r>
      <w:r w:rsidR="00FF7612" w:rsidRPr="00BE1681">
        <w:rPr>
          <w:kern w:val="0"/>
          <w:lang w:val="en-US"/>
          <w14:ligatures w14:val="none"/>
        </w:rPr>
        <w:t xml:space="preserve">the </w:t>
      </w:r>
      <w:r w:rsidR="00B52178" w:rsidRPr="00BE1681">
        <w:rPr>
          <w:kern w:val="0"/>
          <w:lang w:val="en-US"/>
          <w14:ligatures w14:val="none"/>
        </w:rPr>
        <w:t>Mercedes</w:t>
      </w:r>
      <w:r w:rsidR="00B52178" w:rsidRPr="00BE1681">
        <w:rPr>
          <w:kern w:val="0"/>
          <w:lang w:val="en-US"/>
          <w14:ligatures w14:val="none"/>
        </w:rPr>
        <w:noBreakHyphen/>
        <w:t>Benz Vans</w:t>
      </w:r>
      <w:r w:rsidR="00B52178" w:rsidRPr="00BE1681">
        <w:rPr>
          <w:lang w:val="en-US"/>
        </w:rPr>
        <w:t xml:space="preserve"> Sales &amp; Marketing </w:t>
      </w:r>
      <w:r w:rsidR="00D239A4" w:rsidRPr="00BE1681">
        <w:rPr>
          <w:lang w:val="en-US"/>
        </w:rPr>
        <w:t>organization</w:t>
      </w:r>
      <w:r w:rsidR="00B52178" w:rsidRPr="00BE1681">
        <w:rPr>
          <w:kern w:val="0"/>
          <w:lang w:val="en-US"/>
          <w14:ligatures w14:val="none"/>
        </w:rPr>
        <w:t xml:space="preserve">, </w:t>
      </w:r>
      <w:r w:rsidR="00D239A4" w:rsidRPr="00BE1681">
        <w:rPr>
          <w:kern w:val="0"/>
          <w:lang w:val="en-US"/>
          <w14:ligatures w14:val="none"/>
        </w:rPr>
        <w:t xml:space="preserve">always </w:t>
      </w:r>
      <w:proofErr w:type="gramStart"/>
      <w:r w:rsidR="002E49EA" w:rsidRPr="00BE1681">
        <w:rPr>
          <w:kern w:val="0"/>
          <w:lang w:val="en-US"/>
          <w14:ligatures w14:val="none"/>
        </w:rPr>
        <w:t>fostering</w:t>
      </w:r>
      <w:proofErr w:type="gramEnd"/>
      <w:r w:rsidR="002E49EA" w:rsidRPr="00BE1681">
        <w:rPr>
          <w:kern w:val="0"/>
          <w:lang w:val="en-US"/>
          <w14:ligatures w14:val="none"/>
        </w:rPr>
        <w:t xml:space="preserve"> </w:t>
      </w:r>
      <w:r w:rsidR="00D239A4" w:rsidRPr="00BE1681">
        <w:rPr>
          <w:kern w:val="0"/>
          <w:lang w:val="en-US"/>
          <w14:ligatures w14:val="none"/>
        </w:rPr>
        <w:t xml:space="preserve">a </w:t>
      </w:r>
      <w:r w:rsidR="00B52178" w:rsidRPr="00BE1681">
        <w:rPr>
          <w:kern w:val="0"/>
          <w:lang w:val="en-US"/>
          <w14:ligatures w14:val="none"/>
        </w:rPr>
        <w:t>customer</w:t>
      </w:r>
      <w:r w:rsidR="00B52178" w:rsidRPr="00BE1681">
        <w:rPr>
          <w:kern w:val="0"/>
          <w:lang w:val="en-US"/>
          <w14:ligatures w14:val="none"/>
        </w:rPr>
        <w:noBreakHyphen/>
        <w:t xml:space="preserve">centric mindset and </w:t>
      </w:r>
      <w:r w:rsidR="00E56C7D" w:rsidRPr="00BE1681">
        <w:rPr>
          <w:kern w:val="0"/>
          <w:lang w:val="en-US"/>
          <w14:ligatures w14:val="none"/>
        </w:rPr>
        <w:t xml:space="preserve">focusing on sustainable growth. </w:t>
      </w:r>
      <w:r w:rsidR="00483B8B" w:rsidRPr="00BE1681">
        <w:rPr>
          <w:lang w:val="en-US"/>
        </w:rPr>
        <w:t>We wish her every success as she embarks on this new chapter.</w:t>
      </w:r>
      <w:r w:rsidR="00FE1ADB" w:rsidRPr="00BE1681">
        <w:t>”</w:t>
      </w:r>
    </w:p>
    <w:p w14:paraId="1ED015B3" w14:textId="3C643D29" w:rsidR="00FE1ADB" w:rsidRPr="00D15B58" w:rsidRDefault="00D15B58" w:rsidP="00FE1ADB">
      <w:pPr>
        <w:pStyle w:val="A07Quoter"/>
        <w:rPr>
          <w:lang w:val="en-US"/>
        </w:rPr>
      </w:pPr>
      <w:r w:rsidRPr="00D15B58">
        <w:t>Thomas Klein, Head of Mercedes-Benz Vans</w:t>
      </w:r>
    </w:p>
    <w:p w14:paraId="7532C7AA" w14:textId="77777777" w:rsidR="00FE1ADB" w:rsidRPr="00FE1ADB" w:rsidRDefault="00FE1ADB" w:rsidP="00002EF8">
      <w:pPr>
        <w:pStyle w:val="A03Copytext"/>
      </w:pPr>
    </w:p>
    <w:p w14:paraId="66E0FC4B" w14:textId="107E3361" w:rsidR="00A142EB" w:rsidRDefault="00E072DA" w:rsidP="00BE1681">
      <w:pPr>
        <w:pStyle w:val="A03Copytext"/>
        <w:rPr>
          <w:lang w:val="en-US"/>
        </w:rPr>
      </w:pPr>
      <w:r w:rsidRPr="00002EF8">
        <w:rPr>
          <w:lang w:val="en-US"/>
        </w:rPr>
        <w:t xml:space="preserve">Mathias </w:t>
      </w:r>
      <w:r w:rsidR="00192CCF">
        <w:rPr>
          <w:lang w:val="en-US"/>
        </w:rPr>
        <w:t xml:space="preserve">Vaitl </w:t>
      </w:r>
      <w:r w:rsidRPr="00002EF8">
        <w:rPr>
          <w:lang w:val="en-US"/>
        </w:rPr>
        <w:t>began his professional career at Mercedes</w:t>
      </w:r>
      <w:r w:rsidR="00BE1681">
        <w:rPr>
          <w:lang w:val="en-US"/>
        </w:rPr>
        <w:noBreakHyphen/>
      </w:r>
      <w:r w:rsidRPr="00002EF8">
        <w:rPr>
          <w:lang w:val="en-US"/>
        </w:rPr>
        <w:t>Benz</w:t>
      </w:r>
      <w:r w:rsidR="00274A39">
        <w:rPr>
          <w:lang w:val="en-US"/>
        </w:rPr>
        <w:t xml:space="preserve"> 2005</w:t>
      </w:r>
      <w:r w:rsidR="00002EF8" w:rsidRPr="00002EF8">
        <w:rPr>
          <w:lang w:val="en-US"/>
        </w:rPr>
        <w:t xml:space="preserve"> in Dealer Network Development at Mercedes-Benz </w:t>
      </w:r>
      <w:proofErr w:type="spellStart"/>
      <w:r w:rsidR="00002EF8" w:rsidRPr="00002EF8">
        <w:rPr>
          <w:lang w:val="en-US"/>
        </w:rPr>
        <w:t>Česká</w:t>
      </w:r>
      <w:proofErr w:type="spellEnd"/>
      <w:r w:rsidR="00002EF8" w:rsidRPr="00002EF8">
        <w:rPr>
          <w:lang w:val="en-US"/>
        </w:rPr>
        <w:t xml:space="preserve"> </w:t>
      </w:r>
      <w:proofErr w:type="spellStart"/>
      <w:r w:rsidR="00002EF8" w:rsidRPr="00002EF8">
        <w:rPr>
          <w:lang w:val="en-US"/>
        </w:rPr>
        <w:t>Republika</w:t>
      </w:r>
      <w:proofErr w:type="spellEnd"/>
      <w:r w:rsidR="00256131">
        <w:rPr>
          <w:lang w:val="en-US"/>
        </w:rPr>
        <w:t xml:space="preserve"> a</w:t>
      </w:r>
      <w:r w:rsidR="00256131" w:rsidRPr="00002EF8">
        <w:rPr>
          <w:lang w:val="en-US"/>
        </w:rPr>
        <w:t>fter three years of sales experience at a Mercedes-Benz dealership</w:t>
      </w:r>
      <w:r w:rsidR="00002EF8" w:rsidRPr="00002EF8">
        <w:rPr>
          <w:lang w:val="en-US"/>
        </w:rPr>
        <w:t xml:space="preserve">. Following several strategic roles in Stuttgart, </w:t>
      </w:r>
      <w:r w:rsidR="00761CF0">
        <w:rPr>
          <w:lang w:val="en-US"/>
        </w:rPr>
        <w:t>he</w:t>
      </w:r>
      <w:r w:rsidR="00002EF8" w:rsidRPr="00002EF8">
        <w:rPr>
          <w:lang w:val="en-US"/>
        </w:rPr>
        <w:t xml:space="preserve"> moved to China in 2011 where he initially led the </w:t>
      </w:r>
      <w:r w:rsidR="00942568" w:rsidRPr="00942568">
        <w:rPr>
          <w:lang w:val="en-US"/>
        </w:rPr>
        <w:t>Training Organization &amp; Infrastructure department</w:t>
      </w:r>
      <w:r w:rsidR="00002EF8" w:rsidRPr="00002EF8">
        <w:rPr>
          <w:lang w:val="en-US"/>
        </w:rPr>
        <w:t xml:space="preserve"> before taking over responsibility for Warranty, Goodwill &amp; Service Contracts at Beijing Mercedes-Benz Sales Service Co., Ltd. (BMBS).</w:t>
      </w:r>
      <w:r w:rsidR="009D1005">
        <w:rPr>
          <w:lang w:val="en-US"/>
        </w:rPr>
        <w:t xml:space="preserve"> </w:t>
      </w:r>
      <w:r w:rsidR="00761CF0">
        <w:rPr>
          <w:lang w:val="en-US"/>
        </w:rPr>
        <w:t xml:space="preserve">Mathias Vaitl </w:t>
      </w:r>
      <w:r w:rsidR="00002EF8" w:rsidRPr="00002EF8">
        <w:rPr>
          <w:lang w:val="en-US"/>
        </w:rPr>
        <w:t xml:space="preserve">returned to Germany in 2015 as Head of Global Sales Steering at Global Services &amp; Parts and eventually </w:t>
      </w:r>
      <w:r w:rsidR="00A727C3">
        <w:rPr>
          <w:lang w:val="en-US"/>
        </w:rPr>
        <w:t>led the</w:t>
      </w:r>
      <w:r w:rsidR="00002EF8" w:rsidRPr="00002EF8">
        <w:rPr>
          <w:lang w:val="en-US"/>
        </w:rPr>
        <w:t xml:space="preserve"> Global Training</w:t>
      </w:r>
      <w:r w:rsidR="00A727C3">
        <w:rPr>
          <w:lang w:val="en-US"/>
        </w:rPr>
        <w:t xml:space="preserve"> activities for </w:t>
      </w:r>
      <w:r w:rsidR="00A727C3">
        <w:rPr>
          <w:lang w:val="en-US"/>
        </w:rPr>
        <w:lastRenderedPageBreak/>
        <w:t>Mercedes</w:t>
      </w:r>
      <w:r w:rsidR="00BE1681">
        <w:rPr>
          <w:lang w:val="en-US"/>
        </w:rPr>
        <w:noBreakHyphen/>
      </w:r>
      <w:r w:rsidR="00A727C3">
        <w:rPr>
          <w:lang w:val="en-US"/>
        </w:rPr>
        <w:t>Benz.</w:t>
      </w:r>
      <w:r w:rsidR="00002EF8" w:rsidRPr="00002EF8">
        <w:rPr>
          <w:lang w:val="en-US"/>
        </w:rPr>
        <w:t xml:space="preserve"> In 2020, </w:t>
      </w:r>
      <w:r w:rsidR="00761CF0">
        <w:rPr>
          <w:lang w:val="en-US"/>
        </w:rPr>
        <w:t xml:space="preserve">he </w:t>
      </w:r>
      <w:r w:rsidR="00002EF8" w:rsidRPr="00002EF8">
        <w:rPr>
          <w:lang w:val="en-US"/>
        </w:rPr>
        <w:t>became Head of Mercedes me, Digital Services Business and eCommerce</w:t>
      </w:r>
      <w:r w:rsidR="00A727C3">
        <w:rPr>
          <w:lang w:val="en-US"/>
        </w:rPr>
        <w:t xml:space="preserve"> before he took over his current role </w:t>
      </w:r>
      <w:r w:rsidR="00002EF8" w:rsidRPr="00002EF8">
        <w:rPr>
          <w:lang w:val="en-US"/>
        </w:rPr>
        <w:t xml:space="preserve">as President &amp; CEO of Mercedes-Benz Korea </w:t>
      </w:r>
      <w:r w:rsidR="00A727C3">
        <w:rPr>
          <w:lang w:val="en-US"/>
        </w:rPr>
        <w:t>in</w:t>
      </w:r>
      <w:r w:rsidR="00A727C3" w:rsidRPr="00002EF8">
        <w:rPr>
          <w:lang w:val="en-US"/>
        </w:rPr>
        <w:t xml:space="preserve"> </w:t>
      </w:r>
      <w:r w:rsidR="00002EF8" w:rsidRPr="00002EF8">
        <w:rPr>
          <w:lang w:val="en-US"/>
        </w:rPr>
        <w:t>2023.</w:t>
      </w:r>
    </w:p>
    <w:p w14:paraId="2975E361" w14:textId="77777777" w:rsidR="00BE1681" w:rsidRDefault="00BE1681" w:rsidP="00BE1681">
      <w:pPr>
        <w:pStyle w:val="A03Copytext"/>
        <w:rPr>
          <w:lang w:val="en-US"/>
        </w:rPr>
      </w:pPr>
    </w:p>
    <w:p w14:paraId="6EEF881A" w14:textId="77777777" w:rsidR="00BE1681" w:rsidRPr="00BE1681" w:rsidRDefault="00BE1681" w:rsidP="00BE1681">
      <w:pPr>
        <w:pStyle w:val="A03Copytext"/>
        <w:rPr>
          <w:lang w:val="en-US"/>
        </w:rPr>
      </w:pPr>
    </w:p>
    <w:p w14:paraId="4DA6A5BF" w14:textId="77777777" w:rsidR="007F4CE1" w:rsidRPr="00C610C8" w:rsidRDefault="007F4CE1" w:rsidP="007F4CE1">
      <w:pPr>
        <w:pStyle w:val="A03Copytext"/>
        <w:rPr>
          <w:rStyle w:val="Fett"/>
        </w:rPr>
      </w:pPr>
      <w:bookmarkStart w:id="1" w:name="_Toc178533742"/>
      <w:bookmarkStart w:id="2" w:name="_Toc178534221"/>
      <w:bookmarkStart w:id="3" w:name="_Toc178534915"/>
      <w:r w:rsidRPr="00C610C8">
        <w:rPr>
          <w:rStyle w:val="Fett"/>
        </w:rPr>
        <w:t>Contact:</w:t>
      </w:r>
    </w:p>
    <w:p w14:paraId="0D318128" w14:textId="192203BA" w:rsidR="007F4CE1" w:rsidRPr="004E5B7C" w:rsidRDefault="00A142EB" w:rsidP="007F4CE1">
      <w:pPr>
        <w:pStyle w:val="A03Copytext"/>
        <w:rPr>
          <w:rStyle w:val="Hyperlink"/>
          <w:lang w:val="en-US"/>
        </w:rPr>
      </w:pPr>
      <w:r>
        <w:rPr>
          <w:lang w:val="en-US"/>
        </w:rPr>
        <w:t>Susanne Lenz</w:t>
      </w:r>
      <w:r w:rsidR="007F4CE1" w:rsidRPr="004E5B7C">
        <w:rPr>
          <w:lang w:val="en-US"/>
        </w:rPr>
        <w:t>, +49 1</w:t>
      </w:r>
      <w:r w:rsidR="00A16643">
        <w:rPr>
          <w:lang w:val="en-US"/>
        </w:rPr>
        <w:t>60</w:t>
      </w:r>
      <w:r w:rsidR="007F4CE1" w:rsidRPr="004E5B7C">
        <w:rPr>
          <w:lang w:val="en-US"/>
        </w:rPr>
        <w:t xml:space="preserve"> </w:t>
      </w:r>
      <w:r w:rsidR="00A16643">
        <w:rPr>
          <w:lang w:val="en-US"/>
        </w:rPr>
        <w:t>86</w:t>
      </w:r>
      <w:r w:rsidR="007F4CE1" w:rsidRPr="004E5B7C">
        <w:rPr>
          <w:lang w:val="en-US"/>
        </w:rPr>
        <w:t xml:space="preserve"> </w:t>
      </w:r>
      <w:r w:rsidR="00A16643">
        <w:rPr>
          <w:lang w:val="en-US"/>
        </w:rPr>
        <w:t>257</w:t>
      </w:r>
      <w:r w:rsidR="007F4CE1" w:rsidRPr="004E5B7C">
        <w:rPr>
          <w:lang w:val="en-US"/>
        </w:rPr>
        <w:t xml:space="preserve"> </w:t>
      </w:r>
      <w:r w:rsidR="00A16643">
        <w:rPr>
          <w:lang w:val="en-US"/>
        </w:rPr>
        <w:t>60</w:t>
      </w:r>
      <w:r w:rsidR="007F4CE1" w:rsidRPr="004E5B7C">
        <w:rPr>
          <w:lang w:val="en-US"/>
        </w:rPr>
        <w:t xml:space="preserve">, </w:t>
      </w:r>
      <w:hyperlink r:id="rId17" w:history="1">
        <w:r w:rsidR="00337783" w:rsidRPr="00337783">
          <w:rPr>
            <w:rStyle w:val="Hyperlink"/>
          </w:rPr>
          <w:t>susanne.k.lenz@mercedes-benz.com</w:t>
        </w:r>
      </w:hyperlink>
    </w:p>
    <w:p w14:paraId="607E58F4" w14:textId="77777777" w:rsidR="007F4CE1" w:rsidRDefault="007F4CE1" w:rsidP="004E11BD">
      <w:pPr>
        <w:pStyle w:val="A03Copytext"/>
        <w:tabs>
          <w:tab w:val="left" w:pos="1277"/>
        </w:tabs>
        <w:rPr>
          <w:lang w:val="en-US"/>
        </w:rPr>
      </w:pPr>
    </w:p>
    <w:p w14:paraId="6A277CC7" w14:textId="77777777" w:rsidR="004E11BD" w:rsidRDefault="004E11BD" w:rsidP="004E11BD">
      <w:pPr>
        <w:pStyle w:val="A03Copytext"/>
        <w:rPr>
          <w:lang w:val="en-US"/>
        </w:rPr>
      </w:pPr>
    </w:p>
    <w:p w14:paraId="07EACCF7" w14:textId="77777777" w:rsidR="004E11BD" w:rsidRPr="00C825A4" w:rsidRDefault="004E11BD" w:rsidP="004E11BD">
      <w:pPr>
        <w:pStyle w:val="A03Copytext"/>
        <w:rPr>
          <w:rStyle w:val="Fett"/>
        </w:rPr>
      </w:pPr>
      <w:r w:rsidRPr="00C825A4">
        <w:rPr>
          <w:rStyle w:val="Fett"/>
        </w:rPr>
        <w:t>Mercedes-Benz Anniversary Year “140 Years of Innovation”</w:t>
      </w:r>
    </w:p>
    <w:p w14:paraId="55C5DE12" w14:textId="77777777" w:rsidR="004E11BD" w:rsidRPr="00C825A4" w:rsidRDefault="004E11BD" w:rsidP="004E11BD">
      <w:pPr>
        <w:pStyle w:val="A03Copytext"/>
      </w:pPr>
      <w:r w:rsidRPr="00C825A4">
        <w:t>Since Carl Benz filed the patent for the first automobile 140 years ago and Gottlieb Daimler built his motorised carriage shortly afterwards, Mercedes</w:t>
      </w:r>
      <w:r w:rsidRPr="00C825A4">
        <w:noBreakHyphen/>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C825A4">
        <w:noBreakHyphen/>
        <w:t>Benz does: Welcome home.</w:t>
      </w:r>
    </w:p>
    <w:p w14:paraId="22E5372D" w14:textId="77777777" w:rsidR="004E11BD" w:rsidRPr="00C825A4" w:rsidRDefault="004E11BD" w:rsidP="004E11BD">
      <w:pPr>
        <w:pStyle w:val="A03Copytext"/>
      </w:pPr>
    </w:p>
    <w:p w14:paraId="4E827CA2" w14:textId="77777777" w:rsidR="004E11BD" w:rsidRPr="00C825A4" w:rsidRDefault="004E11BD" w:rsidP="004E11BD">
      <w:pPr>
        <w:pStyle w:val="A03Copytext"/>
      </w:pPr>
      <w:r w:rsidRPr="00C825A4">
        <w:t>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 on an epic adventure that will run until October. Follow the “140 Years. 140 Places” drive across six continents on our “</w:t>
      </w:r>
      <w:hyperlink r:id="rId18" w:history="1">
        <w:r w:rsidRPr="0022140C">
          <w:rPr>
            <w:rStyle w:val="Hyperlink"/>
          </w:rPr>
          <w:t>140 years of innovation | Mercedes-Benz Media</w:t>
        </w:r>
      </w:hyperlink>
      <w:r w:rsidRPr="00C825A4">
        <w:t xml:space="preserve">” special and via the </w:t>
      </w:r>
      <w:hyperlink r:id="rId19" w:history="1">
        <w:r w:rsidRPr="0022140C">
          <w:rPr>
            <w:rStyle w:val="Hyperlink"/>
          </w:rPr>
          <w:t>Mercedes-Benz Community</w:t>
        </w:r>
      </w:hyperlink>
      <w:r>
        <w:t>.</w:t>
      </w:r>
    </w:p>
    <w:p w14:paraId="7EF43108" w14:textId="77777777" w:rsidR="004E11BD" w:rsidRDefault="004E11BD" w:rsidP="004E11BD">
      <w:pPr>
        <w:pStyle w:val="A03Copytext"/>
        <w:rPr>
          <w:lang w:val="en-US"/>
        </w:rPr>
      </w:pPr>
    </w:p>
    <w:p w14:paraId="790A0C78" w14:textId="77777777" w:rsidR="00C73A2A" w:rsidRPr="00645312" w:rsidRDefault="00C73A2A" w:rsidP="007F4CE1">
      <w:pPr>
        <w:pStyle w:val="A03Copytext"/>
        <w:rPr>
          <w:lang w:val="en-US"/>
        </w:rPr>
      </w:pPr>
    </w:p>
    <w:p w14:paraId="118D4E82" w14:textId="77777777" w:rsidR="007F4CE1" w:rsidRPr="00C610C8" w:rsidRDefault="007F4CE1" w:rsidP="007F4CE1">
      <w:pPr>
        <w:pStyle w:val="A03Copytext"/>
      </w:pPr>
      <w:r w:rsidRPr="00C610C8">
        <w:t xml:space="preserve">Further information about </w:t>
      </w:r>
      <w:r w:rsidRPr="00C610C8">
        <w:rPr>
          <w:rStyle w:val="Fett"/>
        </w:rPr>
        <w:t>Mercedes-Benz</w:t>
      </w:r>
      <w:r w:rsidRPr="00C610C8">
        <w:t xml:space="preserve"> is available at </w:t>
      </w:r>
      <w:hyperlink r:id="rId20" w:history="1">
        <w:r>
          <w:rPr>
            <w:rStyle w:val="Hyperlink"/>
          </w:rPr>
          <w:t>www.mercedes-benz.com</w:t>
        </w:r>
      </w:hyperlink>
      <w:r w:rsidR="00246F69">
        <w:t xml:space="preserve"> and </w:t>
      </w:r>
      <w:r w:rsidR="00246F69" w:rsidRPr="00C610C8">
        <w:t xml:space="preserve">on our </w:t>
      </w:r>
      <w:r w:rsidR="00246F69">
        <w:br/>
      </w:r>
      <w:r w:rsidR="00246F69" w:rsidRPr="00C610C8">
        <w:rPr>
          <w:rStyle w:val="Fett"/>
        </w:rPr>
        <w:t>LinkedIn channel</w:t>
      </w:r>
      <w:r w:rsidR="00246F69" w:rsidRPr="00C610C8">
        <w:t xml:space="preserve"> </w:t>
      </w:r>
      <w:r w:rsidR="00246F69">
        <w:t>under</w:t>
      </w:r>
      <w:r w:rsidR="00246F69" w:rsidRPr="00C610C8">
        <w:t xml:space="preserve"> </w:t>
      </w:r>
      <w:hyperlink r:id="rId21" w:history="1">
        <w:r w:rsidR="00262878">
          <w:rPr>
            <w:rStyle w:val="Hyperlink"/>
          </w:rPr>
          <w:t>Mercedes-Benz AG | LinkedIn</w:t>
        </w:r>
      </w:hyperlink>
      <w:r w:rsidR="00246F69">
        <w:t xml:space="preserve">. </w:t>
      </w:r>
      <w:r w:rsidR="00246F69">
        <w:br/>
        <w:t>P</w:t>
      </w:r>
      <w:r w:rsidRPr="00C610C8">
        <w:t xml:space="preserve">ress information and digital services for journalists and multipliers can be found on our </w:t>
      </w:r>
      <w:r w:rsidR="00246F69">
        <w:br/>
      </w:r>
      <w:r w:rsidRPr="00C610C8">
        <w:rPr>
          <w:rStyle w:val="Fett"/>
        </w:rPr>
        <w:t>Mercedes-Benz Media online platform</w:t>
      </w:r>
      <w:r w:rsidRPr="00C610C8">
        <w:t xml:space="preserve"> at </w:t>
      </w:r>
      <w:hyperlink r:id="rId22" w:history="1">
        <w:r w:rsidRPr="00645312">
          <w:rPr>
            <w:rStyle w:val="Hyperlink"/>
          </w:rPr>
          <w:t>media.mercedes-benz.com</w:t>
        </w:r>
      </w:hyperlink>
      <w:r w:rsidRPr="00C610C8">
        <w:t>.</w:t>
      </w:r>
    </w:p>
    <w:p w14:paraId="75098EE4" w14:textId="77777777" w:rsidR="007F4CE1" w:rsidRDefault="007F4CE1" w:rsidP="007F4CE1">
      <w:pPr>
        <w:pStyle w:val="A03Copytext"/>
      </w:pPr>
    </w:p>
    <w:bookmarkEnd w:id="1"/>
    <w:bookmarkEnd w:id="2"/>
    <w:bookmarkEnd w:id="3"/>
    <w:p w14:paraId="0ABBAD7A" w14:textId="77777777" w:rsidR="009547F1" w:rsidRPr="00C610C8" w:rsidRDefault="009547F1" w:rsidP="009547F1">
      <w:pPr>
        <w:pStyle w:val="A03Copytext"/>
      </w:pPr>
    </w:p>
    <w:p w14:paraId="5CFAE37B" w14:textId="77777777" w:rsidR="009547F1" w:rsidRPr="00A66106" w:rsidRDefault="009547F1" w:rsidP="009547F1">
      <w:pPr>
        <w:pStyle w:val="D05Boilerplate"/>
        <w:rPr>
          <w:rStyle w:val="Fett"/>
        </w:rPr>
      </w:pPr>
      <w:r w:rsidRPr="00A66106">
        <w:rPr>
          <w:rStyle w:val="Fett"/>
        </w:rPr>
        <w:t xml:space="preserve">Mercedes-Benz AG </w:t>
      </w:r>
      <w:proofErr w:type="gramStart"/>
      <w:r w:rsidRPr="00A66106">
        <w:rPr>
          <w:rStyle w:val="Fett"/>
        </w:rPr>
        <w:t>at a glance</w:t>
      </w:r>
      <w:proofErr w:type="gramEnd"/>
    </w:p>
    <w:p w14:paraId="1FF5CE70" w14:textId="77777777" w:rsidR="00FB3C86" w:rsidRPr="00630802" w:rsidRDefault="009547F1" w:rsidP="009547F1">
      <w:pPr>
        <w:pStyle w:val="D05Boilerplate"/>
        <w:rPr>
          <w:lang w:val="en-US"/>
        </w:rPr>
      </w:pPr>
      <w:r w:rsidRPr="0080441E">
        <w:t>Mercedes</w:t>
      </w:r>
      <w:r w:rsidRPr="0080441E">
        <w:noBreakHyphen/>
        <w:t>Benz AG is part of the Mercedes</w:t>
      </w:r>
      <w:r w:rsidRPr="0080441E">
        <w:noBreakHyphen/>
        <w:t>Benz Group AG with a total of around 164,000 employees worldwide and is responsible for the global business of Mercedes</w:t>
      </w:r>
      <w:r w:rsidRPr="0080441E">
        <w:noBreakHyphen/>
        <w:t>Benz Cars and Mercedes</w:t>
      </w:r>
      <w:r w:rsidRPr="0080441E">
        <w:noBreakHyphen/>
        <w:t>Benz Vans. Ola Källenius is Chairman of the Board of Management of Mercedes</w:t>
      </w:r>
      <w:r w:rsidRPr="0080441E">
        <w:noBreakHyphen/>
        <w:t xml:space="preserve">Benz AG. The company focuses on the development, production and sales of passenger cars, vans and vehicle-related services. Furthermore, the company aspires to be the leader in the fields of electric mobility and vehicle software. </w:t>
      </w:r>
      <w:r w:rsidR="00EF33C8" w:rsidRPr="00EF33C8">
        <w:t xml:space="preserve">The brand portfolio of Mercedes-Benz Cars includes the Mercedes-Benz brand, as well as Mercedes-AMG, Mercedes-Maybach, and the G-Class product brand. </w:t>
      </w:r>
      <w:r w:rsidRPr="0080441E">
        <w:t>Mercedes</w:t>
      </w:r>
      <w:r w:rsidRPr="0080441E">
        <w:noBreakHyphen/>
        <w:t>Benz AG is one of the world's largest manufacturers of high-end passenger cars. In 2025 it sold more than 2,1 million passenger cars and vans. In its two business segments, Mercedes</w:t>
      </w:r>
      <w:r w:rsidRPr="0080441E">
        <w:noBreakHyphen/>
        <w:t>Benz AG is continually expanding its worldwide production network with around 30 production sites on four continents. As sustainability is the guiding principle of the Mercedes</w:t>
      </w:r>
      <w:r w:rsidRPr="0080441E">
        <w:noBreakHyphen/>
        <w:t xml:space="preserve">Benz strategy and for the company itself, this means creating lasting value for all stakeholders: for customers, employees, investors, business partners and </w:t>
      </w:r>
      <w:proofErr w:type="gramStart"/>
      <w:r w:rsidRPr="0080441E">
        <w:t>society as a whole</w:t>
      </w:r>
      <w:proofErr w:type="gramEnd"/>
      <w:r w:rsidRPr="0080441E">
        <w:t>. The basis for this is the sustainable business strategy of the Mercedes</w:t>
      </w:r>
      <w:r w:rsidRPr="0080441E">
        <w:noBreakHyphen/>
        <w:t>Benz Group. The company thus takes responsibility for the economic, ecological and social effects of its business activities and looks at the entire value chain</w:t>
      </w:r>
      <w:r w:rsidR="00FB3C86" w:rsidRPr="00630802">
        <w:rPr>
          <w:lang w:val="en-US"/>
        </w:rPr>
        <w:t>.</w:t>
      </w:r>
    </w:p>
    <w:sectPr w:rsidR="00FB3C86" w:rsidRPr="00630802"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B8F19" w14:textId="77777777" w:rsidR="00501200" w:rsidRPr="00E675DA" w:rsidRDefault="00501200" w:rsidP="00764B8C">
      <w:r w:rsidRPr="00E675DA">
        <w:separator/>
      </w:r>
    </w:p>
    <w:p w14:paraId="355D8794" w14:textId="77777777" w:rsidR="00501200" w:rsidRDefault="00501200"/>
  </w:endnote>
  <w:endnote w:type="continuationSeparator" w:id="0">
    <w:p w14:paraId="51B4A783" w14:textId="77777777" w:rsidR="00501200" w:rsidRPr="00E675DA" w:rsidRDefault="00501200" w:rsidP="00764B8C">
      <w:r w:rsidRPr="00E675DA">
        <w:continuationSeparator/>
      </w:r>
    </w:p>
    <w:p w14:paraId="1A8B2B74" w14:textId="77777777" w:rsidR="00501200" w:rsidRDefault="00501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1B90A" w14:textId="77777777" w:rsidR="0065761F" w:rsidRDefault="006576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F96C" w14:textId="77777777" w:rsidR="00EC1864" w:rsidRPr="0033780C" w:rsidRDefault="00266D93" w:rsidP="00B00F20">
    <w:pPr>
      <w:pStyle w:val="D07Pagenumber"/>
      <w:framePr w:wrap="around"/>
    </w:pPr>
    <w:r>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11F98857"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590A6CDD" w14:textId="77777777" w:rsidTr="00FC5F7D">
      <w:trPr>
        <w:trHeight w:hRule="exact" w:val="1486"/>
      </w:trPr>
      <w:tc>
        <w:tcPr>
          <w:tcW w:w="9894" w:type="dxa"/>
          <w:vAlign w:val="bottom"/>
        </w:tcPr>
        <w:sdt>
          <w:sdtPr>
            <w:rPr>
              <w:rFonts w:eastAsiaTheme="minorHAnsi"/>
              <w:lang w:val="de-DE" w:eastAsia="en-US"/>
            </w:rPr>
            <w:id w:val="1199129432"/>
          </w:sdtPr>
          <w:sdtContent>
            <w:p w14:paraId="4EB122C3" w14:textId="77777777" w:rsidR="00993361" w:rsidRPr="00993361" w:rsidRDefault="00993361" w:rsidP="00993361">
              <w:pPr>
                <w:pStyle w:val="D06Footer"/>
                <w:framePr w:wrap="auto" w:vAnchor="margin" w:hAnchor="text" w:yAlign="inline"/>
                <w:rPr>
                  <w:rFonts w:eastAsiaTheme="minorHAnsi"/>
                  <w:lang w:val="de-DE" w:eastAsia="en-US"/>
                </w:rPr>
              </w:pPr>
              <w:r w:rsidRPr="00993361">
                <w:rPr>
                  <w:rFonts w:eastAsiaTheme="minorHAnsi"/>
                  <w:lang w:val="de-DE" w:eastAsia="en-US"/>
                </w:rPr>
                <w:t>Mercedes-Benz AG | Mercedesstraße 120, 70372 Stuttgart, Germany | P +49 711 17-0 | dialog@mercedes-benz.com | www.mercedes-benz.com</w:t>
              </w:r>
            </w:p>
            <w:p w14:paraId="7C8F6EC6" w14:textId="77777777" w:rsidR="00993361" w:rsidRPr="00993361" w:rsidRDefault="00993361" w:rsidP="00993361">
              <w:pPr>
                <w:pStyle w:val="D06Footer"/>
                <w:framePr w:wrap="auto" w:vAnchor="margin" w:hAnchor="text" w:yAlign="inline"/>
                <w:rPr>
                  <w:rFonts w:eastAsiaTheme="minorHAnsi"/>
                  <w:lang w:val="de-DE" w:eastAsia="en-US"/>
                </w:rPr>
              </w:pPr>
            </w:p>
            <w:p w14:paraId="25999D43"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 xml:space="preserve">Mercedes-Benz AG | Domicile: Stuttgart | Court of Registry: </w:t>
              </w:r>
              <w:proofErr w:type="spellStart"/>
              <w:r w:rsidRPr="00993361">
                <w:rPr>
                  <w:rFonts w:eastAsiaTheme="minorHAnsi"/>
                  <w:lang w:val="en-US" w:eastAsia="en-US"/>
                </w:rPr>
                <w:t>Amtsgericht</w:t>
              </w:r>
              <w:proofErr w:type="spellEnd"/>
              <w:r w:rsidRPr="00993361">
                <w:rPr>
                  <w:rFonts w:eastAsiaTheme="minorHAnsi"/>
                  <w:lang w:val="en-US" w:eastAsia="en-US"/>
                </w:rPr>
                <w:t xml:space="preserve"> Stuttgart | Commercial Register No.: 762873</w:t>
              </w:r>
            </w:p>
            <w:p w14:paraId="1132EC95"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Chairman of the Supervisory Board: Martin Brudermüller</w:t>
              </w:r>
            </w:p>
            <w:p w14:paraId="69AAD06A" w14:textId="77777777" w:rsidR="00AF3162" w:rsidRPr="00C370F7" w:rsidRDefault="00993361" w:rsidP="0065761F">
              <w:pPr>
                <w:pStyle w:val="D06Footer"/>
                <w:framePr w:wrap="auto" w:vAnchor="margin" w:hAnchor="text" w:yAlign="inline"/>
                <w:rPr>
                  <w:rFonts w:eastAsiaTheme="minorHAnsi"/>
                  <w:lang w:val="en-US" w:eastAsia="en-US"/>
                </w:rPr>
              </w:pPr>
              <w:r w:rsidRPr="00993361">
                <w:rPr>
                  <w:rFonts w:eastAsiaTheme="minorHAnsi"/>
                  <w:lang w:val="en-US" w:eastAsia="en-US"/>
                </w:rPr>
                <w:t xml:space="preserve">Board of Management: Ola Källenius, Chairman; Jörg </w:t>
              </w:r>
              <w:proofErr w:type="spellStart"/>
              <w:r w:rsidRPr="00993361">
                <w:rPr>
                  <w:rFonts w:eastAsiaTheme="minorHAnsi"/>
                  <w:lang w:val="en-US" w:eastAsia="en-US"/>
                </w:rPr>
                <w:t>Burzer</w:t>
              </w:r>
              <w:proofErr w:type="spellEnd"/>
              <w:r w:rsidRPr="00993361">
                <w:rPr>
                  <w:rFonts w:eastAsiaTheme="minorHAnsi"/>
                  <w:lang w:val="en-US" w:eastAsia="en-US"/>
                </w:rPr>
                <w:t xml:space="preserve">, Mathias Geisen, </w:t>
              </w:r>
              <w:r w:rsidR="0065761F">
                <w:rPr>
                  <w:rFonts w:eastAsiaTheme="minorHAnsi"/>
                  <w:lang w:val="en-US" w:eastAsia="en-US"/>
                </w:rPr>
                <w:t xml:space="preserve">Olaf Schick, </w:t>
              </w:r>
              <w:r w:rsidR="00095BBA" w:rsidRPr="00095BBA">
                <w:rPr>
                  <w:rFonts w:eastAsiaTheme="minorHAnsi"/>
                  <w:lang w:val="en-US" w:eastAsia="en-US"/>
                </w:rPr>
                <w:t xml:space="preserve">Michael Schiebe, </w:t>
              </w:r>
              <w:r w:rsidRPr="00993361">
                <w:rPr>
                  <w:rFonts w:eastAsiaTheme="minorHAnsi"/>
                  <w:lang w:val="en-US" w:eastAsia="en-US"/>
                </w:rPr>
                <w:t>Britta Seeger,</w:t>
              </w:r>
              <w:r w:rsidR="00CC289B">
                <w:rPr>
                  <w:rFonts w:eastAsiaTheme="minorHAnsi"/>
                  <w:lang w:val="en-US" w:eastAsia="en-US"/>
                </w:rPr>
                <w:t xml:space="preserve"> </w:t>
              </w:r>
              <w:r w:rsidRPr="00993361">
                <w:rPr>
                  <w:rFonts w:eastAsiaTheme="minorHAnsi"/>
                  <w:lang w:val="en-US" w:eastAsia="en-US"/>
                </w:rPr>
                <w:t>Oliver Thöne,</w:t>
              </w:r>
              <w:r w:rsidR="0065761F">
                <w:rPr>
                  <w:rFonts w:eastAsiaTheme="minorHAnsi"/>
                  <w:lang w:val="en-US" w:eastAsia="en-US"/>
                </w:rPr>
                <w:t xml:space="preserve"> </w:t>
              </w:r>
              <w:r w:rsidRPr="00993361">
                <w:rPr>
                  <w:rFonts w:eastAsiaTheme="minorHAnsi"/>
                  <w:lang w:val="en-US" w:eastAsia="en-US"/>
                </w:rPr>
                <w:t>Harald Wilhelm</w:t>
              </w:r>
            </w:p>
          </w:sdtContent>
        </w:sdt>
      </w:tc>
    </w:tr>
  </w:tbl>
  <w:p w14:paraId="7FFF4BDF" w14:textId="77777777" w:rsidR="007F0784" w:rsidRPr="00C370F7" w:rsidRDefault="007F0784">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57A52" w14:textId="77777777" w:rsidR="00501200" w:rsidRDefault="00501200" w:rsidP="002724F8">
      <w:pPr>
        <w:spacing w:line="170" w:lineRule="exact"/>
      </w:pPr>
      <w:r w:rsidRPr="00F46A21">
        <w:rPr>
          <w:sz w:val="10"/>
          <w:szCs w:val="10"/>
        </w:rPr>
        <w:separator/>
      </w:r>
    </w:p>
  </w:footnote>
  <w:footnote w:type="continuationSeparator" w:id="0">
    <w:p w14:paraId="6ED7DABB" w14:textId="77777777" w:rsidR="00501200" w:rsidRPr="00E675DA" w:rsidRDefault="00501200" w:rsidP="00764B8C">
      <w:r w:rsidRPr="00E675DA">
        <w:continuationSeparator/>
      </w:r>
    </w:p>
    <w:p w14:paraId="69EF32BD" w14:textId="77777777" w:rsidR="00501200" w:rsidRDefault="005012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F443" w14:textId="77777777" w:rsidR="0065761F" w:rsidRDefault="0065761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5B89" w14:textId="77777777" w:rsidR="0065761F" w:rsidRDefault="0065761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3BD1" w14:textId="77777777" w:rsidR="006C14AB" w:rsidRDefault="00B52262" w:rsidP="001028C6">
    <w:pPr>
      <w:pStyle w:val="A03Copytext"/>
    </w:pPr>
    <w:r>
      <w:rPr>
        <w:noProof/>
        <w14:ligatures w14:val="none"/>
      </w:rPr>
      <w:drawing>
        <wp:anchor distT="0" distB="0" distL="114300" distR="114300" simplePos="0" relativeHeight="251671552" behindDoc="0" locked="0" layoutInCell="1" allowOverlap="1" wp14:anchorId="42C47060" wp14:editId="0517E453">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009F08A4" wp14:editId="701B2FCD">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F009D0"/>
    <w:multiLevelType w:val="multilevel"/>
    <w:tmpl w:val="4C7E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1"/>
  </w:num>
  <w:num w:numId="18" w16cid:durableId="366371384">
    <w:abstractNumId w:val="12"/>
  </w:num>
  <w:num w:numId="19" w16cid:durableId="2225231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C0D"/>
    <w:rsid w:val="00000C4C"/>
    <w:rsid w:val="00002924"/>
    <w:rsid w:val="00002A81"/>
    <w:rsid w:val="00002EF8"/>
    <w:rsid w:val="000049B1"/>
    <w:rsid w:val="0000560F"/>
    <w:rsid w:val="000074CE"/>
    <w:rsid w:val="00010949"/>
    <w:rsid w:val="00011E70"/>
    <w:rsid w:val="0001257B"/>
    <w:rsid w:val="00013835"/>
    <w:rsid w:val="000140ED"/>
    <w:rsid w:val="00014580"/>
    <w:rsid w:val="000170BF"/>
    <w:rsid w:val="0001730C"/>
    <w:rsid w:val="0002077F"/>
    <w:rsid w:val="0002523C"/>
    <w:rsid w:val="00025CA1"/>
    <w:rsid w:val="0002661E"/>
    <w:rsid w:val="000333CE"/>
    <w:rsid w:val="00033CCA"/>
    <w:rsid w:val="0003739E"/>
    <w:rsid w:val="00044F7C"/>
    <w:rsid w:val="00045A88"/>
    <w:rsid w:val="000509C6"/>
    <w:rsid w:val="00056CD0"/>
    <w:rsid w:val="00060985"/>
    <w:rsid w:val="00062AA8"/>
    <w:rsid w:val="000639BC"/>
    <w:rsid w:val="000648CA"/>
    <w:rsid w:val="00066A0F"/>
    <w:rsid w:val="00073D3F"/>
    <w:rsid w:val="0007651D"/>
    <w:rsid w:val="00081305"/>
    <w:rsid w:val="00084223"/>
    <w:rsid w:val="00086C76"/>
    <w:rsid w:val="00090E05"/>
    <w:rsid w:val="00091CB6"/>
    <w:rsid w:val="00092D86"/>
    <w:rsid w:val="00095BBA"/>
    <w:rsid w:val="00096891"/>
    <w:rsid w:val="000A41FB"/>
    <w:rsid w:val="000A50A1"/>
    <w:rsid w:val="000A6302"/>
    <w:rsid w:val="000A76A1"/>
    <w:rsid w:val="000B0054"/>
    <w:rsid w:val="000B2BF4"/>
    <w:rsid w:val="000B6C7D"/>
    <w:rsid w:val="000C2C40"/>
    <w:rsid w:val="000C30C7"/>
    <w:rsid w:val="000C6A17"/>
    <w:rsid w:val="000C79D9"/>
    <w:rsid w:val="000D1EDA"/>
    <w:rsid w:val="000D4868"/>
    <w:rsid w:val="000D48EC"/>
    <w:rsid w:val="000E139C"/>
    <w:rsid w:val="000E2F84"/>
    <w:rsid w:val="000E368C"/>
    <w:rsid w:val="000E6116"/>
    <w:rsid w:val="000F076B"/>
    <w:rsid w:val="000F2712"/>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549C"/>
    <w:rsid w:val="00125D57"/>
    <w:rsid w:val="001314A1"/>
    <w:rsid w:val="00131A63"/>
    <w:rsid w:val="00141213"/>
    <w:rsid w:val="0015135E"/>
    <w:rsid w:val="00152114"/>
    <w:rsid w:val="00152A03"/>
    <w:rsid w:val="00153588"/>
    <w:rsid w:val="00153F19"/>
    <w:rsid w:val="001545A7"/>
    <w:rsid w:val="00154F96"/>
    <w:rsid w:val="001568A1"/>
    <w:rsid w:val="0015701D"/>
    <w:rsid w:val="00160A4A"/>
    <w:rsid w:val="001625C8"/>
    <w:rsid w:val="0016279C"/>
    <w:rsid w:val="0016553E"/>
    <w:rsid w:val="00165608"/>
    <w:rsid w:val="00170359"/>
    <w:rsid w:val="001756AB"/>
    <w:rsid w:val="0017699C"/>
    <w:rsid w:val="00181283"/>
    <w:rsid w:val="0018507B"/>
    <w:rsid w:val="001850C2"/>
    <w:rsid w:val="00185B2E"/>
    <w:rsid w:val="00186D82"/>
    <w:rsid w:val="00187794"/>
    <w:rsid w:val="00187A9D"/>
    <w:rsid w:val="00190106"/>
    <w:rsid w:val="00190920"/>
    <w:rsid w:val="00191B43"/>
    <w:rsid w:val="00192CCF"/>
    <w:rsid w:val="00193003"/>
    <w:rsid w:val="0019715A"/>
    <w:rsid w:val="001973AB"/>
    <w:rsid w:val="00197D3D"/>
    <w:rsid w:val="001A3EDE"/>
    <w:rsid w:val="001A43D7"/>
    <w:rsid w:val="001A59E4"/>
    <w:rsid w:val="001B1607"/>
    <w:rsid w:val="001B4781"/>
    <w:rsid w:val="001B5A88"/>
    <w:rsid w:val="001B6F3E"/>
    <w:rsid w:val="001B6FAF"/>
    <w:rsid w:val="001B7945"/>
    <w:rsid w:val="001C1DA5"/>
    <w:rsid w:val="001C39E9"/>
    <w:rsid w:val="001C6F98"/>
    <w:rsid w:val="001C77C1"/>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0712A"/>
    <w:rsid w:val="00214936"/>
    <w:rsid w:val="00216079"/>
    <w:rsid w:val="0022140C"/>
    <w:rsid w:val="0022182A"/>
    <w:rsid w:val="00226CBC"/>
    <w:rsid w:val="00232705"/>
    <w:rsid w:val="002348CF"/>
    <w:rsid w:val="00235B71"/>
    <w:rsid w:val="00237268"/>
    <w:rsid w:val="00240590"/>
    <w:rsid w:val="002432DF"/>
    <w:rsid w:val="0024567E"/>
    <w:rsid w:val="00246F69"/>
    <w:rsid w:val="00251B64"/>
    <w:rsid w:val="00252207"/>
    <w:rsid w:val="00254135"/>
    <w:rsid w:val="00254288"/>
    <w:rsid w:val="0025510D"/>
    <w:rsid w:val="00256131"/>
    <w:rsid w:val="002622FF"/>
    <w:rsid w:val="00262878"/>
    <w:rsid w:val="0026510D"/>
    <w:rsid w:val="0026566D"/>
    <w:rsid w:val="00266D93"/>
    <w:rsid w:val="00267E79"/>
    <w:rsid w:val="00270D6E"/>
    <w:rsid w:val="00271933"/>
    <w:rsid w:val="002721B5"/>
    <w:rsid w:val="002724F8"/>
    <w:rsid w:val="00273DB9"/>
    <w:rsid w:val="00274A39"/>
    <w:rsid w:val="00280C66"/>
    <w:rsid w:val="002842CD"/>
    <w:rsid w:val="0029326C"/>
    <w:rsid w:val="00294B0D"/>
    <w:rsid w:val="002960B5"/>
    <w:rsid w:val="002A5E2A"/>
    <w:rsid w:val="002B27E5"/>
    <w:rsid w:val="002B2ADC"/>
    <w:rsid w:val="002B3A8B"/>
    <w:rsid w:val="002B536C"/>
    <w:rsid w:val="002B7331"/>
    <w:rsid w:val="002C39C7"/>
    <w:rsid w:val="002D0630"/>
    <w:rsid w:val="002D2341"/>
    <w:rsid w:val="002D3D23"/>
    <w:rsid w:val="002E2080"/>
    <w:rsid w:val="002E49EA"/>
    <w:rsid w:val="002E7B9B"/>
    <w:rsid w:val="002F0252"/>
    <w:rsid w:val="002F3FEF"/>
    <w:rsid w:val="002F7BB2"/>
    <w:rsid w:val="00300181"/>
    <w:rsid w:val="00302DC4"/>
    <w:rsid w:val="0030635E"/>
    <w:rsid w:val="003064B1"/>
    <w:rsid w:val="003144C7"/>
    <w:rsid w:val="003161CC"/>
    <w:rsid w:val="00316C47"/>
    <w:rsid w:val="00317376"/>
    <w:rsid w:val="00317769"/>
    <w:rsid w:val="00323D97"/>
    <w:rsid w:val="00324C6D"/>
    <w:rsid w:val="0033099A"/>
    <w:rsid w:val="00331EB3"/>
    <w:rsid w:val="00332C72"/>
    <w:rsid w:val="003355C6"/>
    <w:rsid w:val="00337783"/>
    <w:rsid w:val="0033780C"/>
    <w:rsid w:val="00342034"/>
    <w:rsid w:val="00343645"/>
    <w:rsid w:val="003478CD"/>
    <w:rsid w:val="00350288"/>
    <w:rsid w:val="00351301"/>
    <w:rsid w:val="00353ABF"/>
    <w:rsid w:val="00353F25"/>
    <w:rsid w:val="00355E21"/>
    <w:rsid w:val="00357746"/>
    <w:rsid w:val="00360545"/>
    <w:rsid w:val="00365832"/>
    <w:rsid w:val="00365E7A"/>
    <w:rsid w:val="0036672E"/>
    <w:rsid w:val="00370B20"/>
    <w:rsid w:val="003721C5"/>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A67BC"/>
    <w:rsid w:val="003B12CF"/>
    <w:rsid w:val="003B45D3"/>
    <w:rsid w:val="003B4FEB"/>
    <w:rsid w:val="003B5A16"/>
    <w:rsid w:val="003B5C4C"/>
    <w:rsid w:val="003B7A24"/>
    <w:rsid w:val="003C31E9"/>
    <w:rsid w:val="003C494B"/>
    <w:rsid w:val="003C69A3"/>
    <w:rsid w:val="003D07BA"/>
    <w:rsid w:val="003D1AC2"/>
    <w:rsid w:val="003D6A50"/>
    <w:rsid w:val="003D7575"/>
    <w:rsid w:val="003E17A7"/>
    <w:rsid w:val="003F220A"/>
    <w:rsid w:val="003F33E4"/>
    <w:rsid w:val="00402DAA"/>
    <w:rsid w:val="00405B41"/>
    <w:rsid w:val="00405C90"/>
    <w:rsid w:val="0040619F"/>
    <w:rsid w:val="00406312"/>
    <w:rsid w:val="004065D9"/>
    <w:rsid w:val="004078C9"/>
    <w:rsid w:val="0041163E"/>
    <w:rsid w:val="0041753A"/>
    <w:rsid w:val="0042066D"/>
    <w:rsid w:val="0042210D"/>
    <w:rsid w:val="00423F78"/>
    <w:rsid w:val="00425284"/>
    <w:rsid w:val="004361F4"/>
    <w:rsid w:val="004377ED"/>
    <w:rsid w:val="00437FE0"/>
    <w:rsid w:val="0044160E"/>
    <w:rsid w:val="004448E7"/>
    <w:rsid w:val="00445941"/>
    <w:rsid w:val="00446715"/>
    <w:rsid w:val="00452239"/>
    <w:rsid w:val="0045295D"/>
    <w:rsid w:val="00454936"/>
    <w:rsid w:val="0045506F"/>
    <w:rsid w:val="00457508"/>
    <w:rsid w:val="0045791F"/>
    <w:rsid w:val="004723A4"/>
    <w:rsid w:val="004758D3"/>
    <w:rsid w:val="00483B8B"/>
    <w:rsid w:val="004847DA"/>
    <w:rsid w:val="00486711"/>
    <w:rsid w:val="00492F19"/>
    <w:rsid w:val="00496814"/>
    <w:rsid w:val="00497BF5"/>
    <w:rsid w:val="004A30DF"/>
    <w:rsid w:val="004B4319"/>
    <w:rsid w:val="004B4913"/>
    <w:rsid w:val="004B7A02"/>
    <w:rsid w:val="004C03FA"/>
    <w:rsid w:val="004C1401"/>
    <w:rsid w:val="004C3021"/>
    <w:rsid w:val="004C4652"/>
    <w:rsid w:val="004C5B6A"/>
    <w:rsid w:val="004D0E9C"/>
    <w:rsid w:val="004D3DAC"/>
    <w:rsid w:val="004D6A8E"/>
    <w:rsid w:val="004E0CD1"/>
    <w:rsid w:val="004E11BD"/>
    <w:rsid w:val="004E1AF7"/>
    <w:rsid w:val="004E20D2"/>
    <w:rsid w:val="004E46E1"/>
    <w:rsid w:val="004E5B7C"/>
    <w:rsid w:val="004F2D9F"/>
    <w:rsid w:val="004F34DB"/>
    <w:rsid w:val="00501200"/>
    <w:rsid w:val="005017F0"/>
    <w:rsid w:val="00502D36"/>
    <w:rsid w:val="00503DF8"/>
    <w:rsid w:val="00506D69"/>
    <w:rsid w:val="00510CAC"/>
    <w:rsid w:val="00511D8D"/>
    <w:rsid w:val="00520E0E"/>
    <w:rsid w:val="00522D21"/>
    <w:rsid w:val="00522F31"/>
    <w:rsid w:val="00523E64"/>
    <w:rsid w:val="00524941"/>
    <w:rsid w:val="00525B17"/>
    <w:rsid w:val="005339E6"/>
    <w:rsid w:val="00533E32"/>
    <w:rsid w:val="005375EC"/>
    <w:rsid w:val="00546E67"/>
    <w:rsid w:val="00551642"/>
    <w:rsid w:val="00553270"/>
    <w:rsid w:val="0056117D"/>
    <w:rsid w:val="005612D3"/>
    <w:rsid w:val="00570A1F"/>
    <w:rsid w:val="00572FED"/>
    <w:rsid w:val="00576EC6"/>
    <w:rsid w:val="005778E0"/>
    <w:rsid w:val="00577A77"/>
    <w:rsid w:val="0058144F"/>
    <w:rsid w:val="0058168D"/>
    <w:rsid w:val="00583736"/>
    <w:rsid w:val="0058495F"/>
    <w:rsid w:val="00586DA1"/>
    <w:rsid w:val="00591A18"/>
    <w:rsid w:val="00591BBD"/>
    <w:rsid w:val="00591CA8"/>
    <w:rsid w:val="00595B78"/>
    <w:rsid w:val="0059730C"/>
    <w:rsid w:val="005A64E1"/>
    <w:rsid w:val="005A7AF9"/>
    <w:rsid w:val="005B0728"/>
    <w:rsid w:val="005B4151"/>
    <w:rsid w:val="005B4A37"/>
    <w:rsid w:val="005C0ED8"/>
    <w:rsid w:val="005C14F6"/>
    <w:rsid w:val="005C297B"/>
    <w:rsid w:val="005C2ECA"/>
    <w:rsid w:val="005C4F7C"/>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377AF"/>
    <w:rsid w:val="00642232"/>
    <w:rsid w:val="00645312"/>
    <w:rsid w:val="00645A3E"/>
    <w:rsid w:val="00645BBA"/>
    <w:rsid w:val="00645E6A"/>
    <w:rsid w:val="0064602D"/>
    <w:rsid w:val="0065282E"/>
    <w:rsid w:val="00652C0D"/>
    <w:rsid w:val="00653304"/>
    <w:rsid w:val="0065651F"/>
    <w:rsid w:val="0065761F"/>
    <w:rsid w:val="0066070D"/>
    <w:rsid w:val="006619AF"/>
    <w:rsid w:val="0066336F"/>
    <w:rsid w:val="006645A2"/>
    <w:rsid w:val="00664D0C"/>
    <w:rsid w:val="00666B12"/>
    <w:rsid w:val="00667DC0"/>
    <w:rsid w:val="00670FB0"/>
    <w:rsid w:val="00671643"/>
    <w:rsid w:val="00680A31"/>
    <w:rsid w:val="00680A7F"/>
    <w:rsid w:val="00690BC6"/>
    <w:rsid w:val="00692D84"/>
    <w:rsid w:val="00692F9C"/>
    <w:rsid w:val="00694F37"/>
    <w:rsid w:val="00697428"/>
    <w:rsid w:val="006A4EFD"/>
    <w:rsid w:val="006A6374"/>
    <w:rsid w:val="006B13CE"/>
    <w:rsid w:val="006C14AB"/>
    <w:rsid w:val="006C1739"/>
    <w:rsid w:val="006C1F25"/>
    <w:rsid w:val="006C3353"/>
    <w:rsid w:val="006C3897"/>
    <w:rsid w:val="006D083D"/>
    <w:rsid w:val="006D2A3A"/>
    <w:rsid w:val="006D3ACC"/>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2046B"/>
    <w:rsid w:val="0072713E"/>
    <w:rsid w:val="007306A1"/>
    <w:rsid w:val="00734F3B"/>
    <w:rsid w:val="00735384"/>
    <w:rsid w:val="00736485"/>
    <w:rsid w:val="007423F4"/>
    <w:rsid w:val="007452D3"/>
    <w:rsid w:val="00747ADB"/>
    <w:rsid w:val="00750754"/>
    <w:rsid w:val="00751366"/>
    <w:rsid w:val="007522E6"/>
    <w:rsid w:val="00755141"/>
    <w:rsid w:val="00755539"/>
    <w:rsid w:val="007611D7"/>
    <w:rsid w:val="007612C0"/>
    <w:rsid w:val="00761CF0"/>
    <w:rsid w:val="00764B8C"/>
    <w:rsid w:val="00765AA2"/>
    <w:rsid w:val="00766C52"/>
    <w:rsid w:val="00772011"/>
    <w:rsid w:val="00773FD7"/>
    <w:rsid w:val="00775FC6"/>
    <w:rsid w:val="00776BE1"/>
    <w:rsid w:val="00777BE2"/>
    <w:rsid w:val="00780655"/>
    <w:rsid w:val="007834FE"/>
    <w:rsid w:val="00785A09"/>
    <w:rsid w:val="00792383"/>
    <w:rsid w:val="00792A1E"/>
    <w:rsid w:val="00795261"/>
    <w:rsid w:val="00795B32"/>
    <w:rsid w:val="00795C72"/>
    <w:rsid w:val="00796291"/>
    <w:rsid w:val="007A399D"/>
    <w:rsid w:val="007A42BE"/>
    <w:rsid w:val="007A460B"/>
    <w:rsid w:val="007A585F"/>
    <w:rsid w:val="007B2421"/>
    <w:rsid w:val="007B673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0426"/>
    <w:rsid w:val="00811EA6"/>
    <w:rsid w:val="00813827"/>
    <w:rsid w:val="00814AE6"/>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64B06"/>
    <w:rsid w:val="00873D60"/>
    <w:rsid w:val="008802EC"/>
    <w:rsid w:val="00887DB3"/>
    <w:rsid w:val="0089037F"/>
    <w:rsid w:val="008916E5"/>
    <w:rsid w:val="00893E3B"/>
    <w:rsid w:val="0089446D"/>
    <w:rsid w:val="008945B3"/>
    <w:rsid w:val="00894B35"/>
    <w:rsid w:val="008A1B08"/>
    <w:rsid w:val="008A7B99"/>
    <w:rsid w:val="008B1E6E"/>
    <w:rsid w:val="008B200A"/>
    <w:rsid w:val="008B41E6"/>
    <w:rsid w:val="008B7A32"/>
    <w:rsid w:val="008C22FD"/>
    <w:rsid w:val="008C2ABD"/>
    <w:rsid w:val="008C37ED"/>
    <w:rsid w:val="008C6F1C"/>
    <w:rsid w:val="008D2015"/>
    <w:rsid w:val="008D2A82"/>
    <w:rsid w:val="008D4423"/>
    <w:rsid w:val="008D5362"/>
    <w:rsid w:val="008E0612"/>
    <w:rsid w:val="008E3E91"/>
    <w:rsid w:val="008E4F5F"/>
    <w:rsid w:val="008E5A4E"/>
    <w:rsid w:val="008F04DD"/>
    <w:rsid w:val="008F250C"/>
    <w:rsid w:val="008F5158"/>
    <w:rsid w:val="009002A6"/>
    <w:rsid w:val="0090622A"/>
    <w:rsid w:val="00912754"/>
    <w:rsid w:val="00913FB5"/>
    <w:rsid w:val="00915F61"/>
    <w:rsid w:val="009209A2"/>
    <w:rsid w:val="009220D9"/>
    <w:rsid w:val="0092440B"/>
    <w:rsid w:val="00924457"/>
    <w:rsid w:val="00924B60"/>
    <w:rsid w:val="00926055"/>
    <w:rsid w:val="00933795"/>
    <w:rsid w:val="009375A0"/>
    <w:rsid w:val="00942568"/>
    <w:rsid w:val="00943382"/>
    <w:rsid w:val="00944D03"/>
    <w:rsid w:val="00952773"/>
    <w:rsid w:val="00953742"/>
    <w:rsid w:val="009547F1"/>
    <w:rsid w:val="009559A9"/>
    <w:rsid w:val="0096607A"/>
    <w:rsid w:val="00971B98"/>
    <w:rsid w:val="009721C3"/>
    <w:rsid w:val="00972E25"/>
    <w:rsid w:val="00973C57"/>
    <w:rsid w:val="00974D35"/>
    <w:rsid w:val="00976193"/>
    <w:rsid w:val="00980517"/>
    <w:rsid w:val="0098062B"/>
    <w:rsid w:val="0098338D"/>
    <w:rsid w:val="00983DD0"/>
    <w:rsid w:val="00985105"/>
    <w:rsid w:val="0098673F"/>
    <w:rsid w:val="00993361"/>
    <w:rsid w:val="00994687"/>
    <w:rsid w:val="00997499"/>
    <w:rsid w:val="0099779D"/>
    <w:rsid w:val="00997B60"/>
    <w:rsid w:val="009A066A"/>
    <w:rsid w:val="009A1A64"/>
    <w:rsid w:val="009A2EF3"/>
    <w:rsid w:val="009A6C73"/>
    <w:rsid w:val="009B05B9"/>
    <w:rsid w:val="009B1A81"/>
    <w:rsid w:val="009B2CA2"/>
    <w:rsid w:val="009B2E34"/>
    <w:rsid w:val="009B33E2"/>
    <w:rsid w:val="009B4521"/>
    <w:rsid w:val="009B581A"/>
    <w:rsid w:val="009B64F5"/>
    <w:rsid w:val="009B67F5"/>
    <w:rsid w:val="009C06B2"/>
    <w:rsid w:val="009C3392"/>
    <w:rsid w:val="009C6072"/>
    <w:rsid w:val="009C6C28"/>
    <w:rsid w:val="009D1005"/>
    <w:rsid w:val="009D3BA3"/>
    <w:rsid w:val="009D636C"/>
    <w:rsid w:val="009D6981"/>
    <w:rsid w:val="009D78AF"/>
    <w:rsid w:val="009D7ADA"/>
    <w:rsid w:val="009E21EE"/>
    <w:rsid w:val="009E2BC8"/>
    <w:rsid w:val="009E33E5"/>
    <w:rsid w:val="009F23C6"/>
    <w:rsid w:val="00A00AD6"/>
    <w:rsid w:val="00A039F0"/>
    <w:rsid w:val="00A04319"/>
    <w:rsid w:val="00A04FEF"/>
    <w:rsid w:val="00A10546"/>
    <w:rsid w:val="00A10EA8"/>
    <w:rsid w:val="00A142EB"/>
    <w:rsid w:val="00A16643"/>
    <w:rsid w:val="00A275F1"/>
    <w:rsid w:val="00A325F3"/>
    <w:rsid w:val="00A36956"/>
    <w:rsid w:val="00A46E60"/>
    <w:rsid w:val="00A46E66"/>
    <w:rsid w:val="00A50982"/>
    <w:rsid w:val="00A51E23"/>
    <w:rsid w:val="00A527C4"/>
    <w:rsid w:val="00A54A16"/>
    <w:rsid w:val="00A54EF7"/>
    <w:rsid w:val="00A5566F"/>
    <w:rsid w:val="00A6352A"/>
    <w:rsid w:val="00A64E47"/>
    <w:rsid w:val="00A66106"/>
    <w:rsid w:val="00A669D4"/>
    <w:rsid w:val="00A66FF9"/>
    <w:rsid w:val="00A6715B"/>
    <w:rsid w:val="00A72322"/>
    <w:rsid w:val="00A727C3"/>
    <w:rsid w:val="00A7361A"/>
    <w:rsid w:val="00A73819"/>
    <w:rsid w:val="00A84CC9"/>
    <w:rsid w:val="00A84E81"/>
    <w:rsid w:val="00A90416"/>
    <w:rsid w:val="00A916A2"/>
    <w:rsid w:val="00A93DBE"/>
    <w:rsid w:val="00A94F62"/>
    <w:rsid w:val="00A960A2"/>
    <w:rsid w:val="00AA3443"/>
    <w:rsid w:val="00AA633D"/>
    <w:rsid w:val="00AB10EF"/>
    <w:rsid w:val="00AB353F"/>
    <w:rsid w:val="00AB54BE"/>
    <w:rsid w:val="00AB78C7"/>
    <w:rsid w:val="00AC0F23"/>
    <w:rsid w:val="00AC41DD"/>
    <w:rsid w:val="00AC4C29"/>
    <w:rsid w:val="00AC6018"/>
    <w:rsid w:val="00AC7987"/>
    <w:rsid w:val="00AD56CA"/>
    <w:rsid w:val="00AD57E0"/>
    <w:rsid w:val="00AD68F5"/>
    <w:rsid w:val="00AD765C"/>
    <w:rsid w:val="00AD766B"/>
    <w:rsid w:val="00AE080D"/>
    <w:rsid w:val="00AE29F9"/>
    <w:rsid w:val="00AF2B6D"/>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4F9A"/>
    <w:rsid w:val="00B15F9D"/>
    <w:rsid w:val="00B2032C"/>
    <w:rsid w:val="00B224BF"/>
    <w:rsid w:val="00B22993"/>
    <w:rsid w:val="00B24199"/>
    <w:rsid w:val="00B253B8"/>
    <w:rsid w:val="00B260AC"/>
    <w:rsid w:val="00B302A3"/>
    <w:rsid w:val="00B315F7"/>
    <w:rsid w:val="00B32FDF"/>
    <w:rsid w:val="00B33A91"/>
    <w:rsid w:val="00B35897"/>
    <w:rsid w:val="00B35A15"/>
    <w:rsid w:val="00B42491"/>
    <w:rsid w:val="00B439C2"/>
    <w:rsid w:val="00B44208"/>
    <w:rsid w:val="00B44A8F"/>
    <w:rsid w:val="00B46108"/>
    <w:rsid w:val="00B52178"/>
    <w:rsid w:val="00B52262"/>
    <w:rsid w:val="00B541E7"/>
    <w:rsid w:val="00B57555"/>
    <w:rsid w:val="00B61DF2"/>
    <w:rsid w:val="00B63C2B"/>
    <w:rsid w:val="00B65107"/>
    <w:rsid w:val="00B652A0"/>
    <w:rsid w:val="00B76E24"/>
    <w:rsid w:val="00B825E3"/>
    <w:rsid w:val="00B82A83"/>
    <w:rsid w:val="00B8398B"/>
    <w:rsid w:val="00B8621E"/>
    <w:rsid w:val="00BA3449"/>
    <w:rsid w:val="00BA531A"/>
    <w:rsid w:val="00BA74D0"/>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1681"/>
    <w:rsid w:val="00BE4E62"/>
    <w:rsid w:val="00BE53D1"/>
    <w:rsid w:val="00BE61B4"/>
    <w:rsid w:val="00BE66FE"/>
    <w:rsid w:val="00BE69B3"/>
    <w:rsid w:val="00BE6D6E"/>
    <w:rsid w:val="00BE7D57"/>
    <w:rsid w:val="00BF1286"/>
    <w:rsid w:val="00BF5714"/>
    <w:rsid w:val="00BF6817"/>
    <w:rsid w:val="00BF7FB9"/>
    <w:rsid w:val="00C00A84"/>
    <w:rsid w:val="00C00C07"/>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0F7"/>
    <w:rsid w:val="00C376AE"/>
    <w:rsid w:val="00C41E7E"/>
    <w:rsid w:val="00C462A7"/>
    <w:rsid w:val="00C502BF"/>
    <w:rsid w:val="00C50964"/>
    <w:rsid w:val="00C51AAC"/>
    <w:rsid w:val="00C555D6"/>
    <w:rsid w:val="00C56760"/>
    <w:rsid w:val="00C610C8"/>
    <w:rsid w:val="00C62D3A"/>
    <w:rsid w:val="00C6561B"/>
    <w:rsid w:val="00C67B7D"/>
    <w:rsid w:val="00C72C32"/>
    <w:rsid w:val="00C736DD"/>
    <w:rsid w:val="00C73A2A"/>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289B"/>
    <w:rsid w:val="00CC33F5"/>
    <w:rsid w:val="00CC45E9"/>
    <w:rsid w:val="00CC6489"/>
    <w:rsid w:val="00CC70B6"/>
    <w:rsid w:val="00CD5C70"/>
    <w:rsid w:val="00CE355A"/>
    <w:rsid w:val="00CE6AF5"/>
    <w:rsid w:val="00CE72A3"/>
    <w:rsid w:val="00CE7C7C"/>
    <w:rsid w:val="00CF0094"/>
    <w:rsid w:val="00CF1250"/>
    <w:rsid w:val="00CF141F"/>
    <w:rsid w:val="00CF3689"/>
    <w:rsid w:val="00CF4B96"/>
    <w:rsid w:val="00D105B8"/>
    <w:rsid w:val="00D12823"/>
    <w:rsid w:val="00D12FAD"/>
    <w:rsid w:val="00D1395F"/>
    <w:rsid w:val="00D141B6"/>
    <w:rsid w:val="00D15379"/>
    <w:rsid w:val="00D15B58"/>
    <w:rsid w:val="00D20258"/>
    <w:rsid w:val="00D22F82"/>
    <w:rsid w:val="00D23477"/>
    <w:rsid w:val="00D239A4"/>
    <w:rsid w:val="00D2660A"/>
    <w:rsid w:val="00D26FF3"/>
    <w:rsid w:val="00D303BC"/>
    <w:rsid w:val="00D31C54"/>
    <w:rsid w:val="00D31DEA"/>
    <w:rsid w:val="00D33A11"/>
    <w:rsid w:val="00D43D11"/>
    <w:rsid w:val="00D44B7F"/>
    <w:rsid w:val="00D44EB1"/>
    <w:rsid w:val="00D469B7"/>
    <w:rsid w:val="00D64020"/>
    <w:rsid w:val="00D64061"/>
    <w:rsid w:val="00D64810"/>
    <w:rsid w:val="00D64CF1"/>
    <w:rsid w:val="00D65F70"/>
    <w:rsid w:val="00D667E8"/>
    <w:rsid w:val="00D703A9"/>
    <w:rsid w:val="00D70DF9"/>
    <w:rsid w:val="00D72334"/>
    <w:rsid w:val="00D76CF9"/>
    <w:rsid w:val="00D77C62"/>
    <w:rsid w:val="00D80E6D"/>
    <w:rsid w:val="00D854EC"/>
    <w:rsid w:val="00D87FDA"/>
    <w:rsid w:val="00D91E61"/>
    <w:rsid w:val="00D94947"/>
    <w:rsid w:val="00D94976"/>
    <w:rsid w:val="00DA06EA"/>
    <w:rsid w:val="00DA2229"/>
    <w:rsid w:val="00DA2ECB"/>
    <w:rsid w:val="00DA4052"/>
    <w:rsid w:val="00DA4F9E"/>
    <w:rsid w:val="00DA5DE7"/>
    <w:rsid w:val="00DB5174"/>
    <w:rsid w:val="00DC0246"/>
    <w:rsid w:val="00DC2377"/>
    <w:rsid w:val="00DD1220"/>
    <w:rsid w:val="00DD204B"/>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072DA"/>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56C7D"/>
    <w:rsid w:val="00E61884"/>
    <w:rsid w:val="00E63841"/>
    <w:rsid w:val="00E647F8"/>
    <w:rsid w:val="00E64B97"/>
    <w:rsid w:val="00E675DA"/>
    <w:rsid w:val="00E67E62"/>
    <w:rsid w:val="00E73040"/>
    <w:rsid w:val="00E766FD"/>
    <w:rsid w:val="00E77957"/>
    <w:rsid w:val="00E80D07"/>
    <w:rsid w:val="00E81ABD"/>
    <w:rsid w:val="00E84F27"/>
    <w:rsid w:val="00E87D1D"/>
    <w:rsid w:val="00E90B80"/>
    <w:rsid w:val="00E913CF"/>
    <w:rsid w:val="00E93F82"/>
    <w:rsid w:val="00E9591F"/>
    <w:rsid w:val="00E96EDD"/>
    <w:rsid w:val="00EA06A3"/>
    <w:rsid w:val="00EA584E"/>
    <w:rsid w:val="00EB15A6"/>
    <w:rsid w:val="00EB1A0D"/>
    <w:rsid w:val="00EB3843"/>
    <w:rsid w:val="00EB67FE"/>
    <w:rsid w:val="00EB7108"/>
    <w:rsid w:val="00EC1864"/>
    <w:rsid w:val="00EC1DE8"/>
    <w:rsid w:val="00EC2F34"/>
    <w:rsid w:val="00EC576E"/>
    <w:rsid w:val="00EC69FF"/>
    <w:rsid w:val="00ED1F5E"/>
    <w:rsid w:val="00ED2BE0"/>
    <w:rsid w:val="00ED61ED"/>
    <w:rsid w:val="00ED6A3F"/>
    <w:rsid w:val="00ED7A00"/>
    <w:rsid w:val="00EE2FF2"/>
    <w:rsid w:val="00EE4940"/>
    <w:rsid w:val="00EE4F68"/>
    <w:rsid w:val="00EE5562"/>
    <w:rsid w:val="00EE698F"/>
    <w:rsid w:val="00EF23CE"/>
    <w:rsid w:val="00EF26DB"/>
    <w:rsid w:val="00EF33C8"/>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1AA"/>
    <w:rsid w:val="00F67837"/>
    <w:rsid w:val="00F72E78"/>
    <w:rsid w:val="00F76E6E"/>
    <w:rsid w:val="00F77361"/>
    <w:rsid w:val="00F856AB"/>
    <w:rsid w:val="00F9025A"/>
    <w:rsid w:val="00F909D8"/>
    <w:rsid w:val="00F91239"/>
    <w:rsid w:val="00F93AF4"/>
    <w:rsid w:val="00FA10AC"/>
    <w:rsid w:val="00FA2BAD"/>
    <w:rsid w:val="00FA2C8F"/>
    <w:rsid w:val="00FB1C51"/>
    <w:rsid w:val="00FB3C86"/>
    <w:rsid w:val="00FB5D26"/>
    <w:rsid w:val="00FB604D"/>
    <w:rsid w:val="00FB6720"/>
    <w:rsid w:val="00FB6BE0"/>
    <w:rsid w:val="00FB7527"/>
    <w:rsid w:val="00FC0C91"/>
    <w:rsid w:val="00FC30E0"/>
    <w:rsid w:val="00FC5405"/>
    <w:rsid w:val="00FC5F7D"/>
    <w:rsid w:val="00FC75F4"/>
    <w:rsid w:val="00FC7EE0"/>
    <w:rsid w:val="00FD53A0"/>
    <w:rsid w:val="00FD7333"/>
    <w:rsid w:val="00FE118B"/>
    <w:rsid w:val="00FE17F8"/>
    <w:rsid w:val="00FE1ADB"/>
    <w:rsid w:val="00FE3866"/>
    <w:rsid w:val="00FE784E"/>
    <w:rsid w:val="00FF329A"/>
    <w:rsid w:val="00FF5BC5"/>
    <w:rsid w:val="00FF7500"/>
    <w:rsid w:val="00FF76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877FA"/>
  <w15:chartTrackingRefBased/>
  <w15:docId w15:val="{56540DD5-5234-4348-98BE-7FCF0F513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uzeile"/>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Fett">
    <w:name w:val="Strong"/>
    <w:basedOn w:val="Absatz-Standardschriftart"/>
    <w:uiPriority w:val="22"/>
    <w:qFormat/>
    <w:rsid w:val="0061567D"/>
    <w:rPr>
      <w:rFonts w:ascii="MB Corpo S Text Office" w:hAnsi="MB Corpo S Text Office"/>
      <w:b w:val="0"/>
      <w:bCs/>
      <w:i w:val="0"/>
    </w:rPr>
  </w:style>
  <w:style w:type="paragraph" w:customStyle="1" w:styleId="A02Headline2">
    <w:name w:val="A02_Headline 2"/>
    <w:basedOn w:val="berschrift2"/>
    <w:qFormat/>
    <w:rsid w:val="00365E7A"/>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Inhaltsverzeichnisberschrift">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berschrift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Labelling">
    <w:name w:val="Labelling"/>
    <w:basedOn w:val="A03Copytext"/>
    <w:link w:val="LabellingZchn"/>
    <w:qFormat/>
    <w:rsid w:val="00DD204B"/>
    <w:pPr>
      <w:shd w:val="clear" w:color="auto" w:fill="E6E6E6" w:themeFill="accent2"/>
    </w:pPr>
  </w:style>
  <w:style w:type="character" w:customStyle="1" w:styleId="A03CopytextZchn">
    <w:name w:val="A03_Copy text Zchn"/>
    <w:basedOn w:val="Absatz-Standardschriftart"/>
    <w:link w:val="A03Copytext"/>
    <w:rsid w:val="00DD204B"/>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DD204B"/>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Endnotentext">
    <w:name w:val="endnote text"/>
    <w:basedOn w:val="Standard"/>
    <w:link w:val="EndnotentextZchn"/>
    <w:uiPriority w:val="99"/>
    <w:semiHidden/>
    <w:unhideWhenUsed/>
    <w:rsid w:val="00C6561B"/>
    <w:rPr>
      <w:sz w:val="20"/>
      <w:szCs w:val="20"/>
      <w:lang w:val="de-DE"/>
    </w:rPr>
  </w:style>
  <w:style w:type="character" w:customStyle="1" w:styleId="EndnotentextZchn">
    <w:name w:val="Endnotentext Zchn"/>
    <w:basedOn w:val="Absatz-Standardschriftart"/>
    <w:link w:val="Endnotentext"/>
    <w:uiPriority w:val="99"/>
    <w:semiHidden/>
    <w:rsid w:val="00C6561B"/>
    <w:rPr>
      <w:rFonts w:eastAsiaTheme="minorEastAsia"/>
      <w:kern w:val="2"/>
      <w:sz w:val="20"/>
      <w:szCs w:val="20"/>
      <w:lang w:eastAsia="de-DE"/>
      <w14:ligatures w14:val="standardContextual"/>
    </w:rPr>
  </w:style>
  <w:style w:type="character" w:styleId="Endnotenzeichen">
    <w:name w:val="endnote reference"/>
    <w:basedOn w:val="Absatz-Standardschriftart"/>
    <w:uiPriority w:val="99"/>
    <w:semiHidden/>
    <w:unhideWhenUsed/>
    <w:rsid w:val="00C6561B"/>
    <w:rPr>
      <w:vertAlign w:val="superscript"/>
    </w:rPr>
  </w:style>
  <w:style w:type="character" w:styleId="Kommentarzeichen">
    <w:name w:val="annotation reference"/>
    <w:basedOn w:val="Absatz-Standardschriftart"/>
    <w:uiPriority w:val="99"/>
    <w:semiHidden/>
    <w:unhideWhenUsed/>
    <w:rsid w:val="00483B8B"/>
    <w:rPr>
      <w:sz w:val="16"/>
      <w:szCs w:val="16"/>
    </w:rPr>
  </w:style>
  <w:style w:type="paragraph" w:styleId="Kommentartext">
    <w:name w:val="annotation text"/>
    <w:basedOn w:val="Standard"/>
    <w:link w:val="KommentartextZchn"/>
    <w:uiPriority w:val="99"/>
    <w:unhideWhenUsed/>
    <w:rsid w:val="00483B8B"/>
    <w:pPr>
      <w:spacing w:after="160"/>
    </w:pPr>
    <w:rPr>
      <w:rFonts w:eastAsiaTheme="minorHAnsi"/>
      <w:sz w:val="20"/>
      <w:szCs w:val="20"/>
      <w:lang w:val="de-DE" w:eastAsia="en-US"/>
    </w:rPr>
  </w:style>
  <w:style w:type="character" w:customStyle="1" w:styleId="KommentartextZchn">
    <w:name w:val="Kommentartext Zchn"/>
    <w:basedOn w:val="Absatz-Standardschriftart"/>
    <w:link w:val="Kommentartext"/>
    <w:uiPriority w:val="99"/>
    <w:rsid w:val="00483B8B"/>
    <w:rPr>
      <w:kern w:val="2"/>
      <w:sz w:val="20"/>
      <w:szCs w:val="20"/>
      <w14:ligatures w14:val="standardContextual"/>
    </w:rPr>
  </w:style>
  <w:style w:type="paragraph" w:styleId="berarbeitung">
    <w:name w:val="Revision"/>
    <w:hidden/>
    <w:uiPriority w:val="99"/>
    <w:semiHidden/>
    <w:rsid w:val="00A727C3"/>
    <w:pPr>
      <w:spacing w:after="0" w:line="240" w:lineRule="auto"/>
    </w:pPr>
    <w:rPr>
      <w:rFonts w:eastAsiaTheme="minorEastAsia"/>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media.mercedes-benz.com/en/140-jahre-innovation" TargetMode="External"/><Relationship Id="rId3" Type="http://schemas.openxmlformats.org/officeDocument/2006/relationships/customXml" Target="../customXml/item3.xml"/><Relationship Id="rId21" Type="http://schemas.openxmlformats.org/officeDocument/2006/relationships/hyperlink" Target="https://de.linkedin.com/company/mercedes-benz_a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susanne.k.lenz@mercedes-benz.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mercedes-benz.co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mmunity.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media.mercedes-benz.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kaul\AppData\Local\Microsoft\Windows\INetCache\Content.MSO\E317BA6C.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A16CC5-5FCF-41BA-B019-8AE0B9283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E317BA6C.dotx</Template>
  <TotalTime>0</TotalTime>
  <Pages>2</Pages>
  <Words>878</Words>
  <Characters>5533</Characters>
  <Application>Microsoft Office Word</Application>
  <DocSecurity>0</DocSecurity>
  <Lines>46</Lines>
  <Paragraphs>12</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Sabrina (008)</dc:creator>
  <cp:keywords/>
  <dc:description/>
  <cp:lastModifiedBy>Jerinic, Katarina (008)</cp:lastModifiedBy>
  <cp:revision>8</cp:revision>
  <dcterms:created xsi:type="dcterms:W3CDTF">2026-03-17T14:34:00Z</dcterms:created>
  <dcterms:modified xsi:type="dcterms:W3CDTF">2026-03-18T07:42:00Z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ies>
</file>