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07BAF19C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404D2481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7E3B6F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6BCD94DB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29D3B0CF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3932C573" w14:textId="11AEE67A" w:rsidR="00317376" w:rsidRPr="00921160" w:rsidRDefault="00921160" w:rsidP="00921160">
            <w:pPr>
              <w:pStyle w:val="D03Pressinformation"/>
              <w:framePr w:hSpace="0" w:wrap="auto" w:vAnchor="margin" w:hAnchor="text" w:yAlign="inline"/>
              <w:rPr>
                <w:szCs w:val="21"/>
                <w:lang w:val="it-IT" w:eastAsia="it-IT"/>
              </w:rPr>
            </w:pPr>
            <w:proofErr w:type="spellStart"/>
            <w:r w:rsidRPr="00921160">
              <w:t>Informazioni</w:t>
            </w:r>
            <w:proofErr w:type="spellEnd"/>
            <w:r w:rsidRPr="00921160">
              <w:t xml:space="preserve"> </w:t>
            </w:r>
            <w:proofErr w:type="spellStart"/>
            <w:r w:rsidRPr="00921160">
              <w:t>stampa</w:t>
            </w:r>
            <w:proofErr w:type="spellEnd"/>
          </w:p>
        </w:tc>
      </w:tr>
      <w:tr w:rsidR="00317376" w:rsidRPr="003C6EBA" w14:paraId="49F38C80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48D48BB8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1D00FCEB" w14:textId="4B033510" w:rsidR="00317376" w:rsidRPr="00FC2378" w:rsidRDefault="00FC2378" w:rsidP="00FC2378">
            <w:pPr>
              <w:pStyle w:val="D04Date"/>
              <w:framePr w:hSpace="0" w:wrap="auto" w:vAnchor="margin" w:hAnchor="text" w:yAlign="inline"/>
              <w:rPr>
                <w:szCs w:val="15"/>
                <w:lang w:val="it-IT" w:eastAsia="it-IT"/>
              </w:rPr>
            </w:pPr>
            <w:r w:rsidRPr="00FC2378">
              <w:t xml:space="preserve">16 </w:t>
            </w:r>
            <w:proofErr w:type="spellStart"/>
            <w:r w:rsidRPr="00FC2378">
              <w:t>ottobre</w:t>
            </w:r>
            <w:proofErr w:type="spellEnd"/>
            <w:r w:rsidRPr="00FC2378">
              <w:t xml:space="preserve"> 2026</w:t>
            </w:r>
          </w:p>
        </w:tc>
      </w:tr>
    </w:tbl>
    <w:p w14:paraId="1F61EF22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7CBF1FF5" w14:textId="77777777" w:rsidR="0097490C" w:rsidRPr="009533F7" w:rsidRDefault="00000000">
      <w:pPr>
        <w:pStyle w:val="A01Headline1"/>
        <w:rPr>
          <w:lang w:val="it-IT"/>
        </w:rPr>
      </w:pPr>
      <w:r w:rsidRPr="004A207F">
        <w:rPr>
          <w:lang w:val="it-IT"/>
        </w:rPr>
        <w:t xml:space="preserve">Mercedes-Benz e NVIDIA ampliano la partnership strategica per sviluppare </w:t>
      </w:r>
      <w:r w:rsidRPr="00BA27A6">
        <w:rPr>
          <w:lang w:val="it-IT"/>
        </w:rPr>
        <w:t>sistemi di</w:t>
      </w:r>
      <w:r w:rsidRPr="004A207F">
        <w:rPr>
          <w:lang w:val="it-IT"/>
        </w:rPr>
        <w:t xml:space="preserve"> guida altamente </w:t>
      </w:r>
      <w:r w:rsidR="00C27802" w:rsidRPr="00C27802">
        <w:rPr>
          <w:lang w:val="it-IT"/>
        </w:rPr>
        <w:t>automatizzati</w:t>
      </w:r>
      <w:r w:rsidRPr="004A207F">
        <w:rPr>
          <w:lang w:val="it-IT"/>
        </w:rPr>
        <w:t xml:space="preserve"> e </w:t>
      </w:r>
      <w:r w:rsidR="00C27802" w:rsidRPr="00C27802">
        <w:rPr>
          <w:lang w:val="it-IT"/>
        </w:rPr>
        <w:t>sicuri</w:t>
      </w:r>
      <w:r w:rsidRPr="004A207F">
        <w:rPr>
          <w:lang w:val="it-IT"/>
        </w:rPr>
        <w:t xml:space="preserve"> nel prossimo decennio</w:t>
      </w:r>
    </w:p>
    <w:p w14:paraId="5D8784F8" w14:textId="77777777" w:rsidR="00BA27A6" w:rsidRDefault="00BA27A6" w:rsidP="00BA27A6">
      <w:pPr>
        <w:pStyle w:val="A04List"/>
        <w:numPr>
          <w:ilvl w:val="0"/>
          <w:numId w:val="14"/>
        </w:numPr>
        <w:rPr>
          <w:lang w:val="it-IT" w:eastAsia="it-IT"/>
        </w:rPr>
      </w:pPr>
      <w:r w:rsidRPr="00BA27A6">
        <w:rPr>
          <w:lang w:val="it-IT"/>
        </w:rPr>
        <w:t>Mercedes</w:t>
      </w:r>
      <w:r w:rsidRPr="00BA27A6">
        <w:rPr>
          <w:lang w:val="it-IT"/>
        </w:rPr>
        <w:noBreakHyphen/>
        <w:t>Benz e NVIDIA estenderanno la loro partnership per sviluppare congiuntamente la prossima generazione di sistemi di assistenza alla guida e di guida automatizzata</w:t>
      </w:r>
    </w:p>
    <w:p w14:paraId="3304F3E3" w14:textId="77777777" w:rsidR="00BA27A6" w:rsidRPr="00BA27A6" w:rsidRDefault="00BA27A6" w:rsidP="00BA27A6">
      <w:pPr>
        <w:pStyle w:val="A04List"/>
        <w:numPr>
          <w:ilvl w:val="0"/>
          <w:numId w:val="14"/>
        </w:numPr>
        <w:rPr>
          <w:lang w:val="it-IT"/>
        </w:rPr>
      </w:pPr>
      <w:r w:rsidRPr="00BA27A6">
        <w:rPr>
          <w:lang w:val="it-IT"/>
        </w:rPr>
        <w:t>La collaborazione riunisce le competenze di Mercedes</w:t>
      </w:r>
      <w:r w:rsidRPr="00BA27A6">
        <w:rPr>
          <w:lang w:val="it-IT"/>
        </w:rPr>
        <w:noBreakHyphen/>
        <w:t xml:space="preserve">Benz nell’ingegneria automotive e MB.OS con l’architettura di calcolo e sensori NVIDIA Hyperion, il software </w:t>
      </w:r>
      <w:proofErr w:type="spellStart"/>
      <w:r w:rsidRPr="00BA27A6">
        <w:rPr>
          <w:lang w:val="it-IT"/>
        </w:rPr>
        <w:t>Alpamayo</w:t>
      </w:r>
      <w:proofErr w:type="spellEnd"/>
      <w:r w:rsidRPr="00BA27A6">
        <w:rPr>
          <w:lang w:val="it-IT"/>
        </w:rPr>
        <w:t xml:space="preserve"> Stack e il sistema di sicurezza Halos, con l’obiettivo di accelerare lo sviluppo dei veicoli automatizzati</w:t>
      </w:r>
    </w:p>
    <w:p w14:paraId="482FEB2C" w14:textId="77777777" w:rsidR="0097490C" w:rsidRPr="009533F7" w:rsidRDefault="00000000">
      <w:pPr>
        <w:pStyle w:val="A03Copytext"/>
        <w:rPr>
          <w:lang w:val="it-IT"/>
        </w:rPr>
      </w:pPr>
      <w:r w:rsidRPr="000574DF">
        <w:rPr>
          <w:lang w:val="it-IT"/>
        </w:rPr>
        <w:t>Stoccarda/Santa Clara. Mercedes</w:t>
      </w:r>
      <w:r w:rsidRPr="000574DF">
        <w:rPr>
          <w:lang w:val="it-IT"/>
        </w:rPr>
        <w:noBreakHyphen/>
        <w:t xml:space="preserve">Benz e NVIDIA hanno annunciato oggi </w:t>
      </w:r>
      <w:r w:rsidR="00397F7E" w:rsidRPr="00397F7E">
        <w:rPr>
          <w:lang w:val="it-IT"/>
        </w:rPr>
        <w:t>l’ampliamento</w:t>
      </w:r>
      <w:r w:rsidRPr="000574DF">
        <w:rPr>
          <w:lang w:val="it-IT"/>
        </w:rPr>
        <w:t xml:space="preserve"> della loro partnership strategica per sviluppare la prossima generazione di sistemi di guida automatizzata. La collaborazione </w:t>
      </w:r>
      <w:r w:rsidR="00397F7E" w:rsidRPr="00397F7E">
        <w:rPr>
          <w:lang w:val="it-IT"/>
        </w:rPr>
        <w:t>coniuga</w:t>
      </w:r>
      <w:r w:rsidRPr="000574DF">
        <w:rPr>
          <w:lang w:val="it-IT"/>
        </w:rPr>
        <w:t xml:space="preserve"> le competenze di Mercedes</w:t>
      </w:r>
      <w:r w:rsidRPr="000574DF">
        <w:rPr>
          <w:lang w:val="it-IT"/>
        </w:rPr>
        <w:noBreakHyphen/>
        <w:t xml:space="preserve">Benz nell’ingegneria automotive e nella sicurezza, insieme al sistema operativo MB.OS, con le tecnologie NVIDIA di </w:t>
      </w:r>
      <w:proofErr w:type="spellStart"/>
      <w:r w:rsidRPr="000574DF">
        <w:rPr>
          <w:lang w:val="it-IT"/>
        </w:rPr>
        <w:t>accelerated</w:t>
      </w:r>
      <w:proofErr w:type="spellEnd"/>
      <w:r w:rsidRPr="000574DF">
        <w:rPr>
          <w:lang w:val="it-IT"/>
        </w:rPr>
        <w:t xml:space="preserve"> computing e intelligenza artificiale.</w:t>
      </w:r>
    </w:p>
    <w:p w14:paraId="143CF7CD" w14:textId="77777777" w:rsidR="0097490C" w:rsidRPr="009533F7" w:rsidRDefault="00000000">
      <w:pPr>
        <w:pStyle w:val="A06Quote"/>
        <w:rPr>
          <w:lang w:val="it-IT"/>
        </w:rPr>
      </w:pPr>
      <w:r w:rsidRPr="009B45A1">
        <w:rPr>
          <w:lang w:val="it-IT"/>
        </w:rPr>
        <w:t xml:space="preserve">“NVIDIA è il nostro </w:t>
      </w:r>
      <w:r w:rsidR="009741F1" w:rsidRPr="009741F1">
        <w:rPr>
          <w:lang w:val="it-IT"/>
        </w:rPr>
        <w:t xml:space="preserve">principale </w:t>
      </w:r>
      <w:r w:rsidRPr="009B45A1">
        <w:rPr>
          <w:lang w:val="it-IT"/>
        </w:rPr>
        <w:t xml:space="preserve">partner strategico </w:t>
      </w:r>
      <w:r w:rsidRPr="009B45A1">
        <w:rPr>
          <w:lang w:val="it-IT"/>
        </w:rPr>
        <w:t>nell’ambito della guida automatizzata. Insieme abbiamo sviluppato il primo sistema di assistenza Mercedes</w:t>
      </w:r>
      <w:r w:rsidRPr="009B45A1">
        <w:rPr>
          <w:lang w:val="it-IT"/>
        </w:rPr>
        <w:noBreakHyphen/>
        <w:t xml:space="preserve">Benz per la guida urbana </w:t>
      </w:r>
      <w:proofErr w:type="spellStart"/>
      <w:r w:rsidRPr="009B45A1">
        <w:rPr>
          <w:lang w:val="it-IT"/>
        </w:rPr>
        <w:t>point-to-point</w:t>
      </w:r>
      <w:proofErr w:type="spellEnd"/>
      <w:r w:rsidRPr="009B45A1">
        <w:rPr>
          <w:lang w:val="it-IT"/>
        </w:rPr>
        <w:t xml:space="preserve"> destinato al mondo occidentale. L’ampliamento della nostra partnership </w:t>
      </w:r>
      <w:r w:rsidR="009741F1" w:rsidRPr="009741F1">
        <w:rPr>
          <w:lang w:val="it-IT"/>
        </w:rPr>
        <w:t>segna</w:t>
      </w:r>
      <w:r w:rsidRPr="009B45A1">
        <w:rPr>
          <w:lang w:val="it-IT"/>
        </w:rPr>
        <w:t xml:space="preserve"> una tappa </w:t>
      </w:r>
      <w:r w:rsidR="009741F1" w:rsidRPr="009741F1">
        <w:rPr>
          <w:lang w:val="it-IT"/>
        </w:rPr>
        <w:t xml:space="preserve">importante </w:t>
      </w:r>
      <w:r w:rsidRPr="009B45A1">
        <w:rPr>
          <w:lang w:val="it-IT"/>
        </w:rPr>
        <w:t xml:space="preserve">e </w:t>
      </w:r>
      <w:r w:rsidR="009741F1" w:rsidRPr="009741F1">
        <w:rPr>
          <w:lang w:val="it-IT"/>
        </w:rPr>
        <w:t>testimonia</w:t>
      </w:r>
      <w:r w:rsidRPr="009B45A1">
        <w:rPr>
          <w:lang w:val="it-IT"/>
        </w:rPr>
        <w:t xml:space="preserve"> la fiducia reciproca costruita nel corso degli anni. Insieme, </w:t>
      </w:r>
      <w:r w:rsidR="009741F1" w:rsidRPr="009741F1">
        <w:rPr>
          <w:lang w:val="it-IT"/>
        </w:rPr>
        <w:t xml:space="preserve">intendiamo </w:t>
      </w:r>
      <w:r w:rsidRPr="009B45A1">
        <w:rPr>
          <w:lang w:val="it-IT"/>
        </w:rPr>
        <w:t xml:space="preserve">portare su strada </w:t>
      </w:r>
      <w:r w:rsidR="009741F1" w:rsidRPr="009741F1">
        <w:rPr>
          <w:lang w:val="it-IT"/>
        </w:rPr>
        <w:t>nuove</w:t>
      </w:r>
      <w:r w:rsidRPr="009B45A1">
        <w:rPr>
          <w:lang w:val="it-IT"/>
        </w:rPr>
        <w:t xml:space="preserve"> innovazioni pionieristiche, offrendo ai nostri clienti la migliore esperienza di guida automatizzata e </w:t>
      </w:r>
      <w:r w:rsidR="009741F1" w:rsidRPr="009741F1">
        <w:rPr>
          <w:lang w:val="it-IT"/>
        </w:rPr>
        <w:t>continuando a garantire</w:t>
      </w:r>
      <w:r w:rsidRPr="009B45A1">
        <w:rPr>
          <w:lang w:val="it-IT"/>
        </w:rPr>
        <w:t xml:space="preserve"> gli elevati standard di sicurezza che si aspettano da una Mercedes</w:t>
      </w:r>
      <w:r w:rsidRPr="009B45A1">
        <w:rPr>
          <w:lang w:val="it-IT"/>
        </w:rPr>
        <w:noBreakHyphen/>
        <w:t>Benz.”</w:t>
      </w:r>
    </w:p>
    <w:p w14:paraId="53948F84" w14:textId="77777777" w:rsidR="0097490C" w:rsidRDefault="00000000">
      <w:pPr>
        <w:pStyle w:val="A07Quoter"/>
      </w:pPr>
      <w:r>
        <w:t>Jörg</w:t>
      </w:r>
      <w:r>
        <w:t> </w:t>
      </w:r>
      <w:r>
        <w:t xml:space="preserve">Burzer, </w:t>
      </w:r>
      <w:proofErr w:type="spellStart"/>
      <w:r w:rsidR="00307B57" w:rsidRPr="00307B57">
        <w:t>Membro</w:t>
      </w:r>
      <w:proofErr w:type="spellEnd"/>
      <w:r w:rsidR="00307B57" w:rsidRPr="00307B57">
        <w:t xml:space="preserve"> del</w:t>
      </w:r>
      <w:r>
        <w:t xml:space="preserve"> Board of Management </w:t>
      </w:r>
      <w:r w:rsidR="00307B57" w:rsidRPr="00307B57">
        <w:t>di</w:t>
      </w:r>
      <w:r>
        <w:t xml:space="preserve"> Mercedes</w:t>
      </w:r>
      <w:r>
        <w:noBreakHyphen/>
      </w:r>
      <w:r>
        <w:t>Benz Group AG.</w:t>
      </w:r>
    </w:p>
    <w:p w14:paraId="0F9DECE3" w14:textId="77777777" w:rsidR="0097490C" w:rsidRDefault="00000000">
      <w:pPr>
        <w:pStyle w:val="A07Quoter"/>
      </w:pPr>
      <w:r>
        <w:t>Chief Technology Officer, Development &amp; Procurement</w:t>
      </w:r>
    </w:p>
    <w:p w14:paraId="4063A994" w14:textId="77777777" w:rsidR="0097490C" w:rsidRPr="009533F7" w:rsidRDefault="00000000">
      <w:pPr>
        <w:pStyle w:val="A06Quote"/>
        <w:rPr>
          <w:lang w:val="it-IT"/>
        </w:rPr>
      </w:pPr>
      <w:r w:rsidRPr="00BB36C9">
        <w:rPr>
          <w:lang w:val="it-IT"/>
        </w:rPr>
        <w:t>“L’</w:t>
      </w:r>
      <w:proofErr w:type="spellStart"/>
      <w:r w:rsidRPr="00BB36C9">
        <w:rPr>
          <w:lang w:val="it-IT"/>
        </w:rPr>
        <w:t>accelerated</w:t>
      </w:r>
      <w:proofErr w:type="spellEnd"/>
      <w:r w:rsidRPr="00BB36C9">
        <w:rPr>
          <w:lang w:val="it-IT"/>
        </w:rPr>
        <w:t xml:space="preserve"> computing fornisce ai veicoli l’intelligenza necessaria per comprendere il mondo </w:t>
      </w:r>
      <w:r w:rsidR="00686474" w:rsidRPr="00686474">
        <w:rPr>
          <w:lang w:val="it-IT"/>
        </w:rPr>
        <w:t>circostante e affrontare</w:t>
      </w:r>
      <w:r w:rsidRPr="00BB36C9">
        <w:rPr>
          <w:lang w:val="it-IT"/>
        </w:rPr>
        <w:t xml:space="preserve"> situazioni di guida complesse. Mercedes</w:t>
      </w:r>
      <w:r w:rsidRPr="00BB36C9">
        <w:rPr>
          <w:lang w:val="it-IT"/>
        </w:rPr>
        <w:noBreakHyphen/>
        <w:t xml:space="preserve">Benz apporta </w:t>
      </w:r>
      <w:r w:rsidR="00686474" w:rsidRPr="00686474">
        <w:rPr>
          <w:lang w:val="it-IT"/>
        </w:rPr>
        <w:t xml:space="preserve">a questa trasformazione </w:t>
      </w:r>
      <w:r w:rsidRPr="00BB36C9">
        <w:rPr>
          <w:lang w:val="it-IT"/>
        </w:rPr>
        <w:t xml:space="preserve">l’eccellenza ingegneristica e l’impegno per la sicurezza </w:t>
      </w:r>
      <w:r w:rsidR="00686474" w:rsidRPr="00686474">
        <w:rPr>
          <w:lang w:val="it-IT"/>
        </w:rPr>
        <w:t>che la contraddistinguono.</w:t>
      </w:r>
      <w:r w:rsidRPr="00BB36C9">
        <w:rPr>
          <w:lang w:val="it-IT"/>
        </w:rPr>
        <w:t xml:space="preserve"> Insieme, stiamo sviluppando su NVIDIA Hyperion questa intelligenza e </w:t>
      </w:r>
      <w:r w:rsidR="00686474" w:rsidRPr="00686474">
        <w:rPr>
          <w:lang w:val="it-IT"/>
        </w:rPr>
        <w:t>un sistema di</w:t>
      </w:r>
      <w:r w:rsidRPr="00BB36C9">
        <w:rPr>
          <w:lang w:val="it-IT"/>
        </w:rPr>
        <w:t xml:space="preserve"> sicurezza full-</w:t>
      </w:r>
      <w:proofErr w:type="spellStart"/>
      <w:r w:rsidRPr="00BB36C9">
        <w:rPr>
          <w:lang w:val="it-IT"/>
        </w:rPr>
        <w:t>stack</w:t>
      </w:r>
      <w:proofErr w:type="spellEnd"/>
      <w:r w:rsidRPr="00BB36C9">
        <w:rPr>
          <w:lang w:val="it-IT"/>
        </w:rPr>
        <w:t xml:space="preserve">, per </w:t>
      </w:r>
      <w:r w:rsidR="00686474" w:rsidRPr="00686474">
        <w:rPr>
          <w:lang w:val="it-IT"/>
        </w:rPr>
        <w:t>portarli</w:t>
      </w:r>
      <w:r w:rsidRPr="00BB36C9">
        <w:rPr>
          <w:lang w:val="it-IT"/>
        </w:rPr>
        <w:t xml:space="preserve"> su strada e rendere la guida autonoma una realtà quotidiana.”</w:t>
      </w:r>
    </w:p>
    <w:p w14:paraId="3BB5C115" w14:textId="77777777" w:rsidR="0097490C" w:rsidRPr="007B149B" w:rsidRDefault="00000000">
      <w:pPr>
        <w:pStyle w:val="A07Quoter"/>
        <w:rPr>
          <w:lang w:val="it-IT"/>
        </w:rPr>
      </w:pPr>
      <w:r w:rsidRPr="007B149B">
        <w:rPr>
          <w:lang w:val="it-IT"/>
        </w:rPr>
        <w:t xml:space="preserve">Ali Kani, Vice President of Automotive </w:t>
      </w:r>
      <w:r w:rsidR="007B149B" w:rsidRPr="007B149B">
        <w:rPr>
          <w:lang w:val="it-IT"/>
        </w:rPr>
        <w:t>di</w:t>
      </w:r>
      <w:r w:rsidRPr="007B149B">
        <w:rPr>
          <w:lang w:val="it-IT"/>
        </w:rPr>
        <w:t xml:space="preserve"> NVIDIA</w:t>
      </w:r>
    </w:p>
    <w:p w14:paraId="417B1768" w14:textId="77777777" w:rsidR="0097490C" w:rsidRPr="009533F7" w:rsidRDefault="00000000">
      <w:pPr>
        <w:pStyle w:val="A03Copytext"/>
        <w:rPr>
          <w:lang w:val="it-IT"/>
        </w:rPr>
      </w:pPr>
      <w:r w:rsidRPr="002B1EF0">
        <w:rPr>
          <w:lang w:val="it-IT"/>
        </w:rPr>
        <w:t>Il sistema operativo MB.OS di Mercedes</w:t>
      </w:r>
      <w:r w:rsidRPr="002B1EF0">
        <w:rPr>
          <w:lang w:val="it-IT"/>
        </w:rPr>
        <w:noBreakHyphen/>
        <w:t>Benz supporta nuove funzioni di guida e aggiornamenti over-the-air</w:t>
      </w:r>
      <w:r w:rsidR="007D4BEC" w:rsidRPr="007D4BEC">
        <w:rPr>
          <w:lang w:val="it-IT"/>
        </w:rPr>
        <w:t xml:space="preserve"> e opera insieme all’architettura di </w:t>
      </w:r>
      <w:r w:rsidRPr="002B1EF0">
        <w:rPr>
          <w:lang w:val="it-IT"/>
        </w:rPr>
        <w:t xml:space="preserve">calcolo e sensori </w:t>
      </w:r>
      <w:r w:rsidR="007D4BEC" w:rsidRPr="007D4BEC">
        <w:rPr>
          <w:lang w:val="it-IT"/>
        </w:rPr>
        <w:t>di</w:t>
      </w:r>
      <w:r w:rsidRPr="002B1EF0">
        <w:rPr>
          <w:lang w:val="it-IT"/>
        </w:rPr>
        <w:t xml:space="preserve"> bordo </w:t>
      </w:r>
      <w:r w:rsidRPr="002B1EF0">
        <w:rPr>
          <w:lang w:val="it-IT"/>
        </w:rPr>
        <w:t xml:space="preserve">NVIDIA Hyperion. NVIDIA </w:t>
      </w:r>
      <w:proofErr w:type="spellStart"/>
      <w:r w:rsidRPr="002B1EF0">
        <w:rPr>
          <w:lang w:val="it-IT"/>
        </w:rPr>
        <w:t>Alpamayo</w:t>
      </w:r>
      <w:proofErr w:type="spellEnd"/>
      <w:r w:rsidRPr="002B1EF0">
        <w:rPr>
          <w:lang w:val="it-IT"/>
        </w:rPr>
        <w:t xml:space="preserve"> Stack offre un software di guida full-</w:t>
      </w:r>
      <w:proofErr w:type="spellStart"/>
      <w:r w:rsidRPr="002B1EF0">
        <w:rPr>
          <w:lang w:val="it-IT"/>
        </w:rPr>
        <w:t>stack</w:t>
      </w:r>
      <w:proofErr w:type="spellEnd"/>
      <w:r w:rsidRPr="002B1EF0">
        <w:rPr>
          <w:lang w:val="it-IT"/>
        </w:rPr>
        <w:t xml:space="preserve"> con capacità di ragionamento basate sull’intelligenza artificiale, a supporto dell’assistenza urbana </w:t>
      </w:r>
      <w:proofErr w:type="spellStart"/>
      <w:r w:rsidRPr="002B1EF0">
        <w:rPr>
          <w:lang w:val="it-IT"/>
        </w:rPr>
        <w:t>point-to-point</w:t>
      </w:r>
      <w:proofErr w:type="spellEnd"/>
      <w:r w:rsidRPr="002B1EF0">
        <w:rPr>
          <w:lang w:val="it-IT"/>
        </w:rPr>
        <w:t xml:space="preserve">, della sicurezza attiva e del parcheggio automatizzato. NVIDIA Halos </w:t>
      </w:r>
      <w:r w:rsidRPr="002B1EF0">
        <w:rPr>
          <w:lang w:val="it-IT"/>
        </w:rPr>
        <w:lastRenderedPageBreak/>
        <w:t xml:space="preserve">integra </w:t>
      </w:r>
      <w:r w:rsidR="007D4BEC" w:rsidRPr="007D4BEC">
        <w:rPr>
          <w:lang w:val="it-IT"/>
        </w:rPr>
        <w:t>l’architettura</w:t>
      </w:r>
      <w:r w:rsidRPr="002B1EF0">
        <w:rPr>
          <w:lang w:val="it-IT"/>
        </w:rPr>
        <w:t xml:space="preserve"> di sicurezza Mercedes</w:t>
      </w:r>
      <w:r w:rsidRPr="002B1EF0">
        <w:rPr>
          <w:lang w:val="it-IT"/>
        </w:rPr>
        <w:noBreakHyphen/>
        <w:t>Benz</w:t>
      </w:r>
      <w:r w:rsidRPr="002B1EF0">
        <w:rPr>
          <w:lang w:val="it-IT"/>
        </w:rPr>
        <w:t xml:space="preserve"> anche attraverso uno </w:t>
      </w:r>
      <w:proofErr w:type="spellStart"/>
      <w:r w:rsidRPr="002B1EF0">
        <w:rPr>
          <w:lang w:val="it-IT"/>
        </w:rPr>
        <w:t>stack</w:t>
      </w:r>
      <w:proofErr w:type="spellEnd"/>
      <w:r w:rsidRPr="002B1EF0">
        <w:rPr>
          <w:lang w:val="it-IT"/>
        </w:rPr>
        <w:t xml:space="preserve"> di sicurezza parallelo</w:t>
      </w:r>
      <w:r w:rsidR="007D4BEC" w:rsidRPr="007D4BEC">
        <w:rPr>
          <w:lang w:val="it-IT"/>
        </w:rPr>
        <w:t>,</w:t>
      </w:r>
      <w:r w:rsidRPr="002B1EF0">
        <w:rPr>
          <w:lang w:val="it-IT"/>
        </w:rPr>
        <w:t xml:space="preserve"> che aggiunge ridondanza e </w:t>
      </w:r>
      <w:r w:rsidR="007D4BEC" w:rsidRPr="007D4BEC">
        <w:rPr>
          <w:lang w:val="it-IT"/>
        </w:rPr>
        <w:t xml:space="preserve">ulteriori </w:t>
      </w:r>
      <w:r w:rsidRPr="002B1EF0">
        <w:rPr>
          <w:lang w:val="it-IT"/>
        </w:rPr>
        <w:t xml:space="preserve">meccanismi di protezione. </w:t>
      </w:r>
      <w:r w:rsidR="007D4BEC" w:rsidRPr="007D4BEC">
        <w:rPr>
          <w:lang w:val="it-IT"/>
        </w:rPr>
        <w:t>Nel loro insieme</w:t>
      </w:r>
      <w:r w:rsidRPr="002B1EF0">
        <w:rPr>
          <w:lang w:val="it-IT"/>
        </w:rPr>
        <w:t xml:space="preserve">, queste tecnologie supportano sistemi avanzati di assistenza alla guida e lo sviluppo di future applicazioni SAE Level 4, </w:t>
      </w:r>
      <w:r w:rsidR="007D4BEC" w:rsidRPr="007D4BEC">
        <w:rPr>
          <w:lang w:val="it-IT"/>
        </w:rPr>
        <w:t>comprese</w:t>
      </w:r>
      <w:r w:rsidRPr="002B1EF0">
        <w:rPr>
          <w:lang w:val="it-IT"/>
        </w:rPr>
        <w:t xml:space="preserve"> le </w:t>
      </w:r>
      <w:proofErr w:type="spellStart"/>
      <w:r w:rsidRPr="002B1EF0">
        <w:rPr>
          <w:lang w:val="it-IT"/>
        </w:rPr>
        <w:t>robolimousine</w:t>
      </w:r>
      <w:proofErr w:type="spellEnd"/>
      <w:r w:rsidRPr="002B1EF0">
        <w:rPr>
          <w:lang w:val="it-IT"/>
        </w:rPr>
        <w:t>.</w:t>
      </w:r>
    </w:p>
    <w:p w14:paraId="07292725" w14:textId="77777777" w:rsidR="001F5AFD" w:rsidRPr="002B1EF0" w:rsidRDefault="001F5AFD" w:rsidP="005F0A1E">
      <w:pPr>
        <w:pStyle w:val="A03Copytext"/>
        <w:rPr>
          <w:lang w:val="it-IT"/>
        </w:rPr>
      </w:pPr>
    </w:p>
    <w:p w14:paraId="7109EF56" w14:textId="77777777" w:rsidR="0097490C" w:rsidRPr="009533F7" w:rsidRDefault="00000000">
      <w:pPr>
        <w:pStyle w:val="A03Copytext"/>
        <w:rPr>
          <w:lang w:val="it-IT"/>
        </w:rPr>
      </w:pPr>
      <w:r w:rsidRPr="00196BEF">
        <w:rPr>
          <w:lang w:val="it-IT"/>
        </w:rPr>
        <w:t xml:space="preserve">Oltre che </w:t>
      </w:r>
      <w:r w:rsidR="00265658" w:rsidRPr="00265658">
        <w:rPr>
          <w:lang w:val="it-IT"/>
        </w:rPr>
        <w:t>nella</w:t>
      </w:r>
      <w:r w:rsidRPr="00196BEF">
        <w:rPr>
          <w:lang w:val="it-IT"/>
        </w:rPr>
        <w:t xml:space="preserve"> guida automatizzata, Mercedes</w:t>
      </w:r>
      <w:r w:rsidRPr="00196BEF">
        <w:rPr>
          <w:lang w:val="it-IT"/>
        </w:rPr>
        <w:noBreakHyphen/>
        <w:t xml:space="preserve">Benz </w:t>
      </w:r>
      <w:r w:rsidR="00265658" w:rsidRPr="00265658">
        <w:rPr>
          <w:lang w:val="it-IT"/>
        </w:rPr>
        <w:t>utilizza le</w:t>
      </w:r>
      <w:r w:rsidRPr="00196BEF">
        <w:rPr>
          <w:lang w:val="it-IT"/>
        </w:rPr>
        <w:t xml:space="preserve"> tecnologie NVIDIA anche per la simulazione nell’ingegneria dei veicoli e all’interno di MO360, il proprio ecosistema digitale di produzione</w:t>
      </w:r>
      <w:r w:rsidR="00265658" w:rsidRPr="00265658">
        <w:rPr>
          <w:lang w:val="it-IT"/>
        </w:rPr>
        <w:t>,</w:t>
      </w:r>
      <w:r w:rsidRPr="00196BEF">
        <w:rPr>
          <w:lang w:val="it-IT"/>
        </w:rPr>
        <w:t xml:space="preserve"> dalla pianificazione virtuale alle applicazioni basate sull’intelligenza artificiale. I due partner stanno lavorando per </w:t>
      </w:r>
      <w:r w:rsidR="00265658" w:rsidRPr="00265658">
        <w:rPr>
          <w:lang w:val="it-IT"/>
        </w:rPr>
        <w:t>accrescere</w:t>
      </w:r>
      <w:r w:rsidRPr="00196BEF">
        <w:rPr>
          <w:lang w:val="it-IT"/>
        </w:rPr>
        <w:t xml:space="preserve"> ulteriormente </w:t>
      </w:r>
      <w:r w:rsidR="00265658" w:rsidRPr="00265658">
        <w:rPr>
          <w:lang w:val="it-IT"/>
        </w:rPr>
        <w:t xml:space="preserve">l’efficienza, la </w:t>
      </w:r>
      <w:r w:rsidRPr="00196BEF">
        <w:rPr>
          <w:lang w:val="it-IT"/>
        </w:rPr>
        <w:t xml:space="preserve">flessibilità e </w:t>
      </w:r>
      <w:r w:rsidR="00265658" w:rsidRPr="00265658">
        <w:rPr>
          <w:lang w:val="it-IT"/>
        </w:rPr>
        <w:t xml:space="preserve">la </w:t>
      </w:r>
      <w:r w:rsidRPr="00196BEF">
        <w:rPr>
          <w:lang w:val="it-IT"/>
        </w:rPr>
        <w:t xml:space="preserve">qualità </w:t>
      </w:r>
      <w:r w:rsidR="00265658" w:rsidRPr="00265658">
        <w:rPr>
          <w:lang w:val="it-IT"/>
        </w:rPr>
        <w:t>dell’intero</w:t>
      </w:r>
      <w:r w:rsidRPr="00196BEF">
        <w:rPr>
          <w:lang w:val="it-IT"/>
        </w:rPr>
        <w:t xml:space="preserve"> network produttivo globale.</w:t>
      </w:r>
    </w:p>
    <w:p w14:paraId="0A63F5B3" w14:textId="77777777" w:rsidR="005F0A1E" w:rsidRPr="00196BEF" w:rsidRDefault="005F0A1E" w:rsidP="00531518">
      <w:pPr>
        <w:pStyle w:val="A03Copytext"/>
        <w:rPr>
          <w:lang w:val="it-IT"/>
        </w:rPr>
      </w:pPr>
    </w:p>
    <w:p w14:paraId="53BF92AB" w14:textId="77777777" w:rsidR="00815177" w:rsidRPr="00196BEF" w:rsidRDefault="00815177" w:rsidP="00531518">
      <w:pPr>
        <w:pStyle w:val="A03Copytext"/>
        <w:rPr>
          <w:lang w:val="it-IT"/>
        </w:rPr>
      </w:pPr>
    </w:p>
    <w:p w14:paraId="67E304FC" w14:textId="63619D0A" w:rsidR="0097490C" w:rsidRPr="009533F7" w:rsidRDefault="0097490C" w:rsidP="00A7673C">
      <w:pPr>
        <w:pStyle w:val="A03Copytext"/>
        <w:rPr>
          <w:lang w:val="it-IT"/>
        </w:rPr>
      </w:pPr>
    </w:p>
    <w:sectPr w:rsidR="0097490C" w:rsidRPr="009533F7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CEC36" w14:textId="77777777" w:rsidR="00CA117D" w:rsidRPr="003C6EBA" w:rsidRDefault="00CA117D">
      <w:r w:rsidRPr="003C6EBA">
        <w:separator/>
      </w:r>
    </w:p>
  </w:endnote>
  <w:endnote w:type="continuationSeparator" w:id="0">
    <w:p w14:paraId="2DADE77B" w14:textId="77777777" w:rsidR="00CA117D" w:rsidRPr="005175CA" w:rsidRDefault="00CA117D" w:rsidP="005175CA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8FCD" w14:textId="77777777" w:rsidR="00EC1864" w:rsidRPr="003C6EBA" w:rsidRDefault="00266D93" w:rsidP="00B00F20">
    <w:pPr>
      <w:pStyle w:val="D07Pagenumber"/>
      <w:framePr w:wrap="around"/>
      <w:rPr>
        <w:noProof w:val="0"/>
      </w:rPr>
    </w:pPr>
    <w:r w:rsidRPr="003C6EBA">
      <w:rPr>
        <w:noProof w:val="0"/>
      </w:rPr>
      <w:t>Page</w:t>
    </w:r>
    <w:r w:rsidR="00EC1864" w:rsidRPr="003C6EBA">
      <w:rPr>
        <w:noProof w:val="0"/>
      </w:rPr>
      <w:t xml:space="preserve"> </w:t>
    </w:r>
    <w:r w:rsidR="00EC1864" w:rsidRPr="003C6EBA">
      <w:rPr>
        <w:rStyle w:val="Numeropagina"/>
        <w:noProof w:val="0"/>
      </w:rPr>
      <w:fldChar w:fldCharType="begin"/>
    </w:r>
    <w:r w:rsidR="00EC1864" w:rsidRPr="003C6EBA">
      <w:rPr>
        <w:rStyle w:val="Numeropagina"/>
        <w:noProof w:val="0"/>
      </w:rPr>
      <w:instrText xml:space="preserve"> PAGE </w:instrText>
    </w:r>
    <w:r w:rsidR="00EC1864" w:rsidRPr="003C6EBA">
      <w:rPr>
        <w:rStyle w:val="Numeropagina"/>
        <w:noProof w:val="0"/>
      </w:rPr>
      <w:fldChar w:fldCharType="separate"/>
    </w:r>
    <w:r w:rsidR="002B3A8B" w:rsidRPr="003C6EBA">
      <w:rPr>
        <w:rStyle w:val="Numeropagina"/>
        <w:noProof w:val="0"/>
      </w:rPr>
      <w:t>2</w:t>
    </w:r>
    <w:r w:rsidR="00EC1864" w:rsidRPr="003C6EBA">
      <w:rPr>
        <w:rStyle w:val="Numeropagina"/>
        <w:noProof w:val="0"/>
      </w:rPr>
      <w:fldChar w:fldCharType="end"/>
    </w:r>
  </w:p>
  <w:p w14:paraId="7C696C22" w14:textId="77777777" w:rsidR="00EC1864" w:rsidRPr="003C6EBA" w:rsidRDefault="00EC18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3C6EBA" w14:paraId="1F12892F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925CAF" w14:textId="77777777" w:rsidR="00993361" w:rsidRPr="00E54CEA" w:rsidRDefault="00AA1F22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E54CEA">
                <w:rPr>
                  <w:rFonts w:eastAsiaTheme="minorHAnsi"/>
                  <w:lang w:val="de-DE" w:eastAsia="en-US"/>
                </w:rPr>
                <w:t>Mercedes</w:t>
              </w:r>
              <w:r w:rsidRPr="00E54CEA">
                <w:rPr>
                  <w:rFonts w:eastAsiaTheme="minorHAnsi"/>
                  <w:lang w:val="de-DE" w:eastAsia="en-US"/>
                </w:rPr>
                <w:noBreakHyphen/>
              </w:r>
              <w:r w:rsidR="00993361" w:rsidRPr="00E54CEA">
                <w:rPr>
                  <w:rFonts w:eastAsiaTheme="minorHAnsi"/>
                  <w:lang w:val="de-DE" w:eastAsia="en-US"/>
                </w:rPr>
                <w:t>Benz AG | Mercedesstraße 120, 70372 Stuttgart, Germany | P +49 711 17-0 | dialog@</w:t>
              </w:r>
              <w:r w:rsidR="00B90478" w:rsidRPr="00E54CEA">
                <w:rPr>
                  <w:rFonts w:eastAsiaTheme="minorHAnsi"/>
                  <w:lang w:val="de-DE" w:eastAsia="en-US"/>
                </w:rPr>
                <w:t>mercedes</w:t>
              </w:r>
              <w:r w:rsidR="00003CDF" w:rsidRPr="00E54CEA">
                <w:rPr>
                  <w:rFonts w:eastAsiaTheme="minorHAnsi"/>
                  <w:lang w:val="de-DE" w:eastAsia="en-US"/>
                </w:rPr>
                <w:t>-</w:t>
              </w:r>
              <w:r w:rsidR="00B90478" w:rsidRPr="00E54CEA">
                <w:rPr>
                  <w:rFonts w:eastAsiaTheme="minorHAnsi"/>
                  <w:lang w:val="de-DE" w:eastAsia="en-US"/>
                </w:rPr>
                <w:t>benz</w:t>
              </w:r>
              <w:r w:rsidR="00993361" w:rsidRPr="00E54CEA">
                <w:rPr>
                  <w:rFonts w:eastAsiaTheme="minorHAnsi"/>
                  <w:lang w:val="de-DE" w:eastAsia="en-US"/>
                </w:rPr>
                <w:t>.com | www.</w:t>
              </w:r>
              <w:r w:rsidR="00B90478" w:rsidRPr="00E54CEA">
                <w:rPr>
                  <w:rFonts w:eastAsiaTheme="minorHAnsi"/>
                  <w:lang w:val="de-DE" w:eastAsia="en-US"/>
                </w:rPr>
                <w:t>mercedes</w:t>
              </w:r>
              <w:r w:rsidR="00003CDF" w:rsidRPr="00E54CEA">
                <w:rPr>
                  <w:rFonts w:eastAsiaTheme="minorHAnsi"/>
                  <w:lang w:val="de-DE" w:eastAsia="en-US"/>
                </w:rPr>
                <w:t>-</w:t>
              </w:r>
              <w:r w:rsidR="00B90478" w:rsidRPr="00E54CEA">
                <w:rPr>
                  <w:rFonts w:eastAsiaTheme="minorHAnsi"/>
                  <w:lang w:val="de-DE" w:eastAsia="en-US"/>
                </w:rPr>
                <w:t>benz</w:t>
              </w:r>
              <w:r w:rsidR="00993361" w:rsidRPr="00E54CEA">
                <w:rPr>
                  <w:rFonts w:eastAsiaTheme="minorHAnsi"/>
                  <w:lang w:val="de-DE" w:eastAsia="en-US"/>
                </w:rPr>
                <w:t>.com</w:t>
              </w:r>
            </w:p>
            <w:p w14:paraId="63FA59CC" w14:textId="77777777" w:rsidR="00993361" w:rsidRPr="00E54CEA" w:rsidRDefault="00993361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1653E39B" w14:textId="77777777" w:rsidR="00993361" w:rsidRPr="003C6EBA" w:rsidRDefault="00AA1F22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3C6EBA">
                <w:rPr>
                  <w:rFonts w:eastAsiaTheme="minorHAnsi"/>
                  <w:lang w:eastAsia="en-US"/>
                </w:rPr>
                <w:t>Mercedes</w:t>
              </w:r>
              <w:r w:rsidRPr="003C6EBA">
                <w:rPr>
                  <w:rFonts w:eastAsiaTheme="minorHAnsi"/>
                  <w:lang w:eastAsia="en-US"/>
                </w:rPr>
                <w:noBreakHyphen/>
              </w:r>
              <w:r w:rsidR="00993361" w:rsidRPr="003C6EBA">
                <w:rPr>
                  <w:rFonts w:eastAsiaTheme="minorHAnsi"/>
                  <w:lang w:eastAsia="en-US"/>
                </w:rPr>
                <w:t xml:space="preserve">Benz AG | Domicile: Stuttgart | Court of Registry: </w:t>
              </w:r>
              <w:proofErr w:type="spellStart"/>
              <w:r w:rsidR="00993361" w:rsidRPr="003C6EBA">
                <w:rPr>
                  <w:rFonts w:eastAsiaTheme="minorHAnsi"/>
                  <w:lang w:eastAsia="en-US"/>
                </w:rPr>
                <w:t>Amtsgericht</w:t>
              </w:r>
              <w:proofErr w:type="spellEnd"/>
              <w:r w:rsidR="00993361" w:rsidRPr="003C6EBA">
                <w:rPr>
                  <w:rFonts w:eastAsiaTheme="minorHAnsi"/>
                  <w:lang w:eastAsia="en-US"/>
                </w:rPr>
                <w:t xml:space="preserve"> Stuttgart | Commercial Register No.: 762873</w:t>
              </w:r>
            </w:p>
            <w:p w14:paraId="2B4F701A" w14:textId="77777777" w:rsidR="00993361" w:rsidRPr="003C6EBA" w:rsidRDefault="00993361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3C6EBA">
                <w:rPr>
                  <w:rFonts w:eastAsiaTheme="minorHAnsi"/>
                  <w:lang w:eastAsia="en-US"/>
                </w:rPr>
                <w:t>Chairman of the Supervisory Board: Martin Brudermüller</w:t>
              </w:r>
            </w:p>
            <w:p w14:paraId="218C512A" w14:textId="77777777" w:rsidR="00AF3162" w:rsidRPr="003C6EBA" w:rsidRDefault="00993361" w:rsidP="0065761F">
              <w:pPr>
                <w:pStyle w:val="D06Footer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3C6EBA">
                <w:rPr>
                  <w:rFonts w:eastAsiaTheme="minorHAnsi"/>
                  <w:lang w:eastAsia="en-US"/>
                </w:rPr>
                <w:t xml:space="preserve">Board of Management: Ola Källenius, Chairman; Jörg </w:t>
              </w:r>
              <w:proofErr w:type="spellStart"/>
              <w:r w:rsidRPr="003C6EBA">
                <w:rPr>
                  <w:rFonts w:eastAsiaTheme="minorHAnsi"/>
                  <w:lang w:eastAsia="en-US"/>
                </w:rPr>
                <w:t>Burzer</w:t>
              </w:r>
              <w:proofErr w:type="spellEnd"/>
              <w:r w:rsidRPr="003C6EBA">
                <w:rPr>
                  <w:rFonts w:eastAsiaTheme="minorHAnsi"/>
                  <w:lang w:eastAsia="en-US"/>
                </w:rPr>
                <w:t xml:space="preserve">, Mathias Geisen, </w:t>
              </w:r>
              <w:r w:rsidR="0065761F" w:rsidRPr="003C6EBA">
                <w:rPr>
                  <w:rFonts w:eastAsiaTheme="minorHAnsi"/>
                  <w:lang w:eastAsia="en-US"/>
                </w:rPr>
                <w:t xml:space="preserve">Olaf Schick, </w:t>
              </w:r>
              <w:r w:rsidR="00095BBA" w:rsidRPr="003C6EBA">
                <w:rPr>
                  <w:rFonts w:eastAsiaTheme="minorHAnsi"/>
                  <w:lang w:eastAsia="en-US"/>
                </w:rPr>
                <w:t xml:space="preserve">Michael Schiebe, </w:t>
              </w:r>
              <w:r w:rsidRPr="003C6EBA">
                <w:rPr>
                  <w:rFonts w:eastAsiaTheme="minorHAnsi"/>
                  <w:lang w:eastAsia="en-US"/>
                </w:rPr>
                <w:t>Britta Seeger,</w:t>
              </w:r>
              <w:r w:rsidR="00CC289B" w:rsidRPr="003C6EBA">
                <w:rPr>
                  <w:rFonts w:eastAsiaTheme="minorHAnsi"/>
                  <w:lang w:eastAsia="en-US"/>
                </w:rPr>
                <w:t xml:space="preserve"> </w:t>
              </w:r>
              <w:r w:rsidRPr="003C6EBA">
                <w:rPr>
                  <w:rFonts w:eastAsiaTheme="minorHAnsi"/>
                  <w:lang w:eastAsia="en-US"/>
                </w:rPr>
                <w:t>Oliver Thöne,</w:t>
              </w:r>
              <w:r w:rsidR="0065761F" w:rsidRPr="003C6EBA">
                <w:rPr>
                  <w:rFonts w:eastAsiaTheme="minorHAnsi"/>
                  <w:lang w:eastAsia="en-US"/>
                </w:rPr>
                <w:t xml:space="preserve"> </w:t>
              </w:r>
              <w:r w:rsidRPr="003C6EBA">
                <w:rPr>
                  <w:rFonts w:eastAsiaTheme="minorHAnsi"/>
                  <w:lang w:eastAsia="en-US"/>
                </w:rPr>
                <w:t>Harald Wilhelm</w:t>
              </w:r>
            </w:p>
          </w:sdtContent>
        </w:sdt>
      </w:tc>
    </w:tr>
  </w:tbl>
  <w:p w14:paraId="25258A25" w14:textId="77777777" w:rsidR="007F0784" w:rsidRPr="003C6EBA" w:rsidRDefault="007F07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C4678" w14:textId="77777777" w:rsidR="00CA117D" w:rsidRPr="003C6EBA" w:rsidRDefault="00CA117D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750C59F0" w14:textId="77777777" w:rsidR="00CA117D" w:rsidRPr="003C6EBA" w:rsidRDefault="00CA117D" w:rsidP="00764B8C">
      <w:r w:rsidRPr="003C6EBA">
        <w:continuationSeparator/>
      </w:r>
    </w:p>
    <w:p w14:paraId="75E34BCA" w14:textId="77777777" w:rsidR="00CA117D" w:rsidRPr="003C6EBA" w:rsidRDefault="00CA11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4D93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58240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58241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7F1D31"/>
    <w:multiLevelType w:val="multilevel"/>
    <w:tmpl w:val="51A8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C182C"/>
    <w:multiLevelType w:val="multilevel"/>
    <w:tmpl w:val="FD10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8" w15:restartNumberingAfterBreak="0">
    <w:nsid w:val="762E091C"/>
    <w:multiLevelType w:val="hybridMultilevel"/>
    <w:tmpl w:val="52BE9BA8"/>
    <w:lvl w:ilvl="0" w:tplc="160044BE">
      <w:start w:val="1"/>
      <w:numFmt w:val="bulle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5"/>
  </w:num>
  <w:num w:numId="12" w16cid:durableId="423838343">
    <w:abstractNumId w:val="10"/>
  </w:num>
  <w:num w:numId="13" w16cid:durableId="1293629408">
    <w:abstractNumId w:val="16"/>
  </w:num>
  <w:num w:numId="14" w16cid:durableId="1237932400">
    <w:abstractNumId w:val="18"/>
  </w:num>
  <w:num w:numId="15" w16cid:durableId="1072124215">
    <w:abstractNumId w:val="19"/>
  </w:num>
  <w:num w:numId="16" w16cid:durableId="1743990120">
    <w:abstractNumId w:val="17"/>
  </w:num>
  <w:num w:numId="17" w16cid:durableId="1086612032">
    <w:abstractNumId w:val="12"/>
  </w:num>
  <w:num w:numId="18" w16cid:durableId="366371384">
    <w:abstractNumId w:val="13"/>
  </w:num>
  <w:num w:numId="19" w16cid:durableId="1485467101">
    <w:abstractNumId w:val="11"/>
  </w:num>
  <w:num w:numId="20" w16cid:durableId="2813100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E5B"/>
    <w:rsid w:val="00000C4C"/>
    <w:rsid w:val="00002924"/>
    <w:rsid w:val="00002A81"/>
    <w:rsid w:val="00003CDF"/>
    <w:rsid w:val="000049B1"/>
    <w:rsid w:val="00004B13"/>
    <w:rsid w:val="000074CE"/>
    <w:rsid w:val="00010485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33CE"/>
    <w:rsid w:val="00033CCA"/>
    <w:rsid w:val="0003739E"/>
    <w:rsid w:val="00043EF1"/>
    <w:rsid w:val="00044819"/>
    <w:rsid w:val="00044F7C"/>
    <w:rsid w:val="00045A88"/>
    <w:rsid w:val="000509C6"/>
    <w:rsid w:val="00056CD0"/>
    <w:rsid w:val="000574DF"/>
    <w:rsid w:val="00060985"/>
    <w:rsid w:val="00062AA8"/>
    <w:rsid w:val="000639BC"/>
    <w:rsid w:val="00063CD1"/>
    <w:rsid w:val="000648CA"/>
    <w:rsid w:val="00066A0F"/>
    <w:rsid w:val="00067FCD"/>
    <w:rsid w:val="0007351B"/>
    <w:rsid w:val="00073D3F"/>
    <w:rsid w:val="0007651D"/>
    <w:rsid w:val="00081305"/>
    <w:rsid w:val="00084223"/>
    <w:rsid w:val="00086C76"/>
    <w:rsid w:val="00090E05"/>
    <w:rsid w:val="00092D86"/>
    <w:rsid w:val="00093022"/>
    <w:rsid w:val="00094A9C"/>
    <w:rsid w:val="00095BBA"/>
    <w:rsid w:val="00097E50"/>
    <w:rsid w:val="000A41FB"/>
    <w:rsid w:val="000A50A1"/>
    <w:rsid w:val="000A6302"/>
    <w:rsid w:val="000A76A1"/>
    <w:rsid w:val="000B0054"/>
    <w:rsid w:val="000B2BF4"/>
    <w:rsid w:val="000B6C7D"/>
    <w:rsid w:val="000C24E1"/>
    <w:rsid w:val="000C2C40"/>
    <w:rsid w:val="000C30C7"/>
    <w:rsid w:val="000C6A17"/>
    <w:rsid w:val="000C79D9"/>
    <w:rsid w:val="000D1322"/>
    <w:rsid w:val="000D1EDA"/>
    <w:rsid w:val="000D2DF0"/>
    <w:rsid w:val="000D4868"/>
    <w:rsid w:val="000D48EC"/>
    <w:rsid w:val="000E0DF9"/>
    <w:rsid w:val="000E139C"/>
    <w:rsid w:val="000E2F84"/>
    <w:rsid w:val="000E368C"/>
    <w:rsid w:val="000E6116"/>
    <w:rsid w:val="000E7030"/>
    <w:rsid w:val="000F076B"/>
    <w:rsid w:val="000F2712"/>
    <w:rsid w:val="000F3696"/>
    <w:rsid w:val="000F3AA9"/>
    <w:rsid w:val="000F7AE0"/>
    <w:rsid w:val="001028C6"/>
    <w:rsid w:val="0010646B"/>
    <w:rsid w:val="00106A41"/>
    <w:rsid w:val="0010757F"/>
    <w:rsid w:val="00107F4F"/>
    <w:rsid w:val="00111F9F"/>
    <w:rsid w:val="0011302D"/>
    <w:rsid w:val="001130D4"/>
    <w:rsid w:val="00114D11"/>
    <w:rsid w:val="001166BE"/>
    <w:rsid w:val="0011776C"/>
    <w:rsid w:val="00117941"/>
    <w:rsid w:val="001214B4"/>
    <w:rsid w:val="00122D49"/>
    <w:rsid w:val="00123A7C"/>
    <w:rsid w:val="0012549C"/>
    <w:rsid w:val="00125560"/>
    <w:rsid w:val="00125D57"/>
    <w:rsid w:val="001314A1"/>
    <w:rsid w:val="00131A63"/>
    <w:rsid w:val="00137C84"/>
    <w:rsid w:val="00141213"/>
    <w:rsid w:val="00145C84"/>
    <w:rsid w:val="001476BE"/>
    <w:rsid w:val="0015135E"/>
    <w:rsid w:val="001513FC"/>
    <w:rsid w:val="00152114"/>
    <w:rsid w:val="00152A03"/>
    <w:rsid w:val="00153588"/>
    <w:rsid w:val="00153F19"/>
    <w:rsid w:val="001545A7"/>
    <w:rsid w:val="00154F96"/>
    <w:rsid w:val="001567E7"/>
    <w:rsid w:val="001568A1"/>
    <w:rsid w:val="0015701D"/>
    <w:rsid w:val="00160A4A"/>
    <w:rsid w:val="001625C8"/>
    <w:rsid w:val="0016279C"/>
    <w:rsid w:val="0016553E"/>
    <w:rsid w:val="00170359"/>
    <w:rsid w:val="001756AB"/>
    <w:rsid w:val="0017699C"/>
    <w:rsid w:val="00181283"/>
    <w:rsid w:val="00181E87"/>
    <w:rsid w:val="001850C2"/>
    <w:rsid w:val="001857AF"/>
    <w:rsid w:val="00185B2E"/>
    <w:rsid w:val="00186D82"/>
    <w:rsid w:val="00187794"/>
    <w:rsid w:val="00187A9D"/>
    <w:rsid w:val="00190106"/>
    <w:rsid w:val="00190920"/>
    <w:rsid w:val="00191B43"/>
    <w:rsid w:val="00193003"/>
    <w:rsid w:val="00196BEF"/>
    <w:rsid w:val="0019715A"/>
    <w:rsid w:val="001973AB"/>
    <w:rsid w:val="00197D3D"/>
    <w:rsid w:val="001A34A4"/>
    <w:rsid w:val="001A3EDE"/>
    <w:rsid w:val="001A43D7"/>
    <w:rsid w:val="001A59E4"/>
    <w:rsid w:val="001B3133"/>
    <w:rsid w:val="001B33F6"/>
    <w:rsid w:val="001B4781"/>
    <w:rsid w:val="001B5A88"/>
    <w:rsid w:val="001B6F3E"/>
    <w:rsid w:val="001B6FAF"/>
    <w:rsid w:val="001B7578"/>
    <w:rsid w:val="001B7945"/>
    <w:rsid w:val="001C1DA5"/>
    <w:rsid w:val="001C39E9"/>
    <w:rsid w:val="001C77C1"/>
    <w:rsid w:val="001D20E1"/>
    <w:rsid w:val="001D259B"/>
    <w:rsid w:val="001D2EC1"/>
    <w:rsid w:val="001D6C8A"/>
    <w:rsid w:val="001E011E"/>
    <w:rsid w:val="001E061A"/>
    <w:rsid w:val="001E21A6"/>
    <w:rsid w:val="001E37E4"/>
    <w:rsid w:val="001E4213"/>
    <w:rsid w:val="001F3272"/>
    <w:rsid w:val="001F4083"/>
    <w:rsid w:val="001F5241"/>
    <w:rsid w:val="001F5AFD"/>
    <w:rsid w:val="001F732C"/>
    <w:rsid w:val="00201DB0"/>
    <w:rsid w:val="00203388"/>
    <w:rsid w:val="0020411A"/>
    <w:rsid w:val="00206F2D"/>
    <w:rsid w:val="0020712A"/>
    <w:rsid w:val="00214936"/>
    <w:rsid w:val="00216079"/>
    <w:rsid w:val="002169FA"/>
    <w:rsid w:val="0022140C"/>
    <w:rsid w:val="0022182A"/>
    <w:rsid w:val="00226CBC"/>
    <w:rsid w:val="00232705"/>
    <w:rsid w:val="002348CF"/>
    <w:rsid w:val="00235B71"/>
    <w:rsid w:val="00237268"/>
    <w:rsid w:val="0024000B"/>
    <w:rsid w:val="00240590"/>
    <w:rsid w:val="002432DF"/>
    <w:rsid w:val="00245192"/>
    <w:rsid w:val="0024567E"/>
    <w:rsid w:val="00246F69"/>
    <w:rsid w:val="002507F1"/>
    <w:rsid w:val="0025148A"/>
    <w:rsid w:val="00251B64"/>
    <w:rsid w:val="00252207"/>
    <w:rsid w:val="00254135"/>
    <w:rsid w:val="00254288"/>
    <w:rsid w:val="0025510D"/>
    <w:rsid w:val="00262177"/>
    <w:rsid w:val="002622FF"/>
    <w:rsid w:val="00262878"/>
    <w:rsid w:val="002636E1"/>
    <w:rsid w:val="0026510D"/>
    <w:rsid w:val="00265658"/>
    <w:rsid w:val="0026566D"/>
    <w:rsid w:val="00266D93"/>
    <w:rsid w:val="00267E79"/>
    <w:rsid w:val="00270D6E"/>
    <w:rsid w:val="00271933"/>
    <w:rsid w:val="002721B5"/>
    <w:rsid w:val="002724F8"/>
    <w:rsid w:val="00273DB9"/>
    <w:rsid w:val="00280C66"/>
    <w:rsid w:val="002842CD"/>
    <w:rsid w:val="0029326C"/>
    <w:rsid w:val="00294B0D"/>
    <w:rsid w:val="002960B5"/>
    <w:rsid w:val="002B1EF0"/>
    <w:rsid w:val="002B27E5"/>
    <w:rsid w:val="002B2ADC"/>
    <w:rsid w:val="002B3A8B"/>
    <w:rsid w:val="002B536C"/>
    <w:rsid w:val="002C39C7"/>
    <w:rsid w:val="002D0630"/>
    <w:rsid w:val="002D2341"/>
    <w:rsid w:val="002D3D23"/>
    <w:rsid w:val="002E2080"/>
    <w:rsid w:val="002E7B9B"/>
    <w:rsid w:val="002F0252"/>
    <w:rsid w:val="002F3FEF"/>
    <w:rsid w:val="002F7BB2"/>
    <w:rsid w:val="00300181"/>
    <w:rsid w:val="003061A3"/>
    <w:rsid w:val="0030635E"/>
    <w:rsid w:val="003064B1"/>
    <w:rsid w:val="00307B57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47EA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1341"/>
    <w:rsid w:val="00363493"/>
    <w:rsid w:val="00365832"/>
    <w:rsid w:val="00365E7A"/>
    <w:rsid w:val="0036672E"/>
    <w:rsid w:val="00370B20"/>
    <w:rsid w:val="003721C5"/>
    <w:rsid w:val="00374CCB"/>
    <w:rsid w:val="003753CD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9704B"/>
    <w:rsid w:val="00397F7E"/>
    <w:rsid w:val="003A0038"/>
    <w:rsid w:val="003A0B70"/>
    <w:rsid w:val="003A2CEB"/>
    <w:rsid w:val="003A50A8"/>
    <w:rsid w:val="003A67BC"/>
    <w:rsid w:val="003B12CF"/>
    <w:rsid w:val="003B30E3"/>
    <w:rsid w:val="003B45D3"/>
    <w:rsid w:val="003B4FEB"/>
    <w:rsid w:val="003B534B"/>
    <w:rsid w:val="003B5A16"/>
    <w:rsid w:val="003B5C4C"/>
    <w:rsid w:val="003B7A24"/>
    <w:rsid w:val="003C1FC0"/>
    <w:rsid w:val="003C31E9"/>
    <w:rsid w:val="003C69A3"/>
    <w:rsid w:val="003C6EBA"/>
    <w:rsid w:val="003D07BA"/>
    <w:rsid w:val="003D1AC2"/>
    <w:rsid w:val="003D6A50"/>
    <w:rsid w:val="003D7575"/>
    <w:rsid w:val="003E17A7"/>
    <w:rsid w:val="003E43A7"/>
    <w:rsid w:val="003F220A"/>
    <w:rsid w:val="003F2B45"/>
    <w:rsid w:val="003F33E4"/>
    <w:rsid w:val="00402DAA"/>
    <w:rsid w:val="00405B41"/>
    <w:rsid w:val="00405C90"/>
    <w:rsid w:val="0040619F"/>
    <w:rsid w:val="00406312"/>
    <w:rsid w:val="004078C9"/>
    <w:rsid w:val="0041163E"/>
    <w:rsid w:val="00415F8F"/>
    <w:rsid w:val="0042066D"/>
    <w:rsid w:val="0042075A"/>
    <w:rsid w:val="0042210D"/>
    <w:rsid w:val="00423F78"/>
    <w:rsid w:val="00425284"/>
    <w:rsid w:val="004267E2"/>
    <w:rsid w:val="00435496"/>
    <w:rsid w:val="004361F4"/>
    <w:rsid w:val="004377ED"/>
    <w:rsid w:val="00437FE0"/>
    <w:rsid w:val="0044160E"/>
    <w:rsid w:val="00442BF1"/>
    <w:rsid w:val="004448E7"/>
    <w:rsid w:val="00445941"/>
    <w:rsid w:val="00446715"/>
    <w:rsid w:val="00452239"/>
    <w:rsid w:val="0045295D"/>
    <w:rsid w:val="00454936"/>
    <w:rsid w:val="0045791F"/>
    <w:rsid w:val="004758D3"/>
    <w:rsid w:val="004772E7"/>
    <w:rsid w:val="004847DA"/>
    <w:rsid w:val="00486711"/>
    <w:rsid w:val="00492F19"/>
    <w:rsid w:val="004957C3"/>
    <w:rsid w:val="00496814"/>
    <w:rsid w:val="00497BF5"/>
    <w:rsid w:val="004A207F"/>
    <w:rsid w:val="004A2769"/>
    <w:rsid w:val="004A30DF"/>
    <w:rsid w:val="004A6D8A"/>
    <w:rsid w:val="004B3B3E"/>
    <w:rsid w:val="004B4319"/>
    <w:rsid w:val="004B4913"/>
    <w:rsid w:val="004B7A02"/>
    <w:rsid w:val="004C03FA"/>
    <w:rsid w:val="004C063D"/>
    <w:rsid w:val="004C1401"/>
    <w:rsid w:val="004C3021"/>
    <w:rsid w:val="004C4652"/>
    <w:rsid w:val="004C5B6A"/>
    <w:rsid w:val="004D0E9C"/>
    <w:rsid w:val="004D3DAC"/>
    <w:rsid w:val="004D6726"/>
    <w:rsid w:val="004D6A8E"/>
    <w:rsid w:val="004E0CD1"/>
    <w:rsid w:val="004E11BD"/>
    <w:rsid w:val="004E1AF7"/>
    <w:rsid w:val="004E20D2"/>
    <w:rsid w:val="004E46E1"/>
    <w:rsid w:val="004E5B7C"/>
    <w:rsid w:val="004E72AD"/>
    <w:rsid w:val="004F2D9F"/>
    <w:rsid w:val="004F34DB"/>
    <w:rsid w:val="00502D36"/>
    <w:rsid w:val="00503DF8"/>
    <w:rsid w:val="00506D69"/>
    <w:rsid w:val="00510CAC"/>
    <w:rsid w:val="00511D8D"/>
    <w:rsid w:val="005175CA"/>
    <w:rsid w:val="00520E0E"/>
    <w:rsid w:val="00522D21"/>
    <w:rsid w:val="00522F31"/>
    <w:rsid w:val="00523E64"/>
    <w:rsid w:val="00524941"/>
    <w:rsid w:val="00525B17"/>
    <w:rsid w:val="005266AD"/>
    <w:rsid w:val="00531518"/>
    <w:rsid w:val="00532642"/>
    <w:rsid w:val="005339E6"/>
    <w:rsid w:val="00533E32"/>
    <w:rsid w:val="005375EC"/>
    <w:rsid w:val="00546845"/>
    <w:rsid w:val="00546E67"/>
    <w:rsid w:val="00551642"/>
    <w:rsid w:val="00553270"/>
    <w:rsid w:val="0056117D"/>
    <w:rsid w:val="005612D3"/>
    <w:rsid w:val="0056362C"/>
    <w:rsid w:val="00570A1F"/>
    <w:rsid w:val="00572FED"/>
    <w:rsid w:val="00576EC6"/>
    <w:rsid w:val="005778E0"/>
    <w:rsid w:val="00577A77"/>
    <w:rsid w:val="0058144F"/>
    <w:rsid w:val="0058168D"/>
    <w:rsid w:val="00583736"/>
    <w:rsid w:val="0058495F"/>
    <w:rsid w:val="00586DA1"/>
    <w:rsid w:val="00591A18"/>
    <w:rsid w:val="00591BBD"/>
    <w:rsid w:val="00591CA8"/>
    <w:rsid w:val="00595B78"/>
    <w:rsid w:val="0059730C"/>
    <w:rsid w:val="005A64E1"/>
    <w:rsid w:val="005A7AF9"/>
    <w:rsid w:val="005B0728"/>
    <w:rsid w:val="005C0ED8"/>
    <w:rsid w:val="005C297B"/>
    <w:rsid w:val="005C2ECA"/>
    <w:rsid w:val="005C4F7C"/>
    <w:rsid w:val="005D4EC7"/>
    <w:rsid w:val="005D7DBF"/>
    <w:rsid w:val="005E279E"/>
    <w:rsid w:val="005E3365"/>
    <w:rsid w:val="005E3C21"/>
    <w:rsid w:val="005E4519"/>
    <w:rsid w:val="005E4752"/>
    <w:rsid w:val="005E6CF4"/>
    <w:rsid w:val="005E7509"/>
    <w:rsid w:val="005F0A1E"/>
    <w:rsid w:val="005F432E"/>
    <w:rsid w:val="005F4333"/>
    <w:rsid w:val="005F6D0C"/>
    <w:rsid w:val="005F7E34"/>
    <w:rsid w:val="006001EE"/>
    <w:rsid w:val="00600B9E"/>
    <w:rsid w:val="006036EB"/>
    <w:rsid w:val="00604334"/>
    <w:rsid w:val="006044F1"/>
    <w:rsid w:val="0060538A"/>
    <w:rsid w:val="00612519"/>
    <w:rsid w:val="0061326A"/>
    <w:rsid w:val="0061567D"/>
    <w:rsid w:val="006377AF"/>
    <w:rsid w:val="00642232"/>
    <w:rsid w:val="00645312"/>
    <w:rsid w:val="00645A3E"/>
    <w:rsid w:val="00645BBA"/>
    <w:rsid w:val="00645CDA"/>
    <w:rsid w:val="00645E6A"/>
    <w:rsid w:val="0064602D"/>
    <w:rsid w:val="0065282E"/>
    <w:rsid w:val="0065651F"/>
    <w:rsid w:val="0065761F"/>
    <w:rsid w:val="0066070D"/>
    <w:rsid w:val="006619AF"/>
    <w:rsid w:val="0066336F"/>
    <w:rsid w:val="006645A2"/>
    <w:rsid w:val="00664D0C"/>
    <w:rsid w:val="00666B12"/>
    <w:rsid w:val="00667DC0"/>
    <w:rsid w:val="00670FB0"/>
    <w:rsid w:val="00671643"/>
    <w:rsid w:val="006744BF"/>
    <w:rsid w:val="00680A31"/>
    <w:rsid w:val="00680A7F"/>
    <w:rsid w:val="00683D85"/>
    <w:rsid w:val="00686474"/>
    <w:rsid w:val="00690BC6"/>
    <w:rsid w:val="00692D84"/>
    <w:rsid w:val="00692F9C"/>
    <w:rsid w:val="00694F37"/>
    <w:rsid w:val="00697428"/>
    <w:rsid w:val="006A4EFD"/>
    <w:rsid w:val="006A50DD"/>
    <w:rsid w:val="006A6374"/>
    <w:rsid w:val="006A6C07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6EB6"/>
    <w:rsid w:val="006D74F1"/>
    <w:rsid w:val="006E0CAC"/>
    <w:rsid w:val="006E0EB1"/>
    <w:rsid w:val="006E1452"/>
    <w:rsid w:val="006E36FD"/>
    <w:rsid w:val="006E44F3"/>
    <w:rsid w:val="006E57FF"/>
    <w:rsid w:val="006E6CE2"/>
    <w:rsid w:val="006F0D8C"/>
    <w:rsid w:val="006F2918"/>
    <w:rsid w:val="006F4B8F"/>
    <w:rsid w:val="006F5091"/>
    <w:rsid w:val="006F568D"/>
    <w:rsid w:val="006F614B"/>
    <w:rsid w:val="006F6411"/>
    <w:rsid w:val="006F704D"/>
    <w:rsid w:val="006F71DC"/>
    <w:rsid w:val="006F7C58"/>
    <w:rsid w:val="007012B4"/>
    <w:rsid w:val="00705C90"/>
    <w:rsid w:val="007120EB"/>
    <w:rsid w:val="007130DA"/>
    <w:rsid w:val="007147DB"/>
    <w:rsid w:val="0072046B"/>
    <w:rsid w:val="00720C0D"/>
    <w:rsid w:val="00723A32"/>
    <w:rsid w:val="0072713E"/>
    <w:rsid w:val="007306A1"/>
    <w:rsid w:val="00734F3B"/>
    <w:rsid w:val="00735384"/>
    <w:rsid w:val="00736485"/>
    <w:rsid w:val="007423F4"/>
    <w:rsid w:val="0074252F"/>
    <w:rsid w:val="007452D3"/>
    <w:rsid w:val="00747ADB"/>
    <w:rsid w:val="00750754"/>
    <w:rsid w:val="00751366"/>
    <w:rsid w:val="007522E6"/>
    <w:rsid w:val="00753C09"/>
    <w:rsid w:val="00755141"/>
    <w:rsid w:val="00755539"/>
    <w:rsid w:val="007611D7"/>
    <w:rsid w:val="007612C0"/>
    <w:rsid w:val="00764B8C"/>
    <w:rsid w:val="00765AA2"/>
    <w:rsid w:val="00766C52"/>
    <w:rsid w:val="00772011"/>
    <w:rsid w:val="00773FD7"/>
    <w:rsid w:val="00775FC6"/>
    <w:rsid w:val="00776BE1"/>
    <w:rsid w:val="0077741B"/>
    <w:rsid w:val="0077762A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005E"/>
    <w:rsid w:val="007A399D"/>
    <w:rsid w:val="007A42BE"/>
    <w:rsid w:val="007A460B"/>
    <w:rsid w:val="007A585F"/>
    <w:rsid w:val="007B149B"/>
    <w:rsid w:val="007B2421"/>
    <w:rsid w:val="007B59A5"/>
    <w:rsid w:val="007B7159"/>
    <w:rsid w:val="007C1A9B"/>
    <w:rsid w:val="007C6AB5"/>
    <w:rsid w:val="007C71CD"/>
    <w:rsid w:val="007D1DC5"/>
    <w:rsid w:val="007D1E52"/>
    <w:rsid w:val="007D338E"/>
    <w:rsid w:val="007D4BEC"/>
    <w:rsid w:val="007D6C3E"/>
    <w:rsid w:val="007E192F"/>
    <w:rsid w:val="007E234D"/>
    <w:rsid w:val="007E2854"/>
    <w:rsid w:val="007E3F4D"/>
    <w:rsid w:val="007E639B"/>
    <w:rsid w:val="007E6767"/>
    <w:rsid w:val="007E78A9"/>
    <w:rsid w:val="007F0784"/>
    <w:rsid w:val="007F0E54"/>
    <w:rsid w:val="007F4CE1"/>
    <w:rsid w:val="007F63C8"/>
    <w:rsid w:val="007F6D8D"/>
    <w:rsid w:val="007F764F"/>
    <w:rsid w:val="00801F2E"/>
    <w:rsid w:val="00803B73"/>
    <w:rsid w:val="00810426"/>
    <w:rsid w:val="00810792"/>
    <w:rsid w:val="00811EA6"/>
    <w:rsid w:val="00813827"/>
    <w:rsid w:val="00815177"/>
    <w:rsid w:val="00815703"/>
    <w:rsid w:val="00825BD0"/>
    <w:rsid w:val="00826601"/>
    <w:rsid w:val="008279EE"/>
    <w:rsid w:val="00833242"/>
    <w:rsid w:val="00833778"/>
    <w:rsid w:val="008338F8"/>
    <w:rsid w:val="00836FD4"/>
    <w:rsid w:val="00840048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2C30"/>
    <w:rsid w:val="00864811"/>
    <w:rsid w:val="00864B06"/>
    <w:rsid w:val="00873D60"/>
    <w:rsid w:val="008772A1"/>
    <w:rsid w:val="008802EC"/>
    <w:rsid w:val="00887DB3"/>
    <w:rsid w:val="0089037F"/>
    <w:rsid w:val="008916E5"/>
    <w:rsid w:val="00893E3B"/>
    <w:rsid w:val="0089446D"/>
    <w:rsid w:val="008945B3"/>
    <w:rsid w:val="00894B35"/>
    <w:rsid w:val="008A1B08"/>
    <w:rsid w:val="008A7AA0"/>
    <w:rsid w:val="008A7B99"/>
    <w:rsid w:val="008B1E6E"/>
    <w:rsid w:val="008B200A"/>
    <w:rsid w:val="008B41E6"/>
    <w:rsid w:val="008B7A32"/>
    <w:rsid w:val="008C2ABD"/>
    <w:rsid w:val="008C37ED"/>
    <w:rsid w:val="008C6F1C"/>
    <w:rsid w:val="008D2015"/>
    <w:rsid w:val="008D2A82"/>
    <w:rsid w:val="008D4423"/>
    <w:rsid w:val="008D5362"/>
    <w:rsid w:val="008E0612"/>
    <w:rsid w:val="008E4F5F"/>
    <w:rsid w:val="008E5A4E"/>
    <w:rsid w:val="008E5E69"/>
    <w:rsid w:val="008F04DD"/>
    <w:rsid w:val="008F250C"/>
    <w:rsid w:val="008F2841"/>
    <w:rsid w:val="009002A6"/>
    <w:rsid w:val="0090622A"/>
    <w:rsid w:val="00912754"/>
    <w:rsid w:val="00913FB5"/>
    <w:rsid w:val="00915F61"/>
    <w:rsid w:val="00917CF8"/>
    <w:rsid w:val="009209A2"/>
    <w:rsid w:val="00921160"/>
    <w:rsid w:val="009220D9"/>
    <w:rsid w:val="0092440B"/>
    <w:rsid w:val="00924457"/>
    <w:rsid w:val="00924B60"/>
    <w:rsid w:val="00926055"/>
    <w:rsid w:val="00933795"/>
    <w:rsid w:val="00937F96"/>
    <w:rsid w:val="00940DFF"/>
    <w:rsid w:val="00943382"/>
    <w:rsid w:val="00944D03"/>
    <w:rsid w:val="00952773"/>
    <w:rsid w:val="00952AD2"/>
    <w:rsid w:val="009533F7"/>
    <w:rsid w:val="00953742"/>
    <w:rsid w:val="009547F1"/>
    <w:rsid w:val="009559A9"/>
    <w:rsid w:val="0096607A"/>
    <w:rsid w:val="009667B0"/>
    <w:rsid w:val="00971B98"/>
    <w:rsid w:val="009721C3"/>
    <w:rsid w:val="00972E25"/>
    <w:rsid w:val="00973C57"/>
    <w:rsid w:val="009741F1"/>
    <w:rsid w:val="0097490C"/>
    <w:rsid w:val="00974D35"/>
    <w:rsid w:val="00976193"/>
    <w:rsid w:val="00980517"/>
    <w:rsid w:val="0098062B"/>
    <w:rsid w:val="0098338D"/>
    <w:rsid w:val="00983DD0"/>
    <w:rsid w:val="00985105"/>
    <w:rsid w:val="0098673F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C8F"/>
    <w:rsid w:val="009B2E34"/>
    <w:rsid w:val="009B33E2"/>
    <w:rsid w:val="009B4521"/>
    <w:rsid w:val="009B45A1"/>
    <w:rsid w:val="009B581A"/>
    <w:rsid w:val="009B64F5"/>
    <w:rsid w:val="009B67F5"/>
    <w:rsid w:val="009C06B2"/>
    <w:rsid w:val="009C22A4"/>
    <w:rsid w:val="009C3392"/>
    <w:rsid w:val="009C6072"/>
    <w:rsid w:val="009C6C28"/>
    <w:rsid w:val="009D3BA3"/>
    <w:rsid w:val="009D636C"/>
    <w:rsid w:val="009D6AD7"/>
    <w:rsid w:val="009D78AF"/>
    <w:rsid w:val="009E2174"/>
    <w:rsid w:val="009E21EE"/>
    <w:rsid w:val="009E2BC8"/>
    <w:rsid w:val="009E33E5"/>
    <w:rsid w:val="009E79CE"/>
    <w:rsid w:val="009F187E"/>
    <w:rsid w:val="009F23C6"/>
    <w:rsid w:val="00A00AD6"/>
    <w:rsid w:val="00A0198B"/>
    <w:rsid w:val="00A039F0"/>
    <w:rsid w:val="00A04319"/>
    <w:rsid w:val="00A04FEF"/>
    <w:rsid w:val="00A10546"/>
    <w:rsid w:val="00A10EA8"/>
    <w:rsid w:val="00A275F1"/>
    <w:rsid w:val="00A36956"/>
    <w:rsid w:val="00A46DF1"/>
    <w:rsid w:val="00A46E60"/>
    <w:rsid w:val="00A46E66"/>
    <w:rsid w:val="00A50982"/>
    <w:rsid w:val="00A51E23"/>
    <w:rsid w:val="00A527C4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73C"/>
    <w:rsid w:val="00A84BF2"/>
    <w:rsid w:val="00A84CC9"/>
    <w:rsid w:val="00A84E81"/>
    <w:rsid w:val="00A90416"/>
    <w:rsid w:val="00A916A2"/>
    <w:rsid w:val="00A93E85"/>
    <w:rsid w:val="00A94F62"/>
    <w:rsid w:val="00A95825"/>
    <w:rsid w:val="00A958F0"/>
    <w:rsid w:val="00A960A2"/>
    <w:rsid w:val="00A9671A"/>
    <w:rsid w:val="00AA1F22"/>
    <w:rsid w:val="00AA3443"/>
    <w:rsid w:val="00AA633D"/>
    <w:rsid w:val="00AB10EF"/>
    <w:rsid w:val="00AB353F"/>
    <w:rsid w:val="00AB54BE"/>
    <w:rsid w:val="00AB6D2D"/>
    <w:rsid w:val="00AB78C7"/>
    <w:rsid w:val="00AC0F23"/>
    <w:rsid w:val="00AC41DD"/>
    <w:rsid w:val="00AC6018"/>
    <w:rsid w:val="00AC6D8C"/>
    <w:rsid w:val="00AC7987"/>
    <w:rsid w:val="00AD56CA"/>
    <w:rsid w:val="00AD57E0"/>
    <w:rsid w:val="00AD68F5"/>
    <w:rsid w:val="00AD765C"/>
    <w:rsid w:val="00AD766B"/>
    <w:rsid w:val="00AE080D"/>
    <w:rsid w:val="00AE29F9"/>
    <w:rsid w:val="00AF26C5"/>
    <w:rsid w:val="00AF3162"/>
    <w:rsid w:val="00AF437B"/>
    <w:rsid w:val="00AF4EB8"/>
    <w:rsid w:val="00AF66FE"/>
    <w:rsid w:val="00B005CA"/>
    <w:rsid w:val="00B00F20"/>
    <w:rsid w:val="00B02746"/>
    <w:rsid w:val="00B03193"/>
    <w:rsid w:val="00B0358E"/>
    <w:rsid w:val="00B05176"/>
    <w:rsid w:val="00B05C62"/>
    <w:rsid w:val="00B05F07"/>
    <w:rsid w:val="00B066A5"/>
    <w:rsid w:val="00B11D01"/>
    <w:rsid w:val="00B137E5"/>
    <w:rsid w:val="00B139D0"/>
    <w:rsid w:val="00B15F9D"/>
    <w:rsid w:val="00B2032C"/>
    <w:rsid w:val="00B21410"/>
    <w:rsid w:val="00B21DAD"/>
    <w:rsid w:val="00B224BF"/>
    <w:rsid w:val="00B22993"/>
    <w:rsid w:val="00B24199"/>
    <w:rsid w:val="00B253B8"/>
    <w:rsid w:val="00B260AC"/>
    <w:rsid w:val="00B302A3"/>
    <w:rsid w:val="00B315F7"/>
    <w:rsid w:val="00B32FDF"/>
    <w:rsid w:val="00B33A91"/>
    <w:rsid w:val="00B35897"/>
    <w:rsid w:val="00B35A15"/>
    <w:rsid w:val="00B42491"/>
    <w:rsid w:val="00B44208"/>
    <w:rsid w:val="00B44A8F"/>
    <w:rsid w:val="00B46108"/>
    <w:rsid w:val="00B52262"/>
    <w:rsid w:val="00B541E7"/>
    <w:rsid w:val="00B57555"/>
    <w:rsid w:val="00B61DF2"/>
    <w:rsid w:val="00B63C2B"/>
    <w:rsid w:val="00B65107"/>
    <w:rsid w:val="00B652A0"/>
    <w:rsid w:val="00B713C7"/>
    <w:rsid w:val="00B76E24"/>
    <w:rsid w:val="00B825E3"/>
    <w:rsid w:val="00B82A83"/>
    <w:rsid w:val="00B8398B"/>
    <w:rsid w:val="00B8621E"/>
    <w:rsid w:val="00B90478"/>
    <w:rsid w:val="00BA27A6"/>
    <w:rsid w:val="00BA2D8A"/>
    <w:rsid w:val="00BA3449"/>
    <w:rsid w:val="00BA74D0"/>
    <w:rsid w:val="00BA7D20"/>
    <w:rsid w:val="00BB36C9"/>
    <w:rsid w:val="00BB384F"/>
    <w:rsid w:val="00BB4A94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69B6"/>
    <w:rsid w:val="00BD2AB4"/>
    <w:rsid w:val="00BD314B"/>
    <w:rsid w:val="00BD41EF"/>
    <w:rsid w:val="00BD63E4"/>
    <w:rsid w:val="00BD6D2E"/>
    <w:rsid w:val="00BE26E2"/>
    <w:rsid w:val="00BE4E62"/>
    <w:rsid w:val="00BE4F94"/>
    <w:rsid w:val="00BE53D1"/>
    <w:rsid w:val="00BE5548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048BD"/>
    <w:rsid w:val="00C11724"/>
    <w:rsid w:val="00C12E5D"/>
    <w:rsid w:val="00C14E9D"/>
    <w:rsid w:val="00C155C1"/>
    <w:rsid w:val="00C16186"/>
    <w:rsid w:val="00C2044A"/>
    <w:rsid w:val="00C2137E"/>
    <w:rsid w:val="00C2359F"/>
    <w:rsid w:val="00C23FA9"/>
    <w:rsid w:val="00C27802"/>
    <w:rsid w:val="00C30150"/>
    <w:rsid w:val="00C303A7"/>
    <w:rsid w:val="00C35771"/>
    <w:rsid w:val="00C3604C"/>
    <w:rsid w:val="00C36CE9"/>
    <w:rsid w:val="00C370F7"/>
    <w:rsid w:val="00C376AE"/>
    <w:rsid w:val="00C41E7E"/>
    <w:rsid w:val="00C462A7"/>
    <w:rsid w:val="00C502BF"/>
    <w:rsid w:val="00C50964"/>
    <w:rsid w:val="00C51AAC"/>
    <w:rsid w:val="00C555D6"/>
    <w:rsid w:val="00C56075"/>
    <w:rsid w:val="00C566E8"/>
    <w:rsid w:val="00C56760"/>
    <w:rsid w:val="00C60E5B"/>
    <w:rsid w:val="00C610C8"/>
    <w:rsid w:val="00C62647"/>
    <w:rsid w:val="00C62D3A"/>
    <w:rsid w:val="00C6561B"/>
    <w:rsid w:val="00C67B7D"/>
    <w:rsid w:val="00C70547"/>
    <w:rsid w:val="00C72C32"/>
    <w:rsid w:val="00C736DD"/>
    <w:rsid w:val="00C73A2A"/>
    <w:rsid w:val="00C75074"/>
    <w:rsid w:val="00C76248"/>
    <w:rsid w:val="00C802AF"/>
    <w:rsid w:val="00C80CD2"/>
    <w:rsid w:val="00C8291A"/>
    <w:rsid w:val="00C92A02"/>
    <w:rsid w:val="00C9300C"/>
    <w:rsid w:val="00C931CB"/>
    <w:rsid w:val="00C932F3"/>
    <w:rsid w:val="00C9478C"/>
    <w:rsid w:val="00C95E0E"/>
    <w:rsid w:val="00C96782"/>
    <w:rsid w:val="00C97106"/>
    <w:rsid w:val="00C97DBF"/>
    <w:rsid w:val="00CA03C0"/>
    <w:rsid w:val="00CA0601"/>
    <w:rsid w:val="00CA117D"/>
    <w:rsid w:val="00CA3EE8"/>
    <w:rsid w:val="00CB071C"/>
    <w:rsid w:val="00CB078D"/>
    <w:rsid w:val="00CB3180"/>
    <w:rsid w:val="00CB3279"/>
    <w:rsid w:val="00CB3AC3"/>
    <w:rsid w:val="00CB4B83"/>
    <w:rsid w:val="00CB67CF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17B4A"/>
    <w:rsid w:val="00D20EB4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61C7E"/>
    <w:rsid w:val="00D64020"/>
    <w:rsid w:val="00D64061"/>
    <w:rsid w:val="00D64810"/>
    <w:rsid w:val="00D64CF1"/>
    <w:rsid w:val="00D65F70"/>
    <w:rsid w:val="00D667E8"/>
    <w:rsid w:val="00D703A9"/>
    <w:rsid w:val="00D70DF9"/>
    <w:rsid w:val="00D72334"/>
    <w:rsid w:val="00D76CF9"/>
    <w:rsid w:val="00D77C62"/>
    <w:rsid w:val="00D80223"/>
    <w:rsid w:val="00D80E6D"/>
    <w:rsid w:val="00D854EC"/>
    <w:rsid w:val="00D9006F"/>
    <w:rsid w:val="00D91E61"/>
    <w:rsid w:val="00D94947"/>
    <w:rsid w:val="00D94976"/>
    <w:rsid w:val="00D97BFC"/>
    <w:rsid w:val="00DA05B7"/>
    <w:rsid w:val="00DA06EA"/>
    <w:rsid w:val="00DA4052"/>
    <w:rsid w:val="00DA4F9E"/>
    <w:rsid w:val="00DA5DE7"/>
    <w:rsid w:val="00DB5174"/>
    <w:rsid w:val="00DB7E3A"/>
    <w:rsid w:val="00DC0246"/>
    <w:rsid w:val="00DC2377"/>
    <w:rsid w:val="00DD1220"/>
    <w:rsid w:val="00DD204B"/>
    <w:rsid w:val="00DD2570"/>
    <w:rsid w:val="00DD3CD8"/>
    <w:rsid w:val="00DD3E39"/>
    <w:rsid w:val="00DD3F2C"/>
    <w:rsid w:val="00DD6F38"/>
    <w:rsid w:val="00DE2283"/>
    <w:rsid w:val="00DE230D"/>
    <w:rsid w:val="00DE33C3"/>
    <w:rsid w:val="00DE38D0"/>
    <w:rsid w:val="00DE4989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C8B"/>
    <w:rsid w:val="00E070B7"/>
    <w:rsid w:val="00E10B6E"/>
    <w:rsid w:val="00E132A3"/>
    <w:rsid w:val="00E14504"/>
    <w:rsid w:val="00E14602"/>
    <w:rsid w:val="00E20879"/>
    <w:rsid w:val="00E222DF"/>
    <w:rsid w:val="00E22E0B"/>
    <w:rsid w:val="00E2526F"/>
    <w:rsid w:val="00E26611"/>
    <w:rsid w:val="00E26AF3"/>
    <w:rsid w:val="00E27646"/>
    <w:rsid w:val="00E327A3"/>
    <w:rsid w:val="00E41A4A"/>
    <w:rsid w:val="00E41EB4"/>
    <w:rsid w:val="00E43787"/>
    <w:rsid w:val="00E43E42"/>
    <w:rsid w:val="00E446B6"/>
    <w:rsid w:val="00E44CD5"/>
    <w:rsid w:val="00E44DB7"/>
    <w:rsid w:val="00E45D59"/>
    <w:rsid w:val="00E510FE"/>
    <w:rsid w:val="00E51DD5"/>
    <w:rsid w:val="00E5424F"/>
    <w:rsid w:val="00E54CEA"/>
    <w:rsid w:val="00E61639"/>
    <w:rsid w:val="00E61884"/>
    <w:rsid w:val="00E623B4"/>
    <w:rsid w:val="00E647F8"/>
    <w:rsid w:val="00E675DA"/>
    <w:rsid w:val="00E67E62"/>
    <w:rsid w:val="00E715EF"/>
    <w:rsid w:val="00E73040"/>
    <w:rsid w:val="00E766FD"/>
    <w:rsid w:val="00E77957"/>
    <w:rsid w:val="00E80D07"/>
    <w:rsid w:val="00E81ABD"/>
    <w:rsid w:val="00E83396"/>
    <w:rsid w:val="00E84F27"/>
    <w:rsid w:val="00E87D1D"/>
    <w:rsid w:val="00E90B80"/>
    <w:rsid w:val="00E913CF"/>
    <w:rsid w:val="00E93F82"/>
    <w:rsid w:val="00E9591F"/>
    <w:rsid w:val="00E96EDD"/>
    <w:rsid w:val="00EA05FF"/>
    <w:rsid w:val="00EA06A3"/>
    <w:rsid w:val="00EA313C"/>
    <w:rsid w:val="00EA584E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470F"/>
    <w:rsid w:val="00F16CF0"/>
    <w:rsid w:val="00F202EA"/>
    <w:rsid w:val="00F226DD"/>
    <w:rsid w:val="00F24136"/>
    <w:rsid w:val="00F2523F"/>
    <w:rsid w:val="00F30AC4"/>
    <w:rsid w:val="00F3285E"/>
    <w:rsid w:val="00F33015"/>
    <w:rsid w:val="00F33DED"/>
    <w:rsid w:val="00F40963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61C11"/>
    <w:rsid w:val="00F621AA"/>
    <w:rsid w:val="00F650A9"/>
    <w:rsid w:val="00F65787"/>
    <w:rsid w:val="00F67837"/>
    <w:rsid w:val="00F67E7A"/>
    <w:rsid w:val="00F70BD2"/>
    <w:rsid w:val="00F72E78"/>
    <w:rsid w:val="00F74F0A"/>
    <w:rsid w:val="00F76E6E"/>
    <w:rsid w:val="00F77361"/>
    <w:rsid w:val="00F834E7"/>
    <w:rsid w:val="00F84FC6"/>
    <w:rsid w:val="00F856AB"/>
    <w:rsid w:val="00F9025A"/>
    <w:rsid w:val="00F909D8"/>
    <w:rsid w:val="00F91239"/>
    <w:rsid w:val="00F938CA"/>
    <w:rsid w:val="00F93AF4"/>
    <w:rsid w:val="00F93E96"/>
    <w:rsid w:val="00F94048"/>
    <w:rsid w:val="00FA10AC"/>
    <w:rsid w:val="00FA2BAD"/>
    <w:rsid w:val="00FA2C8F"/>
    <w:rsid w:val="00FB0220"/>
    <w:rsid w:val="00FB1C51"/>
    <w:rsid w:val="00FB3C86"/>
    <w:rsid w:val="00FB5D26"/>
    <w:rsid w:val="00FB5FDD"/>
    <w:rsid w:val="00FB604D"/>
    <w:rsid w:val="00FB6720"/>
    <w:rsid w:val="00FB6BE0"/>
    <w:rsid w:val="00FB7527"/>
    <w:rsid w:val="00FB7746"/>
    <w:rsid w:val="00FC0C91"/>
    <w:rsid w:val="00FC120F"/>
    <w:rsid w:val="00FC2378"/>
    <w:rsid w:val="00FC30E0"/>
    <w:rsid w:val="00FC5405"/>
    <w:rsid w:val="00FC5F7D"/>
    <w:rsid w:val="00FC7EE0"/>
    <w:rsid w:val="00FD4FCC"/>
    <w:rsid w:val="00FD53A0"/>
    <w:rsid w:val="00FD7333"/>
    <w:rsid w:val="00FE118B"/>
    <w:rsid w:val="00FE17F8"/>
    <w:rsid w:val="00FE3866"/>
    <w:rsid w:val="00FE784E"/>
    <w:rsid w:val="00FF329A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5B2D4"/>
  <w15:chartTrackingRefBased/>
  <w15:docId w15:val="{83AEAEFD-F37B-4E29-8A01-71407B90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Pidipagin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spacing w:after="280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Titolo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Titolo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B21410"/>
    <w:pPr>
      <w:framePr w:w="3742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Carpredefinitoparagrafo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6561B"/>
    <w:rPr>
      <w:vertAlign w:val="superscript"/>
    </w:rPr>
  </w:style>
  <w:style w:type="paragraph" w:customStyle="1" w:styleId="A03Flietext">
    <w:name w:val="A03_Fließtext"/>
    <w:link w:val="A03FlietextZchn"/>
    <w:qFormat/>
    <w:rsid w:val="00FB7746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5Disclaimer">
    <w:name w:val="D05_Disclaimer"/>
    <w:basedOn w:val="A03Flietext"/>
    <w:qFormat/>
    <w:rsid w:val="00FB7746"/>
    <w:pPr>
      <w:spacing w:line="170" w:lineRule="exact"/>
    </w:pPr>
    <w:rPr>
      <w:sz w:val="15"/>
    </w:rPr>
  </w:style>
  <w:style w:type="character" w:customStyle="1" w:styleId="A03FlietextZchn">
    <w:name w:val="A03_Fließtext Zchn"/>
    <w:basedOn w:val="Carpredefinitoparagrafo"/>
    <w:link w:val="A03Flietext"/>
    <w:rsid w:val="00FB7746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styleId="Revisione">
    <w:name w:val="Revision"/>
    <w:hidden/>
    <w:uiPriority w:val="99"/>
    <w:semiHidden/>
    <w:rsid w:val="00442BF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truck\AppData\Local\Temp\18f717da-23c2-4a09-897c-2d7c449dbd2c_Vorlagen_260921.zip.Vorlagen_260921.zip\Vorlagen_260921\02%20Mercedes-Benz\260918_MB_Press_EN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FD78322873040B7A90C2650CB819E" ma:contentTypeVersion="16" ma:contentTypeDescription="Create a new document." ma:contentTypeScope="" ma:versionID="27dbcfe2c367d241f59538417408fce7">
  <xsd:schema xmlns:xsd="http://www.w3.org/2001/XMLSchema" xmlns:xs="http://www.w3.org/2001/XMLSchema" xmlns:p="http://schemas.microsoft.com/office/2006/metadata/properties" xmlns:ns2="fde740ee-c13a-4a27-9680-61951f9aec50" xmlns:ns3="1c965520-b11f-4931-a430-c7d1b8e8809a" targetNamespace="http://schemas.microsoft.com/office/2006/metadata/properties" ma:root="true" ma:fieldsID="62410d4eb605ca092206671b0759c1a7" ns2:_="" ns3:_="">
    <xsd:import namespace="fde740ee-c13a-4a27-9680-61951f9aec50"/>
    <xsd:import namespace="1c965520-b11f-4931-a430-c7d1b8e880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740ee-c13a-4a27-9680-61951f9aec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2983ebd-8548-40bf-a315-529b37119d4a}" ma:internalName="TaxCatchAll" ma:showField="CatchAllData" ma:web="fde740ee-c13a-4a27-9680-61951f9aec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65520-b11f-4931-a430-c7d1b8e88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965520-b11f-4931-a430-c7d1b8e8809a">
      <Terms xmlns="http://schemas.microsoft.com/office/infopath/2007/PartnerControls"/>
    </lcf76f155ced4ddcb4097134ff3c332f>
    <TaxCatchAll xmlns="fde740ee-c13a-4a27-9680-61951f9aec5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E35A96-2C76-45FD-9761-BE4E99CDD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740ee-c13a-4a27-9680-61951f9aec50"/>
    <ds:schemaRef ds:uri="1c965520-b11f-4931-a430-c7d1b8e88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1c965520-b11f-4931-a430-c7d1b8e8809a"/>
    <ds:schemaRef ds:uri="fde740ee-c13a-4a27-9680-61951f9aec50"/>
  </ds:schemaRefs>
</ds:datastoreItem>
</file>

<file path=customXml/itemProps3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260918_MB_Press_EN.dotx</Template>
  <TotalTime>0</TotalTime>
  <Pages>2</Pages>
  <Words>479</Words>
  <Characters>3002</Characters>
  <Application>Microsoft Office Word</Application>
  <DocSecurity>0</DocSecurity>
  <Lines>47</Lines>
  <Paragraphs>14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8" baseType="lpstr">
      <vt:lpstr>Press Information</vt:lpstr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>Mercedes-Benz AG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Amarisse, Luca (183)</cp:lastModifiedBy>
  <cp:revision>2</cp:revision>
  <cp:lastPrinted>2026-10-15T12:14:00Z</cp:lastPrinted>
  <dcterms:created xsi:type="dcterms:W3CDTF">2026-10-16T06:23:00Z</dcterms:created>
  <dcterms:modified xsi:type="dcterms:W3CDTF">2026-10-16T06:23:00Z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2025-01-30T11:51:00Z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b66b39c0-96f5-4422-abf1-cdb3e63566a7</vt:lpwstr>
  </property>
  <property fmtid="{D5CDD505-2E9C-101B-9397-08002B2CF9AE}" pid="8" name="MSIP_Label_924dbb1d-991d-4bbd-aad5-33bac1d8ffaf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0x0101003F8FD78322873040B7A90C2650CB819E</vt:lpwstr>
  </property>
  <property fmtid="{D5CDD505-2E9C-101B-9397-08002B2CF9AE}" pid="11" name="docLang">
    <vt:lpwstr>en</vt:lpwstr>
  </property>
  <property fmtid="{D5CDD505-2E9C-101B-9397-08002B2CF9AE}" pid="12" name="MSIP_Label_3e2af805-5707-4c59-bd3e-f3cc273c1f1c_Enabled">
    <vt:lpwstr>true</vt:lpwstr>
  </property>
  <property fmtid="{D5CDD505-2E9C-101B-9397-08002B2CF9AE}" pid="13" name="MSIP_Label_3e2af805-5707-4c59-bd3e-f3cc273c1f1c_SetDate">
    <vt:lpwstr>2026-10-15T12:37:31Z</vt:lpwstr>
  </property>
  <property fmtid="{D5CDD505-2E9C-101B-9397-08002B2CF9AE}" pid="14" name="MSIP_Label_3e2af805-5707-4c59-bd3e-f3cc273c1f1c_Method">
    <vt:lpwstr>Standard</vt:lpwstr>
  </property>
  <property fmtid="{D5CDD505-2E9C-101B-9397-08002B2CF9AE}" pid="15" name="MSIP_Label_3e2af805-5707-4c59-bd3e-f3cc273c1f1c_Name">
    <vt:lpwstr>Intern</vt:lpwstr>
  </property>
  <property fmtid="{D5CDD505-2E9C-101B-9397-08002B2CF9AE}" pid="16" name="MSIP_Label_3e2af805-5707-4c59-bd3e-f3cc273c1f1c_SiteId">
    <vt:lpwstr>f7168825-b026-4b17-9fc1-268a9ad816b0</vt:lpwstr>
  </property>
  <property fmtid="{D5CDD505-2E9C-101B-9397-08002B2CF9AE}" pid="17" name="MSIP_Label_3e2af805-5707-4c59-bd3e-f3cc273c1f1c_ActionId">
    <vt:lpwstr>9df40f1f-1667-474b-9adf-ea8589a623c7</vt:lpwstr>
  </property>
  <property fmtid="{D5CDD505-2E9C-101B-9397-08002B2CF9AE}" pid="18" name="MSIP_Label_3e2af805-5707-4c59-bd3e-f3cc273c1f1c_ContentBits">
    <vt:lpwstr>0</vt:lpwstr>
  </property>
  <property fmtid="{D5CDD505-2E9C-101B-9397-08002B2CF9AE}" pid="19" name="MSIP_Label_3e2af805-5707-4c59-bd3e-f3cc273c1f1c_Tag">
    <vt:lpwstr>10, 3, 0, 1</vt:lpwstr>
  </property>
</Properties>
</file>