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775640A1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5F000BD5" w14:textId="306055CC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FD2DC33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14691E5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42FA51DB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82311A8" w14:textId="77777777" w:rsidR="00317376" w:rsidRPr="00C610C8" w:rsidRDefault="00A7361A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Informazioni per la stampa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C610C8" w14:paraId="6F008CC2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FBEC8CD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52A3357" w14:textId="721CF84C" w:rsidR="00317376" w:rsidRPr="00C610C8" w:rsidRDefault="00090C2E" w:rsidP="00B03193">
            <w:pPr>
              <w:pStyle w:val="D04Date"/>
              <w:framePr w:hSpace="0" w:wrap="auto" w:vAnchor="margin" w:hAnchor="text" w:yAlign="inline"/>
            </w:pPr>
            <w:r>
              <w:t>28 Ottobre 2025</w:t>
            </w:r>
          </w:p>
        </w:tc>
      </w:tr>
    </w:tbl>
    <w:p w14:paraId="0324EDEF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13D6003A" w14:textId="3D7E9E23" w:rsidR="00090C2E" w:rsidRPr="00F76095" w:rsidRDefault="00F76095" w:rsidP="00090C2E">
      <w:pPr>
        <w:pStyle w:val="A01Headline1"/>
        <w:rPr>
          <w:lang w:val="it-IT"/>
        </w:rPr>
      </w:pPr>
      <w:r w:rsidRPr="00F76095">
        <w:rPr>
          <w:lang w:val="it-IT"/>
        </w:rPr>
        <w:t>La</w:t>
      </w:r>
      <w:r>
        <w:rPr>
          <w:lang w:val="it-IT"/>
        </w:rPr>
        <w:t xml:space="preserve"> </w:t>
      </w:r>
      <w:r w:rsidR="00F51307" w:rsidRPr="00C610C8">
        <w:fldChar w:fldCharType="begin"/>
      </w:r>
      <w:r w:rsidR="00F51307" w:rsidRPr="00F76095">
        <w:rPr>
          <w:lang w:val="it-IT"/>
        </w:rPr>
        <w:instrText xml:space="preserve"> TOC \o "1-2" \f \h \z \t "</w:instrText>
      </w:r>
      <w:r w:rsidR="00B2032C" w:rsidRPr="00F76095">
        <w:rPr>
          <w:lang w:val="it-IT"/>
        </w:rPr>
        <w:instrText>A02_Überschrift 2/Headline 2,2,A01_Überschrift 1/Headline 1,1</w:instrText>
      </w:r>
      <w:r w:rsidR="00F51307" w:rsidRPr="00F76095">
        <w:rPr>
          <w:lang w:val="it-IT"/>
        </w:rPr>
        <w:instrText xml:space="preserve">" </w:instrText>
      </w:r>
      <w:r w:rsidR="00F51307" w:rsidRPr="00C610C8">
        <w:fldChar w:fldCharType="separate"/>
      </w:r>
      <w:r w:rsidR="00F51307" w:rsidRPr="00C610C8">
        <w:fldChar w:fldCharType="end"/>
      </w:r>
      <w:r w:rsidR="00090C2E" w:rsidRPr="00C610C8">
        <w:fldChar w:fldCharType="begin"/>
      </w:r>
      <w:r w:rsidR="00090C2E" w:rsidRPr="00F76095">
        <w:rPr>
          <w:lang w:val="it-IT"/>
        </w:rPr>
        <w:instrText xml:space="preserve"> TOC \o "1-2" \f \h \z \t "A02_Überschrift 2/Headline 2,2,A01_Überschrift 1/Headline 1,1" </w:instrText>
      </w:r>
      <w:r w:rsidR="00090C2E" w:rsidRPr="00C610C8">
        <w:fldChar w:fldCharType="separate"/>
      </w:r>
      <w:r w:rsidR="00090C2E" w:rsidRPr="00C610C8">
        <w:fldChar w:fldCharType="end"/>
      </w:r>
      <w:r w:rsidR="00090C2E" w:rsidRPr="00F76095">
        <w:rPr>
          <w:lang w:val="it-IT"/>
        </w:rPr>
        <w:t>CONCEPT AMG GT TRACK SPORT completa con successo i primi chilometri di test</w:t>
      </w:r>
    </w:p>
    <w:p w14:paraId="09340A9A" w14:textId="54B56570" w:rsidR="00090C2E" w:rsidRPr="00F76095" w:rsidRDefault="00090C2E" w:rsidP="00090C2E">
      <w:pPr>
        <w:pStyle w:val="A04List"/>
        <w:rPr>
          <w:lang w:val="it-IT"/>
        </w:rPr>
      </w:pPr>
      <w:r w:rsidRPr="00F76095">
        <w:rPr>
          <w:lang w:val="it-IT"/>
        </w:rPr>
        <w:t>I componenti del</w:t>
      </w:r>
      <w:r w:rsidR="00F76095">
        <w:rPr>
          <w:lang w:val="it-IT"/>
        </w:rPr>
        <w:t>la</w:t>
      </w:r>
      <w:r w:rsidRPr="00F76095">
        <w:rPr>
          <w:lang w:val="it-IT"/>
        </w:rPr>
        <w:t xml:space="preserve"> concept car si dimostrano </w:t>
      </w:r>
      <w:r w:rsidR="00F76095">
        <w:rPr>
          <w:lang w:val="it-IT"/>
        </w:rPr>
        <w:t>efficaci</w:t>
      </w:r>
      <w:r w:rsidRPr="00F76095">
        <w:rPr>
          <w:lang w:val="it-IT"/>
        </w:rPr>
        <w:t xml:space="preserve"> </w:t>
      </w:r>
      <w:r w:rsidR="00F76095">
        <w:rPr>
          <w:lang w:val="it-IT"/>
        </w:rPr>
        <w:t xml:space="preserve">anche </w:t>
      </w:r>
      <w:r w:rsidRPr="00F76095">
        <w:rPr>
          <w:lang w:val="it-IT"/>
        </w:rPr>
        <w:t xml:space="preserve">in condizioni </w:t>
      </w:r>
      <w:r w:rsidR="00F76095">
        <w:rPr>
          <w:lang w:val="it-IT"/>
        </w:rPr>
        <w:t>estremamente</w:t>
      </w:r>
      <w:r w:rsidRPr="00F76095">
        <w:rPr>
          <w:lang w:val="it-IT"/>
        </w:rPr>
        <w:t xml:space="preserve"> dinamiche </w:t>
      </w:r>
    </w:p>
    <w:p w14:paraId="2C875D22" w14:textId="68F83004" w:rsidR="00090C2E" w:rsidRPr="00F76095" w:rsidRDefault="00F76095" w:rsidP="00090C2E">
      <w:pPr>
        <w:pStyle w:val="A04List"/>
        <w:rPr>
          <w:lang w:val="it-IT"/>
        </w:rPr>
      </w:pPr>
      <w:r>
        <w:rPr>
          <w:lang w:val="it-IT"/>
        </w:rPr>
        <w:t>Il</w:t>
      </w:r>
      <w:r w:rsidRPr="00F76095">
        <w:rPr>
          <w:lang w:val="it-IT"/>
        </w:rPr>
        <w:t xml:space="preserve"> futuro membro della famiglia GT: una visione che diventa promessa</w:t>
      </w:r>
    </w:p>
    <w:p w14:paraId="4E9C9FF5" w14:textId="120C37CA" w:rsidR="006D3D91" w:rsidRDefault="00F76095" w:rsidP="006D3D91">
      <w:pPr>
        <w:pStyle w:val="A03Copytext"/>
        <w:rPr>
          <w:lang w:val="it-IT"/>
        </w:rPr>
      </w:pPr>
      <w:r w:rsidRPr="00F76095">
        <w:rPr>
          <w:lang w:val="it-IT"/>
        </w:rPr>
        <w:t xml:space="preserve">Dopo gli ultimi ritocchi apportati </w:t>
      </w:r>
      <w:r>
        <w:rPr>
          <w:lang w:val="it-IT"/>
        </w:rPr>
        <w:t>alla</w:t>
      </w:r>
      <w:r w:rsidRPr="00F76095">
        <w:rPr>
          <w:lang w:val="it-IT"/>
        </w:rPr>
        <w:t xml:space="preserve"> CONCEPT AMG GT TRACK SPORT a fine luglio ad Affalterbach, prende ora il via una fase di test intensiva. Il prototipo, caratterizzato da una livrea mimetica con </w:t>
      </w:r>
      <w:r>
        <w:rPr>
          <w:lang w:val="it-IT"/>
        </w:rPr>
        <w:t>dettagli</w:t>
      </w:r>
      <w:r w:rsidRPr="00F76095">
        <w:rPr>
          <w:lang w:val="it-IT"/>
        </w:rPr>
        <w:t xml:space="preserve"> gialli e rossi, affronta le sue prime prove di dinamica di guida su piste di collaudo e circuiti di gara. Considerato il più giovane e </w:t>
      </w:r>
      <w:r>
        <w:rPr>
          <w:lang w:val="it-IT"/>
        </w:rPr>
        <w:t>impressionante</w:t>
      </w:r>
      <w:r w:rsidRPr="00F76095">
        <w:rPr>
          <w:lang w:val="it-IT"/>
        </w:rPr>
        <w:t xml:space="preserve"> membro della famiglia GT, </w:t>
      </w:r>
      <w:r>
        <w:rPr>
          <w:lang w:val="it-IT"/>
        </w:rPr>
        <w:t>questo</w:t>
      </w:r>
      <w:r w:rsidRPr="00F76095">
        <w:rPr>
          <w:lang w:val="it-IT"/>
        </w:rPr>
        <w:t xml:space="preserve"> modello si ispira alla filosofia e ai punti di forza della sportiva a due porte di Affalterbach, spingendosi però oltre con un approccio ancora più radicale e un design senza compromessi.</w:t>
      </w:r>
    </w:p>
    <w:p w14:paraId="0061566E" w14:textId="77777777" w:rsidR="00F76095" w:rsidRPr="00F76095" w:rsidRDefault="00F76095" w:rsidP="006D3D91">
      <w:pPr>
        <w:pStyle w:val="A03Copytext"/>
        <w:rPr>
          <w:lang w:val="it-IT"/>
        </w:rPr>
      </w:pPr>
    </w:p>
    <w:p w14:paraId="53A24EDD" w14:textId="3BC72E6A" w:rsidR="006D3D91" w:rsidRDefault="00F76095" w:rsidP="006D3D91">
      <w:pPr>
        <w:pStyle w:val="A03Copytext"/>
        <w:rPr>
          <w:lang w:val="it-IT"/>
        </w:rPr>
      </w:pPr>
      <w:r w:rsidRPr="00F76095">
        <w:rPr>
          <w:lang w:val="it-IT"/>
        </w:rPr>
        <w:t>Il design audace comunica immediatamente che l’obiettivo è spingere al massimo la dinamica di guida, combinando una costruzione leggera e intelligente con prestazioni pensate per sfidare i limiti della fisica.</w:t>
      </w:r>
      <w:r>
        <w:rPr>
          <w:lang w:val="it-IT"/>
        </w:rPr>
        <w:t xml:space="preserve"> La</w:t>
      </w:r>
      <w:r w:rsidRPr="00F76095">
        <w:rPr>
          <w:lang w:val="it-IT"/>
        </w:rPr>
        <w:t xml:space="preserve"> </w:t>
      </w:r>
      <w:r w:rsidR="00915D14" w:rsidRPr="00915D14">
        <w:rPr>
          <w:lang w:val="it-IT"/>
        </w:rPr>
        <w:t>CONCEPT AMG GT TRACK SPORT</w:t>
      </w:r>
      <w:r w:rsidR="00915D14" w:rsidRPr="00915D14">
        <w:rPr>
          <w:lang w:val="it-IT"/>
        </w:rPr>
        <w:t xml:space="preserve"> </w:t>
      </w:r>
      <w:r w:rsidRPr="00F76095">
        <w:rPr>
          <w:lang w:val="it-IT"/>
        </w:rPr>
        <w:t>presenta un bilanciamento dei pesi ulteriormente ottimizzato, la tecnologia V8 tipica di AMG e un’architettura aerodinamica avanzata. I test in pista servono a validare l’interazione tra tutti i sistemi e componenti – sottoposti alle condizioni più estreme e sempre nel rispetto degli elevati standard di qualità e prestazioni di Mercedes-AMG.</w:t>
      </w:r>
    </w:p>
    <w:p w14:paraId="61E4366C" w14:textId="77777777" w:rsidR="00F76095" w:rsidRPr="00F76095" w:rsidRDefault="00F76095" w:rsidP="006D3D91">
      <w:pPr>
        <w:pStyle w:val="A03Copytext"/>
        <w:rPr>
          <w:lang w:val="it-IT"/>
        </w:rPr>
      </w:pPr>
    </w:p>
    <w:p w14:paraId="14B85279" w14:textId="360317D5" w:rsidR="006D3D91" w:rsidRDefault="006D3D91" w:rsidP="006D3D91">
      <w:pPr>
        <w:pStyle w:val="A03Copytext"/>
        <w:jc w:val="center"/>
        <w:rPr>
          <w:rFonts w:ascii="MB Corpo S Text Office" w:hAnsi="MB Corpo S Text Office"/>
          <w:lang w:val="it-IT"/>
        </w:rPr>
      </w:pPr>
      <w:r w:rsidRPr="00F76095">
        <w:rPr>
          <w:rFonts w:ascii="MB Corpo S Text Office" w:hAnsi="MB Corpo S Text Office"/>
          <w:lang w:val="it-IT"/>
        </w:rPr>
        <w:t xml:space="preserve">"Con il CONCEPT AMG GT TRACK SPORT, esploriamo ancora una volta i limiti di ciò che è possibile. Abbiamo un team di livello mondiale che lavora a questo </w:t>
      </w:r>
      <w:r w:rsidR="00F76095">
        <w:rPr>
          <w:rFonts w:ascii="MB Corpo S Text Office" w:hAnsi="MB Corpo S Text Office"/>
          <w:lang w:val="it-IT"/>
        </w:rPr>
        <w:t>progetto</w:t>
      </w:r>
      <w:r w:rsidRPr="00F76095">
        <w:rPr>
          <w:rFonts w:ascii="MB Corpo S Text Office" w:hAnsi="MB Corpo S Text Office"/>
          <w:lang w:val="it-IT"/>
        </w:rPr>
        <w:t xml:space="preserve"> con uno spirito AMG incomparabile. Ci porta al limite fisico e della dinamica di guida. Abbiamo una visione e facciamo una promessa: il futuro sarà estremo".</w:t>
      </w:r>
    </w:p>
    <w:p w14:paraId="78DC5790" w14:textId="77777777" w:rsidR="00F76095" w:rsidRPr="00F76095" w:rsidRDefault="00F76095" w:rsidP="006D3D91">
      <w:pPr>
        <w:pStyle w:val="A03Copytext"/>
        <w:jc w:val="center"/>
        <w:rPr>
          <w:rFonts w:ascii="MB Corpo S Text Office" w:hAnsi="MB Corpo S Text Office"/>
          <w:lang w:val="it-IT"/>
        </w:rPr>
      </w:pPr>
    </w:p>
    <w:p w14:paraId="7E40ABCB" w14:textId="60A8A87B" w:rsidR="006D3D91" w:rsidRPr="00F76095" w:rsidRDefault="006D3D91" w:rsidP="006D3D91">
      <w:pPr>
        <w:pStyle w:val="A03Copytext"/>
        <w:jc w:val="center"/>
        <w:rPr>
          <w:sz w:val="19"/>
          <w:szCs w:val="19"/>
          <w:lang w:val="it-IT"/>
        </w:rPr>
      </w:pPr>
      <w:r w:rsidRPr="00F76095">
        <w:rPr>
          <w:sz w:val="19"/>
          <w:szCs w:val="19"/>
          <w:lang w:val="it-IT"/>
        </w:rPr>
        <w:t>Michael Schiebe, Presidente della Direzione di Mercedes</w:t>
      </w:r>
      <w:r w:rsidR="00CA6CD3" w:rsidRPr="00F76095">
        <w:rPr>
          <w:sz w:val="19"/>
          <w:szCs w:val="19"/>
          <w:lang w:val="it-IT"/>
        </w:rPr>
        <w:noBreakHyphen/>
      </w:r>
      <w:r w:rsidRPr="00F76095">
        <w:rPr>
          <w:sz w:val="19"/>
          <w:szCs w:val="19"/>
          <w:lang w:val="it-IT"/>
        </w:rPr>
        <w:t xml:space="preserve">AMG GmbH </w:t>
      </w:r>
      <w:r w:rsidRPr="00F76095">
        <w:rPr>
          <w:sz w:val="19"/>
          <w:szCs w:val="19"/>
          <w:lang w:val="it-IT"/>
        </w:rPr>
        <w:br/>
        <w:t>e Responsabile delle Business Unit Mercedes</w:t>
      </w:r>
      <w:r w:rsidR="00CA6CD3" w:rsidRPr="00F76095">
        <w:rPr>
          <w:sz w:val="19"/>
          <w:szCs w:val="19"/>
          <w:lang w:val="it-IT"/>
        </w:rPr>
        <w:noBreakHyphen/>
      </w:r>
      <w:r w:rsidRPr="00F76095">
        <w:rPr>
          <w:sz w:val="19"/>
          <w:szCs w:val="19"/>
          <w:lang w:val="it-IT"/>
        </w:rPr>
        <w:t>Benz Classe G</w:t>
      </w:r>
      <w:r w:rsidR="00CA6CD3" w:rsidRPr="00F76095">
        <w:rPr>
          <w:sz w:val="19"/>
          <w:szCs w:val="19"/>
          <w:lang w:val="it-IT"/>
        </w:rPr>
        <w:noBreakHyphen/>
      </w:r>
      <w:r w:rsidRPr="00F76095">
        <w:rPr>
          <w:sz w:val="19"/>
          <w:szCs w:val="19"/>
          <w:lang w:val="it-IT"/>
        </w:rPr>
        <w:t>e Mercedes</w:t>
      </w:r>
      <w:r w:rsidR="00CA6CD3" w:rsidRPr="00F76095">
        <w:rPr>
          <w:sz w:val="19"/>
          <w:szCs w:val="19"/>
          <w:lang w:val="it-IT"/>
        </w:rPr>
        <w:noBreakHyphen/>
      </w:r>
      <w:r w:rsidRPr="00F76095">
        <w:rPr>
          <w:sz w:val="19"/>
          <w:szCs w:val="19"/>
          <w:lang w:val="it-IT"/>
        </w:rPr>
        <w:t>Maybach</w:t>
      </w:r>
    </w:p>
    <w:p w14:paraId="79225F77" w14:textId="77777777" w:rsidR="00B70D82" w:rsidRPr="00F76095" w:rsidRDefault="00B70D82" w:rsidP="0061567D">
      <w:pPr>
        <w:pStyle w:val="A03Copytext"/>
        <w:rPr>
          <w:lang w:val="it-IT"/>
        </w:rPr>
      </w:pPr>
    </w:p>
    <w:p w14:paraId="0ED3E648" w14:textId="77777777" w:rsidR="003006AB" w:rsidRPr="00F76095" w:rsidRDefault="003006AB" w:rsidP="00801F2E">
      <w:pPr>
        <w:pStyle w:val="A03Copytext"/>
        <w:rPr>
          <w:lang w:val="it-IT"/>
        </w:rPr>
      </w:pPr>
    </w:p>
    <w:sectPr w:rsidR="003006AB" w:rsidRPr="00F76095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8E2AF" w14:textId="77777777" w:rsidR="00B16885" w:rsidRPr="00E675DA" w:rsidRDefault="00B16885" w:rsidP="00764B8C">
      <w:r w:rsidRPr="00E675DA">
        <w:separator/>
      </w:r>
    </w:p>
    <w:p w14:paraId="0FBCFC30" w14:textId="77777777" w:rsidR="00B16885" w:rsidRDefault="00B16885"/>
  </w:endnote>
  <w:endnote w:type="continuationSeparator" w:id="0">
    <w:p w14:paraId="4D44CBF0" w14:textId="77777777" w:rsidR="00B16885" w:rsidRPr="00E675DA" w:rsidRDefault="00B16885" w:rsidP="00764B8C">
      <w:r w:rsidRPr="00E675DA">
        <w:continuationSeparator/>
      </w:r>
    </w:p>
    <w:p w14:paraId="635091BF" w14:textId="77777777" w:rsidR="00B16885" w:rsidRDefault="00B168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7A002" w14:textId="77777777" w:rsidR="00D90A22" w:rsidRDefault="00D90A2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425CE" w14:textId="77777777" w:rsidR="00EC1864" w:rsidRPr="0033780C" w:rsidRDefault="00EC1864" w:rsidP="00B00F20">
    <w:pPr>
      <w:pStyle w:val="D07Pagenumber"/>
      <w:framePr w:wrap="around"/>
    </w:pPr>
    <w:r w:rsidRPr="0033780C"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376B0676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F76095" w14:paraId="2AA28485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lang w:val="de-DE"/>
            </w:rPr>
            <w:id w:val="-1121373373"/>
          </w:sdtPr>
          <w:sdtEndPr/>
          <w:sdtContent>
            <w:p w14:paraId="156A88A9" w14:textId="77777777" w:rsidR="00D90A22" w:rsidRPr="00F76095" w:rsidRDefault="00D90A22" w:rsidP="00D90A22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F76095">
                <w:rPr>
                  <w:lang w:val="it-IT"/>
                </w:rPr>
                <w:t>Mercedes-Benz AG | Mercedesstraße 120, 70372 Stoccarda, Germania | Telefono +49 711 17-0 | dialog@mercedes-benz.com | www.mercedes-benz.com</w:t>
              </w:r>
            </w:p>
            <w:p w14:paraId="33097FE1" w14:textId="77777777" w:rsidR="00D90A22" w:rsidRPr="00F76095" w:rsidRDefault="00D90A22" w:rsidP="00D90A22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</w:p>
            <w:p w14:paraId="0E7BB554" w14:textId="77777777" w:rsidR="00D90A22" w:rsidRPr="00F76095" w:rsidRDefault="00D90A22" w:rsidP="00D90A22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F76095">
                <w:rPr>
                  <w:lang w:val="it-IT"/>
                </w:rPr>
                <w:t>Mercedes-Benz AG | Domicilio: Stoccarda | Tribunale di registrazione: Amtsgericht Stuttgart | Numero di registro delle imprese: 762873</w:t>
              </w:r>
            </w:p>
            <w:p w14:paraId="3AE82225" w14:textId="77777777" w:rsidR="00D90A22" w:rsidRPr="00F76095" w:rsidRDefault="00D90A22" w:rsidP="00D90A22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F76095">
                <w:rPr>
                  <w:lang w:val="it-IT"/>
                </w:rPr>
                <w:t>Presidente del Consiglio di Sorveglianza: Martin Brudermüller</w:t>
              </w:r>
            </w:p>
            <w:p w14:paraId="7672BBFB" w14:textId="77777777" w:rsidR="00AF3162" w:rsidRPr="00F76095" w:rsidRDefault="00D90A22" w:rsidP="00AD356F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F76095">
                <w:rPr>
                  <w:lang w:val="it-IT"/>
                </w:rPr>
                <w:t>Consiglio di Amministrazione: Ola Källenius, Presidente; Jörg Burzer, Mathias Geisen, Renata Jungo Brüngger, Markus Schäfer, Olaf Schick, Britta Seeger,</w:t>
              </w:r>
              <w:r w:rsidR="00AD356F" w:rsidRPr="00F76095">
                <w:rPr>
                  <w:lang w:val="it-IT"/>
                </w:rPr>
                <w:br/>
              </w:r>
              <w:r w:rsidRPr="00F76095">
                <w:rPr>
                  <w:lang w:val="it-IT"/>
                </w:rPr>
                <w:t xml:space="preserve"> Oliver Thöne, Harald Wilhelm</w:t>
              </w:r>
            </w:p>
          </w:sdtContent>
        </w:sdt>
      </w:tc>
    </w:tr>
  </w:tbl>
  <w:p w14:paraId="37C2B15E" w14:textId="77777777" w:rsidR="007F0784" w:rsidRPr="00F76095" w:rsidRDefault="007F0784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85597" w14:textId="77777777" w:rsidR="00B16885" w:rsidRDefault="00B16885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56A2A237" w14:textId="77777777" w:rsidR="00B16885" w:rsidRPr="00E675DA" w:rsidRDefault="00B16885" w:rsidP="00764B8C">
      <w:r w:rsidRPr="00E675DA">
        <w:continuationSeparator/>
      </w:r>
    </w:p>
    <w:p w14:paraId="3835FCFC" w14:textId="77777777" w:rsidR="00B16885" w:rsidRDefault="00B168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D14AD" w14:textId="77777777" w:rsidR="00D90A22" w:rsidRDefault="00D90A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85E79" w14:textId="77777777" w:rsidR="00D90A22" w:rsidRDefault="00D90A2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99617" w14:textId="77777777" w:rsidR="006C14AB" w:rsidRDefault="009C73AA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2A050B2F" wp14:editId="1E8ADE39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507BE382" wp14:editId="3BD3D1E9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245600" cy="122400"/>
          <wp:effectExtent l="0" t="0" r="0" b="0"/>
          <wp:wrapNone/>
          <wp:docPr id="1814972570" name="Mercedes-AMG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AMG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3"/>
  </w:num>
  <w:num w:numId="12" w16cid:durableId="423838343">
    <w:abstractNumId w:val="10"/>
  </w:num>
  <w:num w:numId="13" w16cid:durableId="1293629408">
    <w:abstractNumId w:val="14"/>
  </w:num>
  <w:num w:numId="14" w16cid:durableId="1237932400">
    <w:abstractNumId w:val="16"/>
  </w:num>
  <w:num w:numId="15" w16cid:durableId="1072124215">
    <w:abstractNumId w:val="17"/>
  </w:num>
  <w:num w:numId="16" w16cid:durableId="1743990120">
    <w:abstractNumId w:val="15"/>
  </w:num>
  <w:num w:numId="17" w16cid:durableId="1086612032">
    <w:abstractNumId w:val="11"/>
  </w:num>
  <w:num w:numId="18" w16cid:durableId="3663713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2E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523C"/>
    <w:rsid w:val="00025CA1"/>
    <w:rsid w:val="0002661E"/>
    <w:rsid w:val="0003258D"/>
    <w:rsid w:val="000333CE"/>
    <w:rsid w:val="00033CCA"/>
    <w:rsid w:val="0003739E"/>
    <w:rsid w:val="00044F7C"/>
    <w:rsid w:val="00045A88"/>
    <w:rsid w:val="000509C6"/>
    <w:rsid w:val="00056CD0"/>
    <w:rsid w:val="00062AA8"/>
    <w:rsid w:val="000639BC"/>
    <w:rsid w:val="000648CA"/>
    <w:rsid w:val="00066A0F"/>
    <w:rsid w:val="0007651D"/>
    <w:rsid w:val="00081305"/>
    <w:rsid w:val="00084223"/>
    <w:rsid w:val="00086C76"/>
    <w:rsid w:val="00090C2E"/>
    <w:rsid w:val="00090E05"/>
    <w:rsid w:val="000A50A1"/>
    <w:rsid w:val="000A6302"/>
    <w:rsid w:val="000B0054"/>
    <w:rsid w:val="000B2BF4"/>
    <w:rsid w:val="000C05A2"/>
    <w:rsid w:val="000C2C40"/>
    <w:rsid w:val="000C30C7"/>
    <w:rsid w:val="000C6A17"/>
    <w:rsid w:val="000C79D9"/>
    <w:rsid w:val="000D1EDA"/>
    <w:rsid w:val="000D4868"/>
    <w:rsid w:val="000D48EC"/>
    <w:rsid w:val="000D49DE"/>
    <w:rsid w:val="000E2F84"/>
    <w:rsid w:val="000E368C"/>
    <w:rsid w:val="000E6116"/>
    <w:rsid w:val="000F2712"/>
    <w:rsid w:val="000F3696"/>
    <w:rsid w:val="000F3AA9"/>
    <w:rsid w:val="0010269F"/>
    <w:rsid w:val="00102875"/>
    <w:rsid w:val="001028C6"/>
    <w:rsid w:val="0010646B"/>
    <w:rsid w:val="00106A41"/>
    <w:rsid w:val="0010757F"/>
    <w:rsid w:val="00107F4F"/>
    <w:rsid w:val="00111F9F"/>
    <w:rsid w:val="001166BE"/>
    <w:rsid w:val="00117941"/>
    <w:rsid w:val="00121412"/>
    <w:rsid w:val="001214B4"/>
    <w:rsid w:val="00122D49"/>
    <w:rsid w:val="00123A7C"/>
    <w:rsid w:val="0012549C"/>
    <w:rsid w:val="00125D57"/>
    <w:rsid w:val="001314A1"/>
    <w:rsid w:val="00131A63"/>
    <w:rsid w:val="00141213"/>
    <w:rsid w:val="0015135E"/>
    <w:rsid w:val="00153588"/>
    <w:rsid w:val="00153F19"/>
    <w:rsid w:val="001545A7"/>
    <w:rsid w:val="00154F96"/>
    <w:rsid w:val="0015701D"/>
    <w:rsid w:val="00160A4A"/>
    <w:rsid w:val="001625C8"/>
    <w:rsid w:val="0016279C"/>
    <w:rsid w:val="0016553E"/>
    <w:rsid w:val="00170359"/>
    <w:rsid w:val="001756AB"/>
    <w:rsid w:val="0017699C"/>
    <w:rsid w:val="00181283"/>
    <w:rsid w:val="0018443D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5651"/>
    <w:rsid w:val="001C6156"/>
    <w:rsid w:val="001C77C1"/>
    <w:rsid w:val="001D1747"/>
    <w:rsid w:val="001D259B"/>
    <w:rsid w:val="001D2EC1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14936"/>
    <w:rsid w:val="00216079"/>
    <w:rsid w:val="0022182A"/>
    <w:rsid w:val="00226CBC"/>
    <w:rsid w:val="00232705"/>
    <w:rsid w:val="002348CF"/>
    <w:rsid w:val="00235B71"/>
    <w:rsid w:val="00240590"/>
    <w:rsid w:val="002432DF"/>
    <w:rsid w:val="0024567E"/>
    <w:rsid w:val="00251B64"/>
    <w:rsid w:val="00252207"/>
    <w:rsid w:val="00254135"/>
    <w:rsid w:val="00254288"/>
    <w:rsid w:val="0025452F"/>
    <w:rsid w:val="0025510D"/>
    <w:rsid w:val="002622FF"/>
    <w:rsid w:val="0026510D"/>
    <w:rsid w:val="00265143"/>
    <w:rsid w:val="0026566D"/>
    <w:rsid w:val="00265BEF"/>
    <w:rsid w:val="00266D93"/>
    <w:rsid w:val="00267E79"/>
    <w:rsid w:val="00270D6E"/>
    <w:rsid w:val="00271933"/>
    <w:rsid w:val="002721B5"/>
    <w:rsid w:val="002724F8"/>
    <w:rsid w:val="00273DB9"/>
    <w:rsid w:val="00280C66"/>
    <w:rsid w:val="002842CD"/>
    <w:rsid w:val="0029326C"/>
    <w:rsid w:val="00294B0D"/>
    <w:rsid w:val="002960B5"/>
    <w:rsid w:val="002967B1"/>
    <w:rsid w:val="002B27E5"/>
    <w:rsid w:val="002B2ADC"/>
    <w:rsid w:val="002B3A8B"/>
    <w:rsid w:val="002B536C"/>
    <w:rsid w:val="002C39C7"/>
    <w:rsid w:val="002D0630"/>
    <w:rsid w:val="002D2341"/>
    <w:rsid w:val="002D3D23"/>
    <w:rsid w:val="002E2080"/>
    <w:rsid w:val="002E598B"/>
    <w:rsid w:val="002E7350"/>
    <w:rsid w:val="002E7B9B"/>
    <w:rsid w:val="002F0252"/>
    <w:rsid w:val="002F3FEF"/>
    <w:rsid w:val="002F7BB2"/>
    <w:rsid w:val="00300181"/>
    <w:rsid w:val="003006AB"/>
    <w:rsid w:val="0030635E"/>
    <w:rsid w:val="003064B1"/>
    <w:rsid w:val="00312599"/>
    <w:rsid w:val="003144C7"/>
    <w:rsid w:val="003161CC"/>
    <w:rsid w:val="00316C47"/>
    <w:rsid w:val="00317376"/>
    <w:rsid w:val="00317769"/>
    <w:rsid w:val="00324C6D"/>
    <w:rsid w:val="0033099A"/>
    <w:rsid w:val="00331EB3"/>
    <w:rsid w:val="00332C72"/>
    <w:rsid w:val="003355C6"/>
    <w:rsid w:val="0033780C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0CBD"/>
    <w:rsid w:val="00382D93"/>
    <w:rsid w:val="00383033"/>
    <w:rsid w:val="00383CD5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A604C"/>
    <w:rsid w:val="003B12CF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6A50"/>
    <w:rsid w:val="003D7575"/>
    <w:rsid w:val="003D7A05"/>
    <w:rsid w:val="003E17A7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2210D"/>
    <w:rsid w:val="00423F78"/>
    <w:rsid w:val="00425284"/>
    <w:rsid w:val="004361F4"/>
    <w:rsid w:val="004377ED"/>
    <w:rsid w:val="00437FE0"/>
    <w:rsid w:val="0044160E"/>
    <w:rsid w:val="00445941"/>
    <w:rsid w:val="00446715"/>
    <w:rsid w:val="00452239"/>
    <w:rsid w:val="0045295D"/>
    <w:rsid w:val="00454936"/>
    <w:rsid w:val="0045791F"/>
    <w:rsid w:val="004758D3"/>
    <w:rsid w:val="004847DA"/>
    <w:rsid w:val="00486711"/>
    <w:rsid w:val="00492F19"/>
    <w:rsid w:val="00496814"/>
    <w:rsid w:val="00497BF5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E0CD1"/>
    <w:rsid w:val="004E1AF7"/>
    <w:rsid w:val="004E46E1"/>
    <w:rsid w:val="004E5B7C"/>
    <w:rsid w:val="004F2D9F"/>
    <w:rsid w:val="004F34DB"/>
    <w:rsid w:val="00502D36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51642"/>
    <w:rsid w:val="00553270"/>
    <w:rsid w:val="0056117D"/>
    <w:rsid w:val="005612D3"/>
    <w:rsid w:val="00567FF8"/>
    <w:rsid w:val="00570A1F"/>
    <w:rsid w:val="0057151E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377AF"/>
    <w:rsid w:val="00642232"/>
    <w:rsid w:val="00645312"/>
    <w:rsid w:val="00645A3E"/>
    <w:rsid w:val="00645BBA"/>
    <w:rsid w:val="00645E6A"/>
    <w:rsid w:val="0064602D"/>
    <w:rsid w:val="0065282E"/>
    <w:rsid w:val="006550ED"/>
    <w:rsid w:val="006565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7F"/>
    <w:rsid w:val="00686248"/>
    <w:rsid w:val="00690BC6"/>
    <w:rsid w:val="00692D84"/>
    <w:rsid w:val="00692F9C"/>
    <w:rsid w:val="00694F37"/>
    <w:rsid w:val="00697428"/>
    <w:rsid w:val="006A4EFD"/>
    <w:rsid w:val="006A6374"/>
    <w:rsid w:val="006B13CE"/>
    <w:rsid w:val="006B1886"/>
    <w:rsid w:val="006C14AB"/>
    <w:rsid w:val="006C1739"/>
    <w:rsid w:val="006C1F25"/>
    <w:rsid w:val="006C3353"/>
    <w:rsid w:val="006C3897"/>
    <w:rsid w:val="006D083D"/>
    <w:rsid w:val="006D233E"/>
    <w:rsid w:val="006D2A3A"/>
    <w:rsid w:val="006D3D91"/>
    <w:rsid w:val="006D74F1"/>
    <w:rsid w:val="006E0CAC"/>
    <w:rsid w:val="006E0EB1"/>
    <w:rsid w:val="006E1452"/>
    <w:rsid w:val="006E36FD"/>
    <w:rsid w:val="006E44F3"/>
    <w:rsid w:val="006F060D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2046B"/>
    <w:rsid w:val="0072713E"/>
    <w:rsid w:val="00734152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77BE2"/>
    <w:rsid w:val="00780655"/>
    <w:rsid w:val="007834FE"/>
    <w:rsid w:val="00787723"/>
    <w:rsid w:val="00792383"/>
    <w:rsid w:val="00792A1E"/>
    <w:rsid w:val="00795261"/>
    <w:rsid w:val="00795C72"/>
    <w:rsid w:val="00796291"/>
    <w:rsid w:val="00797A5C"/>
    <w:rsid w:val="007A399D"/>
    <w:rsid w:val="007A42BE"/>
    <w:rsid w:val="007A460B"/>
    <w:rsid w:val="007A585F"/>
    <w:rsid w:val="007B2421"/>
    <w:rsid w:val="007B265C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63C8"/>
    <w:rsid w:val="007F6D8D"/>
    <w:rsid w:val="007F764F"/>
    <w:rsid w:val="00801F2E"/>
    <w:rsid w:val="00803B73"/>
    <w:rsid w:val="00811EA6"/>
    <w:rsid w:val="00813827"/>
    <w:rsid w:val="008150B0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7007"/>
    <w:rsid w:val="00864B06"/>
    <w:rsid w:val="00873D60"/>
    <w:rsid w:val="008802EC"/>
    <w:rsid w:val="00887DB3"/>
    <w:rsid w:val="008916E5"/>
    <w:rsid w:val="00893E3B"/>
    <w:rsid w:val="0089446D"/>
    <w:rsid w:val="008945B3"/>
    <w:rsid w:val="00894B35"/>
    <w:rsid w:val="008A1B08"/>
    <w:rsid w:val="008A7B99"/>
    <w:rsid w:val="008B1E6E"/>
    <w:rsid w:val="008B200A"/>
    <w:rsid w:val="008B41E6"/>
    <w:rsid w:val="008B7A32"/>
    <w:rsid w:val="008C2ABD"/>
    <w:rsid w:val="008C37ED"/>
    <w:rsid w:val="008C6F1C"/>
    <w:rsid w:val="008D2015"/>
    <w:rsid w:val="008D2A82"/>
    <w:rsid w:val="008D4423"/>
    <w:rsid w:val="008D5362"/>
    <w:rsid w:val="008E0612"/>
    <w:rsid w:val="008E4F5F"/>
    <w:rsid w:val="008E5A4E"/>
    <w:rsid w:val="008E7096"/>
    <w:rsid w:val="008F04DD"/>
    <w:rsid w:val="008F250C"/>
    <w:rsid w:val="009002A6"/>
    <w:rsid w:val="0090622A"/>
    <w:rsid w:val="00912754"/>
    <w:rsid w:val="009135A8"/>
    <w:rsid w:val="00913FB5"/>
    <w:rsid w:val="00915D14"/>
    <w:rsid w:val="00915F61"/>
    <w:rsid w:val="009209A2"/>
    <w:rsid w:val="009220D9"/>
    <w:rsid w:val="0092440B"/>
    <w:rsid w:val="00924457"/>
    <w:rsid w:val="00924B60"/>
    <w:rsid w:val="00926055"/>
    <w:rsid w:val="00933795"/>
    <w:rsid w:val="009402DE"/>
    <w:rsid w:val="00943382"/>
    <w:rsid w:val="00944D03"/>
    <w:rsid w:val="00952773"/>
    <w:rsid w:val="00953742"/>
    <w:rsid w:val="009559A9"/>
    <w:rsid w:val="00971B98"/>
    <w:rsid w:val="009721C3"/>
    <w:rsid w:val="00972E25"/>
    <w:rsid w:val="00974C69"/>
    <w:rsid w:val="00974D35"/>
    <w:rsid w:val="00976193"/>
    <w:rsid w:val="00980517"/>
    <w:rsid w:val="0098062B"/>
    <w:rsid w:val="0098338D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2EF3"/>
    <w:rsid w:val="009A3B05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C73AA"/>
    <w:rsid w:val="009D3BA3"/>
    <w:rsid w:val="009D636C"/>
    <w:rsid w:val="009D63F3"/>
    <w:rsid w:val="009E21EE"/>
    <w:rsid w:val="009E2BC8"/>
    <w:rsid w:val="009E33E5"/>
    <w:rsid w:val="009E6F35"/>
    <w:rsid w:val="009F23C6"/>
    <w:rsid w:val="00A00AD6"/>
    <w:rsid w:val="00A039F0"/>
    <w:rsid w:val="00A04319"/>
    <w:rsid w:val="00A04FEF"/>
    <w:rsid w:val="00A10546"/>
    <w:rsid w:val="00A10EA8"/>
    <w:rsid w:val="00A275F1"/>
    <w:rsid w:val="00A36956"/>
    <w:rsid w:val="00A46E60"/>
    <w:rsid w:val="00A46E66"/>
    <w:rsid w:val="00A47690"/>
    <w:rsid w:val="00A50982"/>
    <w:rsid w:val="00A51E23"/>
    <w:rsid w:val="00A527C4"/>
    <w:rsid w:val="00A5566F"/>
    <w:rsid w:val="00A6352A"/>
    <w:rsid w:val="00A64B61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24DE"/>
    <w:rsid w:val="00AB353F"/>
    <w:rsid w:val="00AB54BE"/>
    <w:rsid w:val="00AB78C7"/>
    <w:rsid w:val="00AC0F23"/>
    <w:rsid w:val="00AC41DD"/>
    <w:rsid w:val="00AC6018"/>
    <w:rsid w:val="00AC7987"/>
    <w:rsid w:val="00AD356F"/>
    <w:rsid w:val="00AD56CA"/>
    <w:rsid w:val="00AD57E0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16885"/>
    <w:rsid w:val="00B2032C"/>
    <w:rsid w:val="00B224BF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C2B"/>
    <w:rsid w:val="00B65107"/>
    <w:rsid w:val="00B652A0"/>
    <w:rsid w:val="00B70D82"/>
    <w:rsid w:val="00B76E24"/>
    <w:rsid w:val="00B825E3"/>
    <w:rsid w:val="00B82A83"/>
    <w:rsid w:val="00B84596"/>
    <w:rsid w:val="00B8621E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13C"/>
    <w:rsid w:val="00C0478C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2A9B"/>
    <w:rsid w:val="00C35771"/>
    <w:rsid w:val="00C3604C"/>
    <w:rsid w:val="00C36CE9"/>
    <w:rsid w:val="00C376AE"/>
    <w:rsid w:val="00C41E7E"/>
    <w:rsid w:val="00C502BF"/>
    <w:rsid w:val="00C50964"/>
    <w:rsid w:val="00C51AAC"/>
    <w:rsid w:val="00C555D6"/>
    <w:rsid w:val="00C56760"/>
    <w:rsid w:val="00C56E3B"/>
    <w:rsid w:val="00C610C8"/>
    <w:rsid w:val="00C62D3A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A6CD3"/>
    <w:rsid w:val="00CB071C"/>
    <w:rsid w:val="00CB078D"/>
    <w:rsid w:val="00CB3180"/>
    <w:rsid w:val="00CB3279"/>
    <w:rsid w:val="00CB3AC3"/>
    <w:rsid w:val="00CB4B83"/>
    <w:rsid w:val="00CB67CF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41F"/>
    <w:rsid w:val="00CF3689"/>
    <w:rsid w:val="00CF4B96"/>
    <w:rsid w:val="00CF6BFB"/>
    <w:rsid w:val="00D041EF"/>
    <w:rsid w:val="00D105B8"/>
    <w:rsid w:val="00D12823"/>
    <w:rsid w:val="00D12FAD"/>
    <w:rsid w:val="00D1395F"/>
    <w:rsid w:val="00D141B6"/>
    <w:rsid w:val="00D15379"/>
    <w:rsid w:val="00D22F82"/>
    <w:rsid w:val="00D23477"/>
    <w:rsid w:val="00D2660A"/>
    <w:rsid w:val="00D303BC"/>
    <w:rsid w:val="00D31C54"/>
    <w:rsid w:val="00D31DEA"/>
    <w:rsid w:val="00D33A11"/>
    <w:rsid w:val="00D43D11"/>
    <w:rsid w:val="00D44B7F"/>
    <w:rsid w:val="00D44EB1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0A22"/>
    <w:rsid w:val="00D91E61"/>
    <w:rsid w:val="00D94947"/>
    <w:rsid w:val="00D94976"/>
    <w:rsid w:val="00DA06EA"/>
    <w:rsid w:val="00DA4052"/>
    <w:rsid w:val="00DA4F9E"/>
    <w:rsid w:val="00DA5DE7"/>
    <w:rsid w:val="00DB5174"/>
    <w:rsid w:val="00DC0246"/>
    <w:rsid w:val="00DC1F91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4F27"/>
    <w:rsid w:val="00E87D1D"/>
    <w:rsid w:val="00E90B80"/>
    <w:rsid w:val="00E913CF"/>
    <w:rsid w:val="00E93F82"/>
    <w:rsid w:val="00E9591F"/>
    <w:rsid w:val="00E965DC"/>
    <w:rsid w:val="00E96EDD"/>
    <w:rsid w:val="00EA06A3"/>
    <w:rsid w:val="00EA584E"/>
    <w:rsid w:val="00EA7CF4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61ED"/>
    <w:rsid w:val="00ED7A00"/>
    <w:rsid w:val="00EE2FF2"/>
    <w:rsid w:val="00EE4940"/>
    <w:rsid w:val="00EE4F68"/>
    <w:rsid w:val="00EE5562"/>
    <w:rsid w:val="00EF23CE"/>
    <w:rsid w:val="00EF26DB"/>
    <w:rsid w:val="00EF4366"/>
    <w:rsid w:val="00EF6401"/>
    <w:rsid w:val="00F00E69"/>
    <w:rsid w:val="00F05E0E"/>
    <w:rsid w:val="00F065CD"/>
    <w:rsid w:val="00F07AE0"/>
    <w:rsid w:val="00F10446"/>
    <w:rsid w:val="00F1470F"/>
    <w:rsid w:val="00F16CF0"/>
    <w:rsid w:val="00F226DD"/>
    <w:rsid w:val="00F24136"/>
    <w:rsid w:val="00F2523F"/>
    <w:rsid w:val="00F27F49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1AA"/>
    <w:rsid w:val="00F67837"/>
    <w:rsid w:val="00F72E78"/>
    <w:rsid w:val="00F76095"/>
    <w:rsid w:val="00F76E6E"/>
    <w:rsid w:val="00F77361"/>
    <w:rsid w:val="00F833DE"/>
    <w:rsid w:val="00F856AB"/>
    <w:rsid w:val="00F909D8"/>
    <w:rsid w:val="00F91239"/>
    <w:rsid w:val="00F93AF4"/>
    <w:rsid w:val="00FA10AC"/>
    <w:rsid w:val="00FA2BAD"/>
    <w:rsid w:val="00FA2C8F"/>
    <w:rsid w:val="00FB1C51"/>
    <w:rsid w:val="00FB2E53"/>
    <w:rsid w:val="00FB5D26"/>
    <w:rsid w:val="00FB6720"/>
    <w:rsid w:val="00FB6BE0"/>
    <w:rsid w:val="00FB7527"/>
    <w:rsid w:val="00FC0C91"/>
    <w:rsid w:val="00FC30E0"/>
    <w:rsid w:val="00FC3887"/>
    <w:rsid w:val="00FC5405"/>
    <w:rsid w:val="00FC5F7D"/>
    <w:rsid w:val="00FC7EE0"/>
    <w:rsid w:val="00FD1025"/>
    <w:rsid w:val="00FD1E91"/>
    <w:rsid w:val="00FD53A0"/>
    <w:rsid w:val="00FD7333"/>
    <w:rsid w:val="00FE118B"/>
    <w:rsid w:val="00FE17F8"/>
    <w:rsid w:val="00FE27A8"/>
    <w:rsid w:val="00FE3866"/>
    <w:rsid w:val="00FE784E"/>
    <w:rsid w:val="00FF329A"/>
    <w:rsid w:val="00FF347F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A5E5B"/>
  <w15:chartTrackingRefBased/>
  <w15:docId w15:val="{4B4C4E82-A02E-456D-8DEA-E709FE25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26514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LLAL\AppData\Local\Temp\de82e8c8-ba1e-404d-acdf-c382df1dc712_Vorlagen_251001.zip.Vorlagen_251001.zip\Vorlagen_251001\01%20Mercedes-AMG\251001_Mercedes-AMG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715BE2-AB99-4724-B330-CDBFEF328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C2E0FE-8D72-4998-A709-9D06D318536E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bb1e3cb5-b4f2-4623-8ab5-d9d835774f4e"/>
    <ds:schemaRef ds:uri="af194427-d223-4842-b375-7b7255bedb4a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79DE778-79D7-4D06-9867-685FCFAA44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251001_Mercedes-AMG_Press_EN.dotx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Press information</vt:lpstr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>Mercedes-Benz AG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Informazioni per la stampa</dc:title>
  <dc:subject/>
  <dc:creator>MX/CM, TEV</dc:creator>
  <cp:keywords/>
  <dc:description/>
  <cp:lastModifiedBy>Amarisse, Luca (183)</cp:lastModifiedBy>
  <cp:revision>3</cp:revision>
  <cp:lastPrinted>2025-10-24T10:39:00Z</cp:lastPrinted>
  <dcterms:created xsi:type="dcterms:W3CDTF">2025-10-24T10:29:00Z</dcterms:created>
  <dcterms:modified xsi:type="dcterms:W3CDTF">2025-10-27T16:37:00Z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2025-01-31T12:04:54Z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e411021c-0199-4f99-8a7e-e776e3f4d221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