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8B16A1" w14:paraId="50367A3E" w14:textId="77777777" w:rsidTr="020C3765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4114ACE" w14:textId="6C7726C4" w:rsidR="5026AEBB" w:rsidRPr="008B16A1" w:rsidRDefault="5026AEBB" w:rsidP="020C3765">
            <w:pPr>
              <w:pStyle w:val="D03Presse-Information"/>
              <w:framePr w:hSpace="0" w:wrap="auto" w:vAnchor="margin" w:hAnchor="text" w:yAlign="inline"/>
              <w:rPr>
                <w:color w:val="FF0000"/>
                <w:highlight w:val="yellow"/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BADA8ED" w14:textId="77777777" w:rsidR="004C5B6A" w:rsidRPr="008B16A1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8B16A1" w14:paraId="06067406" w14:textId="77777777" w:rsidTr="020C3765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54FC76F6" w14:textId="77777777" w:rsidR="00317376" w:rsidRPr="008B16A1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48F92F8" w14:textId="534B768D" w:rsidR="5026AEBB" w:rsidRPr="008B16A1" w:rsidRDefault="00F91BDB" w:rsidP="00F91BDB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  <w:proofErr w:type="spellStart"/>
            <w:r w:rsidRPr="00F91BDB">
              <w:t>Informazioni</w:t>
            </w:r>
            <w:proofErr w:type="spellEnd"/>
            <w:r w:rsidRPr="00F91BDB">
              <w:t xml:space="preserve"> per la </w:t>
            </w:r>
            <w:proofErr w:type="spellStart"/>
            <w:r w:rsidRPr="00F91BDB">
              <w:t>stampa</w:t>
            </w:r>
            <w:proofErr w:type="spellEnd"/>
          </w:p>
        </w:tc>
      </w:tr>
      <w:tr w:rsidR="00317376" w:rsidRPr="008B16A1" w14:paraId="33B0563F" w14:textId="77777777" w:rsidTr="020C3765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409DB51D" w14:textId="77777777" w:rsidR="00317376" w:rsidRPr="008B16A1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D39F671" w14:textId="457DA1EF" w:rsidR="00317376" w:rsidRPr="008B16A1" w:rsidRDefault="00000000" w:rsidP="003F6ED6">
            <w:pPr>
              <w:pStyle w:val="D04Datum"/>
              <w:framePr w:hSpace="0" w:wrap="auto" w:vAnchor="margin" w:hAnchor="text" w:yAlign="inline"/>
              <w:rPr>
                <w:lang w:val="en-GB"/>
              </w:rPr>
            </w:pPr>
            <w:bookmarkStart w:id="0" w:name="Text1"/>
            <w:r w:rsidRPr="003F6ED6">
              <w:t xml:space="preserve">16 </w:t>
            </w:r>
            <w:proofErr w:type="spellStart"/>
            <w:r w:rsidR="003F6ED6" w:rsidRPr="003F6ED6">
              <w:t>ottobre</w:t>
            </w:r>
            <w:proofErr w:type="spellEnd"/>
            <w:r w:rsidRPr="003F6ED6">
              <w:t xml:space="preserve"> 2026</w:t>
            </w:r>
            <w:bookmarkEnd w:id="0"/>
          </w:p>
        </w:tc>
      </w:tr>
    </w:tbl>
    <w:p w14:paraId="0EE978D8" w14:textId="77777777" w:rsidR="00A039F0" w:rsidRPr="008B16A1" w:rsidRDefault="00A039F0" w:rsidP="00081305">
      <w:pPr>
        <w:pStyle w:val="D04Datum"/>
        <w:framePr w:wrap="around"/>
        <w:rPr>
          <w:lang w:val="en-GB"/>
        </w:rPr>
        <w:sectPr w:rsidR="00A039F0" w:rsidRPr="008B16A1" w:rsidSect="0064079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590EB6F0" w14:textId="77777777" w:rsidR="006D0510" w:rsidRPr="00D50EE4" w:rsidRDefault="00D50EE4">
      <w:pPr>
        <w:pStyle w:val="A01berschrift1"/>
        <w:rPr>
          <w:lang w:val="it-IT"/>
        </w:rPr>
      </w:pPr>
      <w:r w:rsidRPr="00D50EE4">
        <w:rPr>
          <w:lang w:val="it-IT"/>
        </w:rPr>
        <w:t>Mercedes-Benz digitalizza lo sviluppo globale dei prodotti con PLM.AI e accelera i processi fino al 30%</w:t>
      </w:r>
    </w:p>
    <w:p w14:paraId="6AACCB1E" w14:textId="77777777" w:rsidR="006D0510" w:rsidRPr="00861DA4" w:rsidRDefault="00861DA4" w:rsidP="00861DA4">
      <w:pPr>
        <w:pStyle w:val="A04Aufzhlung"/>
        <w:rPr>
          <w:lang w:val="it-IT"/>
        </w:rPr>
      </w:pPr>
      <w:r w:rsidRPr="00861DA4">
        <w:rPr>
          <w:lang w:val="it-IT"/>
        </w:rPr>
        <w:t>Il nuovo sistema di Product Lifecycle Management (PLM) collega sviluppo, produzione, approvvigionamento, vendite e after-sales lungo l’intero ciclo di vita del prodotto, utilizzando l’intelligenza artificiale e consentendo alle innovazioni di raggiungere più rapidamente la maturità per la produzione in serie</w:t>
      </w:r>
    </w:p>
    <w:p w14:paraId="6B70BECD" w14:textId="77777777" w:rsidR="006D0510" w:rsidRPr="002619E6" w:rsidRDefault="002619E6" w:rsidP="002619E6">
      <w:pPr>
        <w:pStyle w:val="A04Aufzhlung"/>
        <w:rPr>
          <w:lang w:val="it-IT"/>
        </w:rPr>
      </w:pPr>
      <w:r w:rsidRPr="002619E6">
        <w:rPr>
          <w:lang w:val="it-IT"/>
        </w:rPr>
        <w:t>Mercedes</w:t>
      </w:r>
      <w:r w:rsidRPr="002619E6">
        <w:rPr>
          <w:lang w:val="it-IT"/>
        </w:rPr>
        <w:noBreakHyphen/>
        <w:t>Benz riduce di circa 17 mesi i tempi di sviluppo dei nuovi veicoli; nei singoli processi di engineering sono attesi incrementi di efficienza fino al 50%</w:t>
      </w:r>
    </w:p>
    <w:p w14:paraId="7E047C4B" w14:textId="77777777" w:rsidR="006D0510" w:rsidRPr="002B1989" w:rsidRDefault="00000000" w:rsidP="002B1989">
      <w:pPr>
        <w:pStyle w:val="A04Aufzhlung"/>
        <w:rPr>
          <w:lang w:val="it-IT"/>
        </w:rPr>
      </w:pPr>
      <w:r w:rsidRPr="003B60D1">
        <w:rPr>
          <w:lang w:val="it-IT"/>
        </w:rPr>
        <w:t>Per il programma di trasformazione</w:t>
      </w:r>
      <w:r w:rsidRPr="003B60D1">
        <w:rPr>
          <w:lang w:val="it-IT"/>
        </w:rPr>
        <w:t>, Mercedes</w:t>
      </w:r>
      <w:r w:rsidRPr="003B60D1">
        <w:rPr>
          <w:lang w:val="it-IT"/>
        </w:rPr>
        <w:noBreakHyphen/>
        <w:t xml:space="preserve">Benz </w:t>
      </w:r>
      <w:r w:rsidRPr="003B60D1">
        <w:rPr>
          <w:lang w:val="it-IT"/>
        </w:rPr>
        <w:t>collabora con due solidi partner tecnologici</w:t>
      </w:r>
      <w:r w:rsidRPr="003B60D1">
        <w:rPr>
          <w:lang w:val="it-IT"/>
        </w:rPr>
        <w:t xml:space="preserve">: CONTACT Software </w:t>
      </w:r>
      <w:r w:rsidRPr="003B60D1">
        <w:rPr>
          <w:lang w:val="it-IT"/>
        </w:rPr>
        <w:t>fornisce l’open</w:t>
      </w:r>
      <w:r w:rsidRPr="003B60D1">
        <w:rPr>
          <w:lang w:val="it-IT"/>
        </w:rPr>
        <w:t xml:space="preserve"> core system</w:t>
      </w:r>
      <w:r w:rsidRPr="003B60D1">
        <w:rPr>
          <w:lang w:val="it-IT"/>
        </w:rPr>
        <w:t xml:space="preserve"> della piattaforma</w:t>
      </w:r>
      <w:r w:rsidRPr="003B60D1">
        <w:rPr>
          <w:lang w:val="it-IT"/>
        </w:rPr>
        <w:t xml:space="preserve">; Siemens </w:t>
      </w:r>
      <w:r w:rsidRPr="003B60D1">
        <w:rPr>
          <w:lang w:val="it-IT"/>
        </w:rPr>
        <w:t>amplia la</w:t>
      </w:r>
      <w:r w:rsidRPr="003B60D1">
        <w:rPr>
          <w:lang w:val="it-IT"/>
        </w:rPr>
        <w:t xml:space="preserve"> partnership </w:t>
      </w:r>
      <w:r w:rsidRPr="003B60D1">
        <w:rPr>
          <w:lang w:val="it-IT"/>
        </w:rPr>
        <w:t>di lunga data con</w:t>
      </w:r>
      <w:r w:rsidRPr="003B60D1">
        <w:rPr>
          <w:lang w:val="it-IT"/>
        </w:rPr>
        <w:t xml:space="preserve"> Mercedes-Benz </w:t>
      </w:r>
      <w:r w:rsidRPr="003B60D1">
        <w:rPr>
          <w:lang w:val="it-IT"/>
        </w:rPr>
        <w:t>nei campi del</w:t>
      </w:r>
      <w:r w:rsidRPr="003B60D1">
        <w:rPr>
          <w:lang w:val="it-IT"/>
        </w:rPr>
        <w:t xml:space="preserve"> </w:t>
      </w:r>
      <w:proofErr w:type="spellStart"/>
      <w:r w:rsidRPr="003B60D1">
        <w:rPr>
          <w:lang w:val="it-IT"/>
        </w:rPr>
        <w:t>physical</w:t>
      </w:r>
      <w:proofErr w:type="spellEnd"/>
      <w:r w:rsidRPr="003B60D1">
        <w:rPr>
          <w:lang w:val="it-IT"/>
        </w:rPr>
        <w:t xml:space="preserve"> design </w:t>
      </w:r>
      <w:r w:rsidRPr="003B60D1">
        <w:rPr>
          <w:lang w:val="it-IT"/>
        </w:rPr>
        <w:t>e della</w:t>
      </w:r>
      <w:r w:rsidRPr="003B60D1">
        <w:rPr>
          <w:lang w:val="it-IT"/>
        </w:rPr>
        <w:t xml:space="preserve"> </w:t>
      </w:r>
      <w:r w:rsidR="002B1989" w:rsidRPr="002B1989">
        <w:rPr>
          <w:lang w:val="it-IT"/>
        </w:rPr>
        <w:t>validazione digitale</w:t>
      </w:r>
    </w:p>
    <w:p w14:paraId="2DCAE960" w14:textId="77777777" w:rsidR="006D0510" w:rsidRPr="00800A1A" w:rsidRDefault="00000000">
      <w:pPr>
        <w:pStyle w:val="A03Flietext"/>
        <w:rPr>
          <w:lang w:val="it-IT"/>
        </w:rPr>
      </w:pPr>
      <w:r w:rsidRPr="00CE1F04">
        <w:rPr>
          <w:lang w:val="it-IT"/>
        </w:rPr>
        <w:t>U</w:t>
      </w:r>
      <w:r w:rsidRPr="00CE1F04">
        <w:rPr>
          <w:lang w:val="it-IT"/>
        </w:rPr>
        <w:t>n cambio di paradigma nello sviluppo dei prodotti: con PLM.AI (Product Lifecycle Management), Mercedes</w:t>
      </w:r>
      <w:r w:rsidRPr="00CE1F04">
        <w:rPr>
          <w:lang w:val="it-IT"/>
        </w:rPr>
        <w:noBreakHyphen/>
        <w:t xml:space="preserve">Benz crea </w:t>
      </w:r>
      <w:r w:rsidR="00D81519" w:rsidRPr="00D81519">
        <w:rPr>
          <w:lang w:val="it-IT"/>
        </w:rPr>
        <w:t>un’infrastruttura</w:t>
      </w:r>
      <w:r w:rsidRPr="00CE1F04">
        <w:rPr>
          <w:lang w:val="it-IT"/>
        </w:rPr>
        <w:t xml:space="preserve"> digitale </w:t>
      </w:r>
      <w:r w:rsidR="00D81519" w:rsidRPr="00D81519">
        <w:rPr>
          <w:lang w:val="it-IT"/>
        </w:rPr>
        <w:t xml:space="preserve">integrata </w:t>
      </w:r>
      <w:r w:rsidRPr="00CE1F04">
        <w:rPr>
          <w:lang w:val="it-IT"/>
        </w:rPr>
        <w:t>AI-native. Il sistema dà vita a una base di conoscenza intelligente end-to-end</w:t>
      </w:r>
      <w:r w:rsidRPr="00772FFC">
        <w:rPr>
          <w:lang w:val="it-IT"/>
        </w:rPr>
        <w:t>,</w:t>
      </w:r>
      <w:r w:rsidRPr="00CE1F04">
        <w:rPr>
          <w:lang w:val="it-IT"/>
        </w:rPr>
        <w:t xml:space="preserve"> che collega sviluppo, approvvigionamento, produzione, vendite e after-sales. In futuro, nuovi prodotti e tecnologie potranno così raggiungere la maturità per la produzione in serie in modo più rapido, efficiente e sostenibile. I tempi di sviluppo </w:t>
      </w:r>
      <w:r w:rsidRPr="00772FFC">
        <w:rPr>
          <w:lang w:val="it-IT"/>
        </w:rPr>
        <w:t>potranno</w:t>
      </w:r>
      <w:r w:rsidRPr="00CE1F04">
        <w:rPr>
          <w:lang w:val="it-IT"/>
        </w:rPr>
        <w:t xml:space="preserve"> ridursi fino al 30%, mentre nei singoli processi di engineering sono attesi incrementi di efficienza fino al 50%.</w:t>
      </w:r>
    </w:p>
    <w:p w14:paraId="641CAC1C" w14:textId="466752E4" w:rsidR="00DE1F9E" w:rsidRPr="00CE1F04" w:rsidRDefault="00DE1F9E" w:rsidP="00082275">
      <w:pPr>
        <w:pStyle w:val="A03Flietext"/>
        <w:rPr>
          <w:lang w:val="it-IT"/>
        </w:rPr>
      </w:pPr>
    </w:p>
    <w:p w14:paraId="174948EC" w14:textId="77777777" w:rsidR="006D0510" w:rsidRPr="00800A1A" w:rsidRDefault="00000000">
      <w:pPr>
        <w:pStyle w:val="A03Flietext"/>
        <w:rPr>
          <w:lang w:val="it-IT"/>
        </w:rPr>
      </w:pPr>
      <w:r w:rsidRPr="00646690">
        <w:rPr>
          <w:lang w:val="it-IT"/>
        </w:rPr>
        <w:t xml:space="preserve">La riduzione dei tempi di sviluppo non deriva da compromessi, ma dalla possibilità </w:t>
      </w:r>
      <w:r w:rsidR="00E7223B" w:rsidRPr="00E7223B">
        <w:rPr>
          <w:lang w:val="it-IT"/>
        </w:rPr>
        <w:t xml:space="preserve">per </w:t>
      </w:r>
      <w:proofErr w:type="gramStart"/>
      <w:r w:rsidR="00E7223B" w:rsidRPr="00E7223B">
        <w:rPr>
          <w:lang w:val="it-IT"/>
        </w:rPr>
        <w:t>i</w:t>
      </w:r>
      <w:r w:rsidRPr="00646690">
        <w:rPr>
          <w:lang w:val="it-IT"/>
        </w:rPr>
        <w:t xml:space="preserve"> team</w:t>
      </w:r>
      <w:proofErr w:type="gramEnd"/>
      <w:r w:rsidRPr="00646690">
        <w:rPr>
          <w:lang w:val="it-IT"/>
        </w:rPr>
        <w:t xml:space="preserve"> di prendere decisioni migliori e più tempestive, mettendo in contatto le persone giuste con le informazioni corrette al momento opportuno. </w:t>
      </w:r>
      <w:r w:rsidR="00E7223B" w:rsidRPr="00E7223B">
        <w:rPr>
          <w:lang w:val="it-IT"/>
        </w:rPr>
        <w:t>In questo modo si</w:t>
      </w:r>
      <w:r w:rsidRPr="00646690">
        <w:rPr>
          <w:lang w:val="it-IT"/>
        </w:rPr>
        <w:t xml:space="preserve"> riduce la complessità, </w:t>
      </w:r>
      <w:r w:rsidR="00E7223B" w:rsidRPr="00E7223B">
        <w:rPr>
          <w:lang w:val="it-IT"/>
        </w:rPr>
        <w:t xml:space="preserve">si </w:t>
      </w:r>
      <w:r w:rsidRPr="00646690">
        <w:rPr>
          <w:lang w:val="it-IT"/>
        </w:rPr>
        <w:t xml:space="preserve">accelera l’innovazione e </w:t>
      </w:r>
      <w:r w:rsidR="00E7223B" w:rsidRPr="00E7223B">
        <w:rPr>
          <w:lang w:val="it-IT"/>
        </w:rPr>
        <w:t>le</w:t>
      </w:r>
      <w:r w:rsidRPr="00646690">
        <w:rPr>
          <w:lang w:val="it-IT"/>
        </w:rPr>
        <w:t xml:space="preserve"> nuove tecnologie </w:t>
      </w:r>
      <w:r w:rsidR="00E7223B" w:rsidRPr="00E7223B">
        <w:rPr>
          <w:lang w:val="it-IT"/>
        </w:rPr>
        <w:t>possono</w:t>
      </w:r>
      <w:r w:rsidRPr="00646690">
        <w:rPr>
          <w:lang w:val="it-IT"/>
        </w:rPr>
        <w:t xml:space="preserve"> raggiungere più rapidamente i clienti. </w:t>
      </w:r>
      <w:r w:rsidR="00E7223B" w:rsidRPr="00E7223B">
        <w:rPr>
          <w:lang w:val="it-IT"/>
        </w:rPr>
        <w:t>Al tempo</w:t>
      </w:r>
      <w:r w:rsidRPr="00646690">
        <w:rPr>
          <w:lang w:val="it-IT"/>
        </w:rPr>
        <w:t xml:space="preserve"> stesso</w:t>
      </w:r>
      <w:r w:rsidRPr="00646690">
        <w:rPr>
          <w:lang w:val="it-IT"/>
        </w:rPr>
        <w:t>, restano invariati gli standard che contraddistinguono ogni Mercedes</w:t>
      </w:r>
      <w:r w:rsidRPr="00646690">
        <w:rPr>
          <w:lang w:val="it-IT"/>
        </w:rPr>
        <w:noBreakHyphen/>
        <w:t>Benz. L’impegno per la qualità e la sicurezza rimane elevato come sempre. Una Mercedes</w:t>
      </w:r>
      <w:r w:rsidRPr="00646690">
        <w:rPr>
          <w:lang w:val="it-IT"/>
        </w:rPr>
        <w:noBreakHyphen/>
        <w:t>Benz sviluppata con PLM.AI continuerà a essere inconfondibilmente una Mercedes</w:t>
      </w:r>
      <w:r w:rsidRPr="00646690">
        <w:rPr>
          <w:lang w:val="it-IT"/>
        </w:rPr>
        <w:noBreakHyphen/>
        <w:t xml:space="preserve">Benz, definita dalla stessa maestria artigianale, </w:t>
      </w:r>
      <w:r w:rsidR="00E7223B" w:rsidRPr="00E7223B">
        <w:rPr>
          <w:lang w:val="it-IT"/>
        </w:rPr>
        <w:t>dall’eccellenza</w:t>
      </w:r>
      <w:r w:rsidRPr="00646690">
        <w:rPr>
          <w:lang w:val="it-IT"/>
        </w:rPr>
        <w:t xml:space="preserve"> ingegneristica e </w:t>
      </w:r>
      <w:r w:rsidR="00E7223B" w:rsidRPr="00E7223B">
        <w:rPr>
          <w:lang w:val="it-IT"/>
        </w:rPr>
        <w:t xml:space="preserve">dalla </w:t>
      </w:r>
      <w:r w:rsidRPr="00646690">
        <w:rPr>
          <w:lang w:val="it-IT"/>
        </w:rPr>
        <w:t>desiderabilità</w:t>
      </w:r>
      <w:r w:rsidR="00E7223B" w:rsidRPr="00E7223B">
        <w:rPr>
          <w:lang w:val="it-IT"/>
        </w:rPr>
        <w:t xml:space="preserve"> di sempre</w:t>
      </w:r>
      <w:r w:rsidRPr="00646690">
        <w:rPr>
          <w:lang w:val="it-IT"/>
        </w:rPr>
        <w:t>, ma disponibile per i clienti in tempi più rapidi.</w:t>
      </w:r>
    </w:p>
    <w:p w14:paraId="5D1B5049" w14:textId="77777777" w:rsidR="006D0510" w:rsidRPr="00800A1A" w:rsidRDefault="00000000">
      <w:pPr>
        <w:pStyle w:val="A06Zitat"/>
        <w:rPr>
          <w:rFonts w:ascii="MB Corpo S Text Office Light" w:hAnsi="MB Corpo S Text Office Light"/>
          <w:lang w:val="it-IT"/>
        </w:rPr>
      </w:pPr>
      <w:r w:rsidRPr="00722B5A">
        <w:rPr>
          <w:lang w:val="it-IT"/>
        </w:rPr>
        <w:t xml:space="preserve">“Con PLM.AI stiamo creando </w:t>
      </w:r>
      <w:r w:rsidR="00AA16BC" w:rsidRPr="00AA16BC">
        <w:rPr>
          <w:lang w:val="it-IT"/>
        </w:rPr>
        <w:t>l’infrastruttura digitale integrata</w:t>
      </w:r>
      <w:r w:rsidRPr="00722B5A">
        <w:rPr>
          <w:lang w:val="it-IT"/>
        </w:rPr>
        <w:t xml:space="preserve"> per il futuro dello sviluppo dei prodotti Mercedes-Benz</w:t>
      </w:r>
      <w:r w:rsidRPr="006108D4">
        <w:rPr>
          <w:lang w:val="it-IT"/>
        </w:rPr>
        <w:t>, portando</w:t>
      </w:r>
      <w:r w:rsidRPr="00722B5A">
        <w:rPr>
          <w:lang w:val="it-IT"/>
        </w:rPr>
        <w:t xml:space="preserve"> le nuove tecnologie alla maturità per la produzione in serie fino al 30% più rapidamente. Diventeremo così più veloci, più connessi e maggiormente capaci di apprendere. Al tempo stesso, stiamo costruendo una base che collega lo sviluppo dei veicoli, la produzione e la customer </w:t>
      </w:r>
      <w:proofErr w:type="spellStart"/>
      <w:r w:rsidRPr="00722B5A">
        <w:rPr>
          <w:lang w:val="it-IT"/>
        </w:rPr>
        <w:t>experience</w:t>
      </w:r>
      <w:proofErr w:type="spellEnd"/>
      <w:r w:rsidRPr="00722B5A">
        <w:rPr>
          <w:lang w:val="it-IT"/>
        </w:rPr>
        <w:t xml:space="preserve"> in una nuova dimensione. I nostri elevati standard di qualità e sicurezza restano invariati.”</w:t>
      </w:r>
    </w:p>
    <w:p w14:paraId="432790CE" w14:textId="77777777" w:rsidR="006D0510" w:rsidRPr="00A0783E" w:rsidRDefault="00000000">
      <w:pPr>
        <w:pStyle w:val="A07Zitatgeber"/>
        <w:rPr>
          <w:lang w:val="en-US"/>
        </w:rPr>
      </w:pPr>
      <w:r w:rsidRPr="00A0783E">
        <w:rPr>
          <w:lang w:val="en-US"/>
        </w:rPr>
        <w:lastRenderedPageBreak/>
        <w:t xml:space="preserve">Jörg Burzer, </w:t>
      </w:r>
      <w:proofErr w:type="spellStart"/>
      <w:r w:rsidR="00A0783E" w:rsidRPr="00A0783E">
        <w:rPr>
          <w:lang w:val="en-US"/>
        </w:rPr>
        <w:t>Membro</w:t>
      </w:r>
      <w:proofErr w:type="spellEnd"/>
      <w:r w:rsidR="00A0783E" w:rsidRPr="00A0783E">
        <w:rPr>
          <w:lang w:val="en-US"/>
        </w:rPr>
        <w:t xml:space="preserve"> del</w:t>
      </w:r>
      <w:r w:rsidRPr="00A0783E">
        <w:rPr>
          <w:lang w:val="en-US"/>
        </w:rPr>
        <w:t xml:space="preserve"> Board of Management </w:t>
      </w:r>
      <w:r w:rsidR="00A0783E" w:rsidRPr="00A0783E">
        <w:rPr>
          <w:lang w:val="en-US"/>
        </w:rPr>
        <w:t>di</w:t>
      </w:r>
      <w:r w:rsidRPr="00A0783E">
        <w:rPr>
          <w:lang w:val="en-US"/>
        </w:rPr>
        <w:t xml:space="preserve"> Mercedes-Benz Group AG.</w:t>
      </w:r>
      <w:r w:rsidRPr="00A0783E">
        <w:rPr>
          <w:lang w:val="en-US"/>
        </w:rPr>
        <w:br/>
        <w:t>Chief Technology Officer, Development &amp; Procurement</w:t>
      </w:r>
    </w:p>
    <w:p w14:paraId="25C43A03" w14:textId="77777777" w:rsidR="006D0510" w:rsidRPr="005B1884" w:rsidRDefault="005B1884">
      <w:pPr>
        <w:pStyle w:val="A03Flietext"/>
        <w:rPr>
          <w:lang w:val="it-IT"/>
        </w:rPr>
      </w:pPr>
      <w:r w:rsidRPr="005B1884">
        <w:rPr>
          <w:rFonts w:ascii="MB Corpo S Text Office" w:hAnsi="MB Corpo S Text Office"/>
          <w:lang w:val="it-IT"/>
        </w:rPr>
        <w:t>100% AI-ready: i dati PLM diventano utilizzabili dalle applicazioni di intelligenza artificiale</w:t>
      </w:r>
    </w:p>
    <w:p w14:paraId="0A8D33AD" w14:textId="77777777" w:rsidR="006D0510" w:rsidRPr="00800A1A" w:rsidRDefault="00000000">
      <w:pPr>
        <w:pStyle w:val="A03Flietext"/>
        <w:rPr>
          <w:lang w:val="it-IT"/>
        </w:rPr>
      </w:pPr>
      <w:r w:rsidRPr="00F05741">
        <w:rPr>
          <w:lang w:val="it-IT"/>
        </w:rPr>
        <w:t>L’intelligenza artificiale è già saldamente integrata nello sviluppo dei prodotti Mercedes</w:t>
      </w:r>
      <w:r w:rsidRPr="00F05741">
        <w:rPr>
          <w:lang w:val="it-IT"/>
        </w:rPr>
        <w:noBreakHyphen/>
        <w:t>Benz. Gli AI agent supportano un’ampia gamma di attività</w:t>
      </w:r>
      <w:r w:rsidR="00FC1DA7" w:rsidRPr="00FC1DA7">
        <w:rPr>
          <w:lang w:val="it-IT"/>
        </w:rPr>
        <w:t>:</w:t>
      </w:r>
      <w:r w:rsidRPr="00F05741">
        <w:rPr>
          <w:lang w:val="it-IT"/>
        </w:rPr>
        <w:t xml:space="preserve"> dall’ottimizzazione dei costi dei materiali </w:t>
      </w:r>
      <w:r w:rsidR="00FC1DA7" w:rsidRPr="00FC1DA7">
        <w:rPr>
          <w:lang w:val="it-IT"/>
        </w:rPr>
        <w:t>e</w:t>
      </w:r>
      <w:r w:rsidRPr="00F05741">
        <w:rPr>
          <w:lang w:val="it-IT"/>
        </w:rPr>
        <w:t xml:space="preserve"> dei processi di certificazione e omologazione all’individuazione e </w:t>
      </w:r>
      <w:r w:rsidR="00FC1DA7" w:rsidRPr="00FC1DA7">
        <w:rPr>
          <w:lang w:val="it-IT"/>
        </w:rPr>
        <w:t xml:space="preserve">alla </w:t>
      </w:r>
      <w:r w:rsidRPr="00F05741">
        <w:rPr>
          <w:lang w:val="it-IT"/>
        </w:rPr>
        <w:t xml:space="preserve">risoluzione dei guasti, fino al supporto allo sviluppo software. </w:t>
      </w:r>
      <w:r w:rsidR="00FC1DA7" w:rsidRPr="00FC1DA7">
        <w:rPr>
          <w:lang w:val="it-IT"/>
        </w:rPr>
        <w:t>Oggi</w:t>
      </w:r>
      <w:r w:rsidRPr="00F05741">
        <w:rPr>
          <w:lang w:val="it-IT"/>
        </w:rPr>
        <w:t xml:space="preserve"> questi </w:t>
      </w:r>
      <w:proofErr w:type="gramStart"/>
      <w:r w:rsidRPr="00F05741">
        <w:rPr>
          <w:lang w:val="it-IT"/>
        </w:rPr>
        <w:t>AI</w:t>
      </w:r>
      <w:proofErr w:type="gramEnd"/>
      <w:r w:rsidRPr="00F05741">
        <w:rPr>
          <w:lang w:val="it-IT"/>
        </w:rPr>
        <w:t xml:space="preserve"> agent vengono impiegati principalmente nelle singole fasi </w:t>
      </w:r>
      <w:r w:rsidR="00FC1DA7" w:rsidRPr="00FC1DA7">
        <w:rPr>
          <w:lang w:val="it-IT"/>
        </w:rPr>
        <w:t>dei processi;</w:t>
      </w:r>
      <w:r w:rsidRPr="00F05741">
        <w:rPr>
          <w:lang w:val="it-IT"/>
        </w:rPr>
        <w:t xml:space="preserve"> PLM.AI porta </w:t>
      </w:r>
      <w:r w:rsidR="00FC1DA7" w:rsidRPr="00FC1DA7">
        <w:rPr>
          <w:lang w:val="it-IT"/>
        </w:rPr>
        <w:t xml:space="preserve">invece </w:t>
      </w:r>
      <w:r w:rsidRPr="00F05741">
        <w:rPr>
          <w:lang w:val="it-IT"/>
        </w:rPr>
        <w:t>l’intelligenza artificiale a un livello superiore</w:t>
      </w:r>
      <w:r w:rsidR="00FC1DA7" w:rsidRPr="00FC1DA7">
        <w:rPr>
          <w:lang w:val="it-IT"/>
        </w:rPr>
        <w:t>. Grazie</w:t>
      </w:r>
      <w:r w:rsidRPr="00F05741">
        <w:rPr>
          <w:lang w:val="it-IT"/>
        </w:rPr>
        <w:t xml:space="preserve"> a modelli di dati standardizzati e all’integrazione end-to-end dei dati di sviluppo</w:t>
      </w:r>
      <w:r w:rsidR="00FC1DA7" w:rsidRPr="00FC1DA7">
        <w:rPr>
          <w:lang w:val="it-IT"/>
        </w:rPr>
        <w:t>, Mercedes</w:t>
      </w:r>
      <w:r w:rsidR="00FC1DA7" w:rsidRPr="00FC1DA7">
        <w:rPr>
          <w:lang w:val="it-IT"/>
        </w:rPr>
        <w:noBreakHyphen/>
        <w:t>Benz collega applicazioni diverse lungo l’intero processo di sviluppo.</w:t>
      </w:r>
      <w:r w:rsidRPr="00F05741">
        <w:rPr>
          <w:lang w:val="it-IT"/>
        </w:rPr>
        <w:t xml:space="preserve"> Nasce così un </w:t>
      </w:r>
      <w:proofErr w:type="spellStart"/>
      <w:r w:rsidRPr="00F05741">
        <w:rPr>
          <w:lang w:val="it-IT"/>
        </w:rPr>
        <w:t>digital</w:t>
      </w:r>
      <w:proofErr w:type="spellEnd"/>
      <w:r w:rsidRPr="00F05741">
        <w:rPr>
          <w:lang w:val="it-IT"/>
        </w:rPr>
        <w:t xml:space="preserve"> </w:t>
      </w:r>
      <w:proofErr w:type="spellStart"/>
      <w:r w:rsidRPr="00F05741">
        <w:rPr>
          <w:lang w:val="it-IT"/>
        </w:rPr>
        <w:t>thread</w:t>
      </w:r>
      <w:proofErr w:type="spellEnd"/>
      <w:r w:rsidRPr="00F05741">
        <w:rPr>
          <w:lang w:val="it-IT"/>
        </w:rPr>
        <w:t xml:space="preserve"> continuo, basato su dati coerenti e standard chiari. Le informazioni diventano disponibili in tempo reale, il coordinamento si semplifica e le innovazioni possono essere implementate più rapidamente. Con un investimento di circa mezzo miliardo di euro, Mercedes</w:t>
      </w:r>
      <w:r w:rsidRPr="00F05741">
        <w:rPr>
          <w:lang w:val="it-IT"/>
        </w:rPr>
        <w:noBreakHyphen/>
        <w:t>Benz apre la strada a una nuova generazione di sviluppo dei prodotti, più connessa, data-</w:t>
      </w:r>
      <w:proofErr w:type="spellStart"/>
      <w:r w:rsidRPr="00F05741">
        <w:rPr>
          <w:lang w:val="it-IT"/>
        </w:rPr>
        <w:t>driven</w:t>
      </w:r>
      <w:proofErr w:type="spellEnd"/>
      <w:r w:rsidRPr="00F05741">
        <w:rPr>
          <w:lang w:val="it-IT"/>
        </w:rPr>
        <w:t xml:space="preserve"> e intelligente che mai. Ciò consente di valutare in modo più </w:t>
      </w:r>
      <w:r w:rsidR="00FC1DA7" w:rsidRPr="00FC1DA7">
        <w:rPr>
          <w:lang w:val="it-IT"/>
        </w:rPr>
        <w:t>organico</w:t>
      </w:r>
      <w:r w:rsidRPr="00F05741">
        <w:rPr>
          <w:lang w:val="it-IT"/>
        </w:rPr>
        <w:t xml:space="preserve"> le complesse interdipendenze e di tradurre più rapidamente le nuove tecnologie in benefici per i clienti.</w:t>
      </w:r>
    </w:p>
    <w:p w14:paraId="36EF2C79" w14:textId="3A849577" w:rsidR="5026AEBB" w:rsidRPr="00F05741" w:rsidRDefault="5026AEBB" w:rsidP="6076ECDE">
      <w:pPr>
        <w:pStyle w:val="A03Flietext"/>
        <w:rPr>
          <w:lang w:val="it-IT"/>
        </w:rPr>
      </w:pPr>
    </w:p>
    <w:p w14:paraId="11F507E7" w14:textId="77777777" w:rsidR="006D0510" w:rsidRPr="00800A1A" w:rsidRDefault="00000000">
      <w:pPr>
        <w:pStyle w:val="A03Flietext"/>
        <w:rPr>
          <w:lang w:val="it-IT"/>
        </w:rPr>
      </w:pPr>
      <w:r w:rsidRPr="00C2444E">
        <w:rPr>
          <w:lang w:val="it-IT"/>
        </w:rPr>
        <w:t xml:space="preserve">PLM.AI aiuta i dipendenti ad analizzare </w:t>
      </w:r>
      <w:r w:rsidR="00623B4F" w:rsidRPr="00623B4F">
        <w:rPr>
          <w:lang w:val="it-IT"/>
        </w:rPr>
        <w:t>le</w:t>
      </w:r>
      <w:r w:rsidRPr="00C2444E">
        <w:rPr>
          <w:lang w:val="it-IT"/>
        </w:rPr>
        <w:t xml:space="preserve"> complesse</w:t>
      </w:r>
      <w:r w:rsidR="00623B4F" w:rsidRPr="00623B4F">
        <w:rPr>
          <w:lang w:val="it-IT"/>
        </w:rPr>
        <w:t xml:space="preserve"> relazioni</w:t>
      </w:r>
      <w:r w:rsidRPr="00C2444E">
        <w:rPr>
          <w:lang w:val="it-IT"/>
        </w:rPr>
        <w:t xml:space="preserve"> tra le diverse funzioni, a collegare in modo intelligente le informazioni rilevanti e a individuare tempestivamente i trade-off. Le simulazioni e i processi di sviluppo basati sull’intelligenza artificiale consentono </w:t>
      </w:r>
      <w:r w:rsidR="00623B4F" w:rsidRPr="00623B4F">
        <w:rPr>
          <w:lang w:val="it-IT"/>
        </w:rPr>
        <w:t xml:space="preserve">di ricorrere in modo più </w:t>
      </w:r>
      <w:r w:rsidRPr="00C2444E">
        <w:rPr>
          <w:lang w:val="it-IT"/>
        </w:rPr>
        <w:t xml:space="preserve">mirato </w:t>
      </w:r>
      <w:r w:rsidR="00623B4F" w:rsidRPr="00623B4F">
        <w:rPr>
          <w:lang w:val="it-IT"/>
        </w:rPr>
        <w:t>ai</w:t>
      </w:r>
      <w:r w:rsidRPr="00C2444E">
        <w:rPr>
          <w:lang w:val="it-IT"/>
        </w:rPr>
        <w:t xml:space="preserve"> test fisici, che nel tempo potrebbero essere dimezzati. Ciò permette di utilizzare le risorse in modo più efficiente e di validare </w:t>
      </w:r>
      <w:r w:rsidR="00623B4F" w:rsidRPr="00623B4F">
        <w:rPr>
          <w:lang w:val="it-IT"/>
        </w:rPr>
        <w:t>più rapidamente</w:t>
      </w:r>
      <w:r w:rsidRPr="00C2444E">
        <w:rPr>
          <w:lang w:val="it-IT"/>
        </w:rPr>
        <w:t xml:space="preserve"> le decisioni di sviluppo. Le persone restano comunque al centro e la responsabilità delle decisioni relative al prodotto rimane in capo </w:t>
      </w:r>
      <w:proofErr w:type="gramStart"/>
      <w:r w:rsidRPr="00C2444E">
        <w:rPr>
          <w:lang w:val="it-IT"/>
        </w:rPr>
        <w:t>ai team</w:t>
      </w:r>
      <w:proofErr w:type="gramEnd"/>
      <w:r w:rsidRPr="00C2444E">
        <w:rPr>
          <w:lang w:val="it-IT"/>
        </w:rPr>
        <w:t>.</w:t>
      </w:r>
    </w:p>
    <w:p w14:paraId="29EB0128" w14:textId="6C882C2E" w:rsidR="003318CE" w:rsidRPr="00C2444E" w:rsidRDefault="003318CE" w:rsidP="6076ECDE">
      <w:pPr>
        <w:pStyle w:val="A03Flietext"/>
        <w:rPr>
          <w:lang w:val="it-IT"/>
        </w:rPr>
      </w:pPr>
    </w:p>
    <w:p w14:paraId="16B20FB5" w14:textId="77777777" w:rsidR="006D0510" w:rsidRPr="00800A1A" w:rsidRDefault="00000000">
      <w:pPr>
        <w:pStyle w:val="A03Flietext"/>
        <w:rPr>
          <w:lang w:val="it-IT"/>
        </w:rPr>
      </w:pPr>
      <w:r w:rsidRPr="005B4ECB">
        <w:rPr>
          <w:lang w:val="it-IT"/>
        </w:rPr>
        <w:t xml:space="preserve">Un esempio è </w:t>
      </w:r>
      <w:r w:rsidR="00DF3241" w:rsidRPr="00DF3241">
        <w:rPr>
          <w:lang w:val="it-IT"/>
        </w:rPr>
        <w:t>rappresentato dall’ottimizzazione del peso.</w:t>
      </w:r>
      <w:r w:rsidRPr="005B4ECB">
        <w:rPr>
          <w:lang w:val="it-IT"/>
        </w:rPr>
        <w:t xml:space="preserve"> Le modifiche ai singoli componenti incidono su aspetti quali costi, comportamento in caso di impatto, funzioni hardware e software, oltre che sui processi produttivi. </w:t>
      </w:r>
      <w:proofErr w:type="gramStart"/>
      <w:r w:rsidRPr="005B4ECB">
        <w:rPr>
          <w:lang w:val="it-IT"/>
        </w:rPr>
        <w:t>AI</w:t>
      </w:r>
      <w:proofErr w:type="gramEnd"/>
      <w:r w:rsidRPr="005B4ECB">
        <w:rPr>
          <w:lang w:val="it-IT"/>
        </w:rPr>
        <w:t xml:space="preserve"> agent specializzati potranno analizzare simultaneamente queste interdipendenze. </w:t>
      </w:r>
      <w:proofErr w:type="gramStart"/>
      <w:r w:rsidRPr="005B4ECB">
        <w:rPr>
          <w:lang w:val="it-IT"/>
        </w:rPr>
        <w:t>I team</w:t>
      </w:r>
      <w:proofErr w:type="gramEnd"/>
      <w:r w:rsidRPr="005B4ECB">
        <w:rPr>
          <w:lang w:val="it-IT"/>
        </w:rPr>
        <w:t xml:space="preserve"> di sviluppo otterranno così più rapidamente una visione d’insieme, che consentirà loro di valutare soluzioni capaci di </w:t>
      </w:r>
      <w:r w:rsidR="00DF3241" w:rsidRPr="00DF3241">
        <w:rPr>
          <w:lang w:val="it-IT"/>
        </w:rPr>
        <w:t>conciliare sicurezza, qualità e sostenibilità economica. Il</w:t>
      </w:r>
      <w:r w:rsidRPr="005B4ECB">
        <w:rPr>
          <w:lang w:val="it-IT"/>
        </w:rPr>
        <w:t xml:space="preserve"> collegamento tra dati di prodotto, di assistenza e di esercizio</w:t>
      </w:r>
      <w:r w:rsidR="00DF3241" w:rsidRPr="00DF3241">
        <w:rPr>
          <w:lang w:val="it-IT"/>
        </w:rPr>
        <w:t xml:space="preserve"> apre nuove opportunità anche nell’after-sales</w:t>
      </w:r>
      <w:r w:rsidRPr="005B4ECB">
        <w:rPr>
          <w:lang w:val="it-IT"/>
        </w:rPr>
        <w:t>.</w:t>
      </w:r>
    </w:p>
    <w:p w14:paraId="4BC5CBB5" w14:textId="77777777" w:rsidR="00B31194" w:rsidRPr="005B4ECB" w:rsidRDefault="00B31194" w:rsidP="00466045">
      <w:pPr>
        <w:pStyle w:val="A03Flietext"/>
        <w:rPr>
          <w:rFonts w:ascii="MB Corpo S Text Office" w:hAnsi="MB Corpo S Text Office"/>
          <w:lang w:val="it-IT"/>
        </w:rPr>
      </w:pPr>
    </w:p>
    <w:p w14:paraId="5989E321" w14:textId="77777777" w:rsidR="006D0510" w:rsidRPr="003B3B46" w:rsidRDefault="003B3B46">
      <w:pPr>
        <w:pStyle w:val="A03Flietext"/>
        <w:rPr>
          <w:lang w:val="it-IT"/>
        </w:rPr>
      </w:pPr>
      <w:r w:rsidRPr="003B3B46">
        <w:rPr>
          <w:rFonts w:ascii="MB Corpo S Text Office" w:hAnsi="MB Corpo S Text Office"/>
          <w:lang w:val="it-IT"/>
        </w:rPr>
        <w:t>Due solidi partner tecnologici per PLM.AI</w:t>
      </w:r>
    </w:p>
    <w:p w14:paraId="58459358" w14:textId="77777777" w:rsidR="006D0510" w:rsidRPr="00200693" w:rsidRDefault="00200693">
      <w:pPr>
        <w:pStyle w:val="A03Copytext"/>
        <w:rPr>
          <w:lang w:val="it-IT"/>
        </w:rPr>
      </w:pPr>
      <w:r w:rsidRPr="00200693">
        <w:rPr>
          <w:lang w:val="it-IT"/>
        </w:rPr>
        <w:t>Per PLM.AI, Mercedes</w:t>
      </w:r>
      <w:r w:rsidRPr="00200693">
        <w:rPr>
          <w:lang w:val="it-IT"/>
        </w:rPr>
        <w:noBreakHyphen/>
        <w:t>Benz collabora con due partner tecnologici strategici: CONTACT Software e Siemens. Insieme contribuiscono in modo significativo alla modernizzazione dello sviluppo dei prodotti e all’implementazione dell’architettura PLM.AI.</w:t>
      </w:r>
    </w:p>
    <w:p w14:paraId="0C924E1F" w14:textId="384E36DB" w:rsidR="00466045" w:rsidRPr="00200693" w:rsidRDefault="00466045" w:rsidP="00260DB0">
      <w:pPr>
        <w:pStyle w:val="A03Copytext"/>
        <w:rPr>
          <w:rFonts w:eastAsia="MB Corpo S Text Light" w:cs="MB Corpo S Text Light"/>
          <w:lang w:val="it-IT"/>
        </w:rPr>
      </w:pPr>
    </w:p>
    <w:p w14:paraId="102781D6" w14:textId="77777777" w:rsidR="006D0510" w:rsidRPr="00800A1A" w:rsidRDefault="00000000">
      <w:pPr>
        <w:pStyle w:val="A03Copytext"/>
        <w:rPr>
          <w:lang w:val="it-IT"/>
        </w:rPr>
      </w:pPr>
      <w:r w:rsidRPr="008B16A1">
        <w:t xml:space="preserve">CONTACT Software </w:t>
      </w:r>
      <w:proofErr w:type="spellStart"/>
      <w:r w:rsidRPr="005B1616">
        <w:t>fornisce</w:t>
      </w:r>
      <w:proofErr w:type="spellEnd"/>
      <w:r w:rsidRPr="005B1616">
        <w:t xml:space="preserve"> </w:t>
      </w:r>
      <w:proofErr w:type="spellStart"/>
      <w:r w:rsidRPr="005B1616">
        <w:t>l’open</w:t>
      </w:r>
      <w:proofErr w:type="spellEnd"/>
      <w:r w:rsidRPr="008B16A1">
        <w:t xml:space="preserve"> PLM core layer </w:t>
      </w:r>
      <w:r w:rsidRPr="005B1616">
        <w:t>con</w:t>
      </w:r>
      <w:r w:rsidRPr="008B16A1">
        <w:t xml:space="preserve"> CONTACT Elements. </w:t>
      </w:r>
      <w:r w:rsidRPr="005B1616">
        <w:rPr>
          <w:lang w:val="it-IT"/>
        </w:rPr>
        <w:t>Mercedes</w:t>
      </w:r>
      <w:r w:rsidRPr="005B1616">
        <w:rPr>
          <w:lang w:val="it-IT"/>
        </w:rPr>
        <w:noBreakHyphen/>
        <w:t xml:space="preserve">Benz dispone così </w:t>
      </w:r>
      <w:r w:rsidR="0064221C" w:rsidRPr="0064221C">
        <w:rPr>
          <w:lang w:val="it-IT"/>
        </w:rPr>
        <w:t>di una</w:t>
      </w:r>
      <w:r w:rsidRPr="005B1616">
        <w:rPr>
          <w:lang w:val="it-IT"/>
        </w:rPr>
        <w:t xml:space="preserve"> base modulare e scalabile </w:t>
      </w:r>
      <w:r w:rsidRPr="005B1616">
        <w:rPr>
          <w:lang w:val="it-IT"/>
        </w:rPr>
        <w:t xml:space="preserve">per integrare dati di prodotto, processi e applicazioni lungo </w:t>
      </w:r>
      <w:r w:rsidR="0064221C" w:rsidRPr="0064221C">
        <w:rPr>
          <w:lang w:val="it-IT"/>
        </w:rPr>
        <w:t>l’intero</w:t>
      </w:r>
      <w:r w:rsidRPr="005B1616">
        <w:rPr>
          <w:lang w:val="it-IT"/>
        </w:rPr>
        <w:t xml:space="preserve"> processo di sviluppo </w:t>
      </w:r>
      <w:r w:rsidR="0064221C" w:rsidRPr="0064221C">
        <w:rPr>
          <w:lang w:val="it-IT"/>
        </w:rPr>
        <w:t>e</w:t>
      </w:r>
      <w:r w:rsidRPr="005B1616">
        <w:rPr>
          <w:lang w:val="it-IT"/>
        </w:rPr>
        <w:t xml:space="preserve"> incorporare con flessibilità le future tecnologie di intelligenza artificiale.</w:t>
      </w:r>
    </w:p>
    <w:p w14:paraId="19DE449C" w14:textId="77777777" w:rsidR="00466045" w:rsidRPr="005B1616" w:rsidRDefault="00466045" w:rsidP="00260DB0">
      <w:pPr>
        <w:pStyle w:val="A03Copytext"/>
        <w:rPr>
          <w:rFonts w:eastAsia="MB Corpo S Text Light" w:cs="MB Corpo S Text Light"/>
          <w:lang w:val="it-IT"/>
        </w:rPr>
      </w:pPr>
    </w:p>
    <w:p w14:paraId="5057B50E" w14:textId="77777777" w:rsidR="006D0510" w:rsidRPr="00800A1A" w:rsidRDefault="00000000">
      <w:pPr>
        <w:pStyle w:val="A03Copytext"/>
        <w:rPr>
          <w:lang w:val="it-IT"/>
        </w:rPr>
      </w:pPr>
      <w:r w:rsidRPr="007F1CCA">
        <w:rPr>
          <w:lang w:val="it-IT"/>
        </w:rPr>
        <w:t xml:space="preserve">Siemens </w:t>
      </w:r>
      <w:r w:rsidRPr="007F1CCA">
        <w:rPr>
          <w:lang w:val="it-IT"/>
        </w:rPr>
        <w:t>supporta</w:t>
      </w:r>
      <w:r w:rsidRPr="007F1CCA">
        <w:rPr>
          <w:lang w:val="it-IT"/>
        </w:rPr>
        <w:t xml:space="preserve"> Mercedes-Benz </w:t>
      </w:r>
      <w:r w:rsidRPr="007F1CCA">
        <w:rPr>
          <w:lang w:val="it-IT"/>
        </w:rPr>
        <w:t>con soluzioni complete e</w:t>
      </w:r>
      <w:r w:rsidRPr="007F1CCA">
        <w:rPr>
          <w:lang w:val="it-IT"/>
        </w:rPr>
        <w:t xml:space="preserve"> know-how </w:t>
      </w:r>
      <w:r w:rsidRPr="00F3182C">
        <w:rPr>
          <w:lang w:val="it-IT"/>
        </w:rPr>
        <w:t>nei campi</w:t>
      </w:r>
      <w:r w:rsidRPr="007F1CCA">
        <w:rPr>
          <w:lang w:val="it-IT"/>
        </w:rPr>
        <w:t xml:space="preserve"> dell’AI</w:t>
      </w:r>
      <w:r w:rsidRPr="007F1CCA">
        <w:rPr>
          <w:lang w:val="it-IT"/>
        </w:rPr>
        <w:t>-</w:t>
      </w:r>
      <w:proofErr w:type="spellStart"/>
      <w:r w:rsidRPr="007F1CCA">
        <w:rPr>
          <w:lang w:val="it-IT"/>
        </w:rPr>
        <w:t>enabled</w:t>
      </w:r>
      <w:proofErr w:type="spellEnd"/>
      <w:r w:rsidRPr="007F1CCA">
        <w:rPr>
          <w:lang w:val="it-IT"/>
        </w:rPr>
        <w:t xml:space="preserve"> automotive design, </w:t>
      </w:r>
      <w:r w:rsidRPr="007F1CCA">
        <w:rPr>
          <w:lang w:val="it-IT"/>
        </w:rPr>
        <w:t>della simulazione e della</w:t>
      </w:r>
      <w:r w:rsidRPr="007F1CCA">
        <w:rPr>
          <w:lang w:val="it-IT"/>
        </w:rPr>
        <w:t xml:space="preserve"> </w:t>
      </w:r>
      <w:r w:rsidR="00BB6A99" w:rsidRPr="00BB6A99">
        <w:rPr>
          <w:lang w:val="it-IT"/>
        </w:rPr>
        <w:t>validazione digitale</w:t>
      </w:r>
      <w:r w:rsidRPr="007F1CCA">
        <w:rPr>
          <w:lang w:val="it-IT"/>
        </w:rPr>
        <w:t xml:space="preserve"> </w:t>
      </w:r>
      <w:r w:rsidRPr="007F1CCA">
        <w:rPr>
          <w:lang w:val="it-IT"/>
        </w:rPr>
        <w:t>per il</w:t>
      </w:r>
      <w:r w:rsidRPr="007F1CCA">
        <w:rPr>
          <w:lang w:val="it-IT"/>
        </w:rPr>
        <w:t xml:space="preserve"> </w:t>
      </w:r>
      <w:proofErr w:type="spellStart"/>
      <w:r w:rsidRPr="007F1CCA">
        <w:rPr>
          <w:lang w:val="it-IT"/>
        </w:rPr>
        <w:t>digital</w:t>
      </w:r>
      <w:proofErr w:type="spellEnd"/>
      <w:r w:rsidRPr="007F1CCA">
        <w:rPr>
          <w:lang w:val="it-IT"/>
        </w:rPr>
        <w:t xml:space="preserve"> twin. </w:t>
      </w:r>
      <w:r w:rsidRPr="007F1CCA">
        <w:rPr>
          <w:lang w:val="it-IT"/>
        </w:rPr>
        <w:t xml:space="preserve">In questo modo, i principali ambiti di engineering possono essere interconnessi e accelerati </w:t>
      </w:r>
      <w:r w:rsidRPr="00F3182C">
        <w:rPr>
          <w:lang w:val="it-IT"/>
        </w:rPr>
        <w:t>grazie alla</w:t>
      </w:r>
      <w:r w:rsidRPr="007F1CCA">
        <w:rPr>
          <w:lang w:val="it-IT"/>
        </w:rPr>
        <w:t xml:space="preserve"> base condivisa di dati e processi di PLM.AI.</w:t>
      </w:r>
    </w:p>
    <w:p w14:paraId="02BFB6A5" w14:textId="77777777" w:rsidR="00AB1C04" w:rsidRPr="007F1CCA" w:rsidRDefault="00AB1C04" w:rsidP="00466045">
      <w:pPr>
        <w:pStyle w:val="A03Flietext"/>
        <w:rPr>
          <w:rFonts w:eastAsia="MB Corpo S Text Light" w:cs="MB Corpo S Text Light"/>
          <w:lang w:val="it-IT"/>
        </w:rPr>
      </w:pPr>
    </w:p>
    <w:p w14:paraId="78FB8B0C" w14:textId="431F7664" w:rsidR="006D0510" w:rsidRPr="00800A1A" w:rsidRDefault="00000000" w:rsidP="009425E7">
      <w:pPr>
        <w:pStyle w:val="A03Flietext"/>
        <w:rPr>
          <w:lang w:val="it-IT"/>
        </w:rPr>
      </w:pPr>
      <w:r w:rsidRPr="00FF5093">
        <w:rPr>
          <w:lang w:val="it-IT"/>
        </w:rPr>
        <w:t>Mercedes</w:t>
      </w:r>
      <w:r w:rsidRPr="00FF5093">
        <w:rPr>
          <w:lang w:val="it-IT"/>
        </w:rPr>
        <w:noBreakHyphen/>
        <w:t xml:space="preserve">Benz guida la trasformazione end-to-end e definisce la visione e l’architettura target, i modelli di dati e la governance di PLM.AI. L’azienda gestisce inoltre l’implementazione globale nell’ambito di un programma di trasformazione agile e sviluppa costantemente la nuova </w:t>
      </w:r>
      <w:r w:rsidR="007F0AB1" w:rsidRPr="007F0AB1">
        <w:rPr>
          <w:lang w:val="it-IT"/>
        </w:rPr>
        <w:t>infrastruttura</w:t>
      </w:r>
      <w:r w:rsidRPr="00FF5093">
        <w:rPr>
          <w:lang w:val="it-IT"/>
        </w:rPr>
        <w:t xml:space="preserve"> digitale</w:t>
      </w:r>
      <w:r w:rsidR="007F0AB1" w:rsidRPr="007F0AB1">
        <w:rPr>
          <w:lang w:val="it-IT"/>
        </w:rPr>
        <w:t xml:space="preserve"> integrata.</w:t>
      </w:r>
      <w:r w:rsidRPr="00FF5093">
        <w:rPr>
          <w:lang w:val="it-IT"/>
        </w:rPr>
        <w:t xml:space="preserve"> PLM.AI costituirà il pilastro dell’ecosistema di engineering Mercedes</w:t>
      </w:r>
      <w:r w:rsidRPr="00FF5093">
        <w:rPr>
          <w:lang w:val="it-IT"/>
        </w:rPr>
        <w:noBreakHyphen/>
        <w:t>Benz, ponendo le basi per uno sviluppo pienamente integrato, data-</w:t>
      </w:r>
      <w:proofErr w:type="spellStart"/>
      <w:r w:rsidRPr="00FF5093">
        <w:rPr>
          <w:lang w:val="it-IT"/>
        </w:rPr>
        <w:t>driven</w:t>
      </w:r>
      <w:proofErr w:type="spellEnd"/>
      <w:r w:rsidRPr="00FF5093">
        <w:rPr>
          <w:lang w:val="it-IT"/>
        </w:rPr>
        <w:t xml:space="preserve"> e supportato dall’intelligenza artificiale in tutti i programmi di veicoli. Al tempo stesso, Mercedes</w:t>
      </w:r>
      <w:r w:rsidRPr="00FF5093">
        <w:rPr>
          <w:lang w:val="it-IT"/>
        </w:rPr>
        <w:noBreakHyphen/>
        <w:t>Benz mantiene la piena proprietà e il pieno controllo dei propri dati, nonché dei modelli di intelligenza artificiale sviluppati e utilizzati sulla base di tali dati.</w:t>
      </w:r>
    </w:p>
    <w:sectPr w:rsidR="006D0510" w:rsidRPr="00800A1A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BF57" w14:textId="77777777" w:rsidR="000C072D" w:rsidRPr="005D4D0A" w:rsidRDefault="000C072D">
      <w:r w:rsidRPr="005D4D0A">
        <w:separator/>
      </w:r>
    </w:p>
  </w:endnote>
  <w:endnote w:type="continuationSeparator" w:id="0">
    <w:p w14:paraId="004514A9" w14:textId="77777777" w:rsidR="000C072D" w:rsidRPr="005D4D0A" w:rsidRDefault="000C072D" w:rsidP="00764B8C">
      <w:r w:rsidRPr="005D4D0A">
        <w:continuationSeparator/>
      </w:r>
    </w:p>
    <w:p w14:paraId="7536592E" w14:textId="77777777" w:rsidR="000C072D" w:rsidRPr="005D4D0A" w:rsidRDefault="000C07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4373" w14:textId="1720A71E" w:rsidR="007B7F1A" w:rsidRDefault="007B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F12C" w14:textId="42EA30AE" w:rsidR="00EC1864" w:rsidRPr="005D4D0A" w:rsidRDefault="006F2918" w:rsidP="00B00F20">
    <w:pPr>
      <w:pStyle w:val="D07Seitenzahl"/>
      <w:framePr w:wrap="around"/>
      <w:rPr>
        <w:noProof w:val="0"/>
      </w:rPr>
    </w:pPr>
    <w:r w:rsidRPr="005D4D0A">
      <w:rPr>
        <w:noProof w:val="0"/>
      </w:rPr>
      <w:t>Seite</w:t>
    </w:r>
    <w:r w:rsidR="00EC1864" w:rsidRPr="005D4D0A">
      <w:rPr>
        <w:noProof w:val="0"/>
      </w:rPr>
      <w:t xml:space="preserve"> </w:t>
    </w:r>
    <w:r w:rsidR="00EC1864" w:rsidRPr="005D4D0A">
      <w:rPr>
        <w:rStyle w:val="Numeropagina"/>
        <w:noProof w:val="0"/>
      </w:rPr>
      <w:fldChar w:fldCharType="begin"/>
    </w:r>
    <w:r w:rsidR="00EC1864" w:rsidRPr="005D4D0A">
      <w:rPr>
        <w:rStyle w:val="Numeropagina"/>
        <w:noProof w:val="0"/>
      </w:rPr>
      <w:instrText xml:space="preserve"> PAGE </w:instrText>
    </w:r>
    <w:r w:rsidR="00EC1864" w:rsidRPr="005D4D0A">
      <w:rPr>
        <w:rStyle w:val="Numeropagina"/>
        <w:noProof w:val="0"/>
      </w:rPr>
      <w:fldChar w:fldCharType="separate"/>
    </w:r>
    <w:r w:rsidR="002B3A8B" w:rsidRPr="005D4D0A">
      <w:rPr>
        <w:rStyle w:val="Numeropagina"/>
        <w:noProof w:val="0"/>
      </w:rPr>
      <w:t>2</w:t>
    </w:r>
    <w:r w:rsidR="00EC1864" w:rsidRPr="005D4D0A">
      <w:rPr>
        <w:rStyle w:val="Numeropagina"/>
        <w:noProof w:val="0"/>
      </w:rPr>
      <w:fldChar w:fldCharType="end"/>
    </w:r>
  </w:p>
  <w:p w14:paraId="7ABC1FA4" w14:textId="77777777" w:rsidR="00EC1864" w:rsidRPr="005D4D0A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5D4D0A" w14:paraId="050474A8" w14:textId="77777777" w:rsidTr="00FC5F7D">
      <w:trPr>
        <w:trHeight w:hRule="exact" w:val="1486"/>
      </w:trPr>
      <w:tc>
        <w:tcPr>
          <w:tcW w:w="9894" w:type="dxa"/>
          <w:vAlign w:val="bottom"/>
        </w:tcPr>
        <w:p w14:paraId="4BF973AC" w14:textId="7EA60731" w:rsidR="005A3C3B" w:rsidRPr="005D4D0A" w:rsidRDefault="005A3C3B" w:rsidP="005A3C3B">
          <w:pPr>
            <w:pStyle w:val="D06Fuleiste"/>
            <w:framePr w:wrap="auto" w:vAnchor="margin" w:hAnchor="text" w:yAlign="inline"/>
            <w:rPr>
              <w:rFonts w:eastAsiaTheme="minorHAnsi"/>
              <w:lang w:eastAsia="en-US"/>
            </w:rPr>
          </w:pPr>
        </w:p>
        <w:sdt>
          <w:sdtPr>
            <w:rPr>
              <w:rFonts w:eastAsiaTheme="minorHAnsi"/>
              <w:lang w:eastAsia="en-US"/>
            </w:rPr>
            <w:id w:val="1655171433"/>
          </w:sdtPr>
          <w:sdtContent>
            <w:p w14:paraId="2D5BF3C4" w14:textId="77777777" w:rsidR="005A3C3B" w:rsidRPr="005D4D0A" w:rsidRDefault="009E6209" w:rsidP="005A3C3B">
              <w:pPr>
                <w:pStyle w:val="D06Fuleiste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5D4D0A">
                <w:rPr>
                  <w:rFonts w:eastAsiaTheme="minorHAnsi"/>
                  <w:lang w:eastAsia="en-US"/>
                </w:rPr>
                <w:t>Mercedes</w:t>
              </w:r>
              <w:r w:rsidRPr="005D4D0A">
                <w:rPr>
                  <w:rFonts w:eastAsiaTheme="minorHAnsi"/>
                  <w:lang w:eastAsia="en-US"/>
                </w:rPr>
                <w:noBreakHyphen/>
              </w:r>
              <w:r w:rsidR="005A3C3B" w:rsidRPr="005D4D0A">
                <w:rPr>
                  <w:rFonts w:eastAsiaTheme="minorHAnsi"/>
                  <w:lang w:eastAsia="en-US"/>
                </w:rPr>
                <w:t>Benz AG | Mercedesstraße 120, 70372 Stuttgart | T +49 711 17-0 | dialog@</w:t>
              </w:r>
              <w:r w:rsidR="007B74E5" w:rsidRPr="005D4D0A">
                <w:rPr>
                  <w:rFonts w:eastAsiaTheme="minorHAnsi"/>
                  <w:lang w:eastAsia="en-US"/>
                </w:rPr>
                <w:t>mercedes</w:t>
              </w:r>
              <w:r w:rsidR="003B374B" w:rsidRPr="005D4D0A">
                <w:rPr>
                  <w:rFonts w:eastAsiaTheme="minorHAnsi"/>
                  <w:lang w:eastAsia="en-US"/>
                </w:rPr>
                <w:t>-</w:t>
              </w:r>
              <w:r w:rsidR="005A3C3B" w:rsidRPr="005D4D0A">
                <w:rPr>
                  <w:rFonts w:eastAsiaTheme="minorHAnsi"/>
                  <w:lang w:eastAsia="en-US"/>
                </w:rPr>
                <w:t>benz.com | www.</w:t>
              </w:r>
              <w:r w:rsidR="007B74E5" w:rsidRPr="005D4D0A">
                <w:rPr>
                  <w:rFonts w:eastAsiaTheme="minorHAnsi"/>
                  <w:lang w:eastAsia="en-US"/>
                </w:rPr>
                <w:t>mercedes</w:t>
              </w:r>
              <w:r w:rsidR="003B374B" w:rsidRPr="005D4D0A">
                <w:rPr>
                  <w:rFonts w:eastAsiaTheme="minorHAnsi"/>
                  <w:lang w:eastAsia="en-US"/>
                </w:rPr>
                <w:t>-</w:t>
              </w:r>
              <w:r w:rsidR="005A3C3B" w:rsidRPr="005D4D0A">
                <w:rPr>
                  <w:rFonts w:eastAsiaTheme="minorHAnsi"/>
                  <w:lang w:eastAsia="en-US"/>
                </w:rPr>
                <w:t>benz.com</w:t>
              </w:r>
            </w:p>
            <w:p w14:paraId="3BD772F0" w14:textId="77777777" w:rsidR="005A3C3B" w:rsidRPr="005D4D0A" w:rsidRDefault="005A3C3B" w:rsidP="005A3C3B">
              <w:pPr>
                <w:pStyle w:val="D06Fuleiste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</w:p>
            <w:p w14:paraId="536138C7" w14:textId="77777777" w:rsidR="005A3C3B" w:rsidRPr="005D4D0A" w:rsidRDefault="009E6209" w:rsidP="005A3C3B">
              <w:pPr>
                <w:pStyle w:val="D06Fuleiste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5D4D0A">
                <w:rPr>
                  <w:rFonts w:eastAsiaTheme="minorHAnsi"/>
                  <w:lang w:eastAsia="en-US"/>
                </w:rPr>
                <w:t>Mercedes</w:t>
              </w:r>
              <w:r w:rsidRPr="005D4D0A">
                <w:rPr>
                  <w:rFonts w:eastAsiaTheme="minorHAnsi"/>
                  <w:lang w:eastAsia="en-US"/>
                </w:rPr>
                <w:noBreakHyphen/>
              </w:r>
              <w:r w:rsidR="005A3C3B" w:rsidRPr="005D4D0A">
                <w:rPr>
                  <w:rFonts w:eastAsiaTheme="minorHAnsi"/>
                  <w:lang w:eastAsia="en-US"/>
                </w:rPr>
                <w:t>Benz AG | Sitz: Stuttgart | Registergericht: Amtsgericht Stuttgart | HRB-Nr.: 762873</w:t>
              </w:r>
            </w:p>
            <w:p w14:paraId="53CC1118" w14:textId="77777777" w:rsidR="005A3C3B" w:rsidRPr="005D4D0A" w:rsidRDefault="005A3C3B" w:rsidP="005A3C3B">
              <w:pPr>
                <w:pStyle w:val="D06Fuleiste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5D4D0A">
                <w:rPr>
                  <w:rFonts w:eastAsiaTheme="minorHAnsi"/>
                  <w:lang w:eastAsia="en-US"/>
                </w:rPr>
                <w:t>Vorsitzender des Aufsichtsrats: Martin Brudermüller</w:t>
              </w:r>
            </w:p>
            <w:p w14:paraId="56B8A7A6" w14:textId="77777777" w:rsidR="00AF3162" w:rsidRPr="005D4D0A" w:rsidRDefault="005A3C3B" w:rsidP="001E4579">
              <w:pPr>
                <w:pStyle w:val="D06Fuleiste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5D4D0A">
                <w:rPr>
                  <w:rFonts w:eastAsiaTheme="minorHAnsi"/>
                  <w:lang w:eastAsia="en-US"/>
                </w:rPr>
                <w:t xml:space="preserve">Vorstand: Ola Källenius, Vorsitzender; Jörg Burzer, Mathias Geisen, </w:t>
              </w:r>
              <w:r w:rsidR="009A4CD9" w:rsidRPr="005D4D0A">
                <w:rPr>
                  <w:rFonts w:eastAsiaTheme="minorHAnsi"/>
                  <w:lang w:eastAsia="en-US"/>
                </w:rPr>
                <w:t xml:space="preserve">Olaf Schick, </w:t>
              </w:r>
              <w:r w:rsidR="00417344" w:rsidRPr="005D4D0A">
                <w:rPr>
                  <w:rFonts w:eastAsiaTheme="minorHAnsi"/>
                  <w:lang w:eastAsia="en-US"/>
                </w:rPr>
                <w:t xml:space="preserve">Michael Schiebe, </w:t>
              </w:r>
              <w:r w:rsidRPr="005D4D0A">
                <w:rPr>
                  <w:rFonts w:eastAsiaTheme="minorHAnsi"/>
                  <w:lang w:eastAsia="en-US"/>
                </w:rPr>
                <w:t>Britta Seeger, Oliver Thöne,</w:t>
              </w:r>
              <w:r w:rsidR="001E4579" w:rsidRPr="005D4D0A">
                <w:rPr>
                  <w:rFonts w:eastAsiaTheme="minorHAnsi"/>
                  <w:lang w:eastAsia="en-US"/>
                </w:rPr>
                <w:t xml:space="preserve"> </w:t>
              </w:r>
              <w:r w:rsidRPr="005D4D0A">
                <w:rPr>
                  <w:rFonts w:eastAsiaTheme="minorHAnsi"/>
                  <w:lang w:eastAsia="en-US"/>
                </w:rPr>
                <w:t>Harald Wilhelm</w:t>
              </w:r>
            </w:p>
          </w:sdtContent>
        </w:sdt>
      </w:tc>
    </w:tr>
  </w:tbl>
  <w:p w14:paraId="16FC1358" w14:textId="77777777" w:rsidR="007F0784" w:rsidRPr="005D4D0A" w:rsidRDefault="007F0784" w:rsidP="003A4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3493" w14:textId="77777777" w:rsidR="000C072D" w:rsidRPr="005D4D0A" w:rsidRDefault="000C072D" w:rsidP="002724F8">
      <w:pPr>
        <w:spacing w:line="170" w:lineRule="exact"/>
      </w:pPr>
      <w:r w:rsidRPr="005D4D0A">
        <w:rPr>
          <w:sz w:val="10"/>
          <w:szCs w:val="10"/>
        </w:rPr>
        <w:separator/>
      </w:r>
    </w:p>
  </w:footnote>
  <w:footnote w:type="continuationSeparator" w:id="0">
    <w:p w14:paraId="15566B0F" w14:textId="77777777" w:rsidR="000C072D" w:rsidRPr="005D4D0A" w:rsidRDefault="000C072D" w:rsidP="00764B8C">
      <w:r w:rsidRPr="005D4D0A">
        <w:continuationSeparator/>
      </w:r>
    </w:p>
    <w:p w14:paraId="2F55D885" w14:textId="77777777" w:rsidR="000C072D" w:rsidRPr="005D4D0A" w:rsidRDefault="000C07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59A1" w14:textId="77777777" w:rsidR="00260DB0" w:rsidRDefault="00260D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B6A9" w14:textId="77777777" w:rsidR="00790AB8" w:rsidRDefault="00790AB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7398" w14:textId="77777777" w:rsidR="006C14AB" w:rsidRPr="005D4D0A" w:rsidRDefault="009E3432" w:rsidP="001028C6">
    <w:pPr>
      <w:pStyle w:val="A03Flietext"/>
    </w:pPr>
    <w:r w:rsidRPr="005D4D0A"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2034189033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62B4" w:rsidRPr="005D4D0A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302419826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6E7E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3870318"/>
    <w:multiLevelType w:val="multilevel"/>
    <w:tmpl w:val="AE66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BA130B"/>
    <w:multiLevelType w:val="hybridMultilevel"/>
    <w:tmpl w:val="5D18CC38"/>
    <w:lvl w:ilvl="0" w:tplc="0CF8F8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96D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D005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CC58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DAC8D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BCAC1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A8A41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AC4A8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95E8E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13DD4B49"/>
    <w:multiLevelType w:val="multilevel"/>
    <w:tmpl w:val="FBEE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6206C4"/>
    <w:multiLevelType w:val="hybridMultilevel"/>
    <w:tmpl w:val="82D49E9C"/>
    <w:lvl w:ilvl="0" w:tplc="3E48A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AC056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ED2B9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600ED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2E2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384BC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862D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304CE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FFEF6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1DE6385E"/>
    <w:multiLevelType w:val="multilevel"/>
    <w:tmpl w:val="5A54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E7191"/>
    <w:multiLevelType w:val="hybridMultilevel"/>
    <w:tmpl w:val="2F96D656"/>
    <w:lvl w:ilvl="0" w:tplc="43486E7E">
      <w:start w:val="16"/>
      <w:numFmt w:val="bullet"/>
      <w:lvlText w:val=""/>
      <w:lvlJc w:val="left"/>
      <w:pPr>
        <w:ind w:left="720" w:hanging="360"/>
      </w:pPr>
      <w:rPr>
        <w:rFonts w:ascii="Wingdings" w:eastAsia="MB Corpo A Title Cond Office" w:hAnsi="Wingdings" w:cs="MB Corpo A Title Cond Offic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51822"/>
    <w:multiLevelType w:val="multilevel"/>
    <w:tmpl w:val="F324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873BF3"/>
    <w:multiLevelType w:val="multilevel"/>
    <w:tmpl w:val="371A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053423"/>
    <w:multiLevelType w:val="hybridMultilevel"/>
    <w:tmpl w:val="C88408FE"/>
    <w:lvl w:ilvl="0" w:tplc="58E6EA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A6C5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524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72034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FA4C7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966D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E2609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25695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6C8F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58ED415A"/>
    <w:multiLevelType w:val="multilevel"/>
    <w:tmpl w:val="C530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B402A3"/>
    <w:multiLevelType w:val="hybridMultilevel"/>
    <w:tmpl w:val="BC0CBB40"/>
    <w:lvl w:ilvl="0" w:tplc="1E9CA594">
      <w:start w:val="16"/>
      <w:numFmt w:val="bullet"/>
      <w:lvlText w:val=""/>
      <w:lvlJc w:val="left"/>
      <w:pPr>
        <w:ind w:left="720" w:hanging="360"/>
      </w:pPr>
      <w:rPr>
        <w:rFonts w:ascii="Symbol" w:eastAsia="MB Corpo A Title Cond Office" w:hAnsi="Symbol" w:cs="MB Corpo A Title Cond Office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C61C3"/>
    <w:multiLevelType w:val="multilevel"/>
    <w:tmpl w:val="8272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9" w15:restartNumberingAfterBreak="0">
    <w:nsid w:val="6F8F05A9"/>
    <w:multiLevelType w:val="multilevel"/>
    <w:tmpl w:val="8AF0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C61D4D"/>
    <w:multiLevelType w:val="multilevel"/>
    <w:tmpl w:val="ADB2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D44F7"/>
    <w:multiLevelType w:val="hybridMultilevel"/>
    <w:tmpl w:val="FA00678A"/>
    <w:lvl w:ilvl="0" w:tplc="94EEEA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B102D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8F699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194A2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1A0A2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A44B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C84F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58AD1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9B8A2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984F3E"/>
    <w:multiLevelType w:val="hybridMultilevel"/>
    <w:tmpl w:val="7B9690B0"/>
    <w:lvl w:ilvl="0" w:tplc="4404CD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8822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5AEB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C6ED6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FD842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150A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B527B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85C3F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04A79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838883642">
    <w:abstractNumId w:val="10"/>
  </w:num>
  <w:num w:numId="2" w16cid:durableId="344092966">
    <w:abstractNumId w:val="9"/>
  </w:num>
  <w:num w:numId="3" w16cid:durableId="1138886535">
    <w:abstractNumId w:val="8"/>
  </w:num>
  <w:num w:numId="4" w16cid:durableId="1913737452">
    <w:abstractNumId w:val="7"/>
  </w:num>
  <w:num w:numId="5" w16cid:durableId="203492391">
    <w:abstractNumId w:val="6"/>
  </w:num>
  <w:num w:numId="6" w16cid:durableId="1631936522">
    <w:abstractNumId w:val="5"/>
  </w:num>
  <w:num w:numId="7" w16cid:durableId="854686550">
    <w:abstractNumId w:val="4"/>
  </w:num>
  <w:num w:numId="8" w16cid:durableId="1467312632">
    <w:abstractNumId w:val="3"/>
  </w:num>
  <w:num w:numId="9" w16cid:durableId="952983264">
    <w:abstractNumId w:val="2"/>
  </w:num>
  <w:num w:numId="10" w16cid:durableId="1036735461">
    <w:abstractNumId w:val="1"/>
  </w:num>
  <w:num w:numId="11" w16cid:durableId="1174413334">
    <w:abstractNumId w:val="26"/>
  </w:num>
  <w:num w:numId="12" w16cid:durableId="423838343">
    <w:abstractNumId w:val="11"/>
  </w:num>
  <w:num w:numId="13" w16cid:durableId="1293629408">
    <w:abstractNumId w:val="27"/>
  </w:num>
  <w:num w:numId="14" w16cid:durableId="1237932400">
    <w:abstractNumId w:val="31"/>
  </w:num>
  <w:num w:numId="15" w16cid:durableId="1072124215">
    <w:abstractNumId w:val="33"/>
  </w:num>
  <w:num w:numId="16" w16cid:durableId="1743990120">
    <w:abstractNumId w:val="28"/>
  </w:num>
  <w:num w:numId="17" w16cid:durableId="1086612032">
    <w:abstractNumId w:val="17"/>
  </w:num>
  <w:num w:numId="18" w16cid:durableId="366371384">
    <w:abstractNumId w:val="18"/>
  </w:num>
  <w:num w:numId="19" w16cid:durableId="422457317">
    <w:abstractNumId w:val="0"/>
  </w:num>
  <w:num w:numId="20" w16cid:durableId="901259728">
    <w:abstractNumId w:val="32"/>
  </w:num>
  <w:num w:numId="21" w16cid:durableId="1317301591">
    <w:abstractNumId w:val="34"/>
  </w:num>
  <w:num w:numId="22" w16cid:durableId="158810988">
    <w:abstractNumId w:val="22"/>
  </w:num>
  <w:num w:numId="23" w16cid:durableId="488250738">
    <w:abstractNumId w:val="15"/>
  </w:num>
  <w:num w:numId="24" w16cid:durableId="1306546981">
    <w:abstractNumId w:val="13"/>
  </w:num>
  <w:num w:numId="25" w16cid:durableId="673842314">
    <w:abstractNumId w:val="29"/>
  </w:num>
  <w:num w:numId="26" w16cid:durableId="74980004">
    <w:abstractNumId w:val="23"/>
  </w:num>
  <w:num w:numId="27" w16cid:durableId="1128548367">
    <w:abstractNumId w:val="20"/>
  </w:num>
  <w:num w:numId="28" w16cid:durableId="291253994">
    <w:abstractNumId w:val="16"/>
  </w:num>
  <w:num w:numId="29" w16cid:durableId="1095632041">
    <w:abstractNumId w:val="30"/>
  </w:num>
  <w:num w:numId="30" w16cid:durableId="314526657">
    <w:abstractNumId w:val="31"/>
  </w:num>
  <w:num w:numId="31" w16cid:durableId="97454018">
    <w:abstractNumId w:val="31"/>
  </w:num>
  <w:num w:numId="32" w16cid:durableId="1845784653">
    <w:abstractNumId w:val="24"/>
  </w:num>
  <w:num w:numId="33" w16cid:durableId="1623918582">
    <w:abstractNumId w:val="19"/>
  </w:num>
  <w:num w:numId="34" w16cid:durableId="646204010">
    <w:abstractNumId w:val="25"/>
  </w:num>
  <w:num w:numId="35" w16cid:durableId="1129015452">
    <w:abstractNumId w:val="14"/>
  </w:num>
  <w:num w:numId="36" w16cid:durableId="1450539955">
    <w:abstractNumId w:val="12"/>
  </w:num>
  <w:num w:numId="37" w16cid:durableId="20402757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1A"/>
    <w:rsid w:val="00000C4C"/>
    <w:rsid w:val="00001301"/>
    <w:rsid w:val="00001C22"/>
    <w:rsid w:val="00001F1A"/>
    <w:rsid w:val="00002924"/>
    <w:rsid w:val="00002A81"/>
    <w:rsid w:val="000049B1"/>
    <w:rsid w:val="00005AC1"/>
    <w:rsid w:val="000063D3"/>
    <w:rsid w:val="000074CE"/>
    <w:rsid w:val="00010949"/>
    <w:rsid w:val="000113FC"/>
    <w:rsid w:val="00011621"/>
    <w:rsid w:val="00011E70"/>
    <w:rsid w:val="0001208C"/>
    <w:rsid w:val="0001257B"/>
    <w:rsid w:val="00013835"/>
    <w:rsid w:val="000140ED"/>
    <w:rsid w:val="00014109"/>
    <w:rsid w:val="00014580"/>
    <w:rsid w:val="0002077F"/>
    <w:rsid w:val="000240E8"/>
    <w:rsid w:val="00024C33"/>
    <w:rsid w:val="00025C82"/>
    <w:rsid w:val="00025CA1"/>
    <w:rsid w:val="0002661E"/>
    <w:rsid w:val="00032EA0"/>
    <w:rsid w:val="000333CE"/>
    <w:rsid w:val="00033CCA"/>
    <w:rsid w:val="00034216"/>
    <w:rsid w:val="0003739E"/>
    <w:rsid w:val="000375F7"/>
    <w:rsid w:val="00037E4D"/>
    <w:rsid w:val="00040739"/>
    <w:rsid w:val="00040D4D"/>
    <w:rsid w:val="00044F7C"/>
    <w:rsid w:val="0004545F"/>
    <w:rsid w:val="00045933"/>
    <w:rsid w:val="00045A88"/>
    <w:rsid w:val="000467E0"/>
    <w:rsid w:val="000509C6"/>
    <w:rsid w:val="000511CC"/>
    <w:rsid w:val="00051493"/>
    <w:rsid w:val="0005312B"/>
    <w:rsid w:val="000535A9"/>
    <w:rsid w:val="000563B0"/>
    <w:rsid w:val="00056CD0"/>
    <w:rsid w:val="00062AA8"/>
    <w:rsid w:val="000639BC"/>
    <w:rsid w:val="00063A5D"/>
    <w:rsid w:val="000648CA"/>
    <w:rsid w:val="00066A0F"/>
    <w:rsid w:val="00067B1F"/>
    <w:rsid w:val="000724FE"/>
    <w:rsid w:val="000735AB"/>
    <w:rsid w:val="00074664"/>
    <w:rsid w:val="0007651D"/>
    <w:rsid w:val="00076CA9"/>
    <w:rsid w:val="00076CE3"/>
    <w:rsid w:val="00081305"/>
    <w:rsid w:val="00082275"/>
    <w:rsid w:val="0008256E"/>
    <w:rsid w:val="00084223"/>
    <w:rsid w:val="00084CA8"/>
    <w:rsid w:val="00086C76"/>
    <w:rsid w:val="00087521"/>
    <w:rsid w:val="00090686"/>
    <w:rsid w:val="000935A3"/>
    <w:rsid w:val="000942D9"/>
    <w:rsid w:val="00095393"/>
    <w:rsid w:val="00095CEA"/>
    <w:rsid w:val="000A32DA"/>
    <w:rsid w:val="000A41E3"/>
    <w:rsid w:val="000A50A1"/>
    <w:rsid w:val="000A5F36"/>
    <w:rsid w:val="000A6302"/>
    <w:rsid w:val="000A64F8"/>
    <w:rsid w:val="000A66E7"/>
    <w:rsid w:val="000A79F7"/>
    <w:rsid w:val="000B0054"/>
    <w:rsid w:val="000B06D5"/>
    <w:rsid w:val="000B2BF4"/>
    <w:rsid w:val="000B6C7D"/>
    <w:rsid w:val="000B7D9D"/>
    <w:rsid w:val="000C072D"/>
    <w:rsid w:val="000C2C40"/>
    <w:rsid w:val="000C30C7"/>
    <w:rsid w:val="000C3B15"/>
    <w:rsid w:val="000C67ED"/>
    <w:rsid w:val="000C6A17"/>
    <w:rsid w:val="000C79D9"/>
    <w:rsid w:val="000C79DB"/>
    <w:rsid w:val="000CC3FE"/>
    <w:rsid w:val="000D120F"/>
    <w:rsid w:val="000D1BBC"/>
    <w:rsid w:val="000D1EDA"/>
    <w:rsid w:val="000D343D"/>
    <w:rsid w:val="000D4868"/>
    <w:rsid w:val="000D48EC"/>
    <w:rsid w:val="000D5ADB"/>
    <w:rsid w:val="000D5D64"/>
    <w:rsid w:val="000D70E9"/>
    <w:rsid w:val="000D73BA"/>
    <w:rsid w:val="000E0572"/>
    <w:rsid w:val="000E0C58"/>
    <w:rsid w:val="000E19FF"/>
    <w:rsid w:val="000E2F84"/>
    <w:rsid w:val="000E368C"/>
    <w:rsid w:val="000E4E03"/>
    <w:rsid w:val="000E6116"/>
    <w:rsid w:val="000E6C4D"/>
    <w:rsid w:val="000E6D65"/>
    <w:rsid w:val="000E7AC6"/>
    <w:rsid w:val="000F04DF"/>
    <w:rsid w:val="000F1468"/>
    <w:rsid w:val="000F2320"/>
    <w:rsid w:val="000F2712"/>
    <w:rsid w:val="000F30F5"/>
    <w:rsid w:val="000F3696"/>
    <w:rsid w:val="000F3AA9"/>
    <w:rsid w:val="000F4399"/>
    <w:rsid w:val="000F5878"/>
    <w:rsid w:val="0010070C"/>
    <w:rsid w:val="001028C6"/>
    <w:rsid w:val="001040CA"/>
    <w:rsid w:val="00106A41"/>
    <w:rsid w:val="00106D66"/>
    <w:rsid w:val="0010757F"/>
    <w:rsid w:val="00111F9F"/>
    <w:rsid w:val="001124D6"/>
    <w:rsid w:val="00112776"/>
    <w:rsid w:val="001128BE"/>
    <w:rsid w:val="001166BE"/>
    <w:rsid w:val="00116AA1"/>
    <w:rsid w:val="0011776C"/>
    <w:rsid w:val="00117941"/>
    <w:rsid w:val="001211DB"/>
    <w:rsid w:val="001214B4"/>
    <w:rsid w:val="00122CF2"/>
    <w:rsid w:val="00122D49"/>
    <w:rsid w:val="00123A7C"/>
    <w:rsid w:val="00124436"/>
    <w:rsid w:val="00124490"/>
    <w:rsid w:val="0012530A"/>
    <w:rsid w:val="0012549C"/>
    <w:rsid w:val="00125D57"/>
    <w:rsid w:val="001306A6"/>
    <w:rsid w:val="001314A1"/>
    <w:rsid w:val="00131A63"/>
    <w:rsid w:val="00133724"/>
    <w:rsid w:val="00136E7C"/>
    <w:rsid w:val="00141213"/>
    <w:rsid w:val="0014262D"/>
    <w:rsid w:val="00142AAD"/>
    <w:rsid w:val="00143E14"/>
    <w:rsid w:val="00144392"/>
    <w:rsid w:val="001450F5"/>
    <w:rsid w:val="00146284"/>
    <w:rsid w:val="001534C8"/>
    <w:rsid w:val="00153588"/>
    <w:rsid w:val="00153F19"/>
    <w:rsid w:val="001545A7"/>
    <w:rsid w:val="00156124"/>
    <w:rsid w:val="001601EC"/>
    <w:rsid w:val="00160A4A"/>
    <w:rsid w:val="00160EAF"/>
    <w:rsid w:val="001625C8"/>
    <w:rsid w:val="0016279C"/>
    <w:rsid w:val="00164D55"/>
    <w:rsid w:val="0016553E"/>
    <w:rsid w:val="00170359"/>
    <w:rsid w:val="001742F5"/>
    <w:rsid w:val="001756AB"/>
    <w:rsid w:val="0017699C"/>
    <w:rsid w:val="00181283"/>
    <w:rsid w:val="00181C5F"/>
    <w:rsid w:val="001850C2"/>
    <w:rsid w:val="00185899"/>
    <w:rsid w:val="00185B2E"/>
    <w:rsid w:val="00185E5C"/>
    <w:rsid w:val="00186063"/>
    <w:rsid w:val="00187794"/>
    <w:rsid w:val="00187A9D"/>
    <w:rsid w:val="00187DA8"/>
    <w:rsid w:val="00190106"/>
    <w:rsid w:val="00191B43"/>
    <w:rsid w:val="00191F19"/>
    <w:rsid w:val="00192176"/>
    <w:rsid w:val="00193003"/>
    <w:rsid w:val="001930D6"/>
    <w:rsid w:val="00194693"/>
    <w:rsid w:val="0019715A"/>
    <w:rsid w:val="001973AB"/>
    <w:rsid w:val="00197733"/>
    <w:rsid w:val="00197D3D"/>
    <w:rsid w:val="001A03B1"/>
    <w:rsid w:val="001A3030"/>
    <w:rsid w:val="001A33FA"/>
    <w:rsid w:val="001A3EDE"/>
    <w:rsid w:val="001A5541"/>
    <w:rsid w:val="001A59E4"/>
    <w:rsid w:val="001A74FF"/>
    <w:rsid w:val="001B4781"/>
    <w:rsid w:val="001B5A88"/>
    <w:rsid w:val="001B5BA7"/>
    <w:rsid w:val="001B6AF4"/>
    <w:rsid w:val="001B6F3E"/>
    <w:rsid w:val="001B6FAF"/>
    <w:rsid w:val="001B736A"/>
    <w:rsid w:val="001B7945"/>
    <w:rsid w:val="001C1B09"/>
    <w:rsid w:val="001C1DA5"/>
    <w:rsid w:val="001C39E9"/>
    <w:rsid w:val="001C5048"/>
    <w:rsid w:val="001C6F8D"/>
    <w:rsid w:val="001D259B"/>
    <w:rsid w:val="001D2EC1"/>
    <w:rsid w:val="001D349E"/>
    <w:rsid w:val="001D4070"/>
    <w:rsid w:val="001D6002"/>
    <w:rsid w:val="001D6C8A"/>
    <w:rsid w:val="001D76C5"/>
    <w:rsid w:val="001D79A4"/>
    <w:rsid w:val="001E011E"/>
    <w:rsid w:val="001E061A"/>
    <w:rsid w:val="001E159D"/>
    <w:rsid w:val="001E2D5E"/>
    <w:rsid w:val="001E37E4"/>
    <w:rsid w:val="001E4213"/>
    <w:rsid w:val="001E4579"/>
    <w:rsid w:val="001E7581"/>
    <w:rsid w:val="001F0ED2"/>
    <w:rsid w:val="001F271C"/>
    <w:rsid w:val="001F3272"/>
    <w:rsid w:val="001F3337"/>
    <w:rsid w:val="001F36CB"/>
    <w:rsid w:val="001F5241"/>
    <w:rsid w:val="00200693"/>
    <w:rsid w:val="00201DB0"/>
    <w:rsid w:val="00203388"/>
    <w:rsid w:val="0020411A"/>
    <w:rsid w:val="00205237"/>
    <w:rsid w:val="00206DA6"/>
    <w:rsid w:val="00206EA7"/>
    <w:rsid w:val="002077E3"/>
    <w:rsid w:val="002105C2"/>
    <w:rsid w:val="00211982"/>
    <w:rsid w:val="002148E2"/>
    <w:rsid w:val="00216079"/>
    <w:rsid w:val="002167C5"/>
    <w:rsid w:val="002172AB"/>
    <w:rsid w:val="00220615"/>
    <w:rsid w:val="00220726"/>
    <w:rsid w:val="0022182A"/>
    <w:rsid w:val="00221AB8"/>
    <w:rsid w:val="00221C95"/>
    <w:rsid w:val="00226CBC"/>
    <w:rsid w:val="00230639"/>
    <w:rsid w:val="00232705"/>
    <w:rsid w:val="002328F5"/>
    <w:rsid w:val="00233BA8"/>
    <w:rsid w:val="002348CF"/>
    <w:rsid w:val="00234F8E"/>
    <w:rsid w:val="00240590"/>
    <w:rsid w:val="002409AC"/>
    <w:rsid w:val="00241083"/>
    <w:rsid w:val="002432DF"/>
    <w:rsid w:val="0024350B"/>
    <w:rsid w:val="002436B8"/>
    <w:rsid w:val="0024410D"/>
    <w:rsid w:val="0024567E"/>
    <w:rsid w:val="00245C36"/>
    <w:rsid w:val="00245D4F"/>
    <w:rsid w:val="002467D5"/>
    <w:rsid w:val="0025213D"/>
    <w:rsid w:val="00253281"/>
    <w:rsid w:val="00254288"/>
    <w:rsid w:val="0025510D"/>
    <w:rsid w:val="00255E15"/>
    <w:rsid w:val="00255F9E"/>
    <w:rsid w:val="00257A4D"/>
    <w:rsid w:val="00260DB0"/>
    <w:rsid w:val="002615F6"/>
    <w:rsid w:val="002619E6"/>
    <w:rsid w:val="002622FF"/>
    <w:rsid w:val="0026510D"/>
    <w:rsid w:val="0026566D"/>
    <w:rsid w:val="002659E4"/>
    <w:rsid w:val="00267058"/>
    <w:rsid w:val="00267E79"/>
    <w:rsid w:val="00270D6E"/>
    <w:rsid w:val="00271933"/>
    <w:rsid w:val="002724F8"/>
    <w:rsid w:val="00273DB9"/>
    <w:rsid w:val="00273F7C"/>
    <w:rsid w:val="00276AED"/>
    <w:rsid w:val="002804C2"/>
    <w:rsid w:val="00280C66"/>
    <w:rsid w:val="0028135E"/>
    <w:rsid w:val="0028381C"/>
    <w:rsid w:val="002842CD"/>
    <w:rsid w:val="00285A95"/>
    <w:rsid w:val="0029065C"/>
    <w:rsid w:val="00294B0D"/>
    <w:rsid w:val="00295C84"/>
    <w:rsid w:val="002960B5"/>
    <w:rsid w:val="002A3B47"/>
    <w:rsid w:val="002B1989"/>
    <w:rsid w:val="002B27E5"/>
    <w:rsid w:val="002B2ADC"/>
    <w:rsid w:val="002B2F10"/>
    <w:rsid w:val="002B3A8B"/>
    <w:rsid w:val="002B4D5F"/>
    <w:rsid w:val="002B536C"/>
    <w:rsid w:val="002B7074"/>
    <w:rsid w:val="002B7516"/>
    <w:rsid w:val="002C1392"/>
    <w:rsid w:val="002C39C7"/>
    <w:rsid w:val="002C4EC4"/>
    <w:rsid w:val="002C530E"/>
    <w:rsid w:val="002C5C73"/>
    <w:rsid w:val="002C670A"/>
    <w:rsid w:val="002C7C27"/>
    <w:rsid w:val="002C7C2C"/>
    <w:rsid w:val="002D1522"/>
    <w:rsid w:val="002D2341"/>
    <w:rsid w:val="002D2F6A"/>
    <w:rsid w:val="002D3D23"/>
    <w:rsid w:val="002E2080"/>
    <w:rsid w:val="002E5CD2"/>
    <w:rsid w:val="002F0252"/>
    <w:rsid w:val="002F11CB"/>
    <w:rsid w:val="002F3FEF"/>
    <w:rsid w:val="002F4836"/>
    <w:rsid w:val="002F7B3D"/>
    <w:rsid w:val="002F7BB2"/>
    <w:rsid w:val="00300181"/>
    <w:rsid w:val="003033E5"/>
    <w:rsid w:val="00304522"/>
    <w:rsid w:val="0030635E"/>
    <w:rsid w:val="003064B1"/>
    <w:rsid w:val="003075F2"/>
    <w:rsid w:val="00311C42"/>
    <w:rsid w:val="00316C47"/>
    <w:rsid w:val="00317376"/>
    <w:rsid w:val="00317769"/>
    <w:rsid w:val="00317872"/>
    <w:rsid w:val="0032014D"/>
    <w:rsid w:val="00320D96"/>
    <w:rsid w:val="00324C6D"/>
    <w:rsid w:val="00327398"/>
    <w:rsid w:val="00327AF1"/>
    <w:rsid w:val="0033099A"/>
    <w:rsid w:val="003311BE"/>
    <w:rsid w:val="003318CE"/>
    <w:rsid w:val="00331EB3"/>
    <w:rsid w:val="00331EE1"/>
    <w:rsid w:val="00332C72"/>
    <w:rsid w:val="0033516E"/>
    <w:rsid w:val="0033538A"/>
    <w:rsid w:val="003355C6"/>
    <w:rsid w:val="0033780C"/>
    <w:rsid w:val="0034036D"/>
    <w:rsid w:val="003404C1"/>
    <w:rsid w:val="00341D7A"/>
    <w:rsid w:val="00341D86"/>
    <w:rsid w:val="00342034"/>
    <w:rsid w:val="00343F1C"/>
    <w:rsid w:val="003452C0"/>
    <w:rsid w:val="00351301"/>
    <w:rsid w:val="00352257"/>
    <w:rsid w:val="00355E21"/>
    <w:rsid w:val="00357746"/>
    <w:rsid w:val="00357D00"/>
    <w:rsid w:val="0036041E"/>
    <w:rsid w:val="00360545"/>
    <w:rsid w:val="0036111E"/>
    <w:rsid w:val="003623B7"/>
    <w:rsid w:val="00365832"/>
    <w:rsid w:val="0036672E"/>
    <w:rsid w:val="00370B20"/>
    <w:rsid w:val="003721C5"/>
    <w:rsid w:val="0037375D"/>
    <w:rsid w:val="00374CCB"/>
    <w:rsid w:val="003753CD"/>
    <w:rsid w:val="00377414"/>
    <w:rsid w:val="00380C25"/>
    <w:rsid w:val="00381182"/>
    <w:rsid w:val="0038185D"/>
    <w:rsid w:val="00381A43"/>
    <w:rsid w:val="0038227F"/>
    <w:rsid w:val="00382D93"/>
    <w:rsid w:val="00383033"/>
    <w:rsid w:val="00383CD5"/>
    <w:rsid w:val="00386E91"/>
    <w:rsid w:val="0038797C"/>
    <w:rsid w:val="003879DB"/>
    <w:rsid w:val="00390C71"/>
    <w:rsid w:val="00390D69"/>
    <w:rsid w:val="00391CCB"/>
    <w:rsid w:val="00396472"/>
    <w:rsid w:val="003967EA"/>
    <w:rsid w:val="003968AF"/>
    <w:rsid w:val="0039759B"/>
    <w:rsid w:val="003A0038"/>
    <w:rsid w:val="003A0B70"/>
    <w:rsid w:val="003A11E2"/>
    <w:rsid w:val="003A175E"/>
    <w:rsid w:val="003A1EBD"/>
    <w:rsid w:val="003A2CEB"/>
    <w:rsid w:val="003A4141"/>
    <w:rsid w:val="003A50A8"/>
    <w:rsid w:val="003A7FE8"/>
    <w:rsid w:val="003B04B7"/>
    <w:rsid w:val="003B0FFD"/>
    <w:rsid w:val="003B12CF"/>
    <w:rsid w:val="003B374B"/>
    <w:rsid w:val="003B3B46"/>
    <w:rsid w:val="003B3FAA"/>
    <w:rsid w:val="003B43E1"/>
    <w:rsid w:val="003B45D3"/>
    <w:rsid w:val="003B5A16"/>
    <w:rsid w:val="003B5C4C"/>
    <w:rsid w:val="003B60D1"/>
    <w:rsid w:val="003B70A4"/>
    <w:rsid w:val="003C2044"/>
    <w:rsid w:val="003C2E30"/>
    <w:rsid w:val="003C31E9"/>
    <w:rsid w:val="003C4864"/>
    <w:rsid w:val="003C4980"/>
    <w:rsid w:val="003C68FE"/>
    <w:rsid w:val="003C69A3"/>
    <w:rsid w:val="003D07BA"/>
    <w:rsid w:val="003D1AC2"/>
    <w:rsid w:val="003D1D52"/>
    <w:rsid w:val="003D30EF"/>
    <w:rsid w:val="003D56BC"/>
    <w:rsid w:val="003D6A50"/>
    <w:rsid w:val="003E064D"/>
    <w:rsid w:val="003E2315"/>
    <w:rsid w:val="003E58A7"/>
    <w:rsid w:val="003F0027"/>
    <w:rsid w:val="003F1C8D"/>
    <w:rsid w:val="003F220A"/>
    <w:rsid w:val="003F2D7E"/>
    <w:rsid w:val="003F33E4"/>
    <w:rsid w:val="003F566F"/>
    <w:rsid w:val="003F6ED6"/>
    <w:rsid w:val="00401443"/>
    <w:rsid w:val="00402A0A"/>
    <w:rsid w:val="00402DAA"/>
    <w:rsid w:val="00403B57"/>
    <w:rsid w:val="00405B41"/>
    <w:rsid w:val="00405C90"/>
    <w:rsid w:val="00406312"/>
    <w:rsid w:val="004078C9"/>
    <w:rsid w:val="0041163E"/>
    <w:rsid w:val="00412CE3"/>
    <w:rsid w:val="00416434"/>
    <w:rsid w:val="00416FF6"/>
    <w:rsid w:val="00417344"/>
    <w:rsid w:val="004210C3"/>
    <w:rsid w:val="00421746"/>
    <w:rsid w:val="0042210D"/>
    <w:rsid w:val="00422125"/>
    <w:rsid w:val="00423F78"/>
    <w:rsid w:val="00424640"/>
    <w:rsid w:val="0042558B"/>
    <w:rsid w:val="0042586C"/>
    <w:rsid w:val="0042740C"/>
    <w:rsid w:val="00432D08"/>
    <w:rsid w:val="0043496C"/>
    <w:rsid w:val="004361F4"/>
    <w:rsid w:val="00437071"/>
    <w:rsid w:val="004377ED"/>
    <w:rsid w:val="00437FE0"/>
    <w:rsid w:val="00437FE8"/>
    <w:rsid w:val="00440B90"/>
    <w:rsid w:val="0044160E"/>
    <w:rsid w:val="0044164C"/>
    <w:rsid w:val="00442380"/>
    <w:rsid w:val="00445294"/>
    <w:rsid w:val="00445941"/>
    <w:rsid w:val="004467B7"/>
    <w:rsid w:val="00452239"/>
    <w:rsid w:val="004526E8"/>
    <w:rsid w:val="0045295D"/>
    <w:rsid w:val="00454936"/>
    <w:rsid w:val="00454B35"/>
    <w:rsid w:val="00456E13"/>
    <w:rsid w:val="004576B3"/>
    <w:rsid w:val="0045791F"/>
    <w:rsid w:val="00464185"/>
    <w:rsid w:val="00466045"/>
    <w:rsid w:val="00467C87"/>
    <w:rsid w:val="004713C4"/>
    <w:rsid w:val="004758D3"/>
    <w:rsid w:val="00482922"/>
    <w:rsid w:val="00483225"/>
    <w:rsid w:val="004847DA"/>
    <w:rsid w:val="00486711"/>
    <w:rsid w:val="004922CA"/>
    <w:rsid w:val="00492F19"/>
    <w:rsid w:val="00494AC6"/>
    <w:rsid w:val="004967EA"/>
    <w:rsid w:val="00496814"/>
    <w:rsid w:val="00497BF5"/>
    <w:rsid w:val="004A0FCD"/>
    <w:rsid w:val="004A30DF"/>
    <w:rsid w:val="004A412D"/>
    <w:rsid w:val="004B4319"/>
    <w:rsid w:val="004B4913"/>
    <w:rsid w:val="004B7A02"/>
    <w:rsid w:val="004C03FA"/>
    <w:rsid w:val="004C13A6"/>
    <w:rsid w:val="004C1401"/>
    <w:rsid w:val="004C3021"/>
    <w:rsid w:val="004C3406"/>
    <w:rsid w:val="004C36DE"/>
    <w:rsid w:val="004C4652"/>
    <w:rsid w:val="004C4670"/>
    <w:rsid w:val="004C4D13"/>
    <w:rsid w:val="004C5B6A"/>
    <w:rsid w:val="004D0E9C"/>
    <w:rsid w:val="004D3DAC"/>
    <w:rsid w:val="004D56A6"/>
    <w:rsid w:val="004D6494"/>
    <w:rsid w:val="004D6A8E"/>
    <w:rsid w:val="004D6B7A"/>
    <w:rsid w:val="004D6F32"/>
    <w:rsid w:val="004E01E6"/>
    <w:rsid w:val="004E03F0"/>
    <w:rsid w:val="004E0629"/>
    <w:rsid w:val="004E0CD1"/>
    <w:rsid w:val="004E1AF7"/>
    <w:rsid w:val="004E46E1"/>
    <w:rsid w:val="004F0F9F"/>
    <w:rsid w:val="004F2D9F"/>
    <w:rsid w:val="004F2DDE"/>
    <w:rsid w:val="004F3078"/>
    <w:rsid w:val="004F34DB"/>
    <w:rsid w:val="00502D36"/>
    <w:rsid w:val="00503D7E"/>
    <w:rsid w:val="00503DF8"/>
    <w:rsid w:val="00505087"/>
    <w:rsid w:val="00510CAC"/>
    <w:rsid w:val="00511D8D"/>
    <w:rsid w:val="00514DCE"/>
    <w:rsid w:val="00520377"/>
    <w:rsid w:val="00520E0E"/>
    <w:rsid w:val="00522516"/>
    <w:rsid w:val="00522841"/>
    <w:rsid w:val="00522D21"/>
    <w:rsid w:val="00522F31"/>
    <w:rsid w:val="00523E64"/>
    <w:rsid w:val="00524941"/>
    <w:rsid w:val="00525B17"/>
    <w:rsid w:val="0053386B"/>
    <w:rsid w:val="005339E6"/>
    <w:rsid w:val="00533E32"/>
    <w:rsid w:val="005375EC"/>
    <w:rsid w:val="0054102C"/>
    <w:rsid w:val="00541568"/>
    <w:rsid w:val="00545C0D"/>
    <w:rsid w:val="005475D8"/>
    <w:rsid w:val="00547D06"/>
    <w:rsid w:val="00551642"/>
    <w:rsid w:val="00553270"/>
    <w:rsid w:val="0055796C"/>
    <w:rsid w:val="00560BAC"/>
    <w:rsid w:val="005611FC"/>
    <w:rsid w:val="005612D3"/>
    <w:rsid w:val="005656D4"/>
    <w:rsid w:val="00570A1F"/>
    <w:rsid w:val="00572D85"/>
    <w:rsid w:val="00575865"/>
    <w:rsid w:val="00576EC6"/>
    <w:rsid w:val="005778E0"/>
    <w:rsid w:val="00577A77"/>
    <w:rsid w:val="00577D08"/>
    <w:rsid w:val="00580083"/>
    <w:rsid w:val="005801A4"/>
    <w:rsid w:val="0058168D"/>
    <w:rsid w:val="00581FE9"/>
    <w:rsid w:val="00582B0F"/>
    <w:rsid w:val="0058315E"/>
    <w:rsid w:val="00583736"/>
    <w:rsid w:val="005837C8"/>
    <w:rsid w:val="005854F5"/>
    <w:rsid w:val="005868B3"/>
    <w:rsid w:val="00587101"/>
    <w:rsid w:val="00591A18"/>
    <w:rsid w:val="00591BBD"/>
    <w:rsid w:val="00591CA8"/>
    <w:rsid w:val="00592AA6"/>
    <w:rsid w:val="005933DD"/>
    <w:rsid w:val="00593FCE"/>
    <w:rsid w:val="00594168"/>
    <w:rsid w:val="0059730C"/>
    <w:rsid w:val="005A3C3B"/>
    <w:rsid w:val="005A4187"/>
    <w:rsid w:val="005A6061"/>
    <w:rsid w:val="005A64E1"/>
    <w:rsid w:val="005B0075"/>
    <w:rsid w:val="005B0728"/>
    <w:rsid w:val="005B0762"/>
    <w:rsid w:val="005B1308"/>
    <w:rsid w:val="005B1616"/>
    <w:rsid w:val="005B1884"/>
    <w:rsid w:val="005B3498"/>
    <w:rsid w:val="005B4ECB"/>
    <w:rsid w:val="005C0E95"/>
    <w:rsid w:val="005C0ED8"/>
    <w:rsid w:val="005C1689"/>
    <w:rsid w:val="005C297B"/>
    <w:rsid w:val="005C2D18"/>
    <w:rsid w:val="005C2ECA"/>
    <w:rsid w:val="005C31AF"/>
    <w:rsid w:val="005C3D29"/>
    <w:rsid w:val="005C4C13"/>
    <w:rsid w:val="005C4F7C"/>
    <w:rsid w:val="005C5962"/>
    <w:rsid w:val="005C6FBA"/>
    <w:rsid w:val="005D05F3"/>
    <w:rsid w:val="005D0AC1"/>
    <w:rsid w:val="005D412B"/>
    <w:rsid w:val="005D4D0A"/>
    <w:rsid w:val="005D524D"/>
    <w:rsid w:val="005E126A"/>
    <w:rsid w:val="005E279E"/>
    <w:rsid w:val="005E2A2E"/>
    <w:rsid w:val="005E3C21"/>
    <w:rsid w:val="005E4519"/>
    <w:rsid w:val="005E4752"/>
    <w:rsid w:val="005E6CF4"/>
    <w:rsid w:val="005E7509"/>
    <w:rsid w:val="005F0A0D"/>
    <w:rsid w:val="005F3BFD"/>
    <w:rsid w:val="005F3D07"/>
    <w:rsid w:val="005F3FE5"/>
    <w:rsid w:val="005F4333"/>
    <w:rsid w:val="005F5FFF"/>
    <w:rsid w:val="005F6D0C"/>
    <w:rsid w:val="006001EE"/>
    <w:rsid w:val="00601C76"/>
    <w:rsid w:val="006036EB"/>
    <w:rsid w:val="00604104"/>
    <w:rsid w:val="00604334"/>
    <w:rsid w:val="006044F1"/>
    <w:rsid w:val="0060538A"/>
    <w:rsid w:val="006108D4"/>
    <w:rsid w:val="00612326"/>
    <w:rsid w:val="00612519"/>
    <w:rsid w:val="00612B4D"/>
    <w:rsid w:val="0061326A"/>
    <w:rsid w:val="0061567D"/>
    <w:rsid w:val="00615D46"/>
    <w:rsid w:val="00615F5E"/>
    <w:rsid w:val="006203F1"/>
    <w:rsid w:val="0062046A"/>
    <w:rsid w:val="00623B4F"/>
    <w:rsid w:val="00625AF2"/>
    <w:rsid w:val="00625E0A"/>
    <w:rsid w:val="006262B4"/>
    <w:rsid w:val="006263EE"/>
    <w:rsid w:val="006268AA"/>
    <w:rsid w:val="00630196"/>
    <w:rsid w:val="00630712"/>
    <w:rsid w:val="00631AFD"/>
    <w:rsid w:val="00634C72"/>
    <w:rsid w:val="0063752D"/>
    <w:rsid w:val="006377AF"/>
    <w:rsid w:val="00640797"/>
    <w:rsid w:val="0064221C"/>
    <w:rsid w:val="00642232"/>
    <w:rsid w:val="00642404"/>
    <w:rsid w:val="00642C1E"/>
    <w:rsid w:val="0064384A"/>
    <w:rsid w:val="00645A3E"/>
    <w:rsid w:val="00645E6A"/>
    <w:rsid w:val="0064602D"/>
    <w:rsid w:val="00646690"/>
    <w:rsid w:val="00646D88"/>
    <w:rsid w:val="00647CF9"/>
    <w:rsid w:val="00651096"/>
    <w:rsid w:val="0065282E"/>
    <w:rsid w:val="00653ECD"/>
    <w:rsid w:val="0065651F"/>
    <w:rsid w:val="0066070D"/>
    <w:rsid w:val="006611CE"/>
    <w:rsid w:val="006619AF"/>
    <w:rsid w:val="0066266B"/>
    <w:rsid w:val="0066336F"/>
    <w:rsid w:val="006645A2"/>
    <w:rsid w:val="00664D0C"/>
    <w:rsid w:val="00666B12"/>
    <w:rsid w:val="00666CCD"/>
    <w:rsid w:val="0066721C"/>
    <w:rsid w:val="0066796E"/>
    <w:rsid w:val="00667DC0"/>
    <w:rsid w:val="00671643"/>
    <w:rsid w:val="006742E8"/>
    <w:rsid w:val="00676542"/>
    <w:rsid w:val="006772EB"/>
    <w:rsid w:val="00685B6F"/>
    <w:rsid w:val="00686783"/>
    <w:rsid w:val="00690BC6"/>
    <w:rsid w:val="00690F12"/>
    <w:rsid w:val="00692D84"/>
    <w:rsid w:val="00693051"/>
    <w:rsid w:val="006934DE"/>
    <w:rsid w:val="00694F37"/>
    <w:rsid w:val="00697428"/>
    <w:rsid w:val="006A3134"/>
    <w:rsid w:val="006A3D21"/>
    <w:rsid w:val="006A45F7"/>
    <w:rsid w:val="006A4EFD"/>
    <w:rsid w:val="006A557C"/>
    <w:rsid w:val="006A6374"/>
    <w:rsid w:val="006A761C"/>
    <w:rsid w:val="006A7AA7"/>
    <w:rsid w:val="006B13CE"/>
    <w:rsid w:val="006B1672"/>
    <w:rsid w:val="006B4FDD"/>
    <w:rsid w:val="006B7126"/>
    <w:rsid w:val="006C1100"/>
    <w:rsid w:val="006C14AB"/>
    <w:rsid w:val="006C1739"/>
    <w:rsid w:val="006C1F25"/>
    <w:rsid w:val="006C3170"/>
    <w:rsid w:val="006C3353"/>
    <w:rsid w:val="006C34AF"/>
    <w:rsid w:val="006C3897"/>
    <w:rsid w:val="006C3F4F"/>
    <w:rsid w:val="006C68A1"/>
    <w:rsid w:val="006D0510"/>
    <w:rsid w:val="006D083D"/>
    <w:rsid w:val="006D09BB"/>
    <w:rsid w:val="006D2A3A"/>
    <w:rsid w:val="006D350F"/>
    <w:rsid w:val="006D4FF0"/>
    <w:rsid w:val="006D53B9"/>
    <w:rsid w:val="006D74F1"/>
    <w:rsid w:val="006E0CAC"/>
    <w:rsid w:val="006E0EB1"/>
    <w:rsid w:val="006E1452"/>
    <w:rsid w:val="006E36FD"/>
    <w:rsid w:val="006E44F3"/>
    <w:rsid w:val="006F0D8C"/>
    <w:rsid w:val="006F17A5"/>
    <w:rsid w:val="006F2918"/>
    <w:rsid w:val="006F35AE"/>
    <w:rsid w:val="006F41D1"/>
    <w:rsid w:val="006F4B8F"/>
    <w:rsid w:val="006F568D"/>
    <w:rsid w:val="006F614B"/>
    <w:rsid w:val="006F6388"/>
    <w:rsid w:val="006F6411"/>
    <w:rsid w:val="006F658C"/>
    <w:rsid w:val="006F678B"/>
    <w:rsid w:val="006F704D"/>
    <w:rsid w:val="006F71DC"/>
    <w:rsid w:val="006F7C58"/>
    <w:rsid w:val="00700347"/>
    <w:rsid w:val="00700E25"/>
    <w:rsid w:val="00707BD4"/>
    <w:rsid w:val="00710AAA"/>
    <w:rsid w:val="00711474"/>
    <w:rsid w:val="00712342"/>
    <w:rsid w:val="007126AB"/>
    <w:rsid w:val="007130DA"/>
    <w:rsid w:val="007157F6"/>
    <w:rsid w:val="007161A8"/>
    <w:rsid w:val="0072046B"/>
    <w:rsid w:val="00721751"/>
    <w:rsid w:val="0072189D"/>
    <w:rsid w:val="00721C60"/>
    <w:rsid w:val="00722B5A"/>
    <w:rsid w:val="00723159"/>
    <w:rsid w:val="00723D41"/>
    <w:rsid w:val="0072618C"/>
    <w:rsid w:val="0072713E"/>
    <w:rsid w:val="00731B26"/>
    <w:rsid w:val="0073295A"/>
    <w:rsid w:val="007332CF"/>
    <w:rsid w:val="00734F3B"/>
    <w:rsid w:val="00735384"/>
    <w:rsid w:val="00735547"/>
    <w:rsid w:val="00736485"/>
    <w:rsid w:val="00736DBB"/>
    <w:rsid w:val="00737DC9"/>
    <w:rsid w:val="0074132C"/>
    <w:rsid w:val="0074193E"/>
    <w:rsid w:val="007423F4"/>
    <w:rsid w:val="00743B28"/>
    <w:rsid w:val="00743FE3"/>
    <w:rsid w:val="00745B1C"/>
    <w:rsid w:val="00747ADB"/>
    <w:rsid w:val="00751366"/>
    <w:rsid w:val="007522E6"/>
    <w:rsid w:val="007537E8"/>
    <w:rsid w:val="00754AB0"/>
    <w:rsid w:val="00755141"/>
    <w:rsid w:val="00755539"/>
    <w:rsid w:val="007611D7"/>
    <w:rsid w:val="007612C0"/>
    <w:rsid w:val="007623BA"/>
    <w:rsid w:val="00763004"/>
    <w:rsid w:val="00764886"/>
    <w:rsid w:val="00764B8C"/>
    <w:rsid w:val="00765AA2"/>
    <w:rsid w:val="00766C52"/>
    <w:rsid w:val="00770947"/>
    <w:rsid w:val="00771252"/>
    <w:rsid w:val="00772011"/>
    <w:rsid w:val="00772FFC"/>
    <w:rsid w:val="00773FD7"/>
    <w:rsid w:val="007752CF"/>
    <w:rsid w:val="00775FC6"/>
    <w:rsid w:val="00776BE1"/>
    <w:rsid w:val="0078009C"/>
    <w:rsid w:val="00781403"/>
    <w:rsid w:val="0078192E"/>
    <w:rsid w:val="007834FE"/>
    <w:rsid w:val="00786C9F"/>
    <w:rsid w:val="00786D5A"/>
    <w:rsid w:val="0079026D"/>
    <w:rsid w:val="00790AB8"/>
    <w:rsid w:val="00792383"/>
    <w:rsid w:val="00792A1E"/>
    <w:rsid w:val="0079317B"/>
    <w:rsid w:val="007947AE"/>
    <w:rsid w:val="00795261"/>
    <w:rsid w:val="00795C72"/>
    <w:rsid w:val="00796291"/>
    <w:rsid w:val="007A031B"/>
    <w:rsid w:val="007A38CD"/>
    <w:rsid w:val="007A3948"/>
    <w:rsid w:val="007A399D"/>
    <w:rsid w:val="007A42BE"/>
    <w:rsid w:val="007A5A9D"/>
    <w:rsid w:val="007A76DC"/>
    <w:rsid w:val="007B042A"/>
    <w:rsid w:val="007B2421"/>
    <w:rsid w:val="007B25F2"/>
    <w:rsid w:val="007B400C"/>
    <w:rsid w:val="007B7159"/>
    <w:rsid w:val="007B74E5"/>
    <w:rsid w:val="007B7F1A"/>
    <w:rsid w:val="007C00F6"/>
    <w:rsid w:val="007C1A9B"/>
    <w:rsid w:val="007C1E30"/>
    <w:rsid w:val="007C54A2"/>
    <w:rsid w:val="007C67C3"/>
    <w:rsid w:val="007C6AB5"/>
    <w:rsid w:val="007C71CD"/>
    <w:rsid w:val="007D0A91"/>
    <w:rsid w:val="007D1E52"/>
    <w:rsid w:val="007D3BDB"/>
    <w:rsid w:val="007D55C9"/>
    <w:rsid w:val="007D5792"/>
    <w:rsid w:val="007D6C3E"/>
    <w:rsid w:val="007D6E13"/>
    <w:rsid w:val="007E192F"/>
    <w:rsid w:val="007E234D"/>
    <w:rsid w:val="007E2854"/>
    <w:rsid w:val="007E3E2F"/>
    <w:rsid w:val="007E3F4D"/>
    <w:rsid w:val="007E639B"/>
    <w:rsid w:val="007E6767"/>
    <w:rsid w:val="007E78A9"/>
    <w:rsid w:val="007F0784"/>
    <w:rsid w:val="007F0AB1"/>
    <w:rsid w:val="007F1637"/>
    <w:rsid w:val="007F1CCA"/>
    <w:rsid w:val="007F3EC6"/>
    <w:rsid w:val="007F63C8"/>
    <w:rsid w:val="007F6D8D"/>
    <w:rsid w:val="007F764F"/>
    <w:rsid w:val="00800A1A"/>
    <w:rsid w:val="0080177F"/>
    <w:rsid w:val="00801F2E"/>
    <w:rsid w:val="008036CB"/>
    <w:rsid w:val="00803B73"/>
    <w:rsid w:val="00804238"/>
    <w:rsid w:val="008059F7"/>
    <w:rsid w:val="0080620F"/>
    <w:rsid w:val="00806436"/>
    <w:rsid w:val="008067D6"/>
    <w:rsid w:val="0081037B"/>
    <w:rsid w:val="00810995"/>
    <w:rsid w:val="00810BC6"/>
    <w:rsid w:val="00811DD9"/>
    <w:rsid w:val="00811EA6"/>
    <w:rsid w:val="00811EF6"/>
    <w:rsid w:val="00812C21"/>
    <w:rsid w:val="00813827"/>
    <w:rsid w:val="00815703"/>
    <w:rsid w:val="00816DA4"/>
    <w:rsid w:val="00817425"/>
    <w:rsid w:val="00821205"/>
    <w:rsid w:val="00821343"/>
    <w:rsid w:val="00821FC3"/>
    <w:rsid w:val="00821FE8"/>
    <w:rsid w:val="00823334"/>
    <w:rsid w:val="0082508F"/>
    <w:rsid w:val="008253A2"/>
    <w:rsid w:val="00825BD0"/>
    <w:rsid w:val="00826601"/>
    <w:rsid w:val="008274AF"/>
    <w:rsid w:val="008279EE"/>
    <w:rsid w:val="00827B89"/>
    <w:rsid w:val="008308C9"/>
    <w:rsid w:val="0083279B"/>
    <w:rsid w:val="0083321A"/>
    <w:rsid w:val="00833242"/>
    <w:rsid w:val="0083338D"/>
    <w:rsid w:val="008336F6"/>
    <w:rsid w:val="00836FD4"/>
    <w:rsid w:val="00840EFC"/>
    <w:rsid w:val="00840FF5"/>
    <w:rsid w:val="00841EBE"/>
    <w:rsid w:val="00842E87"/>
    <w:rsid w:val="008436BE"/>
    <w:rsid w:val="00844D44"/>
    <w:rsid w:val="00845D76"/>
    <w:rsid w:val="00846E20"/>
    <w:rsid w:val="008507AA"/>
    <w:rsid w:val="0085348E"/>
    <w:rsid w:val="00861DA4"/>
    <w:rsid w:val="00863289"/>
    <w:rsid w:val="00864B06"/>
    <w:rsid w:val="00867092"/>
    <w:rsid w:val="008671F6"/>
    <w:rsid w:val="008673FD"/>
    <w:rsid w:val="00867F2C"/>
    <w:rsid w:val="00873D60"/>
    <w:rsid w:val="00873DA1"/>
    <w:rsid w:val="00877C55"/>
    <w:rsid w:val="00880012"/>
    <w:rsid w:val="008802EC"/>
    <w:rsid w:val="00880B23"/>
    <w:rsid w:val="00891389"/>
    <w:rsid w:val="008917BA"/>
    <w:rsid w:val="00893E3B"/>
    <w:rsid w:val="0089446D"/>
    <w:rsid w:val="008945B3"/>
    <w:rsid w:val="008A09D4"/>
    <w:rsid w:val="008A1B08"/>
    <w:rsid w:val="008A55E5"/>
    <w:rsid w:val="008A5B1D"/>
    <w:rsid w:val="008A64D7"/>
    <w:rsid w:val="008A7B99"/>
    <w:rsid w:val="008B16A1"/>
    <w:rsid w:val="008B1C73"/>
    <w:rsid w:val="008B1E6E"/>
    <w:rsid w:val="008B200A"/>
    <w:rsid w:val="008B217A"/>
    <w:rsid w:val="008B41E6"/>
    <w:rsid w:val="008B76BE"/>
    <w:rsid w:val="008B7A32"/>
    <w:rsid w:val="008C071C"/>
    <w:rsid w:val="008C2ABD"/>
    <w:rsid w:val="008C2B45"/>
    <w:rsid w:val="008C37ED"/>
    <w:rsid w:val="008C4C7C"/>
    <w:rsid w:val="008C6F1C"/>
    <w:rsid w:val="008D0396"/>
    <w:rsid w:val="008D0FBC"/>
    <w:rsid w:val="008D0FDB"/>
    <w:rsid w:val="008D17B4"/>
    <w:rsid w:val="008D2015"/>
    <w:rsid w:val="008D2A82"/>
    <w:rsid w:val="008D4A07"/>
    <w:rsid w:val="008D5362"/>
    <w:rsid w:val="008D69F5"/>
    <w:rsid w:val="008D704A"/>
    <w:rsid w:val="008E0612"/>
    <w:rsid w:val="008E4F5F"/>
    <w:rsid w:val="008E5928"/>
    <w:rsid w:val="008E5A4E"/>
    <w:rsid w:val="008F04DD"/>
    <w:rsid w:val="008F20B5"/>
    <w:rsid w:val="008F250C"/>
    <w:rsid w:val="008F2B91"/>
    <w:rsid w:val="008F34D0"/>
    <w:rsid w:val="008F5676"/>
    <w:rsid w:val="008F57BE"/>
    <w:rsid w:val="008F78B5"/>
    <w:rsid w:val="009002A6"/>
    <w:rsid w:val="00900C75"/>
    <w:rsid w:val="00902342"/>
    <w:rsid w:val="0090622A"/>
    <w:rsid w:val="00906CE3"/>
    <w:rsid w:val="0090795F"/>
    <w:rsid w:val="00907E31"/>
    <w:rsid w:val="0091001F"/>
    <w:rsid w:val="0091160F"/>
    <w:rsid w:val="00911887"/>
    <w:rsid w:val="00912754"/>
    <w:rsid w:val="00912EB4"/>
    <w:rsid w:val="00913312"/>
    <w:rsid w:val="00913FB5"/>
    <w:rsid w:val="0091586D"/>
    <w:rsid w:val="00915F61"/>
    <w:rsid w:val="00916495"/>
    <w:rsid w:val="0091717D"/>
    <w:rsid w:val="00920845"/>
    <w:rsid w:val="009209A2"/>
    <w:rsid w:val="00920F8E"/>
    <w:rsid w:val="009220D9"/>
    <w:rsid w:val="0092440B"/>
    <w:rsid w:val="00924457"/>
    <w:rsid w:val="00924B60"/>
    <w:rsid w:val="00926055"/>
    <w:rsid w:val="0093002E"/>
    <w:rsid w:val="00931761"/>
    <w:rsid w:val="0093240A"/>
    <w:rsid w:val="009324B9"/>
    <w:rsid w:val="009352ED"/>
    <w:rsid w:val="00935326"/>
    <w:rsid w:val="00935532"/>
    <w:rsid w:val="009371DF"/>
    <w:rsid w:val="0093759B"/>
    <w:rsid w:val="00940745"/>
    <w:rsid w:val="009419FA"/>
    <w:rsid w:val="009425E7"/>
    <w:rsid w:val="00943382"/>
    <w:rsid w:val="00944D03"/>
    <w:rsid w:val="00946A44"/>
    <w:rsid w:val="00952230"/>
    <w:rsid w:val="00952773"/>
    <w:rsid w:val="00953742"/>
    <w:rsid w:val="00954859"/>
    <w:rsid w:val="009559A9"/>
    <w:rsid w:val="009571F3"/>
    <w:rsid w:val="0096039E"/>
    <w:rsid w:val="00961E86"/>
    <w:rsid w:val="00966F06"/>
    <w:rsid w:val="009679ED"/>
    <w:rsid w:val="00967ADE"/>
    <w:rsid w:val="00971B98"/>
    <w:rsid w:val="009721C3"/>
    <w:rsid w:val="009722DC"/>
    <w:rsid w:val="00972E25"/>
    <w:rsid w:val="00974D35"/>
    <w:rsid w:val="00980517"/>
    <w:rsid w:val="0098062B"/>
    <w:rsid w:val="009817E3"/>
    <w:rsid w:val="00983DD0"/>
    <w:rsid w:val="00985105"/>
    <w:rsid w:val="0098673F"/>
    <w:rsid w:val="009872B6"/>
    <w:rsid w:val="0099140F"/>
    <w:rsid w:val="0099172D"/>
    <w:rsid w:val="009918BB"/>
    <w:rsid w:val="00994687"/>
    <w:rsid w:val="00997499"/>
    <w:rsid w:val="0099779D"/>
    <w:rsid w:val="00997B60"/>
    <w:rsid w:val="009A066A"/>
    <w:rsid w:val="009A1A64"/>
    <w:rsid w:val="009A29D6"/>
    <w:rsid w:val="009A2EF3"/>
    <w:rsid w:val="009A4CD9"/>
    <w:rsid w:val="009B05B9"/>
    <w:rsid w:val="009B0757"/>
    <w:rsid w:val="009B1A81"/>
    <w:rsid w:val="009B2E34"/>
    <w:rsid w:val="009B33E2"/>
    <w:rsid w:val="009B4521"/>
    <w:rsid w:val="009B581A"/>
    <w:rsid w:val="009B64F5"/>
    <w:rsid w:val="009B67F5"/>
    <w:rsid w:val="009C0A39"/>
    <w:rsid w:val="009C29B5"/>
    <w:rsid w:val="009C3392"/>
    <w:rsid w:val="009C3C5B"/>
    <w:rsid w:val="009C47DE"/>
    <w:rsid w:val="009C6072"/>
    <w:rsid w:val="009C6C28"/>
    <w:rsid w:val="009C7DEC"/>
    <w:rsid w:val="009D1EF9"/>
    <w:rsid w:val="009D2335"/>
    <w:rsid w:val="009D2A58"/>
    <w:rsid w:val="009D2DDC"/>
    <w:rsid w:val="009D3BA3"/>
    <w:rsid w:val="009D5900"/>
    <w:rsid w:val="009D636C"/>
    <w:rsid w:val="009D6FBC"/>
    <w:rsid w:val="009D7767"/>
    <w:rsid w:val="009E0D9E"/>
    <w:rsid w:val="009E18FC"/>
    <w:rsid w:val="009E2BC8"/>
    <w:rsid w:val="009E33E5"/>
    <w:rsid w:val="009E3432"/>
    <w:rsid w:val="009E6209"/>
    <w:rsid w:val="009E69B2"/>
    <w:rsid w:val="009F189A"/>
    <w:rsid w:val="009F1D39"/>
    <w:rsid w:val="009F23C6"/>
    <w:rsid w:val="009F2408"/>
    <w:rsid w:val="00A00849"/>
    <w:rsid w:val="00A039B0"/>
    <w:rsid w:val="00A039F0"/>
    <w:rsid w:val="00A04319"/>
    <w:rsid w:val="00A053A5"/>
    <w:rsid w:val="00A0783E"/>
    <w:rsid w:val="00A10546"/>
    <w:rsid w:val="00A10EA8"/>
    <w:rsid w:val="00A10EF5"/>
    <w:rsid w:val="00A1183E"/>
    <w:rsid w:val="00A12B5C"/>
    <w:rsid w:val="00A12EDD"/>
    <w:rsid w:val="00A13E56"/>
    <w:rsid w:val="00A1777A"/>
    <w:rsid w:val="00A17AEE"/>
    <w:rsid w:val="00A17F20"/>
    <w:rsid w:val="00A22244"/>
    <w:rsid w:val="00A22885"/>
    <w:rsid w:val="00A24308"/>
    <w:rsid w:val="00A24705"/>
    <w:rsid w:val="00A24AF1"/>
    <w:rsid w:val="00A25C73"/>
    <w:rsid w:val="00A275F1"/>
    <w:rsid w:val="00A27B1E"/>
    <w:rsid w:val="00A317BE"/>
    <w:rsid w:val="00A332DF"/>
    <w:rsid w:val="00A36048"/>
    <w:rsid w:val="00A36A65"/>
    <w:rsid w:val="00A37687"/>
    <w:rsid w:val="00A44CA0"/>
    <w:rsid w:val="00A4507B"/>
    <w:rsid w:val="00A4509B"/>
    <w:rsid w:val="00A468C2"/>
    <w:rsid w:val="00A46E60"/>
    <w:rsid w:val="00A4774C"/>
    <w:rsid w:val="00A50982"/>
    <w:rsid w:val="00A50B3B"/>
    <w:rsid w:val="00A51E23"/>
    <w:rsid w:val="00A527C4"/>
    <w:rsid w:val="00A54EF7"/>
    <w:rsid w:val="00A555B4"/>
    <w:rsid w:val="00A5566F"/>
    <w:rsid w:val="00A55F63"/>
    <w:rsid w:val="00A563FD"/>
    <w:rsid w:val="00A60865"/>
    <w:rsid w:val="00A60B9C"/>
    <w:rsid w:val="00A617FD"/>
    <w:rsid w:val="00A62374"/>
    <w:rsid w:val="00A6352A"/>
    <w:rsid w:val="00A64500"/>
    <w:rsid w:val="00A64E47"/>
    <w:rsid w:val="00A66FF9"/>
    <w:rsid w:val="00A6715B"/>
    <w:rsid w:val="00A672A8"/>
    <w:rsid w:val="00A6788E"/>
    <w:rsid w:val="00A7023F"/>
    <w:rsid w:val="00A714C4"/>
    <w:rsid w:val="00A729E6"/>
    <w:rsid w:val="00A73819"/>
    <w:rsid w:val="00A804FF"/>
    <w:rsid w:val="00A8155B"/>
    <w:rsid w:val="00A82F8F"/>
    <w:rsid w:val="00A84CC9"/>
    <w:rsid w:val="00A84E81"/>
    <w:rsid w:val="00A90416"/>
    <w:rsid w:val="00A916A2"/>
    <w:rsid w:val="00A91828"/>
    <w:rsid w:val="00A94D4C"/>
    <w:rsid w:val="00A94F62"/>
    <w:rsid w:val="00A960A2"/>
    <w:rsid w:val="00A97325"/>
    <w:rsid w:val="00AA16BC"/>
    <w:rsid w:val="00AA2542"/>
    <w:rsid w:val="00AA2A2B"/>
    <w:rsid w:val="00AA32F9"/>
    <w:rsid w:val="00AA3443"/>
    <w:rsid w:val="00AA46DE"/>
    <w:rsid w:val="00AA4F13"/>
    <w:rsid w:val="00AA5432"/>
    <w:rsid w:val="00AA5C4B"/>
    <w:rsid w:val="00AA633D"/>
    <w:rsid w:val="00AB047F"/>
    <w:rsid w:val="00AB075D"/>
    <w:rsid w:val="00AB10EF"/>
    <w:rsid w:val="00AB13DF"/>
    <w:rsid w:val="00AB1C04"/>
    <w:rsid w:val="00AB2415"/>
    <w:rsid w:val="00AB2695"/>
    <w:rsid w:val="00AB34FC"/>
    <w:rsid w:val="00AB35AA"/>
    <w:rsid w:val="00AB3E71"/>
    <w:rsid w:val="00AB54BE"/>
    <w:rsid w:val="00AB78C7"/>
    <w:rsid w:val="00AC0F23"/>
    <w:rsid w:val="00AC1A52"/>
    <w:rsid w:val="00AC28D6"/>
    <w:rsid w:val="00AC3F4F"/>
    <w:rsid w:val="00AC41DD"/>
    <w:rsid w:val="00AC4A1F"/>
    <w:rsid w:val="00AC4E70"/>
    <w:rsid w:val="00AC4EA0"/>
    <w:rsid w:val="00AC6018"/>
    <w:rsid w:val="00AD2231"/>
    <w:rsid w:val="00AD3DE6"/>
    <w:rsid w:val="00AD56CA"/>
    <w:rsid w:val="00AD56E6"/>
    <w:rsid w:val="00AD57E0"/>
    <w:rsid w:val="00AD63DA"/>
    <w:rsid w:val="00AD6440"/>
    <w:rsid w:val="00AD68F5"/>
    <w:rsid w:val="00AD72AF"/>
    <w:rsid w:val="00AD765C"/>
    <w:rsid w:val="00AE080D"/>
    <w:rsid w:val="00AE2BCC"/>
    <w:rsid w:val="00AE4647"/>
    <w:rsid w:val="00AF039E"/>
    <w:rsid w:val="00AF24D7"/>
    <w:rsid w:val="00AF2DB9"/>
    <w:rsid w:val="00AF3162"/>
    <w:rsid w:val="00AF34BB"/>
    <w:rsid w:val="00AF437B"/>
    <w:rsid w:val="00AF4EB8"/>
    <w:rsid w:val="00AF66FE"/>
    <w:rsid w:val="00AF6C4E"/>
    <w:rsid w:val="00B002BE"/>
    <w:rsid w:val="00B005CA"/>
    <w:rsid w:val="00B00F20"/>
    <w:rsid w:val="00B02664"/>
    <w:rsid w:val="00B02746"/>
    <w:rsid w:val="00B03193"/>
    <w:rsid w:val="00B0358E"/>
    <w:rsid w:val="00B047FE"/>
    <w:rsid w:val="00B05176"/>
    <w:rsid w:val="00B05C62"/>
    <w:rsid w:val="00B05F07"/>
    <w:rsid w:val="00B065E3"/>
    <w:rsid w:val="00B06E74"/>
    <w:rsid w:val="00B127ED"/>
    <w:rsid w:val="00B1398D"/>
    <w:rsid w:val="00B139D0"/>
    <w:rsid w:val="00B159B0"/>
    <w:rsid w:val="00B15F9D"/>
    <w:rsid w:val="00B16495"/>
    <w:rsid w:val="00B2032C"/>
    <w:rsid w:val="00B23CCA"/>
    <w:rsid w:val="00B245D9"/>
    <w:rsid w:val="00B253B8"/>
    <w:rsid w:val="00B260AC"/>
    <w:rsid w:val="00B302A3"/>
    <w:rsid w:val="00B31194"/>
    <w:rsid w:val="00B315F7"/>
    <w:rsid w:val="00B32DEE"/>
    <w:rsid w:val="00B32FDF"/>
    <w:rsid w:val="00B33A91"/>
    <w:rsid w:val="00B349AD"/>
    <w:rsid w:val="00B35897"/>
    <w:rsid w:val="00B35A15"/>
    <w:rsid w:val="00B42491"/>
    <w:rsid w:val="00B42D91"/>
    <w:rsid w:val="00B43C51"/>
    <w:rsid w:val="00B44208"/>
    <w:rsid w:val="00B44A8F"/>
    <w:rsid w:val="00B4662A"/>
    <w:rsid w:val="00B541E7"/>
    <w:rsid w:val="00B57555"/>
    <w:rsid w:val="00B61439"/>
    <w:rsid w:val="00B61DF2"/>
    <w:rsid w:val="00B63C2B"/>
    <w:rsid w:val="00B645D8"/>
    <w:rsid w:val="00B64C95"/>
    <w:rsid w:val="00B64DFC"/>
    <w:rsid w:val="00B65107"/>
    <w:rsid w:val="00B66E50"/>
    <w:rsid w:val="00B66FEF"/>
    <w:rsid w:val="00B7026F"/>
    <w:rsid w:val="00B719AA"/>
    <w:rsid w:val="00B72E8A"/>
    <w:rsid w:val="00B730D4"/>
    <w:rsid w:val="00B738B9"/>
    <w:rsid w:val="00B76E24"/>
    <w:rsid w:val="00B775A5"/>
    <w:rsid w:val="00B77BE7"/>
    <w:rsid w:val="00B825E3"/>
    <w:rsid w:val="00B8277B"/>
    <w:rsid w:val="00B82855"/>
    <w:rsid w:val="00B82A83"/>
    <w:rsid w:val="00B8398B"/>
    <w:rsid w:val="00B85834"/>
    <w:rsid w:val="00B85AD6"/>
    <w:rsid w:val="00B8621E"/>
    <w:rsid w:val="00B87176"/>
    <w:rsid w:val="00B916AD"/>
    <w:rsid w:val="00B92816"/>
    <w:rsid w:val="00B9468F"/>
    <w:rsid w:val="00BA0023"/>
    <w:rsid w:val="00BA183E"/>
    <w:rsid w:val="00BA2593"/>
    <w:rsid w:val="00BA3DA4"/>
    <w:rsid w:val="00BA750E"/>
    <w:rsid w:val="00BA7B13"/>
    <w:rsid w:val="00BA7D20"/>
    <w:rsid w:val="00BB0330"/>
    <w:rsid w:val="00BB384F"/>
    <w:rsid w:val="00BB4057"/>
    <w:rsid w:val="00BB4A94"/>
    <w:rsid w:val="00BB538D"/>
    <w:rsid w:val="00BB5469"/>
    <w:rsid w:val="00BB61B7"/>
    <w:rsid w:val="00BB66AE"/>
    <w:rsid w:val="00BB6A99"/>
    <w:rsid w:val="00BB70F7"/>
    <w:rsid w:val="00BC0F8A"/>
    <w:rsid w:val="00BC1985"/>
    <w:rsid w:val="00BC26A3"/>
    <w:rsid w:val="00BC27D6"/>
    <w:rsid w:val="00BC3DA8"/>
    <w:rsid w:val="00BC3DE7"/>
    <w:rsid w:val="00BC4124"/>
    <w:rsid w:val="00BC430C"/>
    <w:rsid w:val="00BC4438"/>
    <w:rsid w:val="00BC5192"/>
    <w:rsid w:val="00BD0B45"/>
    <w:rsid w:val="00BD2AB4"/>
    <w:rsid w:val="00BD2C48"/>
    <w:rsid w:val="00BD314B"/>
    <w:rsid w:val="00BD3D83"/>
    <w:rsid w:val="00BD41EF"/>
    <w:rsid w:val="00BD63E4"/>
    <w:rsid w:val="00BD6D2E"/>
    <w:rsid w:val="00BE1F7B"/>
    <w:rsid w:val="00BE4E62"/>
    <w:rsid w:val="00BE53D1"/>
    <w:rsid w:val="00BE61B4"/>
    <w:rsid w:val="00BE66FE"/>
    <w:rsid w:val="00BE6850"/>
    <w:rsid w:val="00BE6D6E"/>
    <w:rsid w:val="00BE7D57"/>
    <w:rsid w:val="00BF2101"/>
    <w:rsid w:val="00BF3A3B"/>
    <w:rsid w:val="00BF3B3C"/>
    <w:rsid w:val="00BF457B"/>
    <w:rsid w:val="00BF5239"/>
    <w:rsid w:val="00BF5714"/>
    <w:rsid w:val="00BF706C"/>
    <w:rsid w:val="00BF7FB9"/>
    <w:rsid w:val="00C00C07"/>
    <w:rsid w:val="00C0309D"/>
    <w:rsid w:val="00C03EBF"/>
    <w:rsid w:val="00C0411F"/>
    <w:rsid w:val="00C0478C"/>
    <w:rsid w:val="00C05E95"/>
    <w:rsid w:val="00C06556"/>
    <w:rsid w:val="00C0773C"/>
    <w:rsid w:val="00C11724"/>
    <w:rsid w:val="00C11828"/>
    <w:rsid w:val="00C118F2"/>
    <w:rsid w:val="00C11B9B"/>
    <w:rsid w:val="00C12E5D"/>
    <w:rsid w:val="00C155C1"/>
    <w:rsid w:val="00C16186"/>
    <w:rsid w:val="00C2137E"/>
    <w:rsid w:val="00C2180F"/>
    <w:rsid w:val="00C2359F"/>
    <w:rsid w:val="00C23FA9"/>
    <w:rsid w:val="00C2444E"/>
    <w:rsid w:val="00C30150"/>
    <w:rsid w:val="00C303A7"/>
    <w:rsid w:val="00C308DB"/>
    <w:rsid w:val="00C31724"/>
    <w:rsid w:val="00C3604C"/>
    <w:rsid w:val="00C36CE9"/>
    <w:rsid w:val="00C36E93"/>
    <w:rsid w:val="00C376AE"/>
    <w:rsid w:val="00C402E3"/>
    <w:rsid w:val="00C41434"/>
    <w:rsid w:val="00C41E7E"/>
    <w:rsid w:val="00C43311"/>
    <w:rsid w:val="00C4434B"/>
    <w:rsid w:val="00C44535"/>
    <w:rsid w:val="00C47305"/>
    <w:rsid w:val="00C502BF"/>
    <w:rsid w:val="00C502CA"/>
    <w:rsid w:val="00C50964"/>
    <w:rsid w:val="00C50B1C"/>
    <w:rsid w:val="00C51285"/>
    <w:rsid w:val="00C51AAC"/>
    <w:rsid w:val="00C552E1"/>
    <w:rsid w:val="00C555D6"/>
    <w:rsid w:val="00C56760"/>
    <w:rsid w:val="00C568DB"/>
    <w:rsid w:val="00C579DF"/>
    <w:rsid w:val="00C62D3A"/>
    <w:rsid w:val="00C67D51"/>
    <w:rsid w:val="00C72C32"/>
    <w:rsid w:val="00C736DD"/>
    <w:rsid w:val="00C73EE5"/>
    <w:rsid w:val="00C76248"/>
    <w:rsid w:val="00C76849"/>
    <w:rsid w:val="00C77E39"/>
    <w:rsid w:val="00C802AF"/>
    <w:rsid w:val="00C80CD2"/>
    <w:rsid w:val="00C8291A"/>
    <w:rsid w:val="00C839C4"/>
    <w:rsid w:val="00C83D86"/>
    <w:rsid w:val="00C847EF"/>
    <w:rsid w:val="00C8485C"/>
    <w:rsid w:val="00C90473"/>
    <w:rsid w:val="00C91ED7"/>
    <w:rsid w:val="00C92A02"/>
    <w:rsid w:val="00C931CB"/>
    <w:rsid w:val="00C9478C"/>
    <w:rsid w:val="00C953F8"/>
    <w:rsid w:val="00C96442"/>
    <w:rsid w:val="00C97106"/>
    <w:rsid w:val="00CA03C0"/>
    <w:rsid w:val="00CA1691"/>
    <w:rsid w:val="00CA3BED"/>
    <w:rsid w:val="00CA3EE8"/>
    <w:rsid w:val="00CB071C"/>
    <w:rsid w:val="00CB078D"/>
    <w:rsid w:val="00CB3279"/>
    <w:rsid w:val="00CB3AC3"/>
    <w:rsid w:val="00CB4B83"/>
    <w:rsid w:val="00CB62D6"/>
    <w:rsid w:val="00CB67CF"/>
    <w:rsid w:val="00CB6973"/>
    <w:rsid w:val="00CB6C32"/>
    <w:rsid w:val="00CC1428"/>
    <w:rsid w:val="00CC33F5"/>
    <w:rsid w:val="00CC42BD"/>
    <w:rsid w:val="00CC45E9"/>
    <w:rsid w:val="00CC4765"/>
    <w:rsid w:val="00CC502E"/>
    <w:rsid w:val="00CC56DA"/>
    <w:rsid w:val="00CC5D3E"/>
    <w:rsid w:val="00CC70B6"/>
    <w:rsid w:val="00CD3C69"/>
    <w:rsid w:val="00CD5248"/>
    <w:rsid w:val="00CD5C70"/>
    <w:rsid w:val="00CE1F04"/>
    <w:rsid w:val="00CE355A"/>
    <w:rsid w:val="00CE3FDA"/>
    <w:rsid w:val="00CE4D7A"/>
    <w:rsid w:val="00CE5F25"/>
    <w:rsid w:val="00CE6AF5"/>
    <w:rsid w:val="00CE72A3"/>
    <w:rsid w:val="00CF1250"/>
    <w:rsid w:val="00CF1331"/>
    <w:rsid w:val="00CF141F"/>
    <w:rsid w:val="00CF1475"/>
    <w:rsid w:val="00CF198C"/>
    <w:rsid w:val="00CF3689"/>
    <w:rsid w:val="00CF45E5"/>
    <w:rsid w:val="00CF4B96"/>
    <w:rsid w:val="00D0048A"/>
    <w:rsid w:val="00D01848"/>
    <w:rsid w:val="00D02AB3"/>
    <w:rsid w:val="00D03EA3"/>
    <w:rsid w:val="00D04B3B"/>
    <w:rsid w:val="00D10096"/>
    <w:rsid w:val="00D105B8"/>
    <w:rsid w:val="00D11746"/>
    <w:rsid w:val="00D1198B"/>
    <w:rsid w:val="00D12823"/>
    <w:rsid w:val="00D1395F"/>
    <w:rsid w:val="00D13F30"/>
    <w:rsid w:val="00D15379"/>
    <w:rsid w:val="00D15E79"/>
    <w:rsid w:val="00D16924"/>
    <w:rsid w:val="00D17A85"/>
    <w:rsid w:val="00D22ABA"/>
    <w:rsid w:val="00D22F82"/>
    <w:rsid w:val="00D23477"/>
    <w:rsid w:val="00D23483"/>
    <w:rsid w:val="00D23FF0"/>
    <w:rsid w:val="00D25022"/>
    <w:rsid w:val="00D2720B"/>
    <w:rsid w:val="00D303BC"/>
    <w:rsid w:val="00D31C54"/>
    <w:rsid w:val="00D31DEA"/>
    <w:rsid w:val="00D321EF"/>
    <w:rsid w:val="00D327F8"/>
    <w:rsid w:val="00D3524E"/>
    <w:rsid w:val="00D363F0"/>
    <w:rsid w:val="00D37175"/>
    <w:rsid w:val="00D41F59"/>
    <w:rsid w:val="00D43D11"/>
    <w:rsid w:val="00D447F7"/>
    <w:rsid w:val="00D44B7F"/>
    <w:rsid w:val="00D44EB1"/>
    <w:rsid w:val="00D470BE"/>
    <w:rsid w:val="00D50788"/>
    <w:rsid w:val="00D50EE4"/>
    <w:rsid w:val="00D52677"/>
    <w:rsid w:val="00D53F73"/>
    <w:rsid w:val="00D55ACF"/>
    <w:rsid w:val="00D60DE9"/>
    <w:rsid w:val="00D62AE4"/>
    <w:rsid w:val="00D63ED0"/>
    <w:rsid w:val="00D64061"/>
    <w:rsid w:val="00D64810"/>
    <w:rsid w:val="00D65F70"/>
    <w:rsid w:val="00D66257"/>
    <w:rsid w:val="00D667E8"/>
    <w:rsid w:val="00D67DF1"/>
    <w:rsid w:val="00D703A9"/>
    <w:rsid w:val="00D70DF9"/>
    <w:rsid w:val="00D71272"/>
    <w:rsid w:val="00D71456"/>
    <w:rsid w:val="00D73B7C"/>
    <w:rsid w:val="00D73CE3"/>
    <w:rsid w:val="00D76CF9"/>
    <w:rsid w:val="00D77C62"/>
    <w:rsid w:val="00D8061C"/>
    <w:rsid w:val="00D807C3"/>
    <w:rsid w:val="00D80D59"/>
    <w:rsid w:val="00D80E6D"/>
    <w:rsid w:val="00D80F85"/>
    <w:rsid w:val="00D81519"/>
    <w:rsid w:val="00D8216E"/>
    <w:rsid w:val="00D84249"/>
    <w:rsid w:val="00D844CD"/>
    <w:rsid w:val="00D850D0"/>
    <w:rsid w:val="00D91E61"/>
    <w:rsid w:val="00D94947"/>
    <w:rsid w:val="00D94976"/>
    <w:rsid w:val="00D9575E"/>
    <w:rsid w:val="00D959B9"/>
    <w:rsid w:val="00DA06EA"/>
    <w:rsid w:val="00DA13A3"/>
    <w:rsid w:val="00DA258D"/>
    <w:rsid w:val="00DA382B"/>
    <w:rsid w:val="00DA4F9E"/>
    <w:rsid w:val="00DA5DE7"/>
    <w:rsid w:val="00DA666F"/>
    <w:rsid w:val="00DA74BC"/>
    <w:rsid w:val="00DB13F6"/>
    <w:rsid w:val="00DB2E70"/>
    <w:rsid w:val="00DB5174"/>
    <w:rsid w:val="00DB5AFD"/>
    <w:rsid w:val="00DB5DC4"/>
    <w:rsid w:val="00DC2377"/>
    <w:rsid w:val="00DC29AC"/>
    <w:rsid w:val="00DC4FB0"/>
    <w:rsid w:val="00DC5999"/>
    <w:rsid w:val="00DC6C57"/>
    <w:rsid w:val="00DC7E0D"/>
    <w:rsid w:val="00DD2570"/>
    <w:rsid w:val="00DD3CD8"/>
    <w:rsid w:val="00DD4AD4"/>
    <w:rsid w:val="00DD5EFE"/>
    <w:rsid w:val="00DD6F38"/>
    <w:rsid w:val="00DE1503"/>
    <w:rsid w:val="00DE1944"/>
    <w:rsid w:val="00DE1F9E"/>
    <w:rsid w:val="00DE33C3"/>
    <w:rsid w:val="00DE3536"/>
    <w:rsid w:val="00DE38D0"/>
    <w:rsid w:val="00DE4DE9"/>
    <w:rsid w:val="00DE5B13"/>
    <w:rsid w:val="00DE6F81"/>
    <w:rsid w:val="00DE7325"/>
    <w:rsid w:val="00DF0F5A"/>
    <w:rsid w:val="00DF2644"/>
    <w:rsid w:val="00DF3241"/>
    <w:rsid w:val="00DF39A8"/>
    <w:rsid w:val="00DF4B63"/>
    <w:rsid w:val="00DF4C67"/>
    <w:rsid w:val="00E008BE"/>
    <w:rsid w:val="00E01346"/>
    <w:rsid w:val="00E019A2"/>
    <w:rsid w:val="00E02592"/>
    <w:rsid w:val="00E027A2"/>
    <w:rsid w:val="00E066F4"/>
    <w:rsid w:val="00E06C8B"/>
    <w:rsid w:val="00E070B7"/>
    <w:rsid w:val="00E1183C"/>
    <w:rsid w:val="00E132A3"/>
    <w:rsid w:val="00E165BC"/>
    <w:rsid w:val="00E22E0B"/>
    <w:rsid w:val="00E263C9"/>
    <w:rsid w:val="00E26611"/>
    <w:rsid w:val="00E26AF3"/>
    <w:rsid w:val="00E27646"/>
    <w:rsid w:val="00E30A55"/>
    <w:rsid w:val="00E31126"/>
    <w:rsid w:val="00E3232E"/>
    <w:rsid w:val="00E3513A"/>
    <w:rsid w:val="00E35C5F"/>
    <w:rsid w:val="00E37507"/>
    <w:rsid w:val="00E37884"/>
    <w:rsid w:val="00E42EE4"/>
    <w:rsid w:val="00E43787"/>
    <w:rsid w:val="00E43E42"/>
    <w:rsid w:val="00E446B6"/>
    <w:rsid w:val="00E4486B"/>
    <w:rsid w:val="00E44A32"/>
    <w:rsid w:val="00E44CD5"/>
    <w:rsid w:val="00E44DB7"/>
    <w:rsid w:val="00E45D59"/>
    <w:rsid w:val="00E45F09"/>
    <w:rsid w:val="00E47BA8"/>
    <w:rsid w:val="00E50A4E"/>
    <w:rsid w:val="00E510FE"/>
    <w:rsid w:val="00E51DD5"/>
    <w:rsid w:val="00E523E1"/>
    <w:rsid w:val="00E5424F"/>
    <w:rsid w:val="00E5426A"/>
    <w:rsid w:val="00E5669E"/>
    <w:rsid w:val="00E60C4D"/>
    <w:rsid w:val="00E61884"/>
    <w:rsid w:val="00E62A9A"/>
    <w:rsid w:val="00E64EF6"/>
    <w:rsid w:val="00E675DA"/>
    <w:rsid w:val="00E67E62"/>
    <w:rsid w:val="00E71C59"/>
    <w:rsid w:val="00E7223B"/>
    <w:rsid w:val="00E728A6"/>
    <w:rsid w:val="00E729E9"/>
    <w:rsid w:val="00E73040"/>
    <w:rsid w:val="00E731EF"/>
    <w:rsid w:val="00E77957"/>
    <w:rsid w:val="00E80EA2"/>
    <w:rsid w:val="00E81ABD"/>
    <w:rsid w:val="00E84F27"/>
    <w:rsid w:val="00E86FE8"/>
    <w:rsid w:val="00E87D1D"/>
    <w:rsid w:val="00E87F8D"/>
    <w:rsid w:val="00E913CF"/>
    <w:rsid w:val="00E9164F"/>
    <w:rsid w:val="00E9331F"/>
    <w:rsid w:val="00E93D60"/>
    <w:rsid w:val="00E93F82"/>
    <w:rsid w:val="00E94EF8"/>
    <w:rsid w:val="00E9591F"/>
    <w:rsid w:val="00E96EDD"/>
    <w:rsid w:val="00E974FC"/>
    <w:rsid w:val="00EA06A3"/>
    <w:rsid w:val="00EA13F9"/>
    <w:rsid w:val="00EA4EDD"/>
    <w:rsid w:val="00EB15A6"/>
    <w:rsid w:val="00EB3843"/>
    <w:rsid w:val="00EB67FE"/>
    <w:rsid w:val="00EC0873"/>
    <w:rsid w:val="00EC1864"/>
    <w:rsid w:val="00EC1DE8"/>
    <w:rsid w:val="00EC576E"/>
    <w:rsid w:val="00EC659E"/>
    <w:rsid w:val="00EC69FF"/>
    <w:rsid w:val="00ED1F5E"/>
    <w:rsid w:val="00ED2BE0"/>
    <w:rsid w:val="00ED61ED"/>
    <w:rsid w:val="00ED7A00"/>
    <w:rsid w:val="00EE1453"/>
    <w:rsid w:val="00EE2FF2"/>
    <w:rsid w:val="00EE4940"/>
    <w:rsid w:val="00EE4F68"/>
    <w:rsid w:val="00EE5562"/>
    <w:rsid w:val="00EF00B0"/>
    <w:rsid w:val="00EF14ED"/>
    <w:rsid w:val="00EF26DB"/>
    <w:rsid w:val="00EF30DD"/>
    <w:rsid w:val="00EF4366"/>
    <w:rsid w:val="00EF488A"/>
    <w:rsid w:val="00EF564B"/>
    <w:rsid w:val="00EF6401"/>
    <w:rsid w:val="00EF7FF3"/>
    <w:rsid w:val="00F00E69"/>
    <w:rsid w:val="00F0119B"/>
    <w:rsid w:val="00F03422"/>
    <w:rsid w:val="00F038A5"/>
    <w:rsid w:val="00F039F7"/>
    <w:rsid w:val="00F03D85"/>
    <w:rsid w:val="00F05741"/>
    <w:rsid w:val="00F0580D"/>
    <w:rsid w:val="00F05AD2"/>
    <w:rsid w:val="00F05E0E"/>
    <w:rsid w:val="00F05E6D"/>
    <w:rsid w:val="00F07AE0"/>
    <w:rsid w:val="00F10D0A"/>
    <w:rsid w:val="00F11BD4"/>
    <w:rsid w:val="00F12E9D"/>
    <w:rsid w:val="00F1470F"/>
    <w:rsid w:val="00F16CF0"/>
    <w:rsid w:val="00F17D7A"/>
    <w:rsid w:val="00F20BCF"/>
    <w:rsid w:val="00F226DD"/>
    <w:rsid w:val="00F24136"/>
    <w:rsid w:val="00F2444B"/>
    <w:rsid w:val="00F30AC4"/>
    <w:rsid w:val="00F3182C"/>
    <w:rsid w:val="00F327E4"/>
    <w:rsid w:val="00F3285E"/>
    <w:rsid w:val="00F33015"/>
    <w:rsid w:val="00F344DD"/>
    <w:rsid w:val="00F345C2"/>
    <w:rsid w:val="00F40D8E"/>
    <w:rsid w:val="00F42321"/>
    <w:rsid w:val="00F42A58"/>
    <w:rsid w:val="00F4454D"/>
    <w:rsid w:val="00F44C2A"/>
    <w:rsid w:val="00F466AC"/>
    <w:rsid w:val="00F468F4"/>
    <w:rsid w:val="00F46A21"/>
    <w:rsid w:val="00F47454"/>
    <w:rsid w:val="00F4795C"/>
    <w:rsid w:val="00F5083D"/>
    <w:rsid w:val="00F50C4E"/>
    <w:rsid w:val="00F51307"/>
    <w:rsid w:val="00F52EB9"/>
    <w:rsid w:val="00F542F3"/>
    <w:rsid w:val="00F61C11"/>
    <w:rsid w:val="00F621AA"/>
    <w:rsid w:val="00F622DD"/>
    <w:rsid w:val="00F62862"/>
    <w:rsid w:val="00F62BD5"/>
    <w:rsid w:val="00F635F4"/>
    <w:rsid w:val="00F66051"/>
    <w:rsid w:val="00F67340"/>
    <w:rsid w:val="00F67BEF"/>
    <w:rsid w:val="00F7027A"/>
    <w:rsid w:val="00F70EAA"/>
    <w:rsid w:val="00F71DA7"/>
    <w:rsid w:val="00F72E78"/>
    <w:rsid w:val="00F75779"/>
    <w:rsid w:val="00F7579A"/>
    <w:rsid w:val="00F76E6E"/>
    <w:rsid w:val="00F770E4"/>
    <w:rsid w:val="00F77361"/>
    <w:rsid w:val="00F802B1"/>
    <w:rsid w:val="00F80835"/>
    <w:rsid w:val="00F81816"/>
    <w:rsid w:val="00F81F72"/>
    <w:rsid w:val="00F856AB"/>
    <w:rsid w:val="00F85B88"/>
    <w:rsid w:val="00F87EAD"/>
    <w:rsid w:val="00F9025A"/>
    <w:rsid w:val="00F91239"/>
    <w:rsid w:val="00F91BDB"/>
    <w:rsid w:val="00F91EAE"/>
    <w:rsid w:val="00F937B0"/>
    <w:rsid w:val="00F93AF4"/>
    <w:rsid w:val="00F95937"/>
    <w:rsid w:val="00FA03EC"/>
    <w:rsid w:val="00FA10AC"/>
    <w:rsid w:val="00FA1E13"/>
    <w:rsid w:val="00FA2BAD"/>
    <w:rsid w:val="00FA2C8F"/>
    <w:rsid w:val="00FA2E09"/>
    <w:rsid w:val="00FA3DFD"/>
    <w:rsid w:val="00FA6976"/>
    <w:rsid w:val="00FA6A1F"/>
    <w:rsid w:val="00FA700E"/>
    <w:rsid w:val="00FB0C6D"/>
    <w:rsid w:val="00FB0CD1"/>
    <w:rsid w:val="00FB2B2A"/>
    <w:rsid w:val="00FB3F6F"/>
    <w:rsid w:val="00FB3F72"/>
    <w:rsid w:val="00FB6720"/>
    <w:rsid w:val="00FB6BE0"/>
    <w:rsid w:val="00FB7527"/>
    <w:rsid w:val="00FC044A"/>
    <w:rsid w:val="00FC0C91"/>
    <w:rsid w:val="00FC1A51"/>
    <w:rsid w:val="00FC1DA7"/>
    <w:rsid w:val="00FC2C82"/>
    <w:rsid w:val="00FC30E0"/>
    <w:rsid w:val="00FC51CD"/>
    <w:rsid w:val="00FC5405"/>
    <w:rsid w:val="00FC5F7D"/>
    <w:rsid w:val="00FC7DF1"/>
    <w:rsid w:val="00FC7EE0"/>
    <w:rsid w:val="00FD24C2"/>
    <w:rsid w:val="00FD53A0"/>
    <w:rsid w:val="00FD684E"/>
    <w:rsid w:val="00FD7333"/>
    <w:rsid w:val="00FE118B"/>
    <w:rsid w:val="00FE17F8"/>
    <w:rsid w:val="00FE26A0"/>
    <w:rsid w:val="00FE35A2"/>
    <w:rsid w:val="00FE3866"/>
    <w:rsid w:val="00FE5B12"/>
    <w:rsid w:val="00FE64DC"/>
    <w:rsid w:val="00FE784E"/>
    <w:rsid w:val="00FF0DB7"/>
    <w:rsid w:val="00FF2A10"/>
    <w:rsid w:val="00FF2EB2"/>
    <w:rsid w:val="00FF329A"/>
    <w:rsid w:val="00FF5093"/>
    <w:rsid w:val="00FF7500"/>
    <w:rsid w:val="01EA9DD1"/>
    <w:rsid w:val="020C3765"/>
    <w:rsid w:val="027E2DB4"/>
    <w:rsid w:val="031D2868"/>
    <w:rsid w:val="04E30DFB"/>
    <w:rsid w:val="068C54E5"/>
    <w:rsid w:val="06A5042F"/>
    <w:rsid w:val="06CD0E93"/>
    <w:rsid w:val="080F2CE6"/>
    <w:rsid w:val="084D2F3C"/>
    <w:rsid w:val="08C85FDB"/>
    <w:rsid w:val="08EFD5B6"/>
    <w:rsid w:val="0A42B774"/>
    <w:rsid w:val="0A8191A5"/>
    <w:rsid w:val="0C3F594A"/>
    <w:rsid w:val="0D0A70A4"/>
    <w:rsid w:val="0E9FF59F"/>
    <w:rsid w:val="0F160FDF"/>
    <w:rsid w:val="1028BF1A"/>
    <w:rsid w:val="10DCED56"/>
    <w:rsid w:val="10DF3970"/>
    <w:rsid w:val="11F66EEC"/>
    <w:rsid w:val="123A8E56"/>
    <w:rsid w:val="1279E735"/>
    <w:rsid w:val="12A4A47A"/>
    <w:rsid w:val="12AD5A2A"/>
    <w:rsid w:val="1312A4CC"/>
    <w:rsid w:val="1392CAB8"/>
    <w:rsid w:val="13B3C35A"/>
    <w:rsid w:val="147797DC"/>
    <w:rsid w:val="14F99CCE"/>
    <w:rsid w:val="158CB283"/>
    <w:rsid w:val="159A51C6"/>
    <w:rsid w:val="159C8DC6"/>
    <w:rsid w:val="1717EE88"/>
    <w:rsid w:val="17417CEA"/>
    <w:rsid w:val="1751A986"/>
    <w:rsid w:val="18210145"/>
    <w:rsid w:val="1901DC4D"/>
    <w:rsid w:val="193E9E6B"/>
    <w:rsid w:val="194E3AB2"/>
    <w:rsid w:val="1A16BF55"/>
    <w:rsid w:val="1A6C46EE"/>
    <w:rsid w:val="1ADB8E3B"/>
    <w:rsid w:val="1C18441B"/>
    <w:rsid w:val="1C9D2167"/>
    <w:rsid w:val="1CA91816"/>
    <w:rsid w:val="1CC0870C"/>
    <w:rsid w:val="1D6F05EC"/>
    <w:rsid w:val="1DE35E27"/>
    <w:rsid w:val="1E601A11"/>
    <w:rsid w:val="1EF67E0C"/>
    <w:rsid w:val="1FE9AE09"/>
    <w:rsid w:val="205A0643"/>
    <w:rsid w:val="209DFC80"/>
    <w:rsid w:val="20FFEA35"/>
    <w:rsid w:val="21BAF6EF"/>
    <w:rsid w:val="224E8916"/>
    <w:rsid w:val="2304B31B"/>
    <w:rsid w:val="23351F5B"/>
    <w:rsid w:val="241A6A18"/>
    <w:rsid w:val="2474B956"/>
    <w:rsid w:val="24EFEE1D"/>
    <w:rsid w:val="2544DEEF"/>
    <w:rsid w:val="270F4737"/>
    <w:rsid w:val="2736F83A"/>
    <w:rsid w:val="284DE78B"/>
    <w:rsid w:val="284F0B4D"/>
    <w:rsid w:val="286F48E9"/>
    <w:rsid w:val="28A87FFA"/>
    <w:rsid w:val="28F0CAAF"/>
    <w:rsid w:val="29098707"/>
    <w:rsid w:val="2925BBD4"/>
    <w:rsid w:val="29514A02"/>
    <w:rsid w:val="29DBED76"/>
    <w:rsid w:val="2B61FC27"/>
    <w:rsid w:val="2B9FAA58"/>
    <w:rsid w:val="2BC91F95"/>
    <w:rsid w:val="2C0AD535"/>
    <w:rsid w:val="2CB37168"/>
    <w:rsid w:val="2CC64066"/>
    <w:rsid w:val="2DE17CCD"/>
    <w:rsid w:val="2F790630"/>
    <w:rsid w:val="2FCF0DD7"/>
    <w:rsid w:val="3000D24B"/>
    <w:rsid w:val="30F8FCEC"/>
    <w:rsid w:val="31FA1263"/>
    <w:rsid w:val="335A5940"/>
    <w:rsid w:val="33688909"/>
    <w:rsid w:val="3405618E"/>
    <w:rsid w:val="340B1E66"/>
    <w:rsid w:val="3431CD88"/>
    <w:rsid w:val="348679F8"/>
    <w:rsid w:val="357DD9E8"/>
    <w:rsid w:val="3588D2C1"/>
    <w:rsid w:val="35A76124"/>
    <w:rsid w:val="36F425DC"/>
    <w:rsid w:val="37AA2138"/>
    <w:rsid w:val="37F14ED4"/>
    <w:rsid w:val="383A9922"/>
    <w:rsid w:val="38C5E9F5"/>
    <w:rsid w:val="38EA0B53"/>
    <w:rsid w:val="39D4E030"/>
    <w:rsid w:val="3AD7E220"/>
    <w:rsid w:val="3BAD00B2"/>
    <w:rsid w:val="3C8FB8BC"/>
    <w:rsid w:val="3CF0F166"/>
    <w:rsid w:val="3E0BFFA8"/>
    <w:rsid w:val="3E7C3305"/>
    <w:rsid w:val="3E9E9DB6"/>
    <w:rsid w:val="3EB25453"/>
    <w:rsid w:val="3EB8D846"/>
    <w:rsid w:val="3F1038D2"/>
    <w:rsid w:val="3F76C8D8"/>
    <w:rsid w:val="3FD4C9D7"/>
    <w:rsid w:val="407370F2"/>
    <w:rsid w:val="40862FAD"/>
    <w:rsid w:val="40C01214"/>
    <w:rsid w:val="40DBDCA6"/>
    <w:rsid w:val="41AB95FD"/>
    <w:rsid w:val="424E4669"/>
    <w:rsid w:val="4285EF40"/>
    <w:rsid w:val="42AEFE35"/>
    <w:rsid w:val="42E0837D"/>
    <w:rsid w:val="43175253"/>
    <w:rsid w:val="43365289"/>
    <w:rsid w:val="434434D9"/>
    <w:rsid w:val="441A5AE0"/>
    <w:rsid w:val="442180DC"/>
    <w:rsid w:val="45106E75"/>
    <w:rsid w:val="46008A24"/>
    <w:rsid w:val="460D148C"/>
    <w:rsid w:val="461C03DB"/>
    <w:rsid w:val="48EA4A73"/>
    <w:rsid w:val="4A98110A"/>
    <w:rsid w:val="4AAB06FF"/>
    <w:rsid w:val="4B28A1B8"/>
    <w:rsid w:val="4B60140B"/>
    <w:rsid w:val="4C7F574C"/>
    <w:rsid w:val="4D174631"/>
    <w:rsid w:val="4DF6EFF9"/>
    <w:rsid w:val="4E7A1BAF"/>
    <w:rsid w:val="4EAA6ADA"/>
    <w:rsid w:val="4F22781E"/>
    <w:rsid w:val="4FAC655C"/>
    <w:rsid w:val="4FEEA2AF"/>
    <w:rsid w:val="5026AEBB"/>
    <w:rsid w:val="507D2E1E"/>
    <w:rsid w:val="5080275B"/>
    <w:rsid w:val="52F3633D"/>
    <w:rsid w:val="53231C00"/>
    <w:rsid w:val="54C03E49"/>
    <w:rsid w:val="550AABBB"/>
    <w:rsid w:val="5615AB8D"/>
    <w:rsid w:val="5683DEAF"/>
    <w:rsid w:val="56D1F363"/>
    <w:rsid w:val="570126BA"/>
    <w:rsid w:val="5704B0B9"/>
    <w:rsid w:val="57980590"/>
    <w:rsid w:val="582CB5C9"/>
    <w:rsid w:val="58AA3D83"/>
    <w:rsid w:val="58F5DE8A"/>
    <w:rsid w:val="591BA68F"/>
    <w:rsid w:val="592FBACF"/>
    <w:rsid w:val="5938486A"/>
    <w:rsid w:val="5977D3C5"/>
    <w:rsid w:val="5978E64B"/>
    <w:rsid w:val="59E8CEAA"/>
    <w:rsid w:val="5A8B5209"/>
    <w:rsid w:val="5A99E620"/>
    <w:rsid w:val="5AE0E699"/>
    <w:rsid w:val="5B6EDB6C"/>
    <w:rsid w:val="5C39807B"/>
    <w:rsid w:val="6076ECDE"/>
    <w:rsid w:val="60A7E69B"/>
    <w:rsid w:val="62BEE3AA"/>
    <w:rsid w:val="6301D672"/>
    <w:rsid w:val="645EEE55"/>
    <w:rsid w:val="64803FD8"/>
    <w:rsid w:val="6561E8FA"/>
    <w:rsid w:val="659C81C2"/>
    <w:rsid w:val="664858CB"/>
    <w:rsid w:val="664E93EB"/>
    <w:rsid w:val="6760A6C7"/>
    <w:rsid w:val="68E28A20"/>
    <w:rsid w:val="69F27137"/>
    <w:rsid w:val="69FBFED6"/>
    <w:rsid w:val="6A55A4EC"/>
    <w:rsid w:val="6BE48C73"/>
    <w:rsid w:val="6C3FAB63"/>
    <w:rsid w:val="6C75EC76"/>
    <w:rsid w:val="6DC66D80"/>
    <w:rsid w:val="6DFD0E63"/>
    <w:rsid w:val="6E3F4918"/>
    <w:rsid w:val="6E936368"/>
    <w:rsid w:val="6F0C6BFF"/>
    <w:rsid w:val="6F7575F5"/>
    <w:rsid w:val="7179069F"/>
    <w:rsid w:val="723725CB"/>
    <w:rsid w:val="727C4FBD"/>
    <w:rsid w:val="734DD495"/>
    <w:rsid w:val="75F84D00"/>
    <w:rsid w:val="76D30B21"/>
    <w:rsid w:val="7951A170"/>
    <w:rsid w:val="798884B8"/>
    <w:rsid w:val="7A93DB4A"/>
    <w:rsid w:val="7AB8F5C1"/>
    <w:rsid w:val="7ACA0E5A"/>
    <w:rsid w:val="7ADD94F9"/>
    <w:rsid w:val="7AE17D05"/>
    <w:rsid w:val="7AFAB323"/>
    <w:rsid w:val="7C314955"/>
    <w:rsid w:val="7CA4BAA3"/>
    <w:rsid w:val="7CE016AB"/>
    <w:rsid w:val="7D32843E"/>
    <w:rsid w:val="7EDEE11E"/>
    <w:rsid w:val="7EF32485"/>
    <w:rsid w:val="7F201E63"/>
    <w:rsid w:val="7F3A1932"/>
    <w:rsid w:val="7F446978"/>
    <w:rsid w:val="7F66AE5D"/>
    <w:rsid w:val="7FA4A5F1"/>
    <w:rsid w:val="7FAFE6F1"/>
    <w:rsid w:val="7FB0D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068D9"/>
  <w15:chartTrackingRefBased/>
  <w15:docId w15:val="{AD14498E-57B6-44B6-A52A-C9E26D2F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586D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41AB95FD"/>
    <w:rPr>
      <w:rFonts w:ascii="MB Corpo A Title Cond Office" w:eastAsiaTheme="minorEastAsia" w:hAnsi="MB Corpo A Title Cond Office"/>
      <w:sz w:val="32"/>
      <w:szCs w:val="32"/>
      <w:lang w:eastAsia="de-DE"/>
    </w:rPr>
  </w:style>
  <w:style w:type="character" w:customStyle="1" w:styleId="Titolo2Carattere">
    <w:name w:val="Titolo 2 Carattere"/>
    <w:basedOn w:val="Carpredefinitoparagrafo"/>
    <w:link w:val="Titolo2"/>
    <w:uiPriority w:val="9"/>
    <w:rsid w:val="41AB95FD"/>
    <w:rPr>
      <w:rFonts w:ascii="MB Corpo S Text Office Light" w:eastAsiaTheme="majorEastAsia" w:hAnsi="MB Corpo S Text Office Light" w:cstheme="majorBidi"/>
      <w:sz w:val="21"/>
      <w:szCs w:val="21"/>
      <w:lang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41AB95FD"/>
    <w:rPr>
      <w:rFonts w:eastAsiaTheme="minorEastAsia"/>
      <w:sz w:val="15"/>
      <w:szCs w:val="15"/>
      <w:lang w:eastAsia="de-DE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link w:val="A03FlietextZchn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Carpredefinitoparagrafo"/>
    <w:link w:val="A03Flietext"/>
    <w:rsid w:val="00AC1A52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  <w:lang w:val="de-DE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41AB95FD"/>
    <w:rPr>
      <w:rFonts w:eastAsiaTheme="minorEastAsia"/>
      <w:sz w:val="15"/>
      <w:szCs w:val="15"/>
      <w:lang w:eastAsia="de-DE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4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41AB95FD"/>
    <w:rPr>
      <w:rFonts w:eastAsiaTheme="minorEastAsia"/>
      <w:sz w:val="15"/>
      <w:szCs w:val="15"/>
      <w:lang w:eastAsia="de-D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Titolo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e"/>
    <w:link w:val="02FlietextboldZchn"/>
    <w:uiPriority w:val="1"/>
    <w:qFormat/>
    <w:rsid w:val="000724FE"/>
    <w:pPr>
      <w:spacing w:line="280" w:lineRule="exact"/>
    </w:pPr>
    <w:rPr>
      <w:rFonts w:ascii="MB Corpo S Text Office" w:eastAsiaTheme="minorHAnsi" w:hAnsi="MB Corpo S Text Office"/>
      <w:kern w:val="0"/>
      <w:szCs w:val="21"/>
      <w:lang w:val="en-GB" w:eastAsia="en-US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0724FE"/>
    <w:rPr>
      <w:rFonts w:ascii="MB Corpo S Text Office" w:hAnsi="MB Corpo S Text Office"/>
      <w:sz w:val="21"/>
      <w:szCs w:val="21"/>
      <w:lang w:val="en-GB"/>
    </w:rPr>
  </w:style>
  <w:style w:type="paragraph" w:customStyle="1" w:styleId="D05Boilerplate">
    <w:name w:val="D05_Boilerplate"/>
    <w:basedOn w:val="Normale"/>
    <w:qFormat/>
    <w:rsid w:val="002328F5"/>
    <w:pPr>
      <w:spacing w:line="170" w:lineRule="exact"/>
    </w:pPr>
    <w:rPr>
      <w:rFonts w:ascii="MB Corpo S Text Office Light" w:hAnsi="MB Corpo S Text Office Light"/>
      <w:sz w:val="15"/>
      <w:szCs w:val="21"/>
      <w:lang w:val="en-GB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customStyle="1" w:styleId="08Fubereich">
    <w:name w:val="08_Fußbereich"/>
    <w:basedOn w:val="Normale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eastAsia="en-US"/>
      <w14:ligatures w14:val="none"/>
    </w:rPr>
  </w:style>
  <w:style w:type="paragraph" w:customStyle="1" w:styleId="01Flietext">
    <w:name w:val="01_Fließtext"/>
    <w:basedOn w:val="Normale"/>
    <w:link w:val="01FlietextZchn"/>
    <w:qFormat/>
    <w:rsid w:val="00A4507B"/>
    <w:pPr>
      <w:spacing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Carpredefinitoparagrafo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Labelling">
    <w:name w:val="Labelling"/>
    <w:basedOn w:val="A03Flietext"/>
    <w:link w:val="LabellingZchn"/>
    <w:qFormat/>
    <w:rsid w:val="00AC1A52"/>
    <w:pPr>
      <w:shd w:val="clear" w:color="auto" w:fill="E6E6E6" w:themeFill="accent2"/>
    </w:pPr>
    <w:rPr>
      <w:lang w:val="en-US"/>
    </w:rPr>
  </w:style>
  <w:style w:type="character" w:customStyle="1" w:styleId="LabellingZchn">
    <w:name w:val="Labelling Zchn"/>
    <w:basedOn w:val="A03FlietextZchn"/>
    <w:link w:val="Labelling"/>
    <w:rsid w:val="00AC1A52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US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80EA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41AB95FD"/>
    <w:rPr>
      <w:rFonts w:eastAsiaTheme="minorEastAsia"/>
      <w:sz w:val="20"/>
      <w:szCs w:val="20"/>
      <w:lang w:eastAsia="de-D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80EA2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BE6850"/>
    <w:rPr>
      <w:rFonts w:ascii="Times New Roman" w:hAnsi="Times New Roman" w:cs="Times New Roman"/>
      <w:sz w:val="24"/>
    </w:rPr>
  </w:style>
  <w:style w:type="character" w:customStyle="1" w:styleId="CommentTextChar">
    <w:name w:val="Comment Text Char"/>
    <w:basedOn w:val="Carpredefinitoparagrafo"/>
    <w:uiPriority w:val="99"/>
    <w:rsid w:val="00721751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customStyle="1" w:styleId="CommentSubjectChar">
    <w:name w:val="Comment Subject Char"/>
    <w:basedOn w:val="CommentTextChar"/>
    <w:uiPriority w:val="99"/>
    <w:semiHidden/>
    <w:rsid w:val="00721751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styleId="Revisione">
    <w:name w:val="Revision"/>
    <w:hidden/>
    <w:uiPriority w:val="99"/>
    <w:semiHidden/>
    <w:rsid w:val="00721C60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Testocommento">
    <w:name w:val="annotation text"/>
    <w:basedOn w:val="Normale"/>
    <w:link w:val="TestocommentoCarattere"/>
    <w:uiPriority w:val="99"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Carpredefinitoparagrafo"/>
    <w:uiPriority w:val="99"/>
    <w:semiHidden/>
    <w:unhideWhenUsed/>
    <w:rsid w:val="00D60DE9"/>
    <w:rPr>
      <w:sz w:val="16"/>
      <w:szCs w:val="16"/>
    </w:rPr>
  </w:style>
  <w:style w:type="paragraph" w:customStyle="1" w:styleId="CommentText1">
    <w:name w:val="Comment Text1"/>
    <w:basedOn w:val="Normale"/>
    <w:uiPriority w:val="99"/>
    <w:unhideWhenUsed/>
    <w:rsid w:val="00D60DE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41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4187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customStyle="1" w:styleId="A03Copytext">
    <w:name w:val="A03_Copy text"/>
    <w:link w:val="A03CopytextZchn"/>
    <w:qFormat/>
    <w:rsid w:val="00260DB0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A05Subheadline">
    <w:name w:val="A05_Subheadline"/>
    <w:next w:val="A03Copytext"/>
    <w:qFormat/>
    <w:rsid w:val="00260DB0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A03CopytextZchn">
    <w:name w:val="A03_Copy text Zchn"/>
    <w:basedOn w:val="Carpredefinitoparagrafo"/>
    <w:link w:val="A03Copytext"/>
    <w:rsid w:val="00260DB0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of.wenig\AppData\Local\Temp\5d547bd2-c2e8-4fe8-9b23-449c35be6eab_Vorlagen_260714.zip.Vorlagen_260714.zip\Vorlagen_260714\02%20Mercedes-Benz\260714_MB_Press_DE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965520-b11f-4931-a430-c7d1b8e8809a">
      <Terms xmlns="http://schemas.microsoft.com/office/infopath/2007/PartnerControls"/>
    </lcf76f155ced4ddcb4097134ff3c332f>
    <TaxCatchAll xmlns="fde740ee-c13a-4a27-9680-61951f9aec5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FD78322873040B7A90C2650CB819E" ma:contentTypeVersion="16" ma:contentTypeDescription="Ein neues Dokument erstellen." ma:contentTypeScope="" ma:versionID="6d0b59ee0ba1557735204c3121e02770">
  <xsd:schema xmlns:xsd="http://www.w3.org/2001/XMLSchema" xmlns:xs="http://www.w3.org/2001/XMLSchema" xmlns:p="http://schemas.microsoft.com/office/2006/metadata/properties" xmlns:ns2="fde740ee-c13a-4a27-9680-61951f9aec50" xmlns:ns3="1c965520-b11f-4931-a430-c7d1b8e8809a" targetNamespace="http://schemas.microsoft.com/office/2006/metadata/properties" ma:root="true" ma:fieldsID="3883e0670016ddbb38ce1d9268b310d7" ns2:_="" ns3:_="">
    <xsd:import namespace="fde740ee-c13a-4a27-9680-61951f9aec50"/>
    <xsd:import namespace="1c965520-b11f-4931-a430-c7d1b8e88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40ee-c13a-4a27-9680-61951f9aec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2983ebd-8548-40bf-a315-529b37119d4a}" ma:internalName="TaxCatchAll" ma:showField="CatchAllData" ma:web="fde740ee-c13a-4a27-9680-61951f9aec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65520-b11f-4931-a430-c7d1b8e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FE76C-A902-41DB-B1A9-E513E8A69F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1c965520-b11f-4931-a430-c7d1b8e8809a"/>
    <ds:schemaRef ds:uri="fde740ee-c13a-4a27-9680-61951f9aec50"/>
  </ds:schemaRefs>
</ds:datastoreItem>
</file>

<file path=customXml/itemProps4.xml><?xml version="1.0" encoding="utf-8"?>
<ds:datastoreItem xmlns:ds="http://schemas.openxmlformats.org/officeDocument/2006/customXml" ds:itemID="{CD7B2FD9-864F-4788-9ED3-A5B7D077C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740ee-c13a-4a27-9680-61951f9aec50"/>
    <ds:schemaRef ds:uri="1c965520-b11f-4931-a430-c7d1b8e88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260714_MB_Press_DE.dotx</Template>
  <TotalTime>0</TotalTime>
  <Pages>2</Pages>
  <Words>999</Words>
  <Characters>6116</Characters>
  <Application>Microsoft Office Word</Application>
  <DocSecurity>0</DocSecurity>
  <Lines>92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7091</CharactersWithSpaces>
  <SharedDoc>false</SharedDoc>
  <HLinks>
    <vt:vector size="42" baseType="variant">
      <vt:variant>
        <vt:i4>6291575</vt:i4>
      </vt:variant>
      <vt:variant>
        <vt:i4>18</vt:i4>
      </vt:variant>
      <vt:variant>
        <vt:i4>0</vt:i4>
      </vt:variant>
      <vt:variant>
        <vt:i4>5</vt:i4>
      </vt:variant>
      <vt:variant>
        <vt:lpwstr>http://media.mercedes-benz.com/</vt:lpwstr>
      </vt:variant>
      <vt:variant>
        <vt:lpwstr/>
      </vt:variant>
      <vt:variant>
        <vt:i4>7274582</vt:i4>
      </vt:variant>
      <vt:variant>
        <vt:i4>15</vt:i4>
      </vt:variant>
      <vt:variant>
        <vt:i4>0</vt:i4>
      </vt:variant>
      <vt:variant>
        <vt:i4>5</vt:i4>
      </vt:variant>
      <vt:variant>
        <vt:lpwstr>https://de.linkedin.com/company/mercedes-benz_ag</vt:lpwstr>
      </vt:variant>
      <vt:variant>
        <vt:lpwstr/>
      </vt:variant>
      <vt:variant>
        <vt:i4>4390982</vt:i4>
      </vt:variant>
      <vt:variant>
        <vt:i4>12</vt:i4>
      </vt:variant>
      <vt:variant>
        <vt:i4>0</vt:i4>
      </vt:variant>
      <vt:variant>
        <vt:i4>5</vt:i4>
      </vt:variant>
      <vt:variant>
        <vt:lpwstr>http://www.mercedes-benz.com/de/</vt:lpwstr>
      </vt:variant>
      <vt:variant>
        <vt:lpwstr/>
      </vt:variant>
      <vt:variant>
        <vt:i4>5505032</vt:i4>
      </vt:variant>
      <vt:variant>
        <vt:i4>9</vt:i4>
      </vt:variant>
      <vt:variant>
        <vt:i4>0</vt:i4>
      </vt:variant>
      <vt:variant>
        <vt:i4>5</vt:i4>
      </vt:variant>
      <vt:variant>
        <vt:lpwstr>https://community.mercedes-benz.com/</vt:lpwstr>
      </vt:variant>
      <vt:variant>
        <vt:lpwstr/>
      </vt:variant>
      <vt:variant>
        <vt:i4>262155</vt:i4>
      </vt:variant>
      <vt:variant>
        <vt:i4>6</vt:i4>
      </vt:variant>
      <vt:variant>
        <vt:i4>0</vt:i4>
      </vt:variant>
      <vt:variant>
        <vt:i4>5</vt:i4>
      </vt:variant>
      <vt:variant>
        <vt:lpwstr>https://media.mercedes-benz.com/140-years-innovation</vt:lpwstr>
      </vt:variant>
      <vt:variant>
        <vt:lpwstr/>
      </vt:variant>
      <vt:variant>
        <vt:i4>2818071</vt:i4>
      </vt:variant>
      <vt:variant>
        <vt:i4>3</vt:i4>
      </vt:variant>
      <vt:variant>
        <vt:i4>0</vt:i4>
      </vt:variant>
      <vt:variant>
        <vt:i4>5</vt:i4>
      </vt:variant>
      <vt:variant>
        <vt:lpwstr>mailto:silke.koegler@mercedes-benz.com</vt:lpwstr>
      </vt:variant>
      <vt:variant>
        <vt:lpwstr/>
      </vt:variant>
      <vt:variant>
        <vt:i4>2752574</vt:i4>
      </vt:variant>
      <vt:variant>
        <vt:i4>0</vt:i4>
      </vt:variant>
      <vt:variant>
        <vt:i4>0</vt:i4>
      </vt:variant>
      <vt:variant>
        <vt:i4>5</vt:i4>
      </vt:variant>
      <vt:variant>
        <vt:lpwstr>mailto:mona.giese_moll@mercedes-benz.com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cp:lastPrinted>2026-10-15T13:50:00Z</cp:lastPrinted>
  <dcterms:created xsi:type="dcterms:W3CDTF">2026-10-19T12:37:00Z</dcterms:created>
  <dcterms:modified xsi:type="dcterms:W3CDTF">2026-10-19T12:37:00Z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2025-01-21T08:57:56Z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a36cfb9f-0489-43ca-b72a-e57790b941a8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MSIP_Label_a844c618-538c-404a-b2f6-f58b5e4f4fae_Enabled">
    <vt:lpwstr>true</vt:lpwstr>
  </property>
  <property fmtid="{D5CDD505-2E9C-101B-9397-08002B2CF9AE}" pid="11" name="MSIP_Label_a844c618-538c-404a-b2f6-f58b5e4f4fae_SetDate">
    <vt:lpwstr>2026-09-01T09:27:42Z</vt:lpwstr>
  </property>
  <property fmtid="{D5CDD505-2E9C-101B-9397-08002B2CF9AE}" pid="12" name="MSIP_Label_a844c618-538c-404a-b2f6-f58b5e4f4fae_Method">
    <vt:lpwstr>Privileged</vt:lpwstr>
  </property>
  <property fmtid="{D5CDD505-2E9C-101B-9397-08002B2CF9AE}" pid="13" name="MSIP_Label_a844c618-538c-404a-b2f6-f58b5e4f4fae_Name">
    <vt:lpwstr>Public</vt:lpwstr>
  </property>
  <property fmtid="{D5CDD505-2E9C-101B-9397-08002B2CF9AE}" pid="14" name="MSIP_Label_a844c618-538c-404a-b2f6-f58b5e4f4fae_SiteId">
    <vt:lpwstr>41eb501a-f671-4ce0-a5bf-b64168c3705f</vt:lpwstr>
  </property>
  <property fmtid="{D5CDD505-2E9C-101B-9397-08002B2CF9AE}" pid="15" name="MSIP_Label_a844c618-538c-404a-b2f6-f58b5e4f4fae_ActionId">
    <vt:lpwstr>e0a0b61a-7801-47fa-b454-45dca05eb8d5</vt:lpwstr>
  </property>
  <property fmtid="{D5CDD505-2E9C-101B-9397-08002B2CF9AE}" pid="16" name="MSIP_Label_a844c618-538c-404a-b2f6-f58b5e4f4fae_ContentBits">
    <vt:lpwstr>0</vt:lpwstr>
  </property>
  <property fmtid="{D5CDD505-2E9C-101B-9397-08002B2CF9AE}" pid="17" name="MSIP_Label_a844c618-538c-404a-b2f6-f58b5e4f4fae_Tag">
    <vt:lpwstr>10, 0, 1, 1</vt:lpwstr>
  </property>
  <property fmtid="{D5CDD505-2E9C-101B-9397-08002B2CF9AE}" pid="18" name="docLang">
    <vt:lpwstr>en</vt:lpwstr>
  </property>
  <property fmtid="{D5CDD505-2E9C-101B-9397-08002B2CF9AE}" pid="19" name="ContentTypeId">
    <vt:lpwstr>0x0101003F8FD78322873040B7A90C2650CB819E</vt:lpwstr>
  </property>
</Properties>
</file>