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4F0E15" w14:paraId="370A94AA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1390BC12" w14:textId="1DC67635" w:rsidR="00317376" w:rsidRPr="004F0E15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328BC4D3" w14:textId="77777777" w:rsidR="004C5B6A" w:rsidRPr="004F0E15" w:rsidRDefault="004C5B6A" w:rsidP="00B03193">
            <w:pPr>
              <w:pStyle w:val="D02Legalentity"/>
              <w:framePr w:wrap="auto"/>
            </w:pPr>
          </w:p>
        </w:tc>
      </w:tr>
      <w:tr w:rsidR="00317376" w:rsidRPr="004F0E15" w14:paraId="3B336995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2BF61893" w14:textId="77777777" w:rsidR="00317376" w:rsidRPr="004F0E15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1B197893" w14:textId="767BDBEA" w:rsidR="00317376" w:rsidRPr="00C8748C" w:rsidRDefault="00C8748C" w:rsidP="00C8748C">
            <w:pPr>
              <w:pStyle w:val="D03Pressinformation"/>
              <w:framePr w:hSpace="0" w:wrap="auto" w:vAnchor="margin" w:hAnchor="text" w:yAlign="inline"/>
              <w:rPr>
                <w:szCs w:val="21"/>
                <w:lang w:val="it-IT" w:eastAsia="it-IT"/>
              </w:rPr>
            </w:pPr>
            <w:proofErr w:type="spellStart"/>
            <w:r w:rsidRPr="00C8748C">
              <w:t>Informazioni</w:t>
            </w:r>
            <w:proofErr w:type="spellEnd"/>
            <w:r w:rsidRPr="00C8748C">
              <w:t xml:space="preserve"> </w:t>
            </w:r>
            <w:proofErr w:type="spellStart"/>
            <w:r w:rsidRPr="00C8748C">
              <w:t>stampa</w:t>
            </w:r>
            <w:proofErr w:type="spellEnd"/>
          </w:p>
        </w:tc>
      </w:tr>
      <w:tr w:rsidR="00317376" w:rsidRPr="004F0E15" w14:paraId="59B38F6F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3E664C3A" w14:textId="77777777" w:rsidR="00317376" w:rsidRPr="004F0E15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75871167" w14:textId="47AE548F" w:rsidR="00317376" w:rsidRPr="00E908B5" w:rsidRDefault="00E908B5" w:rsidP="00E908B5">
            <w:pPr>
              <w:pStyle w:val="D04Date"/>
              <w:framePr w:hSpace="0" w:wrap="auto" w:vAnchor="margin" w:hAnchor="text" w:yAlign="inline"/>
              <w:rPr>
                <w:szCs w:val="15"/>
                <w:lang w:val="it-IT" w:eastAsia="it-IT"/>
              </w:rPr>
            </w:pPr>
            <w:r w:rsidRPr="00E908B5">
              <w:t xml:space="preserve">2 </w:t>
            </w:r>
            <w:proofErr w:type="spellStart"/>
            <w:r w:rsidRPr="00E908B5">
              <w:t>ottobre</w:t>
            </w:r>
            <w:proofErr w:type="spellEnd"/>
            <w:r w:rsidRPr="00E908B5">
              <w:t xml:space="preserve"> 2026</w:t>
            </w:r>
          </w:p>
        </w:tc>
      </w:tr>
    </w:tbl>
    <w:p w14:paraId="58926845" w14:textId="77777777" w:rsidR="00A039F0" w:rsidRPr="004F0E15" w:rsidRDefault="00A039F0" w:rsidP="00081305">
      <w:pPr>
        <w:pStyle w:val="D04Date"/>
        <w:framePr w:wrap="around"/>
        <w:sectPr w:rsidR="00A039F0" w:rsidRPr="004F0E15" w:rsidSect="00670FB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6B81B353" w14:textId="293F1A07" w:rsidR="00012E96" w:rsidRPr="00012E96" w:rsidRDefault="00000000" w:rsidP="00012E96">
      <w:pPr>
        <w:pStyle w:val="A01Headline1"/>
        <w:rPr>
          <w:lang w:val="it-IT"/>
        </w:rPr>
      </w:pPr>
      <w:r>
        <w:fldChar w:fldCharType="begin"/>
      </w:r>
      <w:r w:rsidRPr="00012E96">
        <w:rPr>
          <w:lang w:val="it-IT"/>
        </w:rPr>
        <w:instrText xml:space="preserve"> TOC \o "1-2" \f \h \z \t "A02_Überschrift 2/Headline 2,2,A01_Überschrift 1/Headline 1,1" </w:instrText>
      </w:r>
      <w:r>
        <w:fldChar w:fldCharType="separate"/>
      </w:r>
      <w:r>
        <w:fldChar w:fldCharType="end"/>
      </w:r>
      <w:r w:rsidR="00012E96" w:rsidRPr="00012E96">
        <w:rPr>
          <w:lang w:val="it-IT"/>
        </w:rPr>
        <w:t xml:space="preserve"> </w:t>
      </w:r>
      <w:r w:rsidR="00012E96" w:rsidRPr="00012E96">
        <w:rPr>
          <w:lang w:val="it-IT"/>
        </w:rPr>
        <w:t xml:space="preserve">“TOO HARD TO RESIST”: Brad Pitt protagonista della campagna </w:t>
      </w:r>
      <w:r w:rsidR="00012E96">
        <w:rPr>
          <w:lang w:val="it-IT"/>
        </w:rPr>
        <w:t>internazionale</w:t>
      </w:r>
      <w:r w:rsidR="00012E96" w:rsidRPr="00012E96">
        <w:rPr>
          <w:lang w:val="it-IT"/>
        </w:rPr>
        <w:t xml:space="preserve"> per la nuova Mercedes-AMG GT Coupé</w:t>
      </w:r>
      <w:r w:rsidR="00012E96">
        <w:rPr>
          <w:lang w:val="it-IT"/>
        </w:rPr>
        <w:t xml:space="preserve"> 4</w:t>
      </w:r>
    </w:p>
    <w:p w14:paraId="048DD137" w14:textId="69C96273" w:rsidR="00B93ACB" w:rsidRPr="00012E96" w:rsidRDefault="00B93ACB">
      <w:pPr>
        <w:pStyle w:val="A01Headline1"/>
        <w:rPr>
          <w:lang w:val="it-IT"/>
        </w:rPr>
      </w:pPr>
    </w:p>
    <w:p w14:paraId="1CA91EBA" w14:textId="77777777" w:rsidR="00B93ACB" w:rsidRPr="00012E96" w:rsidRDefault="00000000" w:rsidP="00A43898">
      <w:pPr>
        <w:pStyle w:val="A04List"/>
        <w:rPr>
          <w:lang w:val="it-IT"/>
        </w:rPr>
      </w:pPr>
      <w:r w:rsidRPr="003B3A44">
        <w:rPr>
          <w:lang w:val="it-IT"/>
        </w:rPr>
        <w:t xml:space="preserve">La star di </w:t>
      </w:r>
      <w:r w:rsidRPr="003B3A44">
        <w:rPr>
          <w:lang w:val="it-IT"/>
        </w:rPr>
        <w:t xml:space="preserve">Hollywood </w:t>
      </w:r>
      <w:r w:rsidRPr="003B3A44">
        <w:rPr>
          <w:lang w:val="it-IT"/>
        </w:rPr>
        <w:t xml:space="preserve">Brad Pitt </w:t>
      </w:r>
      <w:r w:rsidRPr="003B3A44">
        <w:rPr>
          <w:lang w:val="it-IT"/>
        </w:rPr>
        <w:t xml:space="preserve">è il volto della campagna </w:t>
      </w:r>
      <w:r w:rsidRPr="00E3732E">
        <w:rPr>
          <w:lang w:val="it-IT"/>
        </w:rPr>
        <w:t>internazionale</w:t>
      </w:r>
      <w:r w:rsidRPr="003B3A44">
        <w:rPr>
          <w:lang w:val="it-IT"/>
        </w:rPr>
        <w:t xml:space="preserve"> </w:t>
      </w:r>
      <w:r w:rsidR="00A43898" w:rsidRPr="00A43898">
        <w:rPr>
          <w:lang w:val="it-IT"/>
        </w:rPr>
        <w:t xml:space="preserve">“TOO HARD TO RESIST” per la </w:t>
      </w:r>
      <w:r w:rsidRPr="003B3A44">
        <w:rPr>
          <w:lang w:val="it-IT"/>
        </w:rPr>
        <w:t>Mercedes</w:t>
      </w:r>
      <w:r w:rsidRPr="003B3A44">
        <w:rPr>
          <w:lang w:val="it-IT"/>
        </w:rPr>
        <w:noBreakHyphen/>
        <w:t>AMG</w:t>
      </w:r>
      <w:r w:rsidRPr="003B3A44">
        <w:rPr>
          <w:lang w:val="it-IT"/>
        </w:rPr>
        <w:t xml:space="preserve"> </w:t>
      </w:r>
      <w:r w:rsidRPr="003B3A44">
        <w:rPr>
          <w:lang w:val="it-IT"/>
        </w:rPr>
        <w:t>GT</w:t>
      </w:r>
      <w:r w:rsidRPr="003B3A44">
        <w:rPr>
          <w:lang w:val="it-IT"/>
        </w:rPr>
        <w:t xml:space="preserve"> </w:t>
      </w:r>
      <w:r w:rsidRPr="003B3A44">
        <w:rPr>
          <w:lang w:val="it-IT"/>
        </w:rPr>
        <w:t>Coupé</w:t>
      </w:r>
      <w:r w:rsidRPr="000C0280">
        <w:rPr>
          <w:lang w:val="it-IT"/>
        </w:rPr>
        <w:t xml:space="preserve"> 4</w:t>
      </w:r>
      <w:r w:rsidR="00A43898" w:rsidRPr="00A43898">
        <w:rPr>
          <w:lang w:val="it-IT"/>
        </w:rPr>
        <w:t>,</w:t>
      </w:r>
      <w:r w:rsidRPr="003B3A44">
        <w:rPr>
          <w:lang w:val="it-IT"/>
        </w:rPr>
        <w:t xml:space="preserve"> </w:t>
      </w:r>
      <w:r w:rsidRPr="003B3A44">
        <w:rPr>
          <w:lang w:val="it-IT"/>
        </w:rPr>
        <w:t>al via a ottobre</w:t>
      </w:r>
    </w:p>
    <w:p w14:paraId="3E2233F4" w14:textId="77777777" w:rsidR="00B93ACB" w:rsidRPr="00012E96" w:rsidRDefault="00000000" w:rsidP="00BD103D">
      <w:pPr>
        <w:pStyle w:val="A04List"/>
        <w:rPr>
          <w:lang w:val="it-IT"/>
        </w:rPr>
      </w:pPr>
      <w:r w:rsidRPr="00D74EF2">
        <w:rPr>
          <w:lang w:val="it-IT"/>
        </w:rPr>
        <w:t>La campagna, che segue uno stunt a Las Vegas, mette in risalto il fascino irresistibile della vettura</w:t>
      </w:r>
      <w:r w:rsidRPr="00D74EF2">
        <w:rPr>
          <w:lang w:val="it-IT"/>
        </w:rPr>
        <w:t xml:space="preserve"> grazie alla sua tecnologia rivoluzionaria</w:t>
      </w:r>
    </w:p>
    <w:p w14:paraId="0B3CA8C7" w14:textId="77777777" w:rsidR="00B93ACB" w:rsidRPr="00012E96" w:rsidRDefault="00000000">
      <w:pPr>
        <w:pStyle w:val="A03Copytext"/>
        <w:rPr>
          <w:lang w:val="it-IT"/>
        </w:rPr>
      </w:pPr>
      <w:r w:rsidRPr="000C35D2">
        <w:rPr>
          <w:lang w:val="it-IT"/>
        </w:rPr>
        <w:t>L</w:t>
      </w:r>
      <w:r w:rsidRPr="000C35D2">
        <w:rPr>
          <w:lang w:val="it-IT"/>
        </w:rPr>
        <w:t>a nuova Mercedes</w:t>
      </w:r>
      <w:r w:rsidRPr="000C35D2">
        <w:rPr>
          <w:lang w:val="it-IT"/>
        </w:rPr>
        <w:noBreakHyphen/>
        <w:t xml:space="preserve">AMG GT </w:t>
      </w:r>
      <w:r w:rsidRPr="00FB68F4">
        <w:rPr>
          <w:lang w:val="it-IT"/>
        </w:rPr>
        <w:t xml:space="preserve">Coupé </w:t>
      </w:r>
      <w:r w:rsidRPr="000C35D2">
        <w:rPr>
          <w:lang w:val="it-IT"/>
        </w:rPr>
        <w:t>4</w:t>
      </w:r>
      <w:r w:rsidRPr="000C35D2">
        <w:rPr>
          <w:lang w:val="it-IT"/>
        </w:rPr>
        <w:t xml:space="preserve"> è un’auto progettata non soltanto per essere ammirata, ma </w:t>
      </w:r>
      <w:r w:rsidR="006E7035" w:rsidRPr="006E7035">
        <w:rPr>
          <w:lang w:val="it-IT"/>
        </w:rPr>
        <w:t xml:space="preserve">anche </w:t>
      </w:r>
      <w:r w:rsidRPr="000C35D2">
        <w:rPr>
          <w:lang w:val="it-IT"/>
        </w:rPr>
        <w:t>per essere guidata, offrendo un’esperienza al volante di grande intensità emotiva. Dopo la</w:t>
      </w:r>
      <w:r w:rsidRPr="000C35D2">
        <w:rPr>
          <w:lang w:val="it-IT"/>
        </w:rPr>
        <w:t xml:space="preserve"> World Premiere </w:t>
      </w:r>
      <w:r w:rsidRPr="000C35D2">
        <w:rPr>
          <w:lang w:val="it-IT"/>
        </w:rPr>
        <w:t>di</w:t>
      </w:r>
      <w:r w:rsidRPr="000C35D2">
        <w:rPr>
          <w:lang w:val="it-IT"/>
        </w:rPr>
        <w:t xml:space="preserve"> Los Angeles </w:t>
      </w:r>
      <w:r w:rsidRPr="000C35D2">
        <w:rPr>
          <w:lang w:val="it-IT"/>
        </w:rPr>
        <w:t>a maggio, da ottobre la nuova</w:t>
      </w:r>
      <w:r w:rsidRPr="000C35D2">
        <w:rPr>
          <w:lang w:val="it-IT"/>
        </w:rPr>
        <w:t xml:space="preserve"> AMG</w:t>
      </w:r>
      <w:r w:rsidRPr="000C35D2">
        <w:rPr>
          <w:lang w:val="it-IT"/>
        </w:rPr>
        <w:t xml:space="preserve"> </w:t>
      </w:r>
      <w:r w:rsidRPr="000C35D2">
        <w:rPr>
          <w:lang w:val="it-IT"/>
        </w:rPr>
        <w:t>GT</w:t>
      </w:r>
      <w:r w:rsidRPr="000C35D2">
        <w:rPr>
          <w:lang w:val="it-IT"/>
        </w:rPr>
        <w:t xml:space="preserve"> </w:t>
      </w:r>
      <w:r w:rsidRPr="000C35D2">
        <w:rPr>
          <w:lang w:val="it-IT"/>
        </w:rPr>
        <w:t>Coupé</w:t>
      </w:r>
      <w:r w:rsidRPr="00A51B04">
        <w:rPr>
          <w:lang w:val="it-IT"/>
        </w:rPr>
        <w:t xml:space="preserve"> 4</w:t>
      </w:r>
      <w:r w:rsidRPr="000C35D2">
        <w:rPr>
          <w:lang w:val="it-IT"/>
        </w:rPr>
        <w:t xml:space="preserve"> </w:t>
      </w:r>
      <w:r w:rsidRPr="000C35D2">
        <w:rPr>
          <w:lang w:val="it-IT"/>
        </w:rPr>
        <w:t>condividerà la scena con l’icona di</w:t>
      </w:r>
      <w:r w:rsidRPr="000C35D2">
        <w:rPr>
          <w:lang w:val="it-IT"/>
        </w:rPr>
        <w:t xml:space="preserve"> Hollywood </w:t>
      </w:r>
      <w:r w:rsidRPr="000C35D2">
        <w:rPr>
          <w:lang w:val="it-IT"/>
        </w:rPr>
        <w:t xml:space="preserve">Brad Pitt </w:t>
      </w:r>
      <w:r w:rsidRPr="000C35D2">
        <w:rPr>
          <w:lang w:val="it-IT"/>
        </w:rPr>
        <w:t xml:space="preserve">nella nuova campagna </w:t>
      </w:r>
      <w:r w:rsidRPr="00DE2394">
        <w:rPr>
          <w:lang w:val="it-IT"/>
        </w:rPr>
        <w:t>internazionale</w:t>
      </w:r>
      <w:r w:rsidRPr="000C35D2">
        <w:rPr>
          <w:lang w:val="it-IT"/>
        </w:rPr>
        <w:t xml:space="preserve"> </w:t>
      </w:r>
      <w:r w:rsidR="006E7035" w:rsidRPr="006E7035">
        <w:rPr>
          <w:lang w:val="it-IT"/>
        </w:rPr>
        <w:t>del</w:t>
      </w:r>
      <w:r w:rsidRPr="000C35D2">
        <w:rPr>
          <w:lang w:val="it-IT"/>
        </w:rPr>
        <w:t xml:space="preserve"> </w:t>
      </w:r>
      <w:proofErr w:type="gramStart"/>
      <w:r w:rsidRPr="000C35D2">
        <w:rPr>
          <w:lang w:val="it-IT"/>
        </w:rPr>
        <w:t>brand</w:t>
      </w:r>
      <w:proofErr w:type="gramEnd"/>
      <w:r w:rsidRPr="000C35D2">
        <w:rPr>
          <w:lang w:val="it-IT"/>
        </w:rPr>
        <w:t xml:space="preserve"> </w:t>
      </w:r>
      <w:r w:rsidRPr="000C35D2">
        <w:rPr>
          <w:lang w:val="it-IT"/>
        </w:rPr>
        <w:t>Mercedes-AMG</w:t>
      </w:r>
      <w:r w:rsidRPr="000C35D2">
        <w:rPr>
          <w:lang w:val="it-IT"/>
        </w:rPr>
        <w:t xml:space="preserve">: “TOO HARD TO RESIST”. </w:t>
      </w:r>
      <w:r w:rsidRPr="000C35D2">
        <w:rPr>
          <w:lang w:val="it-IT"/>
        </w:rPr>
        <w:t xml:space="preserve">La campagna segue il successo dell’evento di lancio, </w:t>
      </w:r>
      <w:r w:rsidR="006E7035" w:rsidRPr="006E7035">
        <w:rPr>
          <w:lang w:val="it-IT"/>
        </w:rPr>
        <w:t>che</w:t>
      </w:r>
      <w:r w:rsidRPr="000C35D2">
        <w:rPr>
          <w:lang w:val="it-IT"/>
        </w:rPr>
        <w:t xml:space="preserve"> nel 2025 </w:t>
      </w:r>
      <w:r w:rsidR="006E7035" w:rsidRPr="006E7035">
        <w:rPr>
          <w:lang w:val="it-IT"/>
        </w:rPr>
        <w:t>ha visto</w:t>
      </w:r>
      <w:r w:rsidRPr="000C35D2">
        <w:rPr>
          <w:lang w:val="it-IT"/>
        </w:rPr>
        <w:t xml:space="preserve"> uno stunt a Las Vegas con un prototipo della AMG GT </w:t>
      </w:r>
      <w:r w:rsidRPr="000C35D2">
        <w:rPr>
          <w:lang w:val="it-IT"/>
        </w:rPr>
        <w:t>Coupé</w:t>
      </w:r>
      <w:r w:rsidRPr="00A51B04">
        <w:rPr>
          <w:lang w:val="it-IT"/>
        </w:rPr>
        <w:t xml:space="preserve"> 4</w:t>
      </w:r>
      <w:r w:rsidRPr="000C35D2">
        <w:rPr>
          <w:lang w:val="it-IT"/>
        </w:rPr>
        <w:t>.</w:t>
      </w:r>
    </w:p>
    <w:p w14:paraId="0F525BDB" w14:textId="21CCC9D9" w:rsidR="00E236BC" w:rsidRPr="000C35D2" w:rsidRDefault="00E236BC" w:rsidP="004F4677">
      <w:pPr>
        <w:pStyle w:val="A03Copytext"/>
        <w:rPr>
          <w:lang w:val="it-IT"/>
        </w:rPr>
      </w:pPr>
    </w:p>
    <w:p w14:paraId="6001A27C" w14:textId="77777777" w:rsidR="00B93ACB" w:rsidRPr="00012E96" w:rsidRDefault="00000000">
      <w:pPr>
        <w:pStyle w:val="A03Copytext"/>
        <w:rPr>
          <w:lang w:val="it-IT"/>
        </w:rPr>
      </w:pPr>
      <w:r w:rsidRPr="00555F02">
        <w:rPr>
          <w:lang w:val="it-IT"/>
        </w:rPr>
        <w:t xml:space="preserve">Brad Pitt </w:t>
      </w:r>
      <w:r w:rsidRPr="00555F02">
        <w:rPr>
          <w:lang w:val="it-IT"/>
        </w:rPr>
        <w:t>incarna ambizione e</w:t>
      </w:r>
      <w:r w:rsidRPr="00555F02">
        <w:rPr>
          <w:lang w:val="it-IT"/>
        </w:rPr>
        <w:t xml:space="preserve"> performance</w:t>
      </w:r>
      <w:r w:rsidRPr="00555F02">
        <w:rPr>
          <w:lang w:val="it-IT"/>
        </w:rPr>
        <w:t>, valori profondamente radicati nel</w:t>
      </w:r>
      <w:r w:rsidRPr="00555F02">
        <w:rPr>
          <w:lang w:val="it-IT"/>
        </w:rPr>
        <w:t xml:space="preserve"> DNA </w:t>
      </w:r>
      <w:r w:rsidRPr="00555F02">
        <w:rPr>
          <w:lang w:val="it-IT"/>
        </w:rPr>
        <w:t>di</w:t>
      </w:r>
      <w:r w:rsidRPr="00555F02">
        <w:rPr>
          <w:lang w:val="it-IT"/>
        </w:rPr>
        <w:t xml:space="preserve"> Mercedes</w:t>
      </w:r>
      <w:r w:rsidRPr="00555F02">
        <w:rPr>
          <w:lang w:val="it-IT"/>
        </w:rPr>
        <w:noBreakHyphen/>
        <w:t>AMG</w:t>
      </w:r>
      <w:r w:rsidRPr="00555F02">
        <w:rPr>
          <w:lang w:val="it-IT"/>
        </w:rPr>
        <w:t xml:space="preserve">, che </w:t>
      </w:r>
      <w:r w:rsidR="00660865" w:rsidRPr="00660865">
        <w:rPr>
          <w:lang w:val="it-IT"/>
        </w:rPr>
        <w:t>fanno di lui</w:t>
      </w:r>
      <w:r w:rsidRPr="00555F02">
        <w:rPr>
          <w:lang w:val="it-IT"/>
        </w:rPr>
        <w:t xml:space="preserve"> la scelta naturale </w:t>
      </w:r>
      <w:r w:rsidR="00660865" w:rsidRPr="00660865">
        <w:rPr>
          <w:lang w:val="it-IT"/>
        </w:rPr>
        <w:t>nel ruolo di</w:t>
      </w:r>
      <w:r w:rsidRPr="00555F02">
        <w:rPr>
          <w:lang w:val="it-IT"/>
        </w:rPr>
        <w:t xml:space="preserve"> Brand Ambassador </w:t>
      </w:r>
      <w:r w:rsidRPr="00555F02">
        <w:rPr>
          <w:lang w:val="it-IT"/>
        </w:rPr>
        <w:t>della nuova</w:t>
      </w:r>
      <w:r w:rsidRPr="00555F02">
        <w:rPr>
          <w:lang w:val="it-IT"/>
        </w:rPr>
        <w:t xml:space="preserve"> Mercedes</w:t>
      </w:r>
      <w:r w:rsidRPr="00555F02">
        <w:rPr>
          <w:lang w:val="it-IT"/>
        </w:rPr>
        <w:noBreakHyphen/>
        <w:t>AMG</w:t>
      </w:r>
      <w:r w:rsidRPr="00555F02">
        <w:rPr>
          <w:lang w:val="it-IT"/>
        </w:rPr>
        <w:t xml:space="preserve"> </w:t>
      </w:r>
      <w:r w:rsidRPr="00555F02">
        <w:rPr>
          <w:lang w:val="it-IT"/>
        </w:rPr>
        <w:t>GT</w:t>
      </w:r>
      <w:r w:rsidRPr="00555F02">
        <w:rPr>
          <w:lang w:val="it-IT"/>
        </w:rPr>
        <w:t xml:space="preserve"> </w:t>
      </w:r>
      <w:r w:rsidRPr="00555F02">
        <w:rPr>
          <w:lang w:val="it-IT"/>
        </w:rPr>
        <w:t>Coupé</w:t>
      </w:r>
      <w:r w:rsidRPr="00227CE0">
        <w:rPr>
          <w:lang w:val="it-IT"/>
        </w:rPr>
        <w:t xml:space="preserve"> 4</w:t>
      </w:r>
      <w:r w:rsidRPr="00555F02">
        <w:rPr>
          <w:lang w:val="it-IT"/>
        </w:rPr>
        <w:t xml:space="preserve">. </w:t>
      </w:r>
      <w:r w:rsidRPr="00555F02">
        <w:rPr>
          <w:lang w:val="it-IT"/>
        </w:rPr>
        <w:t>Al centro della campagna c’è il contrasto tra una produzione hollywoodiana perfettamente coreografata e il desiderio spontaneo di mettersi al volante e guidare l’auto</w:t>
      </w:r>
      <w:r>
        <w:rPr>
          <w:lang w:val="it-IT"/>
        </w:rPr>
        <w:t>.</w:t>
      </w:r>
    </w:p>
    <w:p w14:paraId="6191394B" w14:textId="77777777" w:rsidR="00223D9D" w:rsidRPr="00555F02" w:rsidRDefault="00223D9D" w:rsidP="004F4677">
      <w:pPr>
        <w:pStyle w:val="A03Copytext"/>
        <w:rPr>
          <w:lang w:val="it-IT"/>
        </w:rPr>
      </w:pPr>
    </w:p>
    <w:p w14:paraId="1FEB860B" w14:textId="77777777" w:rsidR="00B93ACB" w:rsidRPr="00012E96" w:rsidRDefault="00000000">
      <w:pPr>
        <w:pStyle w:val="A03Copytext"/>
        <w:rPr>
          <w:lang w:val="it-IT"/>
        </w:rPr>
      </w:pPr>
      <w:r w:rsidRPr="00AD1777">
        <w:rPr>
          <w:lang w:val="it-IT"/>
        </w:rPr>
        <w:t>Sullo sfondo di Los Angeles, Brad Pitt si trova al centro di una produzione cinematografica di alto livello, circondato da telecamere, troupe e scene pianificate nei minimi dettagli. Ma la nuova Mercedes</w:t>
      </w:r>
      <w:r w:rsidRPr="00AD1777">
        <w:rPr>
          <w:lang w:val="it-IT"/>
        </w:rPr>
        <w:noBreakHyphen/>
        <w:t xml:space="preserve">AMG GT </w:t>
      </w:r>
      <w:r w:rsidR="003D5EE9" w:rsidRPr="003D5EE9">
        <w:rPr>
          <w:lang w:val="it-IT"/>
        </w:rPr>
        <w:t xml:space="preserve">Coupé </w:t>
      </w:r>
      <w:r w:rsidRPr="00AD1777">
        <w:rPr>
          <w:lang w:val="it-IT"/>
        </w:rPr>
        <w:t>4</w:t>
      </w:r>
      <w:r w:rsidRPr="00AD1777">
        <w:rPr>
          <w:lang w:val="it-IT"/>
        </w:rPr>
        <w:t xml:space="preserve"> cambia tutto: non è più un semplice oggetto di scena, bensì la protagonista che conquista il set.</w:t>
      </w:r>
    </w:p>
    <w:p w14:paraId="7F456038" w14:textId="77777777" w:rsidR="00B93ACB" w:rsidRPr="00012E96" w:rsidRDefault="00000000">
      <w:pPr>
        <w:pStyle w:val="A03Copytext"/>
        <w:rPr>
          <w:lang w:val="it-IT"/>
        </w:rPr>
      </w:pPr>
      <w:r w:rsidRPr="003D3A30">
        <w:rPr>
          <w:lang w:val="it-IT"/>
        </w:rPr>
        <w:t xml:space="preserve">Anziché attenersi al copione, la produzione si trasforma in un dinamico terreno di gioco </w:t>
      </w:r>
      <w:r w:rsidR="002D413D" w:rsidRPr="002D413D">
        <w:rPr>
          <w:lang w:val="it-IT"/>
        </w:rPr>
        <w:t>in cui</w:t>
      </w:r>
      <w:r w:rsidRPr="003D3A30">
        <w:rPr>
          <w:lang w:val="it-IT"/>
        </w:rPr>
        <w:t xml:space="preserve"> vivere emozioni di guida allo stato puro. La campagna dà </w:t>
      </w:r>
      <w:r w:rsidR="002D413D" w:rsidRPr="002D413D">
        <w:rPr>
          <w:lang w:val="it-IT"/>
        </w:rPr>
        <w:t xml:space="preserve">così </w:t>
      </w:r>
      <w:r w:rsidRPr="003D3A30">
        <w:rPr>
          <w:lang w:val="it-IT"/>
        </w:rPr>
        <w:t>vita al suo messaggio centrale: l’emozione autentica della nuova Mercedes</w:t>
      </w:r>
      <w:r w:rsidRPr="003D3A30">
        <w:rPr>
          <w:lang w:val="it-IT"/>
        </w:rPr>
        <w:noBreakHyphen/>
        <w:t xml:space="preserve">AMG GT </w:t>
      </w:r>
      <w:r w:rsidRPr="003D3A30">
        <w:rPr>
          <w:lang w:val="it-IT"/>
        </w:rPr>
        <w:t xml:space="preserve">Coupé </w:t>
      </w:r>
      <w:r w:rsidRPr="00876369">
        <w:rPr>
          <w:lang w:val="it-IT"/>
        </w:rPr>
        <w:t xml:space="preserve">4 </w:t>
      </w:r>
      <w:r w:rsidRPr="003D3A30">
        <w:rPr>
          <w:lang w:val="it-IT"/>
        </w:rPr>
        <w:t>è semplicemente “TOO HARD TO RESIST”.</w:t>
      </w:r>
    </w:p>
    <w:p w14:paraId="76EABF93" w14:textId="1B4718F1" w:rsidR="063BBDEF" w:rsidRPr="003D3A30" w:rsidRDefault="063BBDEF" w:rsidP="063BBDEF">
      <w:pPr>
        <w:pStyle w:val="A03Copytext"/>
        <w:rPr>
          <w:lang w:val="it-IT"/>
        </w:rPr>
      </w:pPr>
    </w:p>
    <w:p w14:paraId="3AA236F9" w14:textId="77777777" w:rsidR="00B93ACB" w:rsidRPr="00012E96" w:rsidRDefault="00000000">
      <w:pPr>
        <w:pStyle w:val="A03Copytext"/>
        <w:rPr>
          <w:lang w:val="it-IT"/>
        </w:rPr>
      </w:pPr>
      <w:r w:rsidRPr="00D65CAA">
        <w:rPr>
          <w:lang w:val="it-IT"/>
        </w:rPr>
        <w:t xml:space="preserve">La campagna è stata realizzata in contemporanea con il set della World Premiere e ha preso vita grazie a </w:t>
      </w:r>
      <w:proofErr w:type="gramStart"/>
      <w:r w:rsidRPr="00D65CAA">
        <w:rPr>
          <w:lang w:val="it-IT"/>
        </w:rPr>
        <w:t>team</w:t>
      </w:r>
      <w:proofErr w:type="gramEnd"/>
      <w:r w:rsidRPr="00D65CAA">
        <w:rPr>
          <w:lang w:val="it-IT"/>
        </w:rPr>
        <w:t xml:space="preserve"> x e alla casa di produzione Tony Petersen Film, con la regia di Simon McQuoid. </w:t>
      </w:r>
      <w:r w:rsidRPr="00D65CAA">
        <w:rPr>
          <w:lang w:val="it-IT"/>
        </w:rPr>
        <w:t xml:space="preserve">“TOO HARD TO RESIST” sarà lanciata a </w:t>
      </w:r>
      <w:r w:rsidR="000D236F" w:rsidRPr="000D236F">
        <w:rPr>
          <w:lang w:val="it-IT"/>
        </w:rPr>
        <w:t xml:space="preserve">livello internazionale a </w:t>
      </w:r>
      <w:r w:rsidRPr="00D65CAA">
        <w:rPr>
          <w:lang w:val="it-IT"/>
        </w:rPr>
        <w:t>ottobre 2026.</w:t>
      </w:r>
    </w:p>
    <w:p w14:paraId="56E45C44" w14:textId="77777777" w:rsidR="00163C50" w:rsidRPr="00D65CAA" w:rsidRDefault="00163C50" w:rsidP="004F4677">
      <w:pPr>
        <w:pStyle w:val="A03Copytext"/>
        <w:rPr>
          <w:lang w:val="it-IT"/>
        </w:rPr>
      </w:pPr>
    </w:p>
    <w:p w14:paraId="3FC05BA1" w14:textId="77777777" w:rsidR="00B93ACB" w:rsidRPr="00012E96" w:rsidRDefault="00000000">
      <w:pPr>
        <w:pStyle w:val="A03Copytext"/>
        <w:rPr>
          <w:lang w:val="it-IT"/>
        </w:rPr>
      </w:pPr>
      <w:r w:rsidRPr="0073744D">
        <w:rPr>
          <w:lang w:val="it-IT"/>
        </w:rPr>
        <w:t xml:space="preserve">Il </w:t>
      </w:r>
      <w:proofErr w:type="spellStart"/>
      <w:r w:rsidRPr="0073744D">
        <w:rPr>
          <w:lang w:val="it-IT"/>
        </w:rPr>
        <w:t>claim</w:t>
      </w:r>
      <w:proofErr w:type="spellEnd"/>
      <w:r w:rsidRPr="0073744D">
        <w:rPr>
          <w:lang w:val="it-IT"/>
        </w:rPr>
        <w:t xml:space="preserve"> esprime molto più </w:t>
      </w:r>
      <w:r w:rsidR="00521D3B" w:rsidRPr="00521D3B">
        <w:rPr>
          <w:lang w:val="it-IT"/>
        </w:rPr>
        <w:t>della sola idea</w:t>
      </w:r>
      <w:r w:rsidRPr="0073744D">
        <w:rPr>
          <w:lang w:val="it-IT"/>
        </w:rPr>
        <w:t xml:space="preserve"> alla base della campagna. Racchiude il carattere stesso dell’auto: design irresistibile, agilità naturale e intensità mozzafiato. Se un set cinematografico si fonda su una regia precisa, la Mercedes</w:t>
      </w:r>
      <w:r w:rsidRPr="0073744D">
        <w:rPr>
          <w:lang w:val="it-IT"/>
        </w:rPr>
        <w:noBreakHyphen/>
        <w:t xml:space="preserve">AMG GT </w:t>
      </w:r>
      <w:r w:rsidRPr="0073744D">
        <w:rPr>
          <w:lang w:val="it-IT"/>
        </w:rPr>
        <w:t>Coupé</w:t>
      </w:r>
      <w:r w:rsidRPr="001D6D3A">
        <w:rPr>
          <w:lang w:val="it-IT"/>
        </w:rPr>
        <w:t xml:space="preserve"> 4</w:t>
      </w:r>
      <w:r w:rsidRPr="0073744D">
        <w:rPr>
          <w:lang w:val="it-IT"/>
        </w:rPr>
        <w:t xml:space="preserve"> rappresenta libertà e </w:t>
      </w:r>
      <w:r w:rsidRPr="0073744D">
        <w:rPr>
          <w:lang w:val="it-IT"/>
        </w:rPr>
        <w:t>desiderio di performance senza compromessi.</w:t>
      </w:r>
    </w:p>
    <w:p w14:paraId="3098295F" w14:textId="77777777" w:rsidR="004F4677" w:rsidRPr="0073744D" w:rsidRDefault="004F4677" w:rsidP="004F4677">
      <w:pPr>
        <w:pStyle w:val="A03Copytext"/>
        <w:rPr>
          <w:lang w:val="it-IT"/>
        </w:rPr>
      </w:pPr>
    </w:p>
    <w:p w14:paraId="13592DEE" w14:textId="34F0806E" w:rsidR="00B93ACB" w:rsidRPr="00012E96" w:rsidRDefault="00000000">
      <w:pPr>
        <w:pStyle w:val="A03Copytext"/>
        <w:rPr>
          <w:lang w:val="it-IT"/>
        </w:rPr>
      </w:pPr>
      <w:r w:rsidRPr="008A7854">
        <w:rPr>
          <w:lang w:val="it-IT"/>
        </w:rPr>
        <w:t xml:space="preserve">La sportiva incarna lo spirito pionieristico del </w:t>
      </w:r>
      <w:proofErr w:type="gramStart"/>
      <w:r w:rsidRPr="008A7854">
        <w:rPr>
          <w:lang w:val="it-IT"/>
        </w:rPr>
        <w:t>brand</w:t>
      </w:r>
      <w:proofErr w:type="gramEnd"/>
      <w:r w:rsidRPr="008A7854">
        <w:rPr>
          <w:lang w:val="it-IT"/>
        </w:rPr>
        <w:t xml:space="preserve"> e porta l’esperienza di guida a un livello senza precedenti. Progettata </w:t>
      </w:r>
      <w:r w:rsidR="00680531" w:rsidRPr="00680531">
        <w:rPr>
          <w:lang w:val="it-IT"/>
        </w:rPr>
        <w:t>espressamente</w:t>
      </w:r>
      <w:r w:rsidRPr="008A7854">
        <w:rPr>
          <w:lang w:val="it-IT"/>
        </w:rPr>
        <w:t xml:space="preserve"> per </w:t>
      </w:r>
      <w:r w:rsidR="00680531" w:rsidRPr="00680531">
        <w:rPr>
          <w:lang w:val="it-IT"/>
        </w:rPr>
        <w:t>offrire</w:t>
      </w:r>
      <w:r w:rsidRPr="008A7854">
        <w:rPr>
          <w:lang w:val="it-IT"/>
        </w:rPr>
        <w:t xml:space="preserve"> alte prestazioni, la AMG GT </w:t>
      </w:r>
      <w:r w:rsidRPr="00A134BC">
        <w:rPr>
          <w:lang w:val="it-IT"/>
        </w:rPr>
        <w:t xml:space="preserve">Coupé </w:t>
      </w:r>
      <w:r w:rsidRPr="008A7854">
        <w:rPr>
          <w:lang w:val="it-IT"/>
        </w:rPr>
        <w:t>4</w:t>
      </w:r>
      <w:r w:rsidRPr="008A7854">
        <w:rPr>
          <w:lang w:val="it-IT"/>
        </w:rPr>
        <w:t xml:space="preserve"> si basa sull’esclusiva </w:t>
      </w:r>
      <w:r w:rsidR="00CC734E">
        <w:rPr>
          <w:lang w:val="it-IT"/>
        </w:rPr>
        <w:t xml:space="preserve">piattaforma </w:t>
      </w:r>
      <w:r w:rsidRPr="008A7854">
        <w:rPr>
          <w:lang w:val="it-IT"/>
        </w:rPr>
        <w:t xml:space="preserve">AMG Electric Architecture (AMG.EA). Tre innovativi </w:t>
      </w:r>
      <w:r w:rsidRPr="008C167C">
        <w:rPr>
          <w:lang w:val="it-IT"/>
        </w:rPr>
        <w:t>motori a flusso assiale</w:t>
      </w:r>
      <w:r w:rsidRPr="008A7854">
        <w:rPr>
          <w:lang w:val="it-IT"/>
        </w:rPr>
        <w:t xml:space="preserve"> e celle della batteria con raffreddamento diretto definiscono una nuova dimensione della performance, con una potenza fino a 860 kW (1.169 CV), già dimostrata nel 2025 dalla spettacolare corsa da record della CONCEPT AMG GT XX a Nardò.</w:t>
      </w:r>
    </w:p>
    <w:p w14:paraId="68422CBF" w14:textId="77777777" w:rsidR="00515848" w:rsidRPr="008A7854" w:rsidRDefault="00515848" w:rsidP="0040108D">
      <w:pPr>
        <w:pStyle w:val="A03Copytext"/>
        <w:rPr>
          <w:lang w:val="it-IT"/>
        </w:rPr>
      </w:pPr>
    </w:p>
    <w:p w14:paraId="49B5E4DE" w14:textId="77777777" w:rsidR="007220E7" w:rsidRPr="008A7854" w:rsidRDefault="007220E7" w:rsidP="0040108D">
      <w:pPr>
        <w:pStyle w:val="A03Copytext"/>
        <w:rPr>
          <w:lang w:val="it-IT"/>
        </w:rPr>
      </w:pPr>
    </w:p>
    <w:p w14:paraId="2BAF9745" w14:textId="0B22B6AD" w:rsidR="00B93ACB" w:rsidRPr="00012E96" w:rsidRDefault="00B93ACB">
      <w:pPr>
        <w:pStyle w:val="D05Boilerplate"/>
        <w:rPr>
          <w:lang w:val="it-IT"/>
        </w:rPr>
      </w:pPr>
    </w:p>
    <w:sectPr w:rsidR="00B93ACB" w:rsidRPr="00012E96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7546E" w14:textId="77777777" w:rsidR="00A40414" w:rsidRPr="004F0E15" w:rsidRDefault="00A40414">
      <w:r w:rsidRPr="004F0E15">
        <w:separator/>
      </w:r>
    </w:p>
  </w:endnote>
  <w:endnote w:type="continuationSeparator" w:id="0">
    <w:p w14:paraId="34291382" w14:textId="77777777" w:rsidR="00A40414" w:rsidRPr="00DD3B4F" w:rsidRDefault="00A40414" w:rsidP="00DD3B4F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charset w:val="00"/>
    <w:family w:val="swiss"/>
    <w:pitch w:val="variable"/>
    <w:sig w:usb0="0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S Text Office"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F6A4F" w14:textId="77777777" w:rsidR="00F51D3B" w:rsidRDefault="00F51D3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D5566" w14:textId="77777777" w:rsidR="00EC1864" w:rsidRPr="004F0E15" w:rsidRDefault="00266D93" w:rsidP="00B00F20">
    <w:pPr>
      <w:pStyle w:val="D07Pagenumber"/>
      <w:framePr w:wrap="around"/>
      <w:rPr>
        <w:noProof w:val="0"/>
      </w:rPr>
    </w:pPr>
    <w:r w:rsidRPr="004F0E15">
      <w:rPr>
        <w:noProof w:val="0"/>
      </w:rPr>
      <w:t>Page</w:t>
    </w:r>
    <w:r w:rsidR="00EC1864" w:rsidRPr="004F0E15">
      <w:rPr>
        <w:noProof w:val="0"/>
      </w:rPr>
      <w:t xml:space="preserve"> </w:t>
    </w:r>
    <w:r w:rsidR="00EC1864" w:rsidRPr="004F0E15">
      <w:rPr>
        <w:rStyle w:val="Numeropagina"/>
        <w:noProof w:val="0"/>
      </w:rPr>
      <w:fldChar w:fldCharType="begin"/>
    </w:r>
    <w:r w:rsidR="00EC1864" w:rsidRPr="004F0E15">
      <w:rPr>
        <w:rStyle w:val="Numeropagina"/>
        <w:noProof w:val="0"/>
      </w:rPr>
      <w:instrText xml:space="preserve"> PAGE </w:instrText>
    </w:r>
    <w:r w:rsidR="00EC1864" w:rsidRPr="004F0E15">
      <w:rPr>
        <w:rStyle w:val="Numeropagina"/>
        <w:noProof w:val="0"/>
      </w:rPr>
      <w:fldChar w:fldCharType="separate"/>
    </w:r>
    <w:r w:rsidR="002B3A8B" w:rsidRPr="004F0E15">
      <w:rPr>
        <w:rStyle w:val="Numeropagina"/>
        <w:noProof w:val="0"/>
      </w:rPr>
      <w:t>2</w:t>
    </w:r>
    <w:r w:rsidR="00EC1864" w:rsidRPr="004F0E15">
      <w:rPr>
        <w:rStyle w:val="Numeropagina"/>
        <w:noProof w:val="0"/>
      </w:rPr>
      <w:fldChar w:fldCharType="end"/>
    </w:r>
  </w:p>
  <w:p w14:paraId="4331EA1E" w14:textId="77777777" w:rsidR="00EC1864" w:rsidRPr="004F0E15" w:rsidRDefault="00EC186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4F0E15" w14:paraId="251505AC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id w:val="-1121373373"/>
          </w:sdtPr>
          <w:sdtContent>
            <w:p w14:paraId="02D441BD" w14:textId="77777777" w:rsidR="00D90A22" w:rsidRPr="00C86898" w:rsidRDefault="008212D7" w:rsidP="00D90A22">
              <w:pPr>
                <w:pStyle w:val="D06Footer"/>
                <w:framePr w:wrap="auto" w:vAnchor="margin" w:hAnchor="text" w:yAlign="inline"/>
                <w:rPr>
                  <w:lang w:val="de-DE"/>
                </w:rPr>
              </w:pPr>
              <w:r w:rsidRPr="00C86898">
                <w:rPr>
                  <w:lang w:val="de-DE"/>
                </w:rPr>
                <w:t>Mercedes</w:t>
              </w:r>
              <w:r w:rsidRPr="00C86898">
                <w:rPr>
                  <w:lang w:val="de-DE"/>
                </w:rPr>
                <w:noBreakHyphen/>
              </w:r>
              <w:r w:rsidR="00D90A22" w:rsidRPr="00C86898">
                <w:rPr>
                  <w:lang w:val="de-DE"/>
                </w:rPr>
                <w:t>Benz AG | Mercedesstraße 120, 70372 Stuttgart, Germany | P +49 711 17-0 | dialog@</w:t>
              </w:r>
              <w:r w:rsidR="005D6C25" w:rsidRPr="00C86898">
                <w:rPr>
                  <w:lang w:val="de-DE"/>
                </w:rPr>
                <w:t>mercedes</w:t>
              </w:r>
              <w:r w:rsidR="00682EBF" w:rsidRPr="00C86898">
                <w:rPr>
                  <w:lang w:val="de-DE"/>
                </w:rPr>
                <w:t>-</w:t>
              </w:r>
              <w:r w:rsidR="00D90A22" w:rsidRPr="00C86898">
                <w:rPr>
                  <w:lang w:val="de-DE"/>
                </w:rPr>
                <w:t>benz.com | www.</w:t>
              </w:r>
              <w:r w:rsidR="005D6C25" w:rsidRPr="00C86898">
                <w:rPr>
                  <w:lang w:val="de-DE"/>
                </w:rPr>
                <w:t>mercedes</w:t>
              </w:r>
              <w:r w:rsidR="00682EBF" w:rsidRPr="00C86898">
                <w:rPr>
                  <w:lang w:val="de-DE"/>
                </w:rPr>
                <w:t>-</w:t>
              </w:r>
              <w:r w:rsidR="00D90A22" w:rsidRPr="00C86898">
                <w:rPr>
                  <w:lang w:val="de-DE"/>
                </w:rPr>
                <w:t>benz.com</w:t>
              </w:r>
            </w:p>
            <w:p w14:paraId="23EA9700" w14:textId="77777777" w:rsidR="00D90A22" w:rsidRPr="00C86898" w:rsidRDefault="00D90A22" w:rsidP="00D90A22">
              <w:pPr>
                <w:pStyle w:val="D06Footer"/>
                <w:framePr w:wrap="auto" w:vAnchor="margin" w:hAnchor="text" w:yAlign="inline"/>
                <w:rPr>
                  <w:lang w:val="de-DE"/>
                </w:rPr>
              </w:pPr>
            </w:p>
            <w:p w14:paraId="79AF9C56" w14:textId="77777777" w:rsidR="00D90A22" w:rsidRPr="004F0E15" w:rsidRDefault="008212D7" w:rsidP="00D90A22">
              <w:pPr>
                <w:pStyle w:val="D06Footer"/>
                <w:framePr w:wrap="auto" w:vAnchor="margin" w:hAnchor="text" w:yAlign="inline"/>
              </w:pPr>
              <w:r w:rsidRPr="004F0E15">
                <w:t>Mercedes</w:t>
              </w:r>
              <w:r w:rsidRPr="004F0E15">
                <w:noBreakHyphen/>
              </w:r>
              <w:r w:rsidR="00D90A22" w:rsidRPr="004F0E15">
                <w:t xml:space="preserve">Benz AG | Domicile: Stuttgart | Court of Registry: </w:t>
              </w:r>
              <w:proofErr w:type="spellStart"/>
              <w:r w:rsidR="00D90A22" w:rsidRPr="004F0E15">
                <w:t>Amtsgericht</w:t>
              </w:r>
              <w:proofErr w:type="spellEnd"/>
              <w:r w:rsidR="00D90A22" w:rsidRPr="004F0E15">
                <w:t xml:space="preserve"> Stuttgart | Commercial Register No.: 762873</w:t>
              </w:r>
            </w:p>
            <w:p w14:paraId="610D8F11" w14:textId="77777777" w:rsidR="00D90A22" w:rsidRPr="004F0E15" w:rsidRDefault="00D90A22" w:rsidP="00D90A22">
              <w:pPr>
                <w:pStyle w:val="D06Footer"/>
                <w:framePr w:wrap="auto" w:vAnchor="margin" w:hAnchor="text" w:yAlign="inline"/>
              </w:pPr>
              <w:r w:rsidRPr="004F0E15">
                <w:t>Chairman of the Supervisory Board: Martin Brudermüller</w:t>
              </w:r>
            </w:p>
            <w:p w14:paraId="60367AE1" w14:textId="77777777" w:rsidR="00AF3162" w:rsidRPr="004F0E15" w:rsidRDefault="00D90A22" w:rsidP="00AD356F">
              <w:pPr>
                <w:pStyle w:val="D06Footer"/>
                <w:framePr w:wrap="auto" w:vAnchor="margin" w:hAnchor="text" w:yAlign="inline"/>
              </w:pPr>
              <w:r w:rsidRPr="004F0E15">
                <w:t xml:space="preserve">Board of Management: Ola Källenius, Chairman; Jörg </w:t>
              </w:r>
              <w:proofErr w:type="spellStart"/>
              <w:r w:rsidRPr="004F0E15">
                <w:t>Burzer</w:t>
              </w:r>
              <w:proofErr w:type="spellEnd"/>
              <w:r w:rsidRPr="004F0E15">
                <w:t xml:space="preserve">, Mathias Geisen, </w:t>
              </w:r>
              <w:r w:rsidR="00AD356F" w:rsidRPr="004F0E15">
                <w:t xml:space="preserve">Olaf Schick, </w:t>
              </w:r>
              <w:r w:rsidR="0047562D" w:rsidRPr="004F0E15">
                <w:t xml:space="preserve">Michael Schiebe, </w:t>
              </w:r>
              <w:r w:rsidRPr="004F0E15">
                <w:t>Britta Seeger,</w:t>
              </w:r>
              <w:r w:rsidR="00292573" w:rsidRPr="004F0E15">
                <w:t xml:space="preserve"> </w:t>
              </w:r>
              <w:r w:rsidRPr="004F0E15">
                <w:t>Oliver Thöne,</w:t>
              </w:r>
              <w:r w:rsidR="00AD356F" w:rsidRPr="004F0E15">
                <w:t xml:space="preserve"> </w:t>
              </w:r>
              <w:r w:rsidRPr="004F0E15">
                <w:t>Harald Wilhelm</w:t>
              </w:r>
            </w:p>
          </w:sdtContent>
        </w:sdt>
      </w:tc>
    </w:tr>
  </w:tbl>
  <w:p w14:paraId="32875B98" w14:textId="77777777" w:rsidR="007F0784" w:rsidRPr="004F0E15" w:rsidRDefault="007F078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4B27F" w14:textId="77777777" w:rsidR="00A40414" w:rsidRPr="004F0E15" w:rsidRDefault="00A40414" w:rsidP="002724F8">
      <w:pPr>
        <w:spacing w:line="170" w:lineRule="exact"/>
      </w:pPr>
      <w:r w:rsidRPr="004F0E15">
        <w:rPr>
          <w:sz w:val="10"/>
          <w:szCs w:val="10"/>
        </w:rPr>
        <w:separator/>
      </w:r>
    </w:p>
  </w:footnote>
  <w:footnote w:type="continuationSeparator" w:id="0">
    <w:p w14:paraId="7BC3E79E" w14:textId="77777777" w:rsidR="00A40414" w:rsidRPr="004F0E15" w:rsidRDefault="00A40414" w:rsidP="00764B8C">
      <w:r w:rsidRPr="004F0E15">
        <w:continuationSeparator/>
      </w:r>
    </w:p>
    <w:p w14:paraId="25999C46" w14:textId="77777777" w:rsidR="00A40414" w:rsidRPr="004F0E15" w:rsidRDefault="00A404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93B00" w14:textId="77777777" w:rsidR="00F51D3B" w:rsidRDefault="00F51D3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B7F7C" w14:textId="77777777" w:rsidR="00F51D3B" w:rsidRDefault="00F51D3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66DC0" w14:textId="77777777" w:rsidR="006C14AB" w:rsidRPr="004F0E15" w:rsidRDefault="009C73AA" w:rsidP="001028C6">
    <w:pPr>
      <w:pStyle w:val="A03Copytext"/>
    </w:pPr>
    <w:r w:rsidRPr="004F0E15">
      <w:rPr>
        <w:noProof/>
        <w14:ligatures w14:val="none"/>
      </w:rPr>
      <w:drawing>
        <wp:anchor distT="0" distB="0" distL="114300" distR="114300" simplePos="0" relativeHeight="251658240" behindDoc="0" locked="0" layoutInCell="1" allowOverlap="1" wp14:anchorId="09805610" wp14:editId="1B725950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4EC7" w:rsidRPr="004F0E15">
      <w:rPr>
        <w:noProof/>
        <w14:ligatures w14:val="none"/>
      </w:rPr>
      <w:drawing>
        <wp:anchor distT="0" distB="0" distL="114300" distR="114300" simplePos="0" relativeHeight="251658241" behindDoc="0" locked="0" layoutInCell="1" allowOverlap="1" wp14:anchorId="0CD92011" wp14:editId="00AFE307">
          <wp:simplePos x="0" y="0"/>
          <wp:positionH relativeFrom="page">
            <wp:posOffset>5436870</wp:posOffset>
          </wp:positionH>
          <wp:positionV relativeFrom="topMargin">
            <wp:posOffset>1674495</wp:posOffset>
          </wp:positionV>
          <wp:extent cx="1245600" cy="122400"/>
          <wp:effectExtent l="0" t="0" r="0" b="0"/>
          <wp:wrapNone/>
          <wp:docPr id="1814972570" name="Mercedes-AMG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AMG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45600" cy="12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557BF"/>
    <w:multiLevelType w:val="multilevel"/>
    <w:tmpl w:val="1A582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DDF397D"/>
    <w:multiLevelType w:val="multilevel"/>
    <w:tmpl w:val="5B148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852816"/>
    <w:multiLevelType w:val="multilevel"/>
    <w:tmpl w:val="225EE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676B6F"/>
    <w:multiLevelType w:val="multilevel"/>
    <w:tmpl w:val="AB044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AD01B5"/>
    <w:multiLevelType w:val="multilevel"/>
    <w:tmpl w:val="43A8F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D32BDF"/>
    <w:multiLevelType w:val="multilevel"/>
    <w:tmpl w:val="9FB8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2" w15:restartNumberingAfterBreak="0">
    <w:nsid w:val="6FF725DD"/>
    <w:multiLevelType w:val="multilevel"/>
    <w:tmpl w:val="9FA27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9"/>
  </w:num>
  <w:num w:numId="12" w16cid:durableId="423838343">
    <w:abstractNumId w:val="11"/>
  </w:num>
  <w:num w:numId="13" w16cid:durableId="1293629408">
    <w:abstractNumId w:val="20"/>
  </w:num>
  <w:num w:numId="14" w16cid:durableId="1237932400">
    <w:abstractNumId w:val="23"/>
  </w:num>
  <w:num w:numId="15" w16cid:durableId="1072124215">
    <w:abstractNumId w:val="24"/>
  </w:num>
  <w:num w:numId="16" w16cid:durableId="1743990120">
    <w:abstractNumId w:val="21"/>
  </w:num>
  <w:num w:numId="17" w16cid:durableId="1086612032">
    <w:abstractNumId w:val="13"/>
  </w:num>
  <w:num w:numId="18" w16cid:durableId="366371384">
    <w:abstractNumId w:val="14"/>
  </w:num>
  <w:num w:numId="19" w16cid:durableId="1191839973">
    <w:abstractNumId w:val="18"/>
  </w:num>
  <w:num w:numId="20" w16cid:durableId="146942697">
    <w:abstractNumId w:val="23"/>
  </w:num>
  <w:num w:numId="21" w16cid:durableId="65878825">
    <w:abstractNumId w:val="22"/>
  </w:num>
  <w:num w:numId="22" w16cid:durableId="1547790196">
    <w:abstractNumId w:val="10"/>
  </w:num>
  <w:num w:numId="23" w16cid:durableId="537740190">
    <w:abstractNumId w:val="17"/>
  </w:num>
  <w:num w:numId="24" w16cid:durableId="523129977">
    <w:abstractNumId w:val="12"/>
  </w:num>
  <w:num w:numId="25" w16cid:durableId="1069233057">
    <w:abstractNumId w:val="16"/>
  </w:num>
  <w:num w:numId="26" w16cid:durableId="15901971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677"/>
    <w:rsid w:val="00000C4C"/>
    <w:rsid w:val="00002924"/>
    <w:rsid w:val="00002A81"/>
    <w:rsid w:val="000049B1"/>
    <w:rsid w:val="000074CE"/>
    <w:rsid w:val="00010949"/>
    <w:rsid w:val="00011E70"/>
    <w:rsid w:val="0001257B"/>
    <w:rsid w:val="00012E96"/>
    <w:rsid w:val="00013835"/>
    <w:rsid w:val="000140ED"/>
    <w:rsid w:val="00014580"/>
    <w:rsid w:val="0002077F"/>
    <w:rsid w:val="0002523C"/>
    <w:rsid w:val="00025CA1"/>
    <w:rsid w:val="00026470"/>
    <w:rsid w:val="0002661E"/>
    <w:rsid w:val="000273BF"/>
    <w:rsid w:val="0003258D"/>
    <w:rsid w:val="000333CE"/>
    <w:rsid w:val="00033CCA"/>
    <w:rsid w:val="0003739E"/>
    <w:rsid w:val="00042095"/>
    <w:rsid w:val="00044F7C"/>
    <w:rsid w:val="00045A88"/>
    <w:rsid w:val="000509C6"/>
    <w:rsid w:val="00056171"/>
    <w:rsid w:val="00056CD0"/>
    <w:rsid w:val="00062AA8"/>
    <w:rsid w:val="000639BC"/>
    <w:rsid w:val="000648CA"/>
    <w:rsid w:val="00066A0F"/>
    <w:rsid w:val="00075D73"/>
    <w:rsid w:val="00076198"/>
    <w:rsid w:val="0007651D"/>
    <w:rsid w:val="00080E02"/>
    <w:rsid w:val="00081305"/>
    <w:rsid w:val="00084223"/>
    <w:rsid w:val="00086C76"/>
    <w:rsid w:val="00090E05"/>
    <w:rsid w:val="000A0709"/>
    <w:rsid w:val="000A17F0"/>
    <w:rsid w:val="000A20D8"/>
    <w:rsid w:val="000A50A1"/>
    <w:rsid w:val="000A539B"/>
    <w:rsid w:val="000A6302"/>
    <w:rsid w:val="000B0054"/>
    <w:rsid w:val="000B2BF4"/>
    <w:rsid w:val="000B6C7D"/>
    <w:rsid w:val="000C0280"/>
    <w:rsid w:val="000C05A2"/>
    <w:rsid w:val="000C2ADA"/>
    <w:rsid w:val="000C2C40"/>
    <w:rsid w:val="000C30C7"/>
    <w:rsid w:val="000C35D2"/>
    <w:rsid w:val="000C6A17"/>
    <w:rsid w:val="000C79D9"/>
    <w:rsid w:val="000D1EDA"/>
    <w:rsid w:val="000D236F"/>
    <w:rsid w:val="000D4868"/>
    <w:rsid w:val="000D48EC"/>
    <w:rsid w:val="000D49DE"/>
    <w:rsid w:val="000D5B0D"/>
    <w:rsid w:val="000E2F84"/>
    <w:rsid w:val="000E368C"/>
    <w:rsid w:val="000E6116"/>
    <w:rsid w:val="000F2712"/>
    <w:rsid w:val="000F3696"/>
    <w:rsid w:val="000F3AA9"/>
    <w:rsid w:val="000F5FA9"/>
    <w:rsid w:val="001006EB"/>
    <w:rsid w:val="0010269F"/>
    <w:rsid w:val="001028C6"/>
    <w:rsid w:val="0010646B"/>
    <w:rsid w:val="00106A41"/>
    <w:rsid w:val="0010757F"/>
    <w:rsid w:val="00107F4F"/>
    <w:rsid w:val="00111F9F"/>
    <w:rsid w:val="001166BE"/>
    <w:rsid w:val="0011776C"/>
    <w:rsid w:val="00117941"/>
    <w:rsid w:val="00121412"/>
    <w:rsid w:val="001214B4"/>
    <w:rsid w:val="00122D49"/>
    <w:rsid w:val="00123A7C"/>
    <w:rsid w:val="0012549C"/>
    <w:rsid w:val="00125D57"/>
    <w:rsid w:val="001314A1"/>
    <w:rsid w:val="00131A63"/>
    <w:rsid w:val="0013261B"/>
    <w:rsid w:val="00141213"/>
    <w:rsid w:val="0015135E"/>
    <w:rsid w:val="00153588"/>
    <w:rsid w:val="00153F19"/>
    <w:rsid w:val="001545A7"/>
    <w:rsid w:val="00154F96"/>
    <w:rsid w:val="00156091"/>
    <w:rsid w:val="0015701D"/>
    <w:rsid w:val="00160A4A"/>
    <w:rsid w:val="0016122A"/>
    <w:rsid w:val="001625C8"/>
    <w:rsid w:val="0016279C"/>
    <w:rsid w:val="00163C50"/>
    <w:rsid w:val="00163EF4"/>
    <w:rsid w:val="0016553E"/>
    <w:rsid w:val="00170359"/>
    <w:rsid w:val="00171173"/>
    <w:rsid w:val="001756AB"/>
    <w:rsid w:val="0017699C"/>
    <w:rsid w:val="00177633"/>
    <w:rsid w:val="00181283"/>
    <w:rsid w:val="0018443D"/>
    <w:rsid w:val="001850C2"/>
    <w:rsid w:val="00185B2E"/>
    <w:rsid w:val="00186D82"/>
    <w:rsid w:val="00187794"/>
    <w:rsid w:val="00187A9D"/>
    <w:rsid w:val="00190106"/>
    <w:rsid w:val="00190826"/>
    <w:rsid w:val="00191B43"/>
    <w:rsid w:val="00193003"/>
    <w:rsid w:val="0019715A"/>
    <w:rsid w:val="001973AB"/>
    <w:rsid w:val="00197D3D"/>
    <w:rsid w:val="001A3EDE"/>
    <w:rsid w:val="001A43D7"/>
    <w:rsid w:val="001A55D5"/>
    <w:rsid w:val="001A59E4"/>
    <w:rsid w:val="001B4781"/>
    <w:rsid w:val="001B5A88"/>
    <w:rsid w:val="001B6F3E"/>
    <w:rsid w:val="001B6FAF"/>
    <w:rsid w:val="001B7945"/>
    <w:rsid w:val="001C1DA5"/>
    <w:rsid w:val="001C39E9"/>
    <w:rsid w:val="001C5651"/>
    <w:rsid w:val="001C77C1"/>
    <w:rsid w:val="001D1747"/>
    <w:rsid w:val="001D259B"/>
    <w:rsid w:val="001D2EC1"/>
    <w:rsid w:val="001D6C8A"/>
    <w:rsid w:val="001D6D3A"/>
    <w:rsid w:val="001D73B6"/>
    <w:rsid w:val="001E011E"/>
    <w:rsid w:val="001E061A"/>
    <w:rsid w:val="001E37E4"/>
    <w:rsid w:val="001E4213"/>
    <w:rsid w:val="001F3272"/>
    <w:rsid w:val="001F4083"/>
    <w:rsid w:val="001F5241"/>
    <w:rsid w:val="001F52D6"/>
    <w:rsid w:val="001F732C"/>
    <w:rsid w:val="00201DB0"/>
    <w:rsid w:val="00203388"/>
    <w:rsid w:val="00203CD7"/>
    <w:rsid w:val="0020411A"/>
    <w:rsid w:val="00214936"/>
    <w:rsid w:val="00216079"/>
    <w:rsid w:val="0022182A"/>
    <w:rsid w:val="00223D9D"/>
    <w:rsid w:val="00226CBC"/>
    <w:rsid w:val="00227CE0"/>
    <w:rsid w:val="00232705"/>
    <w:rsid w:val="002348CF"/>
    <w:rsid w:val="00235B71"/>
    <w:rsid w:val="00240590"/>
    <w:rsid w:val="002432DF"/>
    <w:rsid w:val="0024567E"/>
    <w:rsid w:val="00251B64"/>
    <w:rsid w:val="00252207"/>
    <w:rsid w:val="00254135"/>
    <w:rsid w:val="00254288"/>
    <w:rsid w:val="0025452F"/>
    <w:rsid w:val="0025510D"/>
    <w:rsid w:val="0026217D"/>
    <w:rsid w:val="002622FF"/>
    <w:rsid w:val="0026510D"/>
    <w:rsid w:val="00265143"/>
    <w:rsid w:val="0026566D"/>
    <w:rsid w:val="00265BEF"/>
    <w:rsid w:val="00266D93"/>
    <w:rsid w:val="00267E79"/>
    <w:rsid w:val="00270D6E"/>
    <w:rsid w:val="00271933"/>
    <w:rsid w:val="002721B5"/>
    <w:rsid w:val="002724F8"/>
    <w:rsid w:val="00273162"/>
    <w:rsid w:val="00273DB9"/>
    <w:rsid w:val="00274467"/>
    <w:rsid w:val="00280C66"/>
    <w:rsid w:val="002842CD"/>
    <w:rsid w:val="00292573"/>
    <w:rsid w:val="0029326C"/>
    <w:rsid w:val="00294B0D"/>
    <w:rsid w:val="002960B5"/>
    <w:rsid w:val="002967B1"/>
    <w:rsid w:val="002B1076"/>
    <w:rsid w:val="002B27E5"/>
    <w:rsid w:val="002B2ADC"/>
    <w:rsid w:val="002B3A8B"/>
    <w:rsid w:val="002B536C"/>
    <w:rsid w:val="002C39C7"/>
    <w:rsid w:val="002D0630"/>
    <w:rsid w:val="002D2341"/>
    <w:rsid w:val="002D3D23"/>
    <w:rsid w:val="002D413D"/>
    <w:rsid w:val="002E2080"/>
    <w:rsid w:val="002E598B"/>
    <w:rsid w:val="002E7350"/>
    <w:rsid w:val="002E7B9B"/>
    <w:rsid w:val="002F0252"/>
    <w:rsid w:val="002F196C"/>
    <w:rsid w:val="002F1CCD"/>
    <w:rsid w:val="002F3FEF"/>
    <w:rsid w:val="002F7239"/>
    <w:rsid w:val="002F7BB2"/>
    <w:rsid w:val="00300181"/>
    <w:rsid w:val="003006AB"/>
    <w:rsid w:val="0030635E"/>
    <w:rsid w:val="003064B1"/>
    <w:rsid w:val="003144C7"/>
    <w:rsid w:val="0031609D"/>
    <w:rsid w:val="003161CC"/>
    <w:rsid w:val="00316C47"/>
    <w:rsid w:val="00317376"/>
    <w:rsid w:val="00317769"/>
    <w:rsid w:val="00324C6D"/>
    <w:rsid w:val="0033099A"/>
    <w:rsid w:val="00331EB3"/>
    <w:rsid w:val="00332C72"/>
    <w:rsid w:val="003335F4"/>
    <w:rsid w:val="003355C6"/>
    <w:rsid w:val="0033780C"/>
    <w:rsid w:val="00342034"/>
    <w:rsid w:val="00351301"/>
    <w:rsid w:val="00352A52"/>
    <w:rsid w:val="00353ABF"/>
    <w:rsid w:val="00355E21"/>
    <w:rsid w:val="00357746"/>
    <w:rsid w:val="00360545"/>
    <w:rsid w:val="00365832"/>
    <w:rsid w:val="00365E7A"/>
    <w:rsid w:val="0036672E"/>
    <w:rsid w:val="00370B20"/>
    <w:rsid w:val="003721C5"/>
    <w:rsid w:val="00374CCB"/>
    <w:rsid w:val="003753CD"/>
    <w:rsid w:val="00380CBD"/>
    <w:rsid w:val="00382D93"/>
    <w:rsid w:val="00383033"/>
    <w:rsid w:val="00383CD5"/>
    <w:rsid w:val="0038797C"/>
    <w:rsid w:val="0039048C"/>
    <w:rsid w:val="00391CCB"/>
    <w:rsid w:val="00394ADB"/>
    <w:rsid w:val="003967EA"/>
    <w:rsid w:val="003968AF"/>
    <w:rsid w:val="003A0038"/>
    <w:rsid w:val="003A0B70"/>
    <w:rsid w:val="003A2CEB"/>
    <w:rsid w:val="003A50A8"/>
    <w:rsid w:val="003A604C"/>
    <w:rsid w:val="003A67BC"/>
    <w:rsid w:val="003B12CF"/>
    <w:rsid w:val="003B26A0"/>
    <w:rsid w:val="003B3A44"/>
    <w:rsid w:val="003B45D3"/>
    <w:rsid w:val="003B4FEB"/>
    <w:rsid w:val="003B502A"/>
    <w:rsid w:val="003B534B"/>
    <w:rsid w:val="003B5A16"/>
    <w:rsid w:val="003B5C4C"/>
    <w:rsid w:val="003B75DD"/>
    <w:rsid w:val="003B7A24"/>
    <w:rsid w:val="003C31E9"/>
    <w:rsid w:val="003C69A3"/>
    <w:rsid w:val="003D07BA"/>
    <w:rsid w:val="003D0C7B"/>
    <w:rsid w:val="003D1AC2"/>
    <w:rsid w:val="003D3A30"/>
    <w:rsid w:val="003D5EE9"/>
    <w:rsid w:val="003D6A50"/>
    <w:rsid w:val="003D7575"/>
    <w:rsid w:val="003D7A05"/>
    <w:rsid w:val="003E17A7"/>
    <w:rsid w:val="003F220A"/>
    <w:rsid w:val="003F33E4"/>
    <w:rsid w:val="003F4C8A"/>
    <w:rsid w:val="0040108D"/>
    <w:rsid w:val="00402DAA"/>
    <w:rsid w:val="00405B41"/>
    <w:rsid w:val="00405C90"/>
    <w:rsid w:val="0040619F"/>
    <w:rsid w:val="00406312"/>
    <w:rsid w:val="004078C9"/>
    <w:rsid w:val="0041163E"/>
    <w:rsid w:val="0042210D"/>
    <w:rsid w:val="00423F78"/>
    <w:rsid w:val="00425284"/>
    <w:rsid w:val="00433696"/>
    <w:rsid w:val="004361F4"/>
    <w:rsid w:val="004377ED"/>
    <w:rsid w:val="00437FE0"/>
    <w:rsid w:val="0044160E"/>
    <w:rsid w:val="00445941"/>
    <w:rsid w:val="00446715"/>
    <w:rsid w:val="00452239"/>
    <w:rsid w:val="0045295D"/>
    <w:rsid w:val="004542ED"/>
    <w:rsid w:val="00454936"/>
    <w:rsid w:val="0045791F"/>
    <w:rsid w:val="00457A6C"/>
    <w:rsid w:val="004628D3"/>
    <w:rsid w:val="00467987"/>
    <w:rsid w:val="0047562D"/>
    <w:rsid w:val="004758D3"/>
    <w:rsid w:val="004847DA"/>
    <w:rsid w:val="00486711"/>
    <w:rsid w:val="00492097"/>
    <w:rsid w:val="00492F19"/>
    <w:rsid w:val="00496814"/>
    <w:rsid w:val="00497BF5"/>
    <w:rsid w:val="004A30DF"/>
    <w:rsid w:val="004B2E0E"/>
    <w:rsid w:val="004B4319"/>
    <w:rsid w:val="004B4913"/>
    <w:rsid w:val="004B7A02"/>
    <w:rsid w:val="004C03FA"/>
    <w:rsid w:val="004C1401"/>
    <w:rsid w:val="004C3021"/>
    <w:rsid w:val="004C4652"/>
    <w:rsid w:val="004C5B6A"/>
    <w:rsid w:val="004D0E9C"/>
    <w:rsid w:val="004D2539"/>
    <w:rsid w:val="004D3DAC"/>
    <w:rsid w:val="004D6A8E"/>
    <w:rsid w:val="004E05A1"/>
    <w:rsid w:val="004E0CD1"/>
    <w:rsid w:val="004E1AF7"/>
    <w:rsid w:val="004E46E1"/>
    <w:rsid w:val="004E5B7C"/>
    <w:rsid w:val="004F0E15"/>
    <w:rsid w:val="004F2D9F"/>
    <w:rsid w:val="004F34DB"/>
    <w:rsid w:val="004F4677"/>
    <w:rsid w:val="005005C1"/>
    <w:rsid w:val="00502D36"/>
    <w:rsid w:val="00503DF8"/>
    <w:rsid w:val="00506D69"/>
    <w:rsid w:val="00510CAC"/>
    <w:rsid w:val="00511D8D"/>
    <w:rsid w:val="00515848"/>
    <w:rsid w:val="00520E0E"/>
    <w:rsid w:val="00521D3B"/>
    <w:rsid w:val="00522D21"/>
    <w:rsid w:val="00522F31"/>
    <w:rsid w:val="00523E64"/>
    <w:rsid w:val="00524941"/>
    <w:rsid w:val="00525AF3"/>
    <w:rsid w:val="00525B17"/>
    <w:rsid w:val="005339E6"/>
    <w:rsid w:val="00533E32"/>
    <w:rsid w:val="005375EC"/>
    <w:rsid w:val="0054612E"/>
    <w:rsid w:val="00546E67"/>
    <w:rsid w:val="00547F66"/>
    <w:rsid w:val="00551642"/>
    <w:rsid w:val="00553270"/>
    <w:rsid w:val="00555F02"/>
    <w:rsid w:val="0056117D"/>
    <w:rsid w:val="005612D3"/>
    <w:rsid w:val="00567FF8"/>
    <w:rsid w:val="00570A1F"/>
    <w:rsid w:val="0057151E"/>
    <w:rsid w:val="00572FED"/>
    <w:rsid w:val="00576EC6"/>
    <w:rsid w:val="005778E0"/>
    <w:rsid w:val="00577A77"/>
    <w:rsid w:val="0058144F"/>
    <w:rsid w:val="0058168D"/>
    <w:rsid w:val="00583736"/>
    <w:rsid w:val="00586DA1"/>
    <w:rsid w:val="00591A18"/>
    <w:rsid w:val="00591BBD"/>
    <w:rsid w:val="00591CA8"/>
    <w:rsid w:val="005942BA"/>
    <w:rsid w:val="00595B78"/>
    <w:rsid w:val="0059730C"/>
    <w:rsid w:val="005A64E1"/>
    <w:rsid w:val="005A7AF9"/>
    <w:rsid w:val="005B0728"/>
    <w:rsid w:val="005C0ED8"/>
    <w:rsid w:val="005C297B"/>
    <w:rsid w:val="005C2ECA"/>
    <w:rsid w:val="005C4F7C"/>
    <w:rsid w:val="005D41BA"/>
    <w:rsid w:val="005D4EC7"/>
    <w:rsid w:val="005D6C25"/>
    <w:rsid w:val="005D7DBF"/>
    <w:rsid w:val="005E279E"/>
    <w:rsid w:val="005E3C21"/>
    <w:rsid w:val="005E4519"/>
    <w:rsid w:val="005E4752"/>
    <w:rsid w:val="005E6CF4"/>
    <w:rsid w:val="005E7509"/>
    <w:rsid w:val="005F432E"/>
    <w:rsid w:val="005F4333"/>
    <w:rsid w:val="005F6D0C"/>
    <w:rsid w:val="005F7E34"/>
    <w:rsid w:val="006001EE"/>
    <w:rsid w:val="006036EB"/>
    <w:rsid w:val="00604334"/>
    <w:rsid w:val="006044F1"/>
    <w:rsid w:val="0060538A"/>
    <w:rsid w:val="00612519"/>
    <w:rsid w:val="0061326A"/>
    <w:rsid w:val="0061567D"/>
    <w:rsid w:val="00623B35"/>
    <w:rsid w:val="006377AF"/>
    <w:rsid w:val="00642232"/>
    <w:rsid w:val="00645312"/>
    <w:rsid w:val="00645A3E"/>
    <w:rsid w:val="00645BBA"/>
    <w:rsid w:val="00645E6A"/>
    <w:rsid w:val="0064602D"/>
    <w:rsid w:val="0065282E"/>
    <w:rsid w:val="006536EE"/>
    <w:rsid w:val="006550ED"/>
    <w:rsid w:val="0065651F"/>
    <w:rsid w:val="0066070D"/>
    <w:rsid w:val="00660865"/>
    <w:rsid w:val="006619AF"/>
    <w:rsid w:val="0066336F"/>
    <w:rsid w:val="006645A2"/>
    <w:rsid w:val="00664D0C"/>
    <w:rsid w:val="00666B12"/>
    <w:rsid w:val="00667DC0"/>
    <w:rsid w:val="00670FB0"/>
    <w:rsid w:val="00671643"/>
    <w:rsid w:val="006759D2"/>
    <w:rsid w:val="00680531"/>
    <w:rsid w:val="00680A7F"/>
    <w:rsid w:val="00682EBF"/>
    <w:rsid w:val="00684AD4"/>
    <w:rsid w:val="00686248"/>
    <w:rsid w:val="00690BC6"/>
    <w:rsid w:val="00692D84"/>
    <w:rsid w:val="00692F9C"/>
    <w:rsid w:val="0069412B"/>
    <w:rsid w:val="00694F37"/>
    <w:rsid w:val="00697428"/>
    <w:rsid w:val="006A1A1A"/>
    <w:rsid w:val="006A4EFD"/>
    <w:rsid w:val="006A6374"/>
    <w:rsid w:val="006B13CE"/>
    <w:rsid w:val="006B1886"/>
    <w:rsid w:val="006C14AB"/>
    <w:rsid w:val="006C1739"/>
    <w:rsid w:val="006C1F25"/>
    <w:rsid w:val="006C3353"/>
    <w:rsid w:val="006C3897"/>
    <w:rsid w:val="006C4830"/>
    <w:rsid w:val="006D083D"/>
    <w:rsid w:val="006D233E"/>
    <w:rsid w:val="006D2A3A"/>
    <w:rsid w:val="006D74F1"/>
    <w:rsid w:val="006E0CAC"/>
    <w:rsid w:val="006E0EB1"/>
    <w:rsid w:val="006E1452"/>
    <w:rsid w:val="006E36FD"/>
    <w:rsid w:val="006E44F3"/>
    <w:rsid w:val="006E5402"/>
    <w:rsid w:val="006E7035"/>
    <w:rsid w:val="006F060D"/>
    <w:rsid w:val="006F0D8C"/>
    <w:rsid w:val="006F2918"/>
    <w:rsid w:val="006F2978"/>
    <w:rsid w:val="006F4B8F"/>
    <w:rsid w:val="006F568D"/>
    <w:rsid w:val="006F614B"/>
    <w:rsid w:val="006F6411"/>
    <w:rsid w:val="006F704D"/>
    <w:rsid w:val="006F71DC"/>
    <w:rsid w:val="006F7C58"/>
    <w:rsid w:val="00701C52"/>
    <w:rsid w:val="007130DA"/>
    <w:rsid w:val="007147DB"/>
    <w:rsid w:val="0072046B"/>
    <w:rsid w:val="007220E7"/>
    <w:rsid w:val="0072713E"/>
    <w:rsid w:val="00734F3B"/>
    <w:rsid w:val="00735384"/>
    <w:rsid w:val="00736485"/>
    <w:rsid w:val="0073744D"/>
    <w:rsid w:val="007423F4"/>
    <w:rsid w:val="007452D3"/>
    <w:rsid w:val="00747ADB"/>
    <w:rsid w:val="00750754"/>
    <w:rsid w:val="00751366"/>
    <w:rsid w:val="007522E6"/>
    <w:rsid w:val="00755141"/>
    <w:rsid w:val="00755539"/>
    <w:rsid w:val="007611D7"/>
    <w:rsid w:val="007612C0"/>
    <w:rsid w:val="00764B8C"/>
    <w:rsid w:val="00765AA2"/>
    <w:rsid w:val="00766C52"/>
    <w:rsid w:val="00772011"/>
    <w:rsid w:val="00773FD7"/>
    <w:rsid w:val="00775FC6"/>
    <w:rsid w:val="00776BE1"/>
    <w:rsid w:val="00777BE2"/>
    <w:rsid w:val="00780655"/>
    <w:rsid w:val="007821E9"/>
    <w:rsid w:val="007834FE"/>
    <w:rsid w:val="00786E8C"/>
    <w:rsid w:val="00787723"/>
    <w:rsid w:val="00792383"/>
    <w:rsid w:val="00792A1E"/>
    <w:rsid w:val="00795261"/>
    <w:rsid w:val="00795C72"/>
    <w:rsid w:val="00796291"/>
    <w:rsid w:val="00797A5C"/>
    <w:rsid w:val="007A399D"/>
    <w:rsid w:val="007A42BE"/>
    <w:rsid w:val="007A460B"/>
    <w:rsid w:val="007A585F"/>
    <w:rsid w:val="007B2421"/>
    <w:rsid w:val="007B265C"/>
    <w:rsid w:val="007B2696"/>
    <w:rsid w:val="007B7159"/>
    <w:rsid w:val="007C1A9B"/>
    <w:rsid w:val="007C6AB5"/>
    <w:rsid w:val="007C71CD"/>
    <w:rsid w:val="007D1DC5"/>
    <w:rsid w:val="007D1E52"/>
    <w:rsid w:val="007D6C3E"/>
    <w:rsid w:val="007E192F"/>
    <w:rsid w:val="007E234D"/>
    <w:rsid w:val="007E2854"/>
    <w:rsid w:val="007E3F4D"/>
    <w:rsid w:val="007E639B"/>
    <w:rsid w:val="007E6767"/>
    <w:rsid w:val="007E699D"/>
    <w:rsid w:val="007E78A9"/>
    <w:rsid w:val="007F0784"/>
    <w:rsid w:val="007F622D"/>
    <w:rsid w:val="007F63C8"/>
    <w:rsid w:val="007F6D8D"/>
    <w:rsid w:val="007F764F"/>
    <w:rsid w:val="00801F2E"/>
    <w:rsid w:val="00803B73"/>
    <w:rsid w:val="00811EA6"/>
    <w:rsid w:val="0081300A"/>
    <w:rsid w:val="00813827"/>
    <w:rsid w:val="008150B0"/>
    <w:rsid w:val="00815703"/>
    <w:rsid w:val="0081787B"/>
    <w:rsid w:val="008212D7"/>
    <w:rsid w:val="00825BD0"/>
    <w:rsid w:val="00826601"/>
    <w:rsid w:val="008279EE"/>
    <w:rsid w:val="00833242"/>
    <w:rsid w:val="00833778"/>
    <w:rsid w:val="00836FD4"/>
    <w:rsid w:val="00840EFC"/>
    <w:rsid w:val="00841B92"/>
    <w:rsid w:val="00841EBE"/>
    <w:rsid w:val="00842E87"/>
    <w:rsid w:val="008436BE"/>
    <w:rsid w:val="00844D44"/>
    <w:rsid w:val="00846E20"/>
    <w:rsid w:val="008473B5"/>
    <w:rsid w:val="008520F1"/>
    <w:rsid w:val="0085348E"/>
    <w:rsid w:val="00857007"/>
    <w:rsid w:val="00864B06"/>
    <w:rsid w:val="00865539"/>
    <w:rsid w:val="00866313"/>
    <w:rsid w:val="00871645"/>
    <w:rsid w:val="00873D60"/>
    <w:rsid w:val="00876369"/>
    <w:rsid w:val="008802EC"/>
    <w:rsid w:val="00882491"/>
    <w:rsid w:val="00887DB3"/>
    <w:rsid w:val="008916E5"/>
    <w:rsid w:val="00893E3B"/>
    <w:rsid w:val="0089446D"/>
    <w:rsid w:val="008945B3"/>
    <w:rsid w:val="00894B35"/>
    <w:rsid w:val="00897FA9"/>
    <w:rsid w:val="008A1B08"/>
    <w:rsid w:val="008A7854"/>
    <w:rsid w:val="008A7B99"/>
    <w:rsid w:val="008B1E6E"/>
    <w:rsid w:val="008B200A"/>
    <w:rsid w:val="008B41E6"/>
    <w:rsid w:val="008B7A32"/>
    <w:rsid w:val="008C167C"/>
    <w:rsid w:val="008C2ABD"/>
    <w:rsid w:val="008C37ED"/>
    <w:rsid w:val="008C6F1C"/>
    <w:rsid w:val="008D2015"/>
    <w:rsid w:val="008D2A82"/>
    <w:rsid w:val="008D4423"/>
    <w:rsid w:val="008D5362"/>
    <w:rsid w:val="008D5E49"/>
    <w:rsid w:val="008D6E45"/>
    <w:rsid w:val="008E0612"/>
    <w:rsid w:val="008E235E"/>
    <w:rsid w:val="008E3028"/>
    <w:rsid w:val="008E4F5F"/>
    <w:rsid w:val="008E5A4E"/>
    <w:rsid w:val="008E7096"/>
    <w:rsid w:val="008F04DD"/>
    <w:rsid w:val="008F250C"/>
    <w:rsid w:val="008F3EA2"/>
    <w:rsid w:val="009002A6"/>
    <w:rsid w:val="0090622A"/>
    <w:rsid w:val="00912754"/>
    <w:rsid w:val="009135A8"/>
    <w:rsid w:val="00913FB5"/>
    <w:rsid w:val="00915F61"/>
    <w:rsid w:val="009209A2"/>
    <w:rsid w:val="009220D9"/>
    <w:rsid w:val="0092440B"/>
    <w:rsid w:val="00924457"/>
    <w:rsid w:val="00924B60"/>
    <w:rsid w:val="00926055"/>
    <w:rsid w:val="00933795"/>
    <w:rsid w:val="009349ED"/>
    <w:rsid w:val="009402DE"/>
    <w:rsid w:val="00943382"/>
    <w:rsid w:val="00944D03"/>
    <w:rsid w:val="00946ADD"/>
    <w:rsid w:val="00952773"/>
    <w:rsid w:val="00953742"/>
    <w:rsid w:val="009559A9"/>
    <w:rsid w:val="00967B2C"/>
    <w:rsid w:val="00970679"/>
    <w:rsid w:val="00971B98"/>
    <w:rsid w:val="009721C3"/>
    <w:rsid w:val="00972E25"/>
    <w:rsid w:val="00974C69"/>
    <w:rsid w:val="00974D35"/>
    <w:rsid w:val="00976193"/>
    <w:rsid w:val="00980068"/>
    <w:rsid w:val="00980517"/>
    <w:rsid w:val="0098062B"/>
    <w:rsid w:val="00980E4B"/>
    <w:rsid w:val="0098338D"/>
    <w:rsid w:val="00983DD0"/>
    <w:rsid w:val="00985105"/>
    <w:rsid w:val="00985FA6"/>
    <w:rsid w:val="0098673F"/>
    <w:rsid w:val="00994687"/>
    <w:rsid w:val="00997499"/>
    <w:rsid w:val="0099779D"/>
    <w:rsid w:val="00997B60"/>
    <w:rsid w:val="009A066A"/>
    <w:rsid w:val="009A1A64"/>
    <w:rsid w:val="009A2EF3"/>
    <w:rsid w:val="009A3B05"/>
    <w:rsid w:val="009A4BC5"/>
    <w:rsid w:val="009B05B9"/>
    <w:rsid w:val="009B13BA"/>
    <w:rsid w:val="009B1A81"/>
    <w:rsid w:val="009B2E34"/>
    <w:rsid w:val="009B33E2"/>
    <w:rsid w:val="009B3A64"/>
    <w:rsid w:val="009B4521"/>
    <w:rsid w:val="009B581A"/>
    <w:rsid w:val="009B64F5"/>
    <w:rsid w:val="009B67F5"/>
    <w:rsid w:val="009C06B2"/>
    <w:rsid w:val="009C3392"/>
    <w:rsid w:val="009C453F"/>
    <w:rsid w:val="009C6072"/>
    <w:rsid w:val="009C6C28"/>
    <w:rsid w:val="009C73AA"/>
    <w:rsid w:val="009D3BA3"/>
    <w:rsid w:val="009D636C"/>
    <w:rsid w:val="009D63F3"/>
    <w:rsid w:val="009E21EE"/>
    <w:rsid w:val="009E2BC8"/>
    <w:rsid w:val="009E33E5"/>
    <w:rsid w:val="009E6F35"/>
    <w:rsid w:val="009F23C6"/>
    <w:rsid w:val="00A00AD6"/>
    <w:rsid w:val="00A00DD6"/>
    <w:rsid w:val="00A0198B"/>
    <w:rsid w:val="00A020E9"/>
    <w:rsid w:val="00A039F0"/>
    <w:rsid w:val="00A04319"/>
    <w:rsid w:val="00A04FEF"/>
    <w:rsid w:val="00A10546"/>
    <w:rsid w:val="00A10EA8"/>
    <w:rsid w:val="00A134BC"/>
    <w:rsid w:val="00A24FD5"/>
    <w:rsid w:val="00A275F1"/>
    <w:rsid w:val="00A30879"/>
    <w:rsid w:val="00A36956"/>
    <w:rsid w:val="00A403CD"/>
    <w:rsid w:val="00A40414"/>
    <w:rsid w:val="00A43898"/>
    <w:rsid w:val="00A46833"/>
    <w:rsid w:val="00A46E60"/>
    <w:rsid w:val="00A46E66"/>
    <w:rsid w:val="00A47690"/>
    <w:rsid w:val="00A50982"/>
    <w:rsid w:val="00A51B04"/>
    <w:rsid w:val="00A51E23"/>
    <w:rsid w:val="00A527C4"/>
    <w:rsid w:val="00A534EE"/>
    <w:rsid w:val="00A54EF7"/>
    <w:rsid w:val="00A5566F"/>
    <w:rsid w:val="00A6352A"/>
    <w:rsid w:val="00A64E47"/>
    <w:rsid w:val="00A66106"/>
    <w:rsid w:val="00A669D4"/>
    <w:rsid w:val="00A66FF9"/>
    <w:rsid w:val="00A6715B"/>
    <w:rsid w:val="00A72322"/>
    <w:rsid w:val="00A730DE"/>
    <w:rsid w:val="00A7361A"/>
    <w:rsid w:val="00A73819"/>
    <w:rsid w:val="00A84CC9"/>
    <w:rsid w:val="00A84E81"/>
    <w:rsid w:val="00A90416"/>
    <w:rsid w:val="00A916A2"/>
    <w:rsid w:val="00A94F62"/>
    <w:rsid w:val="00A960A2"/>
    <w:rsid w:val="00AA3443"/>
    <w:rsid w:val="00AA633D"/>
    <w:rsid w:val="00AB10EF"/>
    <w:rsid w:val="00AB24DE"/>
    <w:rsid w:val="00AB353F"/>
    <w:rsid w:val="00AB54BE"/>
    <w:rsid w:val="00AB78C7"/>
    <w:rsid w:val="00AC0F23"/>
    <w:rsid w:val="00AC41DD"/>
    <w:rsid w:val="00AC6018"/>
    <w:rsid w:val="00AC7987"/>
    <w:rsid w:val="00AD1777"/>
    <w:rsid w:val="00AD356F"/>
    <w:rsid w:val="00AD56CA"/>
    <w:rsid w:val="00AD57E0"/>
    <w:rsid w:val="00AD765C"/>
    <w:rsid w:val="00AD766B"/>
    <w:rsid w:val="00AE080D"/>
    <w:rsid w:val="00AE29F9"/>
    <w:rsid w:val="00AE4103"/>
    <w:rsid w:val="00AF1FBD"/>
    <w:rsid w:val="00AF3162"/>
    <w:rsid w:val="00AF437B"/>
    <w:rsid w:val="00AF4EB8"/>
    <w:rsid w:val="00AF66FE"/>
    <w:rsid w:val="00B005CA"/>
    <w:rsid w:val="00B00F20"/>
    <w:rsid w:val="00B02746"/>
    <w:rsid w:val="00B03193"/>
    <w:rsid w:val="00B0358E"/>
    <w:rsid w:val="00B05176"/>
    <w:rsid w:val="00B05C62"/>
    <w:rsid w:val="00B05F07"/>
    <w:rsid w:val="00B06046"/>
    <w:rsid w:val="00B11D01"/>
    <w:rsid w:val="00B137E5"/>
    <w:rsid w:val="00B139D0"/>
    <w:rsid w:val="00B15F9D"/>
    <w:rsid w:val="00B2032C"/>
    <w:rsid w:val="00B224BF"/>
    <w:rsid w:val="00B24023"/>
    <w:rsid w:val="00B24199"/>
    <w:rsid w:val="00B253B8"/>
    <w:rsid w:val="00B260AC"/>
    <w:rsid w:val="00B302A3"/>
    <w:rsid w:val="00B30D5C"/>
    <w:rsid w:val="00B315F7"/>
    <w:rsid w:val="00B32FDF"/>
    <w:rsid w:val="00B33A91"/>
    <w:rsid w:val="00B35897"/>
    <w:rsid w:val="00B35A15"/>
    <w:rsid w:val="00B42491"/>
    <w:rsid w:val="00B44208"/>
    <w:rsid w:val="00B44A8F"/>
    <w:rsid w:val="00B46108"/>
    <w:rsid w:val="00B541E7"/>
    <w:rsid w:val="00B57555"/>
    <w:rsid w:val="00B61DF2"/>
    <w:rsid w:val="00B63C2B"/>
    <w:rsid w:val="00B65107"/>
    <w:rsid w:val="00B652A0"/>
    <w:rsid w:val="00B654B2"/>
    <w:rsid w:val="00B70D82"/>
    <w:rsid w:val="00B76E24"/>
    <w:rsid w:val="00B825E3"/>
    <w:rsid w:val="00B82A83"/>
    <w:rsid w:val="00B8398B"/>
    <w:rsid w:val="00B85B38"/>
    <w:rsid w:val="00B8621E"/>
    <w:rsid w:val="00B93ACB"/>
    <w:rsid w:val="00BA7D20"/>
    <w:rsid w:val="00BB0E7D"/>
    <w:rsid w:val="00BB384F"/>
    <w:rsid w:val="00BB4A94"/>
    <w:rsid w:val="00BB5469"/>
    <w:rsid w:val="00BB66AE"/>
    <w:rsid w:val="00BB70F7"/>
    <w:rsid w:val="00BC0F8A"/>
    <w:rsid w:val="00BC2CF5"/>
    <w:rsid w:val="00BC2F38"/>
    <w:rsid w:val="00BC3DA8"/>
    <w:rsid w:val="00BC4124"/>
    <w:rsid w:val="00BC4438"/>
    <w:rsid w:val="00BC4B06"/>
    <w:rsid w:val="00BD103D"/>
    <w:rsid w:val="00BD2693"/>
    <w:rsid w:val="00BD2AB4"/>
    <w:rsid w:val="00BD314B"/>
    <w:rsid w:val="00BD41EF"/>
    <w:rsid w:val="00BD63E4"/>
    <w:rsid w:val="00BD6D2E"/>
    <w:rsid w:val="00BE4E62"/>
    <w:rsid w:val="00BE53D1"/>
    <w:rsid w:val="00BE61B4"/>
    <w:rsid w:val="00BE66FE"/>
    <w:rsid w:val="00BE6D6E"/>
    <w:rsid w:val="00BE7D57"/>
    <w:rsid w:val="00BF1286"/>
    <w:rsid w:val="00BF3F86"/>
    <w:rsid w:val="00BF5714"/>
    <w:rsid w:val="00BF6817"/>
    <w:rsid w:val="00BF7FB9"/>
    <w:rsid w:val="00C00C07"/>
    <w:rsid w:val="00C0309D"/>
    <w:rsid w:val="00C03EBF"/>
    <w:rsid w:val="00C0413C"/>
    <w:rsid w:val="00C0478C"/>
    <w:rsid w:val="00C11724"/>
    <w:rsid w:val="00C12E5D"/>
    <w:rsid w:val="00C155C1"/>
    <w:rsid w:val="00C16186"/>
    <w:rsid w:val="00C2137E"/>
    <w:rsid w:val="00C2359F"/>
    <w:rsid w:val="00C23FA9"/>
    <w:rsid w:val="00C30150"/>
    <w:rsid w:val="00C303A7"/>
    <w:rsid w:val="00C31758"/>
    <w:rsid w:val="00C32A9B"/>
    <w:rsid w:val="00C35771"/>
    <w:rsid w:val="00C3584D"/>
    <w:rsid w:val="00C3604C"/>
    <w:rsid w:val="00C36CE9"/>
    <w:rsid w:val="00C376AE"/>
    <w:rsid w:val="00C41E7E"/>
    <w:rsid w:val="00C441FD"/>
    <w:rsid w:val="00C502BF"/>
    <w:rsid w:val="00C50964"/>
    <w:rsid w:val="00C51AAC"/>
    <w:rsid w:val="00C53DDF"/>
    <w:rsid w:val="00C555D6"/>
    <w:rsid w:val="00C562D3"/>
    <w:rsid w:val="00C56760"/>
    <w:rsid w:val="00C610C8"/>
    <w:rsid w:val="00C62D3A"/>
    <w:rsid w:val="00C72C32"/>
    <w:rsid w:val="00C736DD"/>
    <w:rsid w:val="00C7518B"/>
    <w:rsid w:val="00C76248"/>
    <w:rsid w:val="00C802AF"/>
    <w:rsid w:val="00C80CD2"/>
    <w:rsid w:val="00C8291A"/>
    <w:rsid w:val="00C86898"/>
    <w:rsid w:val="00C8748C"/>
    <w:rsid w:val="00C92A02"/>
    <w:rsid w:val="00C931CB"/>
    <w:rsid w:val="00C9478C"/>
    <w:rsid w:val="00C97106"/>
    <w:rsid w:val="00C97DBF"/>
    <w:rsid w:val="00CA03C0"/>
    <w:rsid w:val="00CA3EE8"/>
    <w:rsid w:val="00CB071C"/>
    <w:rsid w:val="00CB078D"/>
    <w:rsid w:val="00CB3180"/>
    <w:rsid w:val="00CB3279"/>
    <w:rsid w:val="00CB38A9"/>
    <w:rsid w:val="00CB3AC3"/>
    <w:rsid w:val="00CB4B83"/>
    <w:rsid w:val="00CB67CF"/>
    <w:rsid w:val="00CC33F5"/>
    <w:rsid w:val="00CC45E9"/>
    <w:rsid w:val="00CC6489"/>
    <w:rsid w:val="00CC70B6"/>
    <w:rsid w:val="00CC734E"/>
    <w:rsid w:val="00CD27EE"/>
    <w:rsid w:val="00CD565D"/>
    <w:rsid w:val="00CD5C70"/>
    <w:rsid w:val="00CE0FFB"/>
    <w:rsid w:val="00CE355A"/>
    <w:rsid w:val="00CE6AF5"/>
    <w:rsid w:val="00CE72A3"/>
    <w:rsid w:val="00CF0094"/>
    <w:rsid w:val="00CF1250"/>
    <w:rsid w:val="00CF141F"/>
    <w:rsid w:val="00CF3689"/>
    <w:rsid w:val="00CF4B96"/>
    <w:rsid w:val="00CF6BFB"/>
    <w:rsid w:val="00D041EF"/>
    <w:rsid w:val="00D105B8"/>
    <w:rsid w:val="00D12823"/>
    <w:rsid w:val="00D12FAD"/>
    <w:rsid w:val="00D1395F"/>
    <w:rsid w:val="00D141B6"/>
    <w:rsid w:val="00D15379"/>
    <w:rsid w:val="00D16AA3"/>
    <w:rsid w:val="00D20FDE"/>
    <w:rsid w:val="00D22A7C"/>
    <w:rsid w:val="00D22F82"/>
    <w:rsid w:val="00D23477"/>
    <w:rsid w:val="00D2660A"/>
    <w:rsid w:val="00D26A92"/>
    <w:rsid w:val="00D303BC"/>
    <w:rsid w:val="00D31C54"/>
    <w:rsid w:val="00D31DEA"/>
    <w:rsid w:val="00D33A11"/>
    <w:rsid w:val="00D43D11"/>
    <w:rsid w:val="00D43F7B"/>
    <w:rsid w:val="00D44B7F"/>
    <w:rsid w:val="00D44EB1"/>
    <w:rsid w:val="00D47ED4"/>
    <w:rsid w:val="00D55572"/>
    <w:rsid w:val="00D64061"/>
    <w:rsid w:val="00D64810"/>
    <w:rsid w:val="00D65CAA"/>
    <w:rsid w:val="00D65F70"/>
    <w:rsid w:val="00D667E8"/>
    <w:rsid w:val="00D703A9"/>
    <w:rsid w:val="00D70DF9"/>
    <w:rsid w:val="00D71F3B"/>
    <w:rsid w:val="00D72334"/>
    <w:rsid w:val="00D74EF2"/>
    <w:rsid w:val="00D76CF9"/>
    <w:rsid w:val="00D77C62"/>
    <w:rsid w:val="00D80E6D"/>
    <w:rsid w:val="00D854EC"/>
    <w:rsid w:val="00D90A22"/>
    <w:rsid w:val="00D91E61"/>
    <w:rsid w:val="00D94947"/>
    <w:rsid w:val="00D94976"/>
    <w:rsid w:val="00DA06EA"/>
    <w:rsid w:val="00DA4052"/>
    <w:rsid w:val="00DA4F9E"/>
    <w:rsid w:val="00DA5DE7"/>
    <w:rsid w:val="00DB5174"/>
    <w:rsid w:val="00DB61AA"/>
    <w:rsid w:val="00DC0246"/>
    <w:rsid w:val="00DC1F91"/>
    <w:rsid w:val="00DC2377"/>
    <w:rsid w:val="00DD1220"/>
    <w:rsid w:val="00DD2570"/>
    <w:rsid w:val="00DD3B4F"/>
    <w:rsid w:val="00DD3CD8"/>
    <w:rsid w:val="00DD3E39"/>
    <w:rsid w:val="00DD3F2C"/>
    <w:rsid w:val="00DD6F38"/>
    <w:rsid w:val="00DE2394"/>
    <w:rsid w:val="00DE33C3"/>
    <w:rsid w:val="00DE38D0"/>
    <w:rsid w:val="00DE4DE9"/>
    <w:rsid w:val="00DE6F81"/>
    <w:rsid w:val="00DE7325"/>
    <w:rsid w:val="00DF17D1"/>
    <w:rsid w:val="00DF2644"/>
    <w:rsid w:val="00DF39A8"/>
    <w:rsid w:val="00E008BE"/>
    <w:rsid w:val="00E01019"/>
    <w:rsid w:val="00E019A2"/>
    <w:rsid w:val="00E02592"/>
    <w:rsid w:val="00E06C8B"/>
    <w:rsid w:val="00E070B7"/>
    <w:rsid w:val="00E103AA"/>
    <w:rsid w:val="00E10B6E"/>
    <w:rsid w:val="00E132A3"/>
    <w:rsid w:val="00E14504"/>
    <w:rsid w:val="00E154E1"/>
    <w:rsid w:val="00E20879"/>
    <w:rsid w:val="00E22E0B"/>
    <w:rsid w:val="00E236BC"/>
    <w:rsid w:val="00E25FD9"/>
    <w:rsid w:val="00E26611"/>
    <w:rsid w:val="00E26AF3"/>
    <w:rsid w:val="00E27646"/>
    <w:rsid w:val="00E3732E"/>
    <w:rsid w:val="00E43787"/>
    <w:rsid w:val="00E43E42"/>
    <w:rsid w:val="00E446B6"/>
    <w:rsid w:val="00E44CD5"/>
    <w:rsid w:val="00E44DB7"/>
    <w:rsid w:val="00E45D59"/>
    <w:rsid w:val="00E510FE"/>
    <w:rsid w:val="00E5121E"/>
    <w:rsid w:val="00E51DD5"/>
    <w:rsid w:val="00E5424F"/>
    <w:rsid w:val="00E61884"/>
    <w:rsid w:val="00E6237C"/>
    <w:rsid w:val="00E647F8"/>
    <w:rsid w:val="00E675DA"/>
    <w:rsid w:val="00E67E62"/>
    <w:rsid w:val="00E72E1C"/>
    <w:rsid w:val="00E73040"/>
    <w:rsid w:val="00E766FD"/>
    <w:rsid w:val="00E77957"/>
    <w:rsid w:val="00E80D07"/>
    <w:rsid w:val="00E80D9F"/>
    <w:rsid w:val="00E81ABD"/>
    <w:rsid w:val="00E82B3B"/>
    <w:rsid w:val="00E84F27"/>
    <w:rsid w:val="00E87D1D"/>
    <w:rsid w:val="00E90158"/>
    <w:rsid w:val="00E908B5"/>
    <w:rsid w:val="00E90B80"/>
    <w:rsid w:val="00E913CF"/>
    <w:rsid w:val="00E93F82"/>
    <w:rsid w:val="00E9591F"/>
    <w:rsid w:val="00E965DC"/>
    <w:rsid w:val="00E96EDD"/>
    <w:rsid w:val="00EA06A3"/>
    <w:rsid w:val="00EA584E"/>
    <w:rsid w:val="00EA5A1B"/>
    <w:rsid w:val="00EA7CF4"/>
    <w:rsid w:val="00EB15A6"/>
    <w:rsid w:val="00EB1A0D"/>
    <w:rsid w:val="00EB3843"/>
    <w:rsid w:val="00EB67FE"/>
    <w:rsid w:val="00EC1864"/>
    <w:rsid w:val="00EC1DE8"/>
    <w:rsid w:val="00EC2F34"/>
    <w:rsid w:val="00EC576E"/>
    <w:rsid w:val="00EC69FF"/>
    <w:rsid w:val="00ED1F5E"/>
    <w:rsid w:val="00ED25B4"/>
    <w:rsid w:val="00ED2BE0"/>
    <w:rsid w:val="00ED39BF"/>
    <w:rsid w:val="00ED61ED"/>
    <w:rsid w:val="00ED7A00"/>
    <w:rsid w:val="00EE2FF2"/>
    <w:rsid w:val="00EE4940"/>
    <w:rsid w:val="00EE4F68"/>
    <w:rsid w:val="00EE5562"/>
    <w:rsid w:val="00EE7113"/>
    <w:rsid w:val="00EF23CE"/>
    <w:rsid w:val="00EF26DB"/>
    <w:rsid w:val="00EF4366"/>
    <w:rsid w:val="00EF6401"/>
    <w:rsid w:val="00F00E69"/>
    <w:rsid w:val="00F05E0E"/>
    <w:rsid w:val="00F065CD"/>
    <w:rsid w:val="00F07864"/>
    <w:rsid w:val="00F07AE0"/>
    <w:rsid w:val="00F1075D"/>
    <w:rsid w:val="00F1470F"/>
    <w:rsid w:val="00F16CF0"/>
    <w:rsid w:val="00F226DD"/>
    <w:rsid w:val="00F24136"/>
    <w:rsid w:val="00F2523F"/>
    <w:rsid w:val="00F27F49"/>
    <w:rsid w:val="00F30AC4"/>
    <w:rsid w:val="00F3285E"/>
    <w:rsid w:val="00F33015"/>
    <w:rsid w:val="00F33C20"/>
    <w:rsid w:val="00F40963"/>
    <w:rsid w:val="00F40D8E"/>
    <w:rsid w:val="00F42321"/>
    <w:rsid w:val="00F42A58"/>
    <w:rsid w:val="00F44C2A"/>
    <w:rsid w:val="00F46A21"/>
    <w:rsid w:val="00F47755"/>
    <w:rsid w:val="00F4795C"/>
    <w:rsid w:val="00F51307"/>
    <w:rsid w:val="00F51D3B"/>
    <w:rsid w:val="00F52EB9"/>
    <w:rsid w:val="00F538F3"/>
    <w:rsid w:val="00F61C11"/>
    <w:rsid w:val="00F621AA"/>
    <w:rsid w:val="00F67837"/>
    <w:rsid w:val="00F72E78"/>
    <w:rsid w:val="00F76E6E"/>
    <w:rsid w:val="00F77361"/>
    <w:rsid w:val="00F81AA5"/>
    <w:rsid w:val="00F833DE"/>
    <w:rsid w:val="00F856AB"/>
    <w:rsid w:val="00F9025A"/>
    <w:rsid w:val="00F909D8"/>
    <w:rsid w:val="00F91239"/>
    <w:rsid w:val="00F93AF4"/>
    <w:rsid w:val="00FA10AC"/>
    <w:rsid w:val="00FA2BAD"/>
    <w:rsid w:val="00FA2C8F"/>
    <w:rsid w:val="00FB1C51"/>
    <w:rsid w:val="00FB5D26"/>
    <w:rsid w:val="00FB6720"/>
    <w:rsid w:val="00FB68F4"/>
    <w:rsid w:val="00FB6BE0"/>
    <w:rsid w:val="00FB7527"/>
    <w:rsid w:val="00FC0C91"/>
    <w:rsid w:val="00FC30E0"/>
    <w:rsid w:val="00FC3887"/>
    <w:rsid w:val="00FC5405"/>
    <w:rsid w:val="00FC5F7D"/>
    <w:rsid w:val="00FC6CFB"/>
    <w:rsid w:val="00FC7EE0"/>
    <w:rsid w:val="00FD1E91"/>
    <w:rsid w:val="00FD53A0"/>
    <w:rsid w:val="00FD7333"/>
    <w:rsid w:val="00FE118B"/>
    <w:rsid w:val="00FE17F8"/>
    <w:rsid w:val="00FE27A8"/>
    <w:rsid w:val="00FE3866"/>
    <w:rsid w:val="00FE784E"/>
    <w:rsid w:val="00FF329A"/>
    <w:rsid w:val="00FF347F"/>
    <w:rsid w:val="00FF7500"/>
    <w:rsid w:val="063BBDEF"/>
    <w:rsid w:val="07EF53FD"/>
    <w:rsid w:val="08494DB1"/>
    <w:rsid w:val="12273856"/>
    <w:rsid w:val="161FD5E4"/>
    <w:rsid w:val="1783EE1D"/>
    <w:rsid w:val="17C643FC"/>
    <w:rsid w:val="1FF55B91"/>
    <w:rsid w:val="2285521F"/>
    <w:rsid w:val="340A9446"/>
    <w:rsid w:val="3BB1C1E6"/>
    <w:rsid w:val="3CCCC5C0"/>
    <w:rsid w:val="50E12EC7"/>
    <w:rsid w:val="532A04FD"/>
    <w:rsid w:val="59090779"/>
    <w:rsid w:val="5A241565"/>
    <w:rsid w:val="5CD4BEA0"/>
    <w:rsid w:val="60891007"/>
    <w:rsid w:val="6619D221"/>
    <w:rsid w:val="67DABA02"/>
    <w:rsid w:val="6C7B67EB"/>
    <w:rsid w:val="70C91FD4"/>
    <w:rsid w:val="7E92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33284"/>
  <w15:chartTrackingRefBased/>
  <w15:docId w15:val="{E9AE5E84-287D-4F43-A4D8-1BE6F5772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Grigliatabella">
    <w:name w:val="Table Grid"/>
    <w:basedOn w:val="Tabellanormale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opagina">
    <w:name w:val="page number"/>
    <w:basedOn w:val="Carpredefinitoparagrafo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Pidipagin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Intestazione">
    <w:name w:val="header"/>
    <w:basedOn w:val="Normale"/>
    <w:link w:val="Intestazione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stosegnaposto">
    <w:name w:val="Placeholder Text"/>
    <w:basedOn w:val="Carpredefinitoparagrafo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671643"/>
    <w:rPr>
      <w:color w:val="0078D6" w:themeColor="accent6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Enfasigrassetto">
    <w:name w:val="Strong"/>
    <w:basedOn w:val="Carpredefinitoparagrafo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Titolo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Paragrafoelenco">
    <w:name w:val="List Paragraph"/>
    <w:basedOn w:val="Normale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Nessunaspaziatura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stonotaapidipagina">
    <w:name w:val="footnote text"/>
    <w:link w:val="TestonotaapidipaginaCarattere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Tabellanormale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Titolosommario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ommario2">
    <w:name w:val="toc 2"/>
    <w:next w:val="Titolo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ommario1">
    <w:name w:val="toc 1"/>
    <w:next w:val="Titolo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ommario3">
    <w:name w:val="toc 3"/>
    <w:basedOn w:val="Normale"/>
    <w:next w:val="Normale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Titoloindicefonti">
    <w:name w:val="toa heading"/>
    <w:basedOn w:val="Normale"/>
    <w:next w:val="Normale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Titolo1"/>
    <w:qFormat/>
    <w:rsid w:val="00265143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Rientronormale">
    <w:name w:val="Normal Indent"/>
    <w:basedOn w:val="Normale"/>
    <w:uiPriority w:val="99"/>
    <w:semiHidden/>
    <w:unhideWhenUsed/>
    <w:rsid w:val="004C3021"/>
    <w:pPr>
      <w:ind w:left="215"/>
    </w:pPr>
  </w:style>
  <w:style w:type="paragraph" w:customStyle="1" w:styleId="Labelling">
    <w:name w:val="Labelling"/>
    <w:basedOn w:val="A03Copytext"/>
    <w:link w:val="LabellingZchn"/>
    <w:qFormat/>
    <w:rsid w:val="007B2696"/>
    <w:pPr>
      <w:shd w:val="clear" w:color="auto" w:fill="E6E6E6" w:themeFill="accent2"/>
    </w:pPr>
  </w:style>
  <w:style w:type="character" w:customStyle="1" w:styleId="A03CopytextZchn">
    <w:name w:val="A03_Copy text Zchn"/>
    <w:basedOn w:val="Carpredefinitoparagrafo"/>
    <w:link w:val="A03Copytext"/>
    <w:rsid w:val="007B2696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7B2696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F622D"/>
    <w:rPr>
      <w:sz w:val="20"/>
      <w:szCs w:val="20"/>
      <w:lang w:val="de-DE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F622D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F622D"/>
    <w:rPr>
      <w:vertAlign w:val="superscript"/>
    </w:rPr>
  </w:style>
  <w:style w:type="character" w:customStyle="1" w:styleId="CommentReference">
    <w:name w:val="Comment Reference"/>
    <w:basedOn w:val="Carpredefinitoparagrafo"/>
    <w:uiPriority w:val="99"/>
    <w:semiHidden/>
    <w:unhideWhenUsed/>
    <w:rsid w:val="00C86898"/>
    <w:rPr>
      <w:sz w:val="16"/>
      <w:szCs w:val="16"/>
    </w:rPr>
  </w:style>
  <w:style w:type="paragraph" w:customStyle="1" w:styleId="CommentText">
    <w:name w:val="Comment Text"/>
    <w:basedOn w:val="Normale"/>
    <w:link w:val="CommentTextChar"/>
    <w:uiPriority w:val="99"/>
    <w:unhideWhenUsed/>
    <w:rsid w:val="00C86898"/>
    <w:rPr>
      <w:sz w:val="20"/>
      <w:szCs w:val="20"/>
    </w:rPr>
  </w:style>
  <w:style w:type="character" w:customStyle="1" w:styleId="CommentTextChar">
    <w:name w:val="Comment Text Char"/>
    <w:basedOn w:val="Carpredefinitoparagrafo"/>
    <w:link w:val="CommentText"/>
    <w:uiPriority w:val="99"/>
    <w:rsid w:val="00C86898"/>
    <w:rPr>
      <w:rFonts w:eastAsiaTheme="minorEastAsia"/>
      <w:kern w:val="2"/>
      <w:sz w:val="20"/>
      <w:szCs w:val="20"/>
      <w:lang w:val="en-GB"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UCHTEA\AppData\Local\Temp\fa0bcebc-1bc0-4d9b-8259-5be2f9109243_Vorlagen_260813.zip.Vorlagen_260813.zip\Vorlagen_260813\01%20Mercedes-AMG\260804_Mercedes-AMG_Press_EN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41A533AC510341817F1149B1515871" ma:contentTypeVersion="14" ma:contentTypeDescription="Create a new document." ma:contentTypeScope="" ma:versionID="b5d35e4fab82db4217ac88ad37b4f590">
  <xsd:schema xmlns:xsd="http://www.w3.org/2001/XMLSchema" xmlns:xs="http://www.w3.org/2001/XMLSchema" xmlns:p="http://schemas.microsoft.com/office/2006/metadata/properties" xmlns:ns2="200de047-31ea-41ad-8c10-3c2384655346" xmlns:ns3="be8e4ca4-7457-4718-a015-b7a14eb830a0" targetNamespace="http://schemas.microsoft.com/office/2006/metadata/properties" ma:root="true" ma:fieldsID="ca58fe803a631b35b64ea09d7b115b74" ns2:_="" ns3:_="">
    <xsd:import namespace="200de047-31ea-41ad-8c10-3c2384655346"/>
    <xsd:import namespace="be8e4ca4-7457-4718-a015-b7a14eb83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de047-31ea-41ad-8c10-3c23846553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e4ca4-7457-4718-a015-b7a14eb830a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e018d6b-5bd2-42d7-8fd6-5ed716c7a132}" ma:internalName="TaxCatchAll" ma:showField="CatchAllData" ma:web="be8e4ca4-7457-4718-a015-b7a14eb830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0de047-31ea-41ad-8c10-3c2384655346">
      <Terms xmlns="http://schemas.microsoft.com/office/infopath/2007/PartnerControls"/>
    </lcf76f155ced4ddcb4097134ff3c332f>
    <TaxCatchAll xmlns="be8e4ca4-7457-4718-a015-b7a14eb830a0" xsi:nil="true"/>
  </documentManagement>
</p:properties>
</file>

<file path=customXml/itemProps1.xml><?xml version="1.0" encoding="utf-8"?>
<ds:datastoreItem xmlns:ds="http://schemas.openxmlformats.org/officeDocument/2006/customXml" ds:itemID="{26F28A17-53CA-41A3-9B04-37570A9E3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0de047-31ea-41ad-8c10-3c2384655346"/>
    <ds:schemaRef ds:uri="be8e4ca4-7457-4718-a015-b7a14eb83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9DE778-79D7-4D06-9867-685FCFAA44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C2E0FE-8D72-4998-A709-9D06D318536E}">
  <ds:schemaRefs>
    <ds:schemaRef ds:uri="http://schemas.microsoft.com/office/2006/metadata/properties"/>
    <ds:schemaRef ds:uri="http://schemas.microsoft.com/office/infopath/2007/PartnerControls"/>
    <ds:schemaRef ds:uri="200de047-31ea-41ad-8c10-3c2384655346"/>
    <ds:schemaRef ds:uri="be8e4ca4-7457-4718-a015-b7a14eb830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260804_Mercedes-AMG_Press_EN.dotx</Template>
  <TotalTime>0</TotalTime>
  <Pages>2</Pages>
  <Words>483</Words>
  <Characters>2692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 Information</vt:lpstr>
      <vt:lpstr>Press Information</vt:lpstr>
    </vt:vector>
  </TitlesOfParts>
  <Company>Mercedes-Benz AG</Company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SC/XM</dc:creator>
  <cp:keywords/>
  <dc:description/>
  <cp:lastModifiedBy>Amarisse, Luca (183)</cp:lastModifiedBy>
  <cp:revision>2</cp:revision>
  <cp:lastPrinted>2026-09-30T12:25:00Z</cp:lastPrinted>
  <dcterms:created xsi:type="dcterms:W3CDTF">2026-10-02T07:25:00Z</dcterms:created>
  <dcterms:modified xsi:type="dcterms:W3CDTF">2026-10-02T07:25:00Z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2025-01-31T12:04:54Z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e411021c-0199-4f99-8a7e-e776e3f4d221</vt:lpwstr>
  </property>
  <property fmtid="{D5CDD505-2E9C-101B-9397-08002B2CF9AE}" pid="8" name="MSIP_Label_924dbb1d-991d-4bbd-aad5-33bac1d8ffaf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0x010100EC41A533AC510341817F1149B1515871</vt:lpwstr>
  </property>
  <property fmtid="{D5CDD505-2E9C-101B-9397-08002B2CF9AE}" pid="11" name="docLang">
    <vt:lpwstr>en</vt:lpwstr>
  </property>
</Properties>
</file>