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D60C5" w14:textId="02F0C977" w:rsidR="00D50F7A" w:rsidRPr="00D20C93" w:rsidRDefault="00D50F7A" w:rsidP="00331A2D">
      <w:pPr>
        <w:spacing w:after="113" w:line="240" w:lineRule="auto"/>
        <w:rPr>
          <w:sz w:val="22"/>
          <w:szCs w:val="22"/>
          <w:u w:val="single"/>
        </w:rPr>
        <w:sectPr w:rsidR="00D50F7A" w:rsidRPr="00D20C93" w:rsidSect="00FB2A13">
          <w:headerReference w:type="default" r:id="rId8"/>
          <w:footerReference w:type="default" r:id="rId9"/>
          <w:pgSz w:w="11906" w:h="16838" w:code="9"/>
          <w:pgMar w:top="2835" w:right="3402" w:bottom="567" w:left="1418" w:header="709" w:footer="261" w:gutter="0"/>
          <w:cols w:space="708"/>
          <w:docGrid w:linePitch="360"/>
        </w:sectPr>
      </w:pPr>
    </w:p>
    <w:p w14:paraId="030A67AD" w14:textId="77777777" w:rsidR="005E4CB2" w:rsidRDefault="005E4CB2" w:rsidP="00C65363">
      <w:pPr>
        <w:spacing w:after="0" w:line="240" w:lineRule="auto"/>
        <w:rPr>
          <w:rFonts w:ascii="FOR smart Light" w:hAnsi="FOR smart Light"/>
          <w:sz w:val="22"/>
          <w:u w:val="single"/>
        </w:rPr>
      </w:pPr>
    </w:p>
    <w:p w14:paraId="4137F811" w14:textId="19B26DD0" w:rsidR="005E4CB2" w:rsidRDefault="005E4CB2" w:rsidP="00C65363">
      <w:pPr>
        <w:spacing w:after="0" w:line="240" w:lineRule="auto"/>
        <w:rPr>
          <w:rFonts w:ascii="FOR smart Light" w:hAnsi="FOR smart Light"/>
          <w:sz w:val="22"/>
          <w:u w:val="single"/>
        </w:rPr>
      </w:pPr>
    </w:p>
    <w:p w14:paraId="6826586E" w14:textId="6D2B9183" w:rsidR="006A40F2" w:rsidRPr="00A8219A" w:rsidRDefault="003846C2" w:rsidP="00C65363">
      <w:pPr>
        <w:spacing w:after="0" w:line="240" w:lineRule="auto"/>
        <w:rPr>
          <w:rFonts w:ascii="FOR smart Light" w:hAnsi="FOR smart Light"/>
          <w:sz w:val="22"/>
          <w:u w:val="single"/>
        </w:rPr>
      </w:pPr>
      <w:r>
        <w:rPr>
          <w:rFonts w:ascii="FOR smart Light" w:hAnsi="FOR smart Light"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0F350D" wp14:editId="06AE664A">
                <wp:simplePos x="0" y="0"/>
                <wp:positionH relativeFrom="column">
                  <wp:posOffset>4679315</wp:posOffset>
                </wp:positionH>
                <wp:positionV relativeFrom="paragraph">
                  <wp:posOffset>87630</wp:posOffset>
                </wp:positionV>
                <wp:extent cx="2133600" cy="1535502"/>
                <wp:effectExtent l="0" t="0" r="0" b="762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5355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CB267" w14:textId="77777777" w:rsidR="00D00DAE" w:rsidRPr="00C90415" w:rsidRDefault="003F0103" w:rsidP="005D67AD">
                            <w:pPr>
                              <w:spacing w:after="20"/>
                              <w:rPr>
                                <w:rFonts w:ascii="FOR smart Light" w:hAnsi="FOR smart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OR smart Light" w:hAnsi="FOR smart Light"/>
                                <w:b/>
                                <w:sz w:val="22"/>
                              </w:rPr>
                              <w:t>Informazione stampa</w:t>
                            </w:r>
                          </w:p>
                          <w:p w14:paraId="657C4152" w14:textId="77777777" w:rsidR="005D67AD" w:rsidRDefault="005D67AD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 w:val="18"/>
                                <w:szCs w:val="18"/>
                              </w:rPr>
                            </w:pPr>
                          </w:p>
                          <w:p w14:paraId="38C39A04" w14:textId="77777777" w:rsidR="00A8219A" w:rsidRPr="00C90415" w:rsidRDefault="00A8219A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 w:val="18"/>
                                <w:szCs w:val="18"/>
                              </w:rPr>
                            </w:pPr>
                          </w:p>
                          <w:p w14:paraId="6AE2DD53" w14:textId="078AC241" w:rsidR="006A40F2" w:rsidRPr="005A2339" w:rsidRDefault="005A2339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FOR smart Light" w:hAnsi="FOR smart Light"/>
                                <w:sz w:val="22"/>
                                <w:lang w:val="de-DE"/>
                              </w:rPr>
                              <w:t>1</w:t>
                            </w:r>
                            <w:r w:rsidR="003F7ACD">
                              <w:rPr>
                                <w:rFonts w:ascii="FOR smart Light" w:hAnsi="FOR smart Light"/>
                                <w:sz w:val="22"/>
                                <w:lang w:val="de-DE"/>
                              </w:rPr>
                              <w:t>5</w:t>
                            </w:r>
                            <w:r w:rsidR="00105F62" w:rsidRPr="007B789A">
                              <w:rPr>
                                <w:rFonts w:ascii="FOR smart Light" w:hAnsi="FOR smart Light"/>
                                <w:sz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="00996621">
                              <w:rPr>
                                <w:rFonts w:ascii="FOR smart Light" w:hAnsi="FOR smart Light"/>
                                <w:sz w:val="22"/>
                                <w:lang w:val="de-DE"/>
                              </w:rPr>
                              <w:t>luglio</w:t>
                            </w:r>
                            <w:proofErr w:type="spellEnd"/>
                            <w:r w:rsidR="00782F60">
                              <w:rPr>
                                <w:rFonts w:ascii="FOR smart Light" w:hAnsi="FOR smart Light"/>
                                <w:sz w:val="22"/>
                                <w:lang w:val="de-DE"/>
                              </w:rPr>
                              <w:t xml:space="preserve"> 201</w:t>
                            </w:r>
                            <w:r w:rsidR="00F37ED9">
                              <w:rPr>
                                <w:rFonts w:ascii="FOR smart Light" w:hAnsi="FOR smart Light"/>
                                <w:sz w:val="22"/>
                                <w:lang w:val="de-DE"/>
                              </w:rPr>
                              <w:t>9</w:t>
                            </w:r>
                          </w:p>
                          <w:p w14:paraId="1C51A0A1" w14:textId="77777777" w:rsidR="006A40F2" w:rsidRPr="00FA658D" w:rsidRDefault="006A40F2" w:rsidP="006A40F2">
                            <w:pPr>
                              <w:spacing w:after="113"/>
                              <w:rPr>
                                <w:rFonts w:ascii="FOR smart Light" w:hAnsi="FOR smart Light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44F397F8" w14:textId="6EC3C04A" w:rsidR="006A40F2" w:rsidRPr="00C90415" w:rsidRDefault="00996653" w:rsidP="00996653">
                            <w:pPr>
                              <w:spacing w:after="0"/>
                              <w:rPr>
                                <w:rFonts w:ascii="FOR smart Light" w:hAnsi="FOR smart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OR smart Light" w:hAnsi="FOR smart Light"/>
                                <w:sz w:val="18"/>
                              </w:rPr>
                              <w:br/>
                            </w:r>
                          </w:p>
                          <w:p w14:paraId="5019E9F2" w14:textId="77777777" w:rsidR="006A40F2" w:rsidRPr="00C90415" w:rsidRDefault="006A40F2" w:rsidP="00D00DAE">
                            <w:pPr>
                              <w:spacing w:after="113"/>
                              <w:rPr>
                                <w:rFonts w:ascii="FOR smart Light" w:hAnsi="FOR smart Light"/>
                                <w:sz w:val="22"/>
                                <w:szCs w:val="22"/>
                              </w:rPr>
                            </w:pPr>
                          </w:p>
                          <w:p w14:paraId="0D30D57D" w14:textId="77777777" w:rsidR="00D00DAE" w:rsidRPr="00C90415" w:rsidRDefault="00D00DAE">
                            <w:pPr>
                              <w:rPr>
                                <w:rFonts w:ascii="FOR smart Light" w:hAnsi="FOR smart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F350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8.45pt;margin-top:6.9pt;width:168pt;height:1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" stroked="f">
                <v:textbox>
                  <w:txbxContent>
                    <w:p w14:paraId="07BCB267" w14:textId="77777777" w:rsidR="00D00DAE" w:rsidRPr="00C90415" w:rsidRDefault="003F0103" w:rsidP="005D67AD">
                      <w:pPr>
                        <w:spacing w:after="20"/>
                        <w:rPr>
                          <w:rFonts w:ascii="FOR smart Light" w:hAnsi="FOR smart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FOR smart Light" w:hAnsi="FOR smart Light"/>
                          <w:b/>
                          <w:sz w:val="22"/>
                        </w:rPr>
                        <w:t>Informazione stampa</w:t>
                      </w:r>
                    </w:p>
                    <w:p w14:paraId="657C4152" w14:textId="77777777" w:rsidR="005D67AD" w:rsidRDefault="005D67AD" w:rsidP="006A40F2">
                      <w:pPr>
                        <w:spacing w:after="113"/>
                        <w:rPr>
                          <w:rFonts w:ascii="FOR smart Light" w:hAnsi="FOR smart Light"/>
                          <w:sz w:val="18"/>
                          <w:szCs w:val="18"/>
                        </w:rPr>
                      </w:pPr>
                    </w:p>
                    <w:p w14:paraId="38C39A04" w14:textId="77777777" w:rsidR="00A8219A" w:rsidRPr="00C90415" w:rsidRDefault="00A8219A" w:rsidP="006A40F2">
                      <w:pPr>
                        <w:spacing w:after="113"/>
                        <w:rPr>
                          <w:rFonts w:ascii="FOR smart Light" w:hAnsi="FOR smart Light"/>
                          <w:sz w:val="18"/>
                          <w:szCs w:val="18"/>
                        </w:rPr>
                      </w:pPr>
                    </w:p>
                    <w:p w14:paraId="6AE2DD53" w14:textId="078AC241" w:rsidR="006A40F2" w:rsidRPr="005A2339" w:rsidRDefault="005A2339" w:rsidP="006A40F2">
                      <w:pPr>
                        <w:spacing w:after="113"/>
                        <w:rPr>
                          <w:rFonts w:ascii="FOR smart Light" w:hAnsi="FOR smart Light"/>
                          <w:sz w:val="22"/>
                          <w:lang w:val="de-DE"/>
                        </w:rPr>
                      </w:pPr>
                      <w:r>
                        <w:rPr>
                          <w:rFonts w:ascii="FOR smart Light" w:hAnsi="FOR smart Light"/>
                          <w:sz w:val="22"/>
                          <w:lang w:val="de-DE"/>
                        </w:rPr>
                        <w:t>1</w:t>
                      </w:r>
                      <w:r w:rsidR="003F7ACD">
                        <w:rPr>
                          <w:rFonts w:ascii="FOR smart Light" w:hAnsi="FOR smart Light"/>
                          <w:sz w:val="22"/>
                          <w:lang w:val="de-DE"/>
                        </w:rPr>
                        <w:t>5</w:t>
                      </w:r>
                      <w:r w:rsidR="00105F62" w:rsidRPr="007B789A">
                        <w:rPr>
                          <w:rFonts w:ascii="FOR smart Light" w:hAnsi="FOR smart Light"/>
                          <w:sz w:val="22"/>
                          <w:lang w:val="de-DE"/>
                        </w:rPr>
                        <w:t xml:space="preserve"> </w:t>
                      </w:r>
                      <w:proofErr w:type="spellStart"/>
                      <w:r w:rsidR="00996621">
                        <w:rPr>
                          <w:rFonts w:ascii="FOR smart Light" w:hAnsi="FOR smart Light"/>
                          <w:sz w:val="22"/>
                          <w:lang w:val="de-DE"/>
                        </w:rPr>
                        <w:t>luglio</w:t>
                      </w:r>
                      <w:proofErr w:type="spellEnd"/>
                      <w:r w:rsidR="00782F60">
                        <w:rPr>
                          <w:rFonts w:ascii="FOR smart Light" w:hAnsi="FOR smart Light"/>
                          <w:sz w:val="22"/>
                          <w:lang w:val="de-DE"/>
                        </w:rPr>
                        <w:t xml:space="preserve"> 201</w:t>
                      </w:r>
                      <w:r w:rsidR="00F37ED9">
                        <w:rPr>
                          <w:rFonts w:ascii="FOR smart Light" w:hAnsi="FOR smart Light"/>
                          <w:sz w:val="22"/>
                          <w:lang w:val="de-DE"/>
                        </w:rPr>
                        <w:t>9</w:t>
                      </w:r>
                    </w:p>
                    <w:p w14:paraId="1C51A0A1" w14:textId="77777777" w:rsidR="006A40F2" w:rsidRPr="00FA658D" w:rsidRDefault="006A40F2" w:rsidP="006A40F2">
                      <w:pPr>
                        <w:spacing w:after="113"/>
                        <w:rPr>
                          <w:rFonts w:ascii="FOR smart Light" w:hAnsi="FOR smart Light"/>
                          <w:sz w:val="18"/>
                          <w:szCs w:val="18"/>
                          <w:lang w:val="de-DE"/>
                        </w:rPr>
                      </w:pPr>
                    </w:p>
                    <w:p w14:paraId="44F397F8" w14:textId="6EC3C04A" w:rsidR="006A40F2" w:rsidRPr="00C90415" w:rsidRDefault="00996653" w:rsidP="00996653">
                      <w:pPr>
                        <w:spacing w:after="0"/>
                        <w:rPr>
                          <w:rFonts w:ascii="FOR smart Light" w:hAnsi="FOR smart Light"/>
                          <w:sz w:val="18"/>
                          <w:szCs w:val="18"/>
                        </w:rPr>
                      </w:pPr>
                      <w:r>
                        <w:rPr>
                          <w:rFonts w:ascii="FOR smart Light" w:hAnsi="FOR smart Light"/>
                          <w:sz w:val="18"/>
                        </w:rPr>
                        <w:br/>
                      </w:r>
                    </w:p>
                    <w:p w14:paraId="5019E9F2" w14:textId="77777777" w:rsidR="006A40F2" w:rsidRPr="00C90415" w:rsidRDefault="006A40F2" w:rsidP="00D00DAE">
                      <w:pPr>
                        <w:spacing w:after="113"/>
                        <w:rPr>
                          <w:rFonts w:ascii="FOR smart Light" w:hAnsi="FOR smart Light"/>
                          <w:sz w:val="22"/>
                          <w:szCs w:val="22"/>
                        </w:rPr>
                      </w:pPr>
                    </w:p>
                    <w:p w14:paraId="0D30D57D" w14:textId="77777777" w:rsidR="00D00DAE" w:rsidRPr="00C90415" w:rsidRDefault="00D00DAE">
                      <w:pPr>
                        <w:rPr>
                          <w:rFonts w:ascii="FOR smart Light" w:hAnsi="FOR smart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1B5F56" w14:textId="11FA03FA" w:rsidR="006A40F2" w:rsidRPr="00603E6B" w:rsidRDefault="00603E6B" w:rsidP="00331A2D">
      <w:pPr>
        <w:spacing w:after="567" w:line="240" w:lineRule="auto"/>
        <w:rPr>
          <w:rFonts w:ascii="FOR smart Light" w:hAnsi="FOR smart Light"/>
          <w:sz w:val="10"/>
          <w:u w:val="single"/>
        </w:rPr>
      </w:pPr>
      <w:r w:rsidRPr="00603E6B">
        <w:rPr>
          <w:rFonts w:ascii="FOR smart Light" w:hAnsi="FOR smart Light"/>
          <w:sz w:val="22"/>
          <w:u w:val="single"/>
        </w:rPr>
        <w:t xml:space="preserve">Edilfar Rent </w:t>
      </w:r>
      <w:r w:rsidR="001A5A3D">
        <w:rPr>
          <w:rFonts w:ascii="FOR smart Light" w:hAnsi="FOR smart Light"/>
          <w:sz w:val="22"/>
          <w:u w:val="single"/>
        </w:rPr>
        <w:t xml:space="preserve">apre un nuovo punto di noleggio </w:t>
      </w:r>
      <w:r w:rsidR="003846C2" w:rsidRPr="003846C2">
        <w:rPr>
          <w:rFonts w:ascii="FOR smart Light" w:hAnsi="FOR smart Light"/>
          <w:sz w:val="22"/>
          <w:u w:val="single"/>
        </w:rPr>
        <w:t>in Costa Smeralda</w:t>
      </w:r>
    </w:p>
    <w:p w14:paraId="01558980" w14:textId="10301665" w:rsidR="0088226B" w:rsidRDefault="003846C2" w:rsidP="00C65363">
      <w:pPr>
        <w:spacing w:after="270" w:line="240" w:lineRule="auto"/>
        <w:rPr>
          <w:rFonts w:ascii="FOR smart Light" w:hAnsi="FOR smart Light"/>
          <w:sz w:val="32"/>
        </w:rPr>
      </w:pPr>
      <w:r>
        <w:rPr>
          <w:rFonts w:ascii="FOR smart Light" w:hAnsi="FOR smart Light"/>
          <w:sz w:val="32"/>
        </w:rPr>
        <w:t>A bordo di</w:t>
      </w:r>
      <w:r w:rsidR="0088226B" w:rsidRPr="0088226B">
        <w:rPr>
          <w:rFonts w:ascii="FOR smart Light" w:hAnsi="FOR smart Light"/>
          <w:sz w:val="32"/>
        </w:rPr>
        <w:t xml:space="preserve"> smart EQ </w:t>
      </w:r>
      <w:proofErr w:type="spellStart"/>
      <w:r w:rsidR="0088226B" w:rsidRPr="0088226B">
        <w:rPr>
          <w:rFonts w:ascii="FOR smart Light" w:hAnsi="FOR smart Light"/>
          <w:sz w:val="32"/>
        </w:rPr>
        <w:t>fortwo</w:t>
      </w:r>
      <w:proofErr w:type="spellEnd"/>
      <w:r w:rsidR="0088226B" w:rsidRPr="0088226B">
        <w:rPr>
          <w:rFonts w:ascii="FOR smart Light" w:hAnsi="FOR smart Light"/>
          <w:sz w:val="32"/>
        </w:rPr>
        <w:t xml:space="preserve"> e </w:t>
      </w:r>
      <w:proofErr w:type="spellStart"/>
      <w:r w:rsidR="0088226B" w:rsidRPr="0088226B">
        <w:rPr>
          <w:rFonts w:ascii="FOR smart Light" w:hAnsi="FOR smart Light"/>
          <w:sz w:val="32"/>
        </w:rPr>
        <w:t>forfour</w:t>
      </w:r>
      <w:proofErr w:type="spellEnd"/>
      <w:r w:rsidR="0088226B" w:rsidRPr="0088226B">
        <w:rPr>
          <w:rFonts w:ascii="FOR smart Light" w:hAnsi="FOR smart Light"/>
          <w:sz w:val="32"/>
        </w:rPr>
        <w:t xml:space="preserve"> </w:t>
      </w:r>
      <w:r>
        <w:rPr>
          <w:rFonts w:ascii="FOR smart Light" w:hAnsi="FOR smart Light"/>
          <w:sz w:val="32"/>
        </w:rPr>
        <w:t>per una vacanza 100% elettrica</w:t>
      </w:r>
      <w:bookmarkStart w:id="0" w:name="_GoBack"/>
      <w:bookmarkEnd w:id="0"/>
    </w:p>
    <w:p w14:paraId="23865D1E" w14:textId="1E6D9C2C" w:rsidR="00FB2A13" w:rsidRDefault="00FB2A13" w:rsidP="00C65363">
      <w:pPr>
        <w:spacing w:after="270" w:line="240" w:lineRule="auto"/>
        <w:rPr>
          <w:rFonts w:ascii="FOR smart Light" w:hAnsi="FOR smart Light"/>
          <w:b/>
          <w:sz w:val="22"/>
        </w:rPr>
      </w:pPr>
      <w:r>
        <w:rPr>
          <w:rFonts w:ascii="FOR smart Light" w:hAnsi="FOR smart Light"/>
          <w:b/>
          <w:sz w:val="22"/>
        </w:rPr>
        <w:t>La</w:t>
      </w:r>
      <w:r w:rsidR="002E386A">
        <w:rPr>
          <w:rFonts w:ascii="FOR smart Light" w:hAnsi="FOR smart Light"/>
          <w:b/>
          <w:sz w:val="22"/>
        </w:rPr>
        <w:t xml:space="preserve"> mobilità elettrica firmata </w:t>
      </w:r>
      <w:r>
        <w:rPr>
          <w:rFonts w:ascii="FOR smart Light" w:hAnsi="FOR smart Light"/>
          <w:b/>
          <w:sz w:val="22"/>
        </w:rPr>
        <w:t xml:space="preserve">smart sbarca in Costa Smeralda per promuovere una vacanza </w:t>
      </w:r>
      <w:r w:rsidR="005B6DBD">
        <w:rPr>
          <w:rFonts w:ascii="FOR smart Light" w:hAnsi="FOR smart Light"/>
          <w:b/>
          <w:sz w:val="22"/>
        </w:rPr>
        <w:t xml:space="preserve">100% elettrica. </w:t>
      </w:r>
      <w:r>
        <w:rPr>
          <w:rFonts w:ascii="FOR smart Light" w:hAnsi="FOR smart Light"/>
          <w:b/>
          <w:sz w:val="22"/>
        </w:rPr>
        <w:t xml:space="preserve">La sinergia tra </w:t>
      </w:r>
      <w:r w:rsidR="002E386A">
        <w:rPr>
          <w:rFonts w:ascii="FOR smart Light" w:hAnsi="FOR smart Light"/>
          <w:b/>
          <w:sz w:val="22"/>
        </w:rPr>
        <w:t>Edilfar Rent</w:t>
      </w:r>
      <w:r w:rsidR="00603E6B">
        <w:rPr>
          <w:rFonts w:ascii="FOR smart Light" w:hAnsi="FOR smart Light"/>
          <w:b/>
          <w:sz w:val="22"/>
        </w:rPr>
        <w:t xml:space="preserve">, </w:t>
      </w:r>
      <w:r w:rsidR="00603E6B" w:rsidRPr="00603E6B">
        <w:rPr>
          <w:rFonts w:ascii="FOR smart Light" w:hAnsi="FOR smart Light"/>
          <w:b/>
          <w:sz w:val="22"/>
        </w:rPr>
        <w:t>società leader nel noleggio di vetture elettriche in Italia</w:t>
      </w:r>
      <w:r w:rsidR="00603E6B">
        <w:rPr>
          <w:rFonts w:ascii="FOR smart Light" w:hAnsi="FOR smart Light"/>
          <w:b/>
          <w:sz w:val="22"/>
        </w:rPr>
        <w:t xml:space="preserve">, </w:t>
      </w:r>
      <w:proofErr w:type="spellStart"/>
      <w:r w:rsidR="002E386A">
        <w:rPr>
          <w:rFonts w:ascii="FOR smart Light" w:hAnsi="FOR smart Light"/>
          <w:b/>
          <w:sz w:val="22"/>
        </w:rPr>
        <w:t>Autoelegance</w:t>
      </w:r>
      <w:proofErr w:type="spellEnd"/>
      <w:r w:rsidR="002E386A">
        <w:rPr>
          <w:rFonts w:ascii="FOR smart Light" w:hAnsi="FOR smart Light"/>
          <w:b/>
          <w:sz w:val="22"/>
        </w:rPr>
        <w:t xml:space="preserve">, </w:t>
      </w:r>
      <w:r>
        <w:rPr>
          <w:rFonts w:ascii="FOR smart Light" w:hAnsi="FOR smart Light"/>
          <w:b/>
          <w:sz w:val="22"/>
        </w:rPr>
        <w:t>dealer di riferimento</w:t>
      </w:r>
      <w:r w:rsidR="002E386A">
        <w:rPr>
          <w:rFonts w:ascii="FOR smart Light" w:hAnsi="FOR smart Light"/>
          <w:b/>
          <w:sz w:val="22"/>
        </w:rPr>
        <w:t xml:space="preserve"> della Stella </w:t>
      </w:r>
      <w:r>
        <w:rPr>
          <w:rFonts w:ascii="FOR smart Light" w:hAnsi="FOR smart Light"/>
          <w:b/>
          <w:sz w:val="22"/>
        </w:rPr>
        <w:t xml:space="preserve">sul territorio </w:t>
      </w:r>
      <w:r w:rsidR="002E386A">
        <w:rPr>
          <w:rFonts w:ascii="FOR smart Light" w:hAnsi="FOR smart Light"/>
          <w:b/>
          <w:sz w:val="22"/>
        </w:rPr>
        <w:t xml:space="preserve">e </w:t>
      </w:r>
      <w:r>
        <w:rPr>
          <w:rFonts w:ascii="FOR smart Light" w:hAnsi="FOR smart Light"/>
          <w:b/>
          <w:sz w:val="22"/>
        </w:rPr>
        <w:t xml:space="preserve">il </w:t>
      </w:r>
      <w:r w:rsidR="002E386A">
        <w:rPr>
          <w:rFonts w:ascii="FOR smart Light" w:hAnsi="FOR smart Light"/>
          <w:b/>
          <w:sz w:val="22"/>
        </w:rPr>
        <w:t xml:space="preserve">Relais de la Costa, </w:t>
      </w:r>
      <w:proofErr w:type="spellStart"/>
      <w:r w:rsidR="00243794">
        <w:rPr>
          <w:rFonts w:ascii="FOR smart Light" w:hAnsi="FOR smart Light"/>
          <w:b/>
          <w:sz w:val="22"/>
        </w:rPr>
        <w:t>luxury</w:t>
      </w:r>
      <w:proofErr w:type="spellEnd"/>
      <w:r w:rsidR="00243794">
        <w:rPr>
          <w:rFonts w:ascii="FOR smart Light" w:hAnsi="FOR smart Light"/>
          <w:b/>
          <w:sz w:val="22"/>
        </w:rPr>
        <w:t xml:space="preserve"> </w:t>
      </w:r>
      <w:proofErr w:type="spellStart"/>
      <w:r w:rsidR="00243794">
        <w:rPr>
          <w:rFonts w:ascii="FOR smart Light" w:hAnsi="FOR smart Light"/>
          <w:b/>
          <w:sz w:val="22"/>
        </w:rPr>
        <w:t>hospitality</w:t>
      </w:r>
      <w:proofErr w:type="spellEnd"/>
      <w:r w:rsidR="00243794">
        <w:rPr>
          <w:rFonts w:ascii="FOR smart Light" w:hAnsi="FOR smart Light"/>
          <w:b/>
          <w:sz w:val="22"/>
        </w:rPr>
        <w:t xml:space="preserve"> di Porto Cervo</w:t>
      </w:r>
      <w:r>
        <w:rPr>
          <w:rFonts w:ascii="FOR smart Light" w:hAnsi="FOR smart Light"/>
          <w:b/>
          <w:sz w:val="22"/>
        </w:rPr>
        <w:t xml:space="preserve">, ha infatti </w:t>
      </w:r>
      <w:r w:rsidR="003846C2">
        <w:rPr>
          <w:rFonts w:ascii="FOR smart Light" w:hAnsi="FOR smart Light"/>
          <w:b/>
          <w:sz w:val="22"/>
        </w:rPr>
        <w:t xml:space="preserve">dato vita ad </w:t>
      </w:r>
      <w:r>
        <w:rPr>
          <w:rFonts w:ascii="FOR smart Light" w:hAnsi="FOR smart Light"/>
          <w:b/>
          <w:sz w:val="22"/>
        </w:rPr>
        <w:t xml:space="preserve">un vero e proprio ecosistema che </w:t>
      </w:r>
      <w:r w:rsidR="00AE3534">
        <w:rPr>
          <w:rFonts w:ascii="FOR smart Light" w:hAnsi="FOR smart Light"/>
          <w:b/>
          <w:sz w:val="22"/>
        </w:rPr>
        <w:t>permetterà</w:t>
      </w:r>
      <w:r>
        <w:rPr>
          <w:rFonts w:ascii="FOR smart Light" w:hAnsi="FOR smart Light"/>
          <w:b/>
          <w:sz w:val="22"/>
        </w:rPr>
        <w:t xml:space="preserve"> ai Clienti di noleggiare e ricaricare la </w:t>
      </w:r>
      <w:r w:rsidR="00AE3534">
        <w:rPr>
          <w:rFonts w:ascii="FOR smart Light" w:hAnsi="FOR smart Light"/>
          <w:b/>
          <w:sz w:val="22"/>
        </w:rPr>
        <w:t>propria</w:t>
      </w:r>
      <w:r>
        <w:rPr>
          <w:rFonts w:ascii="FOR smart Light" w:hAnsi="FOR smart Light"/>
          <w:b/>
          <w:sz w:val="22"/>
        </w:rPr>
        <w:t xml:space="preserve"> smart EQ </w:t>
      </w:r>
      <w:proofErr w:type="spellStart"/>
      <w:r>
        <w:rPr>
          <w:rFonts w:ascii="FOR smart Light" w:hAnsi="FOR smart Light"/>
          <w:b/>
          <w:sz w:val="22"/>
        </w:rPr>
        <w:t>fortwo</w:t>
      </w:r>
      <w:proofErr w:type="spellEnd"/>
      <w:r>
        <w:rPr>
          <w:rFonts w:ascii="FOR smart Light" w:hAnsi="FOR smart Light"/>
          <w:b/>
          <w:sz w:val="22"/>
        </w:rPr>
        <w:t xml:space="preserve"> o </w:t>
      </w:r>
      <w:proofErr w:type="spellStart"/>
      <w:r>
        <w:rPr>
          <w:rFonts w:ascii="FOR smart Light" w:hAnsi="FOR smart Light"/>
          <w:b/>
          <w:sz w:val="22"/>
        </w:rPr>
        <w:t>forfour</w:t>
      </w:r>
      <w:proofErr w:type="spellEnd"/>
      <w:r>
        <w:rPr>
          <w:rFonts w:ascii="FOR smart Light" w:hAnsi="FOR smart Light"/>
          <w:b/>
          <w:sz w:val="22"/>
        </w:rPr>
        <w:t xml:space="preserve"> </w:t>
      </w:r>
      <w:r w:rsidR="00AE3534">
        <w:rPr>
          <w:rFonts w:ascii="FOR smart Light" w:hAnsi="FOR smart Light"/>
          <w:b/>
          <w:sz w:val="22"/>
        </w:rPr>
        <w:t>in maniera semplice</w:t>
      </w:r>
      <w:r w:rsidR="003846C2">
        <w:rPr>
          <w:rFonts w:ascii="FOR smart Light" w:hAnsi="FOR smart Light"/>
          <w:b/>
          <w:sz w:val="22"/>
        </w:rPr>
        <w:t>, veloce e senza pensieri.</w:t>
      </w:r>
    </w:p>
    <w:p w14:paraId="4FB752AC" w14:textId="4893B5E2" w:rsidR="00441FBF" w:rsidRDefault="00403840" w:rsidP="00C65363">
      <w:pPr>
        <w:spacing w:after="270" w:line="240" w:lineRule="auto"/>
        <w:rPr>
          <w:rFonts w:ascii="FOR smart Light" w:hAnsi="FOR smart Light"/>
          <w:sz w:val="22"/>
        </w:rPr>
      </w:pPr>
      <w:r>
        <w:rPr>
          <w:rFonts w:ascii="FOR smart Light" w:hAnsi="FOR smart Light"/>
          <w:sz w:val="22"/>
        </w:rPr>
        <w:t xml:space="preserve">Dopo aver </w:t>
      </w:r>
      <w:r w:rsidR="00491BF9">
        <w:rPr>
          <w:rFonts w:ascii="FOR smart Light" w:hAnsi="FOR smart Light"/>
          <w:sz w:val="22"/>
        </w:rPr>
        <w:t>d</w:t>
      </w:r>
      <w:r w:rsidR="00F57878">
        <w:rPr>
          <w:rFonts w:ascii="FOR smart Light" w:hAnsi="FOR smart Light"/>
          <w:sz w:val="22"/>
        </w:rPr>
        <w:t>a</w:t>
      </w:r>
      <w:r w:rsidR="00491BF9">
        <w:rPr>
          <w:rFonts w:ascii="FOR smart Light" w:hAnsi="FOR smart Light"/>
          <w:sz w:val="22"/>
        </w:rPr>
        <w:t xml:space="preserve">to vita ad </w:t>
      </w:r>
      <w:r w:rsidR="00F075B1">
        <w:rPr>
          <w:rFonts w:ascii="FOR smart Light" w:hAnsi="FOR smart Light"/>
          <w:sz w:val="22"/>
        </w:rPr>
        <w:t>una nuova</w:t>
      </w:r>
      <w:r w:rsidR="00F57878">
        <w:rPr>
          <w:rFonts w:ascii="FOR smart Light" w:hAnsi="FOR smart Light"/>
          <w:sz w:val="22"/>
        </w:rPr>
        <w:t xml:space="preserve"> offerta</w:t>
      </w:r>
      <w:r w:rsidR="00491BF9">
        <w:rPr>
          <w:rFonts w:ascii="FOR smart Light" w:hAnsi="FOR smart Light"/>
          <w:sz w:val="22"/>
        </w:rPr>
        <w:t xml:space="preserve"> di mobilità nelle città di </w:t>
      </w:r>
      <w:r>
        <w:rPr>
          <w:rFonts w:ascii="FOR smart Light" w:hAnsi="FOR smart Light"/>
          <w:sz w:val="22"/>
        </w:rPr>
        <w:t xml:space="preserve">Roma, </w:t>
      </w:r>
      <w:r w:rsidR="00FA25CE">
        <w:rPr>
          <w:rFonts w:ascii="FOR smart Light" w:hAnsi="FOR smart Light"/>
          <w:sz w:val="22"/>
        </w:rPr>
        <w:t>Milano</w:t>
      </w:r>
      <w:r w:rsidR="00827C42">
        <w:rPr>
          <w:rFonts w:ascii="FOR smart Light" w:hAnsi="FOR smart Light"/>
          <w:sz w:val="22"/>
        </w:rPr>
        <w:t>,</w:t>
      </w:r>
      <w:r>
        <w:rPr>
          <w:rFonts w:ascii="FOR smart Light" w:hAnsi="FOR smart Light"/>
          <w:sz w:val="22"/>
        </w:rPr>
        <w:t xml:space="preserve"> Bergamo</w:t>
      </w:r>
      <w:r w:rsidR="00827C42">
        <w:rPr>
          <w:rFonts w:ascii="FOR smart Light" w:hAnsi="FOR smart Light"/>
          <w:sz w:val="22"/>
        </w:rPr>
        <w:t xml:space="preserve"> e Modena</w:t>
      </w:r>
      <w:r w:rsidR="00FA25CE">
        <w:rPr>
          <w:rFonts w:ascii="FOR smart Light" w:hAnsi="FOR smart Light"/>
          <w:sz w:val="22"/>
        </w:rPr>
        <w:t xml:space="preserve">, </w:t>
      </w:r>
      <w:r w:rsidR="00D167C0" w:rsidRPr="00D167C0">
        <w:rPr>
          <w:rFonts w:ascii="FOR smart Light" w:hAnsi="FOR smart Light"/>
          <w:sz w:val="22"/>
        </w:rPr>
        <w:t>Edilfar Rent</w:t>
      </w:r>
      <w:r w:rsidR="00D167C0">
        <w:rPr>
          <w:rFonts w:ascii="FOR smart Light" w:hAnsi="FOR smart Light"/>
          <w:sz w:val="22"/>
        </w:rPr>
        <w:t xml:space="preserve"> </w:t>
      </w:r>
      <w:r w:rsidR="00491BF9">
        <w:rPr>
          <w:rFonts w:ascii="FOR smart Light" w:hAnsi="FOR smart Light"/>
          <w:sz w:val="22"/>
        </w:rPr>
        <w:t xml:space="preserve">amplia la propria </w:t>
      </w:r>
      <w:r w:rsidR="00441FBF">
        <w:rPr>
          <w:rFonts w:ascii="FOR smart Light" w:hAnsi="FOR smart Light"/>
          <w:sz w:val="22"/>
        </w:rPr>
        <w:t>rete</w:t>
      </w:r>
      <w:r w:rsidR="003846C2">
        <w:rPr>
          <w:rFonts w:ascii="FOR smart Light" w:hAnsi="FOR smart Light"/>
          <w:sz w:val="22"/>
        </w:rPr>
        <w:t xml:space="preserve"> anche alla Sardegna</w:t>
      </w:r>
      <w:r w:rsidR="00D167C0">
        <w:rPr>
          <w:rFonts w:ascii="FOR smart Light" w:hAnsi="FOR smart Light"/>
          <w:sz w:val="22"/>
        </w:rPr>
        <w:t xml:space="preserve">, </w:t>
      </w:r>
      <w:r w:rsidR="004B4F18">
        <w:rPr>
          <w:rFonts w:ascii="FOR smart Light" w:hAnsi="FOR smart Light"/>
          <w:sz w:val="22"/>
        </w:rPr>
        <w:t xml:space="preserve">con l’apertura di </w:t>
      </w:r>
      <w:r w:rsidR="00FB2A13">
        <w:rPr>
          <w:rFonts w:ascii="FOR smart Light" w:hAnsi="FOR smart Light"/>
          <w:sz w:val="22"/>
        </w:rPr>
        <w:t>un nuovo hub di noleggio</w:t>
      </w:r>
      <w:r w:rsidR="00491BF9">
        <w:rPr>
          <w:rFonts w:ascii="FOR smart Light" w:hAnsi="FOR smart Light"/>
          <w:sz w:val="22"/>
        </w:rPr>
        <w:t>.</w:t>
      </w:r>
      <w:r w:rsidR="00441FBF">
        <w:rPr>
          <w:rFonts w:ascii="FOR smart Light" w:hAnsi="FOR smart Light"/>
          <w:sz w:val="22"/>
        </w:rPr>
        <w:t xml:space="preserve"> Un</w:t>
      </w:r>
      <w:r w:rsidR="00FB2A13">
        <w:rPr>
          <w:rFonts w:ascii="FOR smart Light" w:hAnsi="FOR smart Light"/>
          <w:sz w:val="22"/>
        </w:rPr>
        <w:t xml:space="preserve"> </w:t>
      </w:r>
      <w:r w:rsidR="00827C42">
        <w:rPr>
          <w:rFonts w:ascii="FOR smart Light" w:hAnsi="FOR smart Light"/>
          <w:sz w:val="22"/>
        </w:rPr>
        <w:t>eco-</w:t>
      </w:r>
      <w:proofErr w:type="spellStart"/>
      <w:r w:rsidR="00827C42">
        <w:rPr>
          <w:rFonts w:ascii="FOR smart Light" w:hAnsi="FOR smart Light"/>
          <w:sz w:val="22"/>
        </w:rPr>
        <w:t>mobility</w:t>
      </w:r>
      <w:proofErr w:type="spellEnd"/>
      <w:r w:rsidR="00827C42">
        <w:rPr>
          <w:rFonts w:ascii="FOR smart Light" w:hAnsi="FOR smart Light"/>
          <w:sz w:val="22"/>
        </w:rPr>
        <w:t xml:space="preserve"> point</w:t>
      </w:r>
      <w:r w:rsidR="00441FBF">
        <w:rPr>
          <w:rFonts w:ascii="FOR smart Light" w:hAnsi="FOR smart Light"/>
          <w:sz w:val="22"/>
        </w:rPr>
        <w:t xml:space="preserve"> </w:t>
      </w:r>
      <w:r w:rsidR="00FB2A13">
        <w:rPr>
          <w:rFonts w:ascii="FOR smart Light" w:hAnsi="FOR smart Light"/>
          <w:sz w:val="22"/>
        </w:rPr>
        <w:t>nel cuore della</w:t>
      </w:r>
      <w:r w:rsidR="00827C42">
        <w:rPr>
          <w:rFonts w:ascii="FOR smart Light" w:hAnsi="FOR smart Light"/>
          <w:sz w:val="22"/>
        </w:rPr>
        <w:t xml:space="preserve"> città di Olbia </w:t>
      </w:r>
      <w:r w:rsidR="00AE3534">
        <w:rPr>
          <w:rFonts w:ascii="FOR smart Light" w:hAnsi="FOR smart Light"/>
          <w:sz w:val="22"/>
        </w:rPr>
        <w:t>che apre una nuova porta di accesso</w:t>
      </w:r>
      <w:r w:rsidR="00441FBF">
        <w:rPr>
          <w:rFonts w:ascii="FOR smart Light" w:hAnsi="FOR smart Light"/>
          <w:sz w:val="22"/>
        </w:rPr>
        <w:t xml:space="preserve"> </w:t>
      </w:r>
      <w:r w:rsidR="003846C2">
        <w:rPr>
          <w:rFonts w:ascii="FOR smart Light" w:hAnsi="FOR smart Light"/>
          <w:sz w:val="22"/>
        </w:rPr>
        <w:t>alla</w:t>
      </w:r>
      <w:r w:rsidR="00441FBF">
        <w:rPr>
          <w:rFonts w:ascii="FOR smart Light" w:hAnsi="FOR smart Light"/>
          <w:sz w:val="22"/>
        </w:rPr>
        <w:t xml:space="preserve"> mobilità 100% elettrica </w:t>
      </w:r>
      <w:r w:rsidR="00AE3534">
        <w:rPr>
          <w:rFonts w:ascii="FOR smart Light" w:hAnsi="FOR smart Light"/>
          <w:sz w:val="22"/>
        </w:rPr>
        <w:t>di</w:t>
      </w:r>
      <w:r w:rsidR="00441FBF">
        <w:rPr>
          <w:rFonts w:ascii="FOR smart Light" w:hAnsi="FOR smart Light"/>
          <w:sz w:val="22"/>
        </w:rPr>
        <w:t xml:space="preserve"> smart </w:t>
      </w:r>
      <w:r w:rsidR="00441FBF" w:rsidRPr="00441FBF">
        <w:rPr>
          <w:rFonts w:ascii="FOR smart Light" w:hAnsi="FOR smart Light"/>
          <w:sz w:val="22"/>
        </w:rPr>
        <w:t xml:space="preserve">EQ </w:t>
      </w:r>
      <w:proofErr w:type="spellStart"/>
      <w:r w:rsidR="00441FBF" w:rsidRPr="00441FBF">
        <w:rPr>
          <w:rFonts w:ascii="FOR smart Light" w:hAnsi="FOR smart Light"/>
          <w:sz w:val="22"/>
        </w:rPr>
        <w:t>fortwo</w:t>
      </w:r>
      <w:proofErr w:type="spellEnd"/>
      <w:r w:rsidR="00441FBF" w:rsidRPr="00441FBF">
        <w:rPr>
          <w:rFonts w:ascii="FOR smart Light" w:hAnsi="FOR smart Light"/>
          <w:sz w:val="22"/>
        </w:rPr>
        <w:t xml:space="preserve"> e </w:t>
      </w:r>
      <w:proofErr w:type="spellStart"/>
      <w:r w:rsidR="00441FBF" w:rsidRPr="00441FBF">
        <w:rPr>
          <w:rFonts w:ascii="FOR smart Light" w:hAnsi="FOR smart Light"/>
          <w:sz w:val="22"/>
        </w:rPr>
        <w:t>forfour</w:t>
      </w:r>
      <w:proofErr w:type="spellEnd"/>
      <w:r w:rsidR="0029658B">
        <w:rPr>
          <w:rFonts w:ascii="FOR smart Light" w:hAnsi="FOR smart Light"/>
          <w:sz w:val="22"/>
        </w:rPr>
        <w:t xml:space="preserve">, </w:t>
      </w:r>
      <w:r w:rsidR="003846C2">
        <w:rPr>
          <w:rFonts w:ascii="FOR smart Light" w:hAnsi="FOR smart Light"/>
          <w:sz w:val="22"/>
        </w:rPr>
        <w:t>proponendo una soluzione di mobilità ‘</w:t>
      </w:r>
      <w:proofErr w:type="spellStart"/>
      <w:r w:rsidR="003846C2">
        <w:rPr>
          <w:rFonts w:ascii="FOR smart Light" w:hAnsi="FOR smart Light"/>
          <w:sz w:val="22"/>
        </w:rPr>
        <w:t>ecofriendly</w:t>
      </w:r>
      <w:proofErr w:type="spellEnd"/>
      <w:r w:rsidR="003846C2">
        <w:rPr>
          <w:rFonts w:ascii="FOR smart Light" w:hAnsi="FOR smart Light"/>
          <w:sz w:val="22"/>
        </w:rPr>
        <w:t xml:space="preserve">’ </w:t>
      </w:r>
      <w:r w:rsidR="0029658B">
        <w:rPr>
          <w:rFonts w:ascii="FOR smart Light" w:hAnsi="FOR smart Light"/>
          <w:sz w:val="22"/>
        </w:rPr>
        <w:t>dedicata al tempo libero.</w:t>
      </w:r>
    </w:p>
    <w:p w14:paraId="05CE444D" w14:textId="7C73DB44" w:rsidR="005E63AE" w:rsidRDefault="0029658B" w:rsidP="00C65363">
      <w:pPr>
        <w:spacing w:after="270" w:line="240" w:lineRule="auto"/>
        <w:rPr>
          <w:rFonts w:ascii="FOR smart Light" w:hAnsi="FOR smart Light"/>
          <w:sz w:val="22"/>
        </w:rPr>
      </w:pPr>
      <w:r>
        <w:rPr>
          <w:rFonts w:ascii="FOR smart Light" w:hAnsi="FOR smart Light"/>
          <w:sz w:val="22"/>
        </w:rPr>
        <w:t>L’apertura della nuova sede</w:t>
      </w:r>
      <w:r w:rsidR="003846C2">
        <w:rPr>
          <w:rFonts w:ascii="FOR smart Light" w:hAnsi="FOR smart Light"/>
          <w:sz w:val="22"/>
        </w:rPr>
        <w:t>,</w:t>
      </w:r>
      <w:r w:rsidR="005E63AE">
        <w:rPr>
          <w:rFonts w:ascii="FOR smart Light" w:hAnsi="FOR smart Light"/>
          <w:sz w:val="22"/>
        </w:rPr>
        <w:t xml:space="preserve"> </w:t>
      </w:r>
      <w:r>
        <w:rPr>
          <w:rFonts w:ascii="FOR smart Light" w:hAnsi="FOR smart Light"/>
          <w:sz w:val="22"/>
        </w:rPr>
        <w:t>favorita dalla partnership c</w:t>
      </w:r>
      <w:r w:rsidR="005E63AE">
        <w:rPr>
          <w:rFonts w:ascii="FOR smart Light" w:hAnsi="FOR smart Light"/>
          <w:sz w:val="22"/>
        </w:rPr>
        <w:t xml:space="preserve">on </w:t>
      </w:r>
      <w:proofErr w:type="spellStart"/>
      <w:r w:rsidR="005E63AE">
        <w:rPr>
          <w:rFonts w:ascii="FOR smart Light" w:hAnsi="FOR smart Light"/>
          <w:sz w:val="22"/>
        </w:rPr>
        <w:t>Au</w:t>
      </w:r>
      <w:r w:rsidR="003846C2">
        <w:rPr>
          <w:rFonts w:ascii="FOR smart Light" w:hAnsi="FOR smart Light"/>
          <w:sz w:val="22"/>
        </w:rPr>
        <w:t>toelegance</w:t>
      </w:r>
      <w:proofErr w:type="spellEnd"/>
      <w:r w:rsidR="003846C2">
        <w:rPr>
          <w:rFonts w:ascii="FOR smart Light" w:hAnsi="FOR smart Light"/>
          <w:sz w:val="22"/>
        </w:rPr>
        <w:t xml:space="preserve"> e Relais de la Costa, </w:t>
      </w:r>
      <w:r w:rsidR="005E63AE">
        <w:rPr>
          <w:rFonts w:ascii="FOR smart Light" w:hAnsi="FOR smart Light"/>
          <w:sz w:val="22"/>
        </w:rPr>
        <w:t xml:space="preserve">ha l’obiettivo </w:t>
      </w:r>
      <w:r>
        <w:rPr>
          <w:rFonts w:ascii="FOR smart Light" w:hAnsi="FOR smart Light"/>
          <w:sz w:val="22"/>
        </w:rPr>
        <w:t>d</w:t>
      </w:r>
      <w:r w:rsidR="003846C2">
        <w:rPr>
          <w:rFonts w:ascii="FOR smart Light" w:hAnsi="FOR smart Light"/>
          <w:sz w:val="22"/>
        </w:rPr>
        <w:t>i svilu</w:t>
      </w:r>
      <w:r>
        <w:rPr>
          <w:rFonts w:ascii="FOR smart Light" w:hAnsi="FOR smart Light"/>
          <w:sz w:val="22"/>
        </w:rPr>
        <w:t>ppare un ecosistema di mobilità elettrica in</w:t>
      </w:r>
      <w:r w:rsidR="005E63AE">
        <w:rPr>
          <w:rFonts w:ascii="FOR smart Light" w:hAnsi="FOR smart Light"/>
          <w:sz w:val="22"/>
        </w:rPr>
        <w:t xml:space="preserve"> Costa Smeralda</w:t>
      </w:r>
      <w:r>
        <w:rPr>
          <w:rFonts w:ascii="FOR smart Light" w:hAnsi="FOR smart Light"/>
          <w:sz w:val="22"/>
        </w:rPr>
        <w:t>,</w:t>
      </w:r>
      <w:r w:rsidR="005E63AE">
        <w:rPr>
          <w:rFonts w:ascii="FOR smart Light" w:hAnsi="FOR smart Light"/>
          <w:sz w:val="22"/>
        </w:rPr>
        <w:t xml:space="preserve"> </w:t>
      </w:r>
      <w:r w:rsidR="004C18A5">
        <w:rPr>
          <w:rFonts w:ascii="FOR smart Light" w:hAnsi="FOR smart Light"/>
          <w:sz w:val="22"/>
        </w:rPr>
        <w:t xml:space="preserve">unendo prodotto, infrastrutture e servizi. </w:t>
      </w:r>
    </w:p>
    <w:p w14:paraId="51AE5B60" w14:textId="03AFC168" w:rsidR="00F57878" w:rsidRDefault="00F57878" w:rsidP="00C65363">
      <w:pPr>
        <w:spacing w:after="270" w:line="240" w:lineRule="auto"/>
        <w:rPr>
          <w:rFonts w:ascii="FOR smart Light" w:hAnsi="FOR smart Light"/>
          <w:sz w:val="22"/>
        </w:rPr>
      </w:pPr>
      <w:r w:rsidRPr="00F57878">
        <w:rPr>
          <w:rFonts w:ascii="FOR smart Light" w:hAnsi="FOR smart Light"/>
          <w:sz w:val="22"/>
        </w:rPr>
        <w:t>“Grazie all’ampliamento del nostro network sul territorio</w:t>
      </w:r>
      <w:r w:rsidR="00716E27">
        <w:rPr>
          <w:rFonts w:ascii="FOR smart Light" w:hAnsi="FOR smart Light"/>
          <w:sz w:val="22"/>
        </w:rPr>
        <w:t xml:space="preserve"> italiano</w:t>
      </w:r>
      <w:r w:rsidR="003846C2">
        <w:rPr>
          <w:rFonts w:ascii="FOR smart Light" w:hAnsi="FOR smart Light"/>
          <w:sz w:val="22"/>
        </w:rPr>
        <w:t>,</w:t>
      </w:r>
      <w:r w:rsidRPr="00F57878">
        <w:rPr>
          <w:rFonts w:ascii="FOR smart Light" w:hAnsi="FOR smart Light"/>
          <w:sz w:val="22"/>
        </w:rPr>
        <w:t xml:space="preserve"> siamo in grado di garantire </w:t>
      </w:r>
      <w:r>
        <w:rPr>
          <w:rFonts w:ascii="FOR smart Light" w:hAnsi="FOR smart Light"/>
          <w:sz w:val="22"/>
        </w:rPr>
        <w:t>un servizio di noleggio premium</w:t>
      </w:r>
      <w:r w:rsidRPr="00F57878">
        <w:rPr>
          <w:rFonts w:ascii="FOR smart Light" w:hAnsi="FOR smart Light"/>
          <w:sz w:val="22"/>
        </w:rPr>
        <w:t xml:space="preserve"> che guarda al futuro</w:t>
      </w:r>
      <w:r>
        <w:rPr>
          <w:rFonts w:ascii="FOR smart Light" w:hAnsi="FOR smart Light"/>
          <w:sz w:val="22"/>
        </w:rPr>
        <w:t>,</w:t>
      </w:r>
      <w:r w:rsidRPr="00F57878">
        <w:rPr>
          <w:rFonts w:ascii="FOR smart Light" w:hAnsi="FOR smart Light"/>
          <w:sz w:val="22"/>
        </w:rPr>
        <w:t xml:space="preserve"> sostenendo la diffusione e l’utilizzo di automobili a zero impatto ambientale”, ha dichiarato Marco Berti, Presidente e Amministratore Delegato di Edilfar Rent.</w:t>
      </w:r>
    </w:p>
    <w:p w14:paraId="1CC9A995" w14:textId="240421F4" w:rsidR="00626F8C" w:rsidRDefault="00241FDD" w:rsidP="00C65363">
      <w:pPr>
        <w:spacing w:after="270" w:line="240" w:lineRule="auto"/>
        <w:rPr>
          <w:rFonts w:ascii="FOR smart Light" w:hAnsi="FOR smart Light"/>
          <w:sz w:val="22"/>
        </w:rPr>
      </w:pPr>
      <w:r>
        <w:rPr>
          <w:rFonts w:ascii="FOR smart Light" w:hAnsi="FOR smart Light"/>
          <w:sz w:val="22"/>
        </w:rPr>
        <w:t>“</w:t>
      </w:r>
      <w:r w:rsidRPr="00241FDD">
        <w:rPr>
          <w:rFonts w:ascii="FOR smart Light" w:hAnsi="FOR smart Light"/>
          <w:sz w:val="22"/>
        </w:rPr>
        <w:t xml:space="preserve">L'apertura </w:t>
      </w:r>
      <w:r w:rsidR="00441FBF">
        <w:rPr>
          <w:rFonts w:ascii="FOR smart Light" w:hAnsi="FOR smart Light"/>
          <w:sz w:val="22"/>
        </w:rPr>
        <w:t>di questo</w:t>
      </w:r>
      <w:r w:rsidRPr="00241FDD">
        <w:rPr>
          <w:rFonts w:ascii="FOR smart Light" w:hAnsi="FOR smart Light"/>
          <w:sz w:val="22"/>
        </w:rPr>
        <w:t xml:space="preserve"> nuovo </w:t>
      </w:r>
      <w:r w:rsidR="00441FBF">
        <w:rPr>
          <w:rFonts w:ascii="FOR smart Light" w:hAnsi="FOR smart Light"/>
          <w:sz w:val="22"/>
        </w:rPr>
        <w:t xml:space="preserve">punto di noleggio </w:t>
      </w:r>
      <w:r w:rsidRPr="00241FDD">
        <w:rPr>
          <w:rFonts w:ascii="FOR smart Light" w:hAnsi="FOR smart Light"/>
          <w:sz w:val="22"/>
        </w:rPr>
        <w:t>e l</w:t>
      </w:r>
      <w:r w:rsidR="00716E27">
        <w:rPr>
          <w:rFonts w:ascii="FOR smart Light" w:hAnsi="FOR smart Light"/>
          <w:sz w:val="22"/>
        </w:rPr>
        <w:t>a</w:t>
      </w:r>
      <w:r w:rsidRPr="00241FDD">
        <w:rPr>
          <w:rFonts w:ascii="FOR smart Light" w:hAnsi="FOR smart Light"/>
          <w:sz w:val="22"/>
        </w:rPr>
        <w:t xml:space="preserve"> partnership</w:t>
      </w:r>
      <w:r w:rsidR="00706988">
        <w:rPr>
          <w:rFonts w:ascii="FOR smart Light" w:hAnsi="FOR smart Light"/>
          <w:sz w:val="22"/>
        </w:rPr>
        <w:t xml:space="preserve"> con </w:t>
      </w:r>
      <w:r w:rsidR="00716E27">
        <w:rPr>
          <w:rFonts w:ascii="FOR smart Light" w:hAnsi="FOR smart Light"/>
          <w:sz w:val="22"/>
        </w:rPr>
        <w:t>Edilfar Rent</w:t>
      </w:r>
      <w:r w:rsidR="00706988">
        <w:rPr>
          <w:rFonts w:ascii="FOR smart Light" w:hAnsi="FOR smart Light"/>
          <w:sz w:val="22"/>
        </w:rPr>
        <w:t xml:space="preserve"> e </w:t>
      </w:r>
      <w:r w:rsidR="00706988" w:rsidRPr="00706988">
        <w:rPr>
          <w:rFonts w:ascii="FOR smart Light" w:hAnsi="FOR smart Light"/>
          <w:sz w:val="22"/>
        </w:rPr>
        <w:t>Hotel Relais De La Costa</w:t>
      </w:r>
      <w:r w:rsidR="00706988">
        <w:rPr>
          <w:rFonts w:ascii="FOR smart Light" w:hAnsi="FOR smart Light"/>
          <w:sz w:val="22"/>
        </w:rPr>
        <w:t xml:space="preserve"> </w:t>
      </w:r>
      <w:r w:rsidR="00441FBF">
        <w:rPr>
          <w:rFonts w:ascii="FOR smart Light" w:hAnsi="FOR smart Light"/>
          <w:sz w:val="22"/>
        </w:rPr>
        <w:t>rappresentano un passo importante nella promozione dell</w:t>
      </w:r>
      <w:r w:rsidRPr="00241FDD">
        <w:rPr>
          <w:rFonts w:ascii="FOR smart Light" w:hAnsi="FOR smart Light"/>
          <w:sz w:val="22"/>
        </w:rPr>
        <w:t xml:space="preserve">a mobilità </w:t>
      </w:r>
      <w:r w:rsidR="00441FBF">
        <w:rPr>
          <w:rFonts w:ascii="FOR smart Light" w:hAnsi="FOR smart Light"/>
          <w:sz w:val="22"/>
        </w:rPr>
        <w:t>sostenibile</w:t>
      </w:r>
      <w:r w:rsidR="00DB576A">
        <w:rPr>
          <w:rFonts w:ascii="FOR smart Light" w:hAnsi="FOR smart Light"/>
          <w:sz w:val="22"/>
        </w:rPr>
        <w:t>,</w:t>
      </w:r>
      <w:r w:rsidR="00441FBF">
        <w:rPr>
          <w:rFonts w:ascii="FOR smart Light" w:hAnsi="FOR smart Light"/>
          <w:sz w:val="22"/>
        </w:rPr>
        <w:t xml:space="preserve"> non solo a</w:t>
      </w:r>
      <w:r w:rsidR="00706988">
        <w:rPr>
          <w:rFonts w:ascii="FOR smart Light" w:hAnsi="FOR smart Light"/>
          <w:sz w:val="22"/>
        </w:rPr>
        <w:t>d</w:t>
      </w:r>
      <w:r w:rsidR="00441FBF">
        <w:rPr>
          <w:rFonts w:ascii="FOR smart Light" w:hAnsi="FOR smart Light"/>
          <w:sz w:val="22"/>
        </w:rPr>
        <w:t xml:space="preserve"> </w:t>
      </w:r>
      <w:r w:rsidR="00706988">
        <w:rPr>
          <w:rFonts w:ascii="FOR smart Light" w:hAnsi="FOR smart Light"/>
          <w:sz w:val="22"/>
        </w:rPr>
        <w:t>Olbia</w:t>
      </w:r>
      <w:r w:rsidR="0029658B">
        <w:rPr>
          <w:rFonts w:ascii="FOR smart Light" w:hAnsi="FOR smart Light"/>
          <w:sz w:val="22"/>
        </w:rPr>
        <w:t>,</w:t>
      </w:r>
      <w:r w:rsidR="00441FBF">
        <w:rPr>
          <w:rFonts w:ascii="FOR smart Light" w:hAnsi="FOR smart Light"/>
          <w:sz w:val="22"/>
        </w:rPr>
        <w:t xml:space="preserve"> ma sull’intero territorio </w:t>
      </w:r>
      <w:r w:rsidR="00DB576A">
        <w:rPr>
          <w:rFonts w:ascii="FOR smart Light" w:hAnsi="FOR smart Light"/>
          <w:sz w:val="22"/>
        </w:rPr>
        <w:t>regionale</w:t>
      </w:r>
      <w:r w:rsidR="00441FBF">
        <w:rPr>
          <w:rFonts w:ascii="FOR smart Light" w:hAnsi="FOR smart Light"/>
          <w:sz w:val="22"/>
        </w:rPr>
        <w:t>”, ha dichiarato</w:t>
      </w:r>
      <w:r w:rsidR="00441FBF" w:rsidRPr="00241FDD">
        <w:rPr>
          <w:rFonts w:ascii="FOR smart Light" w:hAnsi="FOR smart Light"/>
          <w:sz w:val="22"/>
        </w:rPr>
        <w:t xml:space="preserve"> </w:t>
      </w:r>
      <w:r w:rsidR="004C18A5">
        <w:rPr>
          <w:rFonts w:ascii="FOR smart Light" w:hAnsi="FOR smart Light"/>
          <w:sz w:val="22"/>
        </w:rPr>
        <w:t>Massimo Mele</w:t>
      </w:r>
      <w:r w:rsidR="00626F8C">
        <w:rPr>
          <w:rFonts w:ascii="FOR smart Light" w:hAnsi="FOR smart Light"/>
          <w:sz w:val="22"/>
        </w:rPr>
        <w:t xml:space="preserve">, Titolare </w:t>
      </w:r>
      <w:proofErr w:type="spellStart"/>
      <w:r w:rsidR="00626F8C">
        <w:rPr>
          <w:rFonts w:ascii="FOR smart Light" w:hAnsi="FOR smart Light"/>
          <w:sz w:val="22"/>
        </w:rPr>
        <w:t>Autoeleganc</w:t>
      </w:r>
      <w:r w:rsidR="004C3A9B">
        <w:rPr>
          <w:rFonts w:ascii="FOR smart Light" w:hAnsi="FOR smart Light"/>
          <w:sz w:val="22"/>
        </w:rPr>
        <w:t>e</w:t>
      </w:r>
      <w:proofErr w:type="spellEnd"/>
      <w:r w:rsidR="00DB576A">
        <w:rPr>
          <w:rFonts w:ascii="FOR smart Light" w:hAnsi="FOR smart Light"/>
          <w:sz w:val="22"/>
        </w:rPr>
        <w:t xml:space="preserve">. </w:t>
      </w:r>
    </w:p>
    <w:p w14:paraId="76227919" w14:textId="4BF609E3" w:rsidR="00241FDD" w:rsidRDefault="00DB576A" w:rsidP="00C65363">
      <w:pPr>
        <w:spacing w:after="270" w:line="240" w:lineRule="auto"/>
        <w:rPr>
          <w:rFonts w:ascii="FOR smart Light" w:hAnsi="FOR smart Light"/>
          <w:sz w:val="22"/>
        </w:rPr>
      </w:pPr>
      <w:r>
        <w:rPr>
          <w:rFonts w:ascii="FOR smart Light" w:hAnsi="FOR smart Light"/>
          <w:sz w:val="22"/>
        </w:rPr>
        <w:t>“</w:t>
      </w:r>
      <w:r w:rsidR="0029658B">
        <w:rPr>
          <w:rFonts w:ascii="FOR smart Light" w:hAnsi="FOR smart Light"/>
          <w:sz w:val="22"/>
        </w:rPr>
        <w:t>La</w:t>
      </w:r>
      <w:r>
        <w:rPr>
          <w:rFonts w:ascii="FOR smart Light" w:hAnsi="FOR smart Light"/>
          <w:sz w:val="22"/>
        </w:rPr>
        <w:t xml:space="preserve"> cultura </w:t>
      </w:r>
      <w:r w:rsidR="0029658B">
        <w:rPr>
          <w:rFonts w:ascii="FOR smart Light" w:hAnsi="FOR smart Light"/>
          <w:sz w:val="22"/>
        </w:rPr>
        <w:t>del</w:t>
      </w:r>
      <w:r>
        <w:rPr>
          <w:rFonts w:ascii="FOR smart Light" w:hAnsi="FOR smart Light"/>
          <w:sz w:val="22"/>
        </w:rPr>
        <w:t xml:space="preserve">la </w:t>
      </w:r>
      <w:r w:rsidR="00626F8C">
        <w:rPr>
          <w:rFonts w:ascii="FOR smart Light" w:hAnsi="FOR smart Light"/>
          <w:sz w:val="22"/>
        </w:rPr>
        <w:t>sostenibilità</w:t>
      </w:r>
      <w:r>
        <w:rPr>
          <w:rFonts w:ascii="FOR smart Light" w:hAnsi="FOR smart Light"/>
          <w:sz w:val="22"/>
        </w:rPr>
        <w:t xml:space="preserve"> </w:t>
      </w:r>
      <w:r w:rsidR="0029658B">
        <w:rPr>
          <w:rFonts w:ascii="FOR smart Light" w:hAnsi="FOR smart Light"/>
          <w:sz w:val="22"/>
        </w:rPr>
        <w:t xml:space="preserve">è </w:t>
      </w:r>
      <w:r>
        <w:rPr>
          <w:rFonts w:ascii="FOR smart Light" w:hAnsi="FOR smart Light"/>
          <w:sz w:val="22"/>
        </w:rPr>
        <w:t xml:space="preserve">alimentata anche </w:t>
      </w:r>
      <w:r w:rsidR="003846C2">
        <w:rPr>
          <w:rFonts w:ascii="FOR smart Light" w:hAnsi="FOR smart Light"/>
          <w:sz w:val="22"/>
        </w:rPr>
        <w:t>da</w:t>
      </w:r>
      <w:r w:rsidR="00626F8C">
        <w:rPr>
          <w:rFonts w:ascii="FOR smart Light" w:hAnsi="FOR smart Light"/>
          <w:sz w:val="22"/>
        </w:rPr>
        <w:t xml:space="preserve">ll’incontro </w:t>
      </w:r>
      <w:r w:rsidR="003846C2">
        <w:rPr>
          <w:rFonts w:ascii="FOR smart Light" w:hAnsi="FOR smart Light"/>
          <w:sz w:val="22"/>
        </w:rPr>
        <w:t xml:space="preserve">di </w:t>
      </w:r>
      <w:r w:rsidR="00DE1951">
        <w:rPr>
          <w:rFonts w:ascii="FOR smart Light" w:hAnsi="FOR smart Light"/>
          <w:sz w:val="22"/>
        </w:rPr>
        <w:t xml:space="preserve">prodotti innovativi, servizi di mobilità e </w:t>
      </w:r>
      <w:proofErr w:type="spellStart"/>
      <w:r w:rsidR="00DE1951">
        <w:rPr>
          <w:rFonts w:ascii="FOR smart Light" w:hAnsi="FOR smart Light"/>
          <w:sz w:val="22"/>
        </w:rPr>
        <w:t>hospitality</w:t>
      </w:r>
      <w:proofErr w:type="spellEnd"/>
      <w:r w:rsidR="00DE1951">
        <w:rPr>
          <w:rFonts w:ascii="FOR smart Light" w:hAnsi="FOR smart Light"/>
          <w:sz w:val="22"/>
        </w:rPr>
        <w:t xml:space="preserve">, </w:t>
      </w:r>
      <w:r w:rsidR="00626F8C">
        <w:rPr>
          <w:rFonts w:ascii="FOR smart Light" w:hAnsi="FOR smart Light"/>
          <w:sz w:val="22"/>
        </w:rPr>
        <w:t>riuniti in un unico format</w:t>
      </w:r>
      <w:r w:rsidR="00716E27">
        <w:rPr>
          <w:rFonts w:ascii="FOR smart Light" w:hAnsi="FOR smart Light"/>
          <w:sz w:val="22"/>
        </w:rPr>
        <w:t xml:space="preserve"> che pone il Cliente</w:t>
      </w:r>
      <w:r w:rsidR="00DE1951" w:rsidRPr="00DE1951">
        <w:rPr>
          <w:rFonts w:ascii="FOR smart Light" w:hAnsi="FOR smart Light"/>
          <w:sz w:val="22"/>
        </w:rPr>
        <w:t xml:space="preserve"> </w:t>
      </w:r>
      <w:r w:rsidR="00DE1951">
        <w:rPr>
          <w:rFonts w:ascii="FOR smart Light" w:hAnsi="FOR smart Light"/>
          <w:sz w:val="22"/>
        </w:rPr>
        <w:t>al centro</w:t>
      </w:r>
      <w:r w:rsidR="00626F8C">
        <w:rPr>
          <w:rFonts w:ascii="FOR smart Light" w:hAnsi="FOR smart Light"/>
          <w:sz w:val="22"/>
        </w:rPr>
        <w:t xml:space="preserve">”, ha dichiarato </w:t>
      </w:r>
      <w:r w:rsidR="00716E27">
        <w:rPr>
          <w:rFonts w:ascii="FOR smart Light" w:hAnsi="FOR smart Light"/>
          <w:sz w:val="22"/>
        </w:rPr>
        <w:t xml:space="preserve">Luca </w:t>
      </w:r>
      <w:proofErr w:type="spellStart"/>
      <w:r w:rsidR="00716E27">
        <w:rPr>
          <w:rFonts w:ascii="FOR smart Light" w:hAnsi="FOR smart Light"/>
          <w:sz w:val="22"/>
        </w:rPr>
        <w:t>Cagliero</w:t>
      </w:r>
      <w:proofErr w:type="spellEnd"/>
      <w:r w:rsidR="00716E27">
        <w:rPr>
          <w:rFonts w:ascii="FOR smart Light" w:hAnsi="FOR smart Light"/>
          <w:sz w:val="22"/>
        </w:rPr>
        <w:t>, General Manager Relais de la Costa.</w:t>
      </w:r>
    </w:p>
    <w:p w14:paraId="7DB082C8" w14:textId="7D827634" w:rsidR="00515C5E" w:rsidRDefault="00DB576A" w:rsidP="00F64FE5">
      <w:pPr>
        <w:spacing w:after="270" w:line="240" w:lineRule="auto"/>
        <w:rPr>
          <w:rFonts w:ascii="FOR smart Light" w:hAnsi="FOR smart Light"/>
          <w:sz w:val="22"/>
        </w:rPr>
      </w:pPr>
      <w:r>
        <w:rPr>
          <w:rFonts w:ascii="FOR smart Light" w:hAnsi="FOR smart Light"/>
          <w:sz w:val="22"/>
        </w:rPr>
        <w:t xml:space="preserve">Già dal </w:t>
      </w:r>
      <w:r w:rsidR="000F347E" w:rsidRPr="008466B0">
        <w:rPr>
          <w:rFonts w:ascii="FOR smart Light" w:hAnsi="FOR smart Light"/>
          <w:sz w:val="22"/>
        </w:rPr>
        <w:t xml:space="preserve">2014, Edilfar Rent </w:t>
      </w:r>
      <w:r w:rsidR="008466B0">
        <w:rPr>
          <w:rFonts w:ascii="FOR smart Light" w:hAnsi="FOR smart Light"/>
          <w:sz w:val="22"/>
        </w:rPr>
        <w:t>si è affermata come leader nel noleggio di vetture elettriche,</w:t>
      </w:r>
      <w:r w:rsidR="000F347E" w:rsidRPr="008466B0">
        <w:rPr>
          <w:rFonts w:ascii="FOR smart Light" w:hAnsi="FOR smart Light"/>
          <w:sz w:val="22"/>
        </w:rPr>
        <w:t xml:space="preserve"> </w:t>
      </w:r>
      <w:r w:rsidR="00515C5E" w:rsidRPr="00515C5E">
        <w:rPr>
          <w:rFonts w:ascii="FOR smart Light" w:hAnsi="FOR smart Light"/>
          <w:sz w:val="22"/>
        </w:rPr>
        <w:t xml:space="preserve">con oltre </w:t>
      </w:r>
      <w:r w:rsidR="00D8255E">
        <w:rPr>
          <w:rFonts w:ascii="FOR smart Light" w:hAnsi="FOR smart Light"/>
          <w:sz w:val="22"/>
        </w:rPr>
        <w:t>7.000</w:t>
      </w:r>
      <w:r w:rsidR="00515C5E" w:rsidRPr="00515C5E">
        <w:rPr>
          <w:rFonts w:ascii="FOR smart Light" w:hAnsi="FOR smart Light"/>
          <w:sz w:val="22"/>
        </w:rPr>
        <w:t xml:space="preserve"> noleggi a zero emissioni, equivalenti a oltre </w:t>
      </w:r>
      <w:r w:rsidR="00515C5E" w:rsidRPr="00515C5E">
        <w:rPr>
          <w:rFonts w:ascii="FOR smart Light" w:hAnsi="FOR smart Light"/>
          <w:sz w:val="22"/>
        </w:rPr>
        <w:lastRenderedPageBreak/>
        <w:t>1.</w:t>
      </w:r>
      <w:r w:rsidR="00D8255E">
        <w:rPr>
          <w:rFonts w:ascii="FOR smart Light" w:hAnsi="FOR smart Light"/>
          <w:sz w:val="22"/>
        </w:rPr>
        <w:t>75</w:t>
      </w:r>
      <w:r w:rsidR="00515C5E" w:rsidRPr="00515C5E">
        <w:rPr>
          <w:rFonts w:ascii="FOR smart Light" w:hAnsi="FOR smart Light"/>
          <w:sz w:val="22"/>
        </w:rPr>
        <w:t>0.000 chilometri percorsi, contribuendo così a risparm</w:t>
      </w:r>
      <w:r w:rsidR="00515C5E">
        <w:rPr>
          <w:rFonts w:ascii="FOR smart Light" w:hAnsi="FOR smart Light"/>
          <w:sz w:val="22"/>
        </w:rPr>
        <w:t>iare oltre 1</w:t>
      </w:r>
      <w:r w:rsidR="00D8255E">
        <w:rPr>
          <w:rFonts w:ascii="FOR smart Light" w:hAnsi="FOR smart Light"/>
          <w:sz w:val="22"/>
        </w:rPr>
        <w:t xml:space="preserve">70 </w:t>
      </w:r>
      <w:r w:rsidR="00515C5E">
        <w:rPr>
          <w:rFonts w:ascii="FOR smart Light" w:hAnsi="FOR smart Light"/>
          <w:sz w:val="22"/>
        </w:rPr>
        <w:t>tonnellate di CO₂.</w:t>
      </w:r>
    </w:p>
    <w:p w14:paraId="3AF825DA" w14:textId="01F4B626" w:rsidR="00F62727" w:rsidRDefault="00C64454" w:rsidP="00F64FE5">
      <w:pPr>
        <w:spacing w:after="270" w:line="240" w:lineRule="auto"/>
        <w:rPr>
          <w:rFonts w:ascii="FOR smart Light" w:hAnsi="FOR smart Light"/>
          <w:sz w:val="22"/>
        </w:rPr>
      </w:pPr>
      <w:r>
        <w:rPr>
          <w:rFonts w:ascii="FOR smart Light" w:hAnsi="FOR smart Light"/>
          <w:sz w:val="22"/>
        </w:rPr>
        <w:t>È possibile prenotare un viaggio a bordo di smar</w:t>
      </w:r>
      <w:r w:rsidR="008D2462">
        <w:rPr>
          <w:rFonts w:ascii="FOR smart Light" w:hAnsi="FOR smart Light"/>
          <w:sz w:val="22"/>
        </w:rPr>
        <w:t xml:space="preserve">t </w:t>
      </w:r>
      <w:r w:rsidR="00515C5E">
        <w:rPr>
          <w:rFonts w:ascii="FOR smart Light" w:hAnsi="FOR smart Light"/>
          <w:sz w:val="22"/>
        </w:rPr>
        <w:t>EQ</w:t>
      </w:r>
      <w:r w:rsidR="00DB576A">
        <w:rPr>
          <w:rFonts w:ascii="FOR smart Light" w:hAnsi="FOR smart Light"/>
          <w:sz w:val="22"/>
        </w:rPr>
        <w:t xml:space="preserve"> </w:t>
      </w:r>
      <w:proofErr w:type="spellStart"/>
      <w:r w:rsidR="00DB576A">
        <w:rPr>
          <w:rFonts w:ascii="FOR smart Light" w:hAnsi="FOR smart Light"/>
          <w:sz w:val="22"/>
        </w:rPr>
        <w:t>fortwo</w:t>
      </w:r>
      <w:proofErr w:type="spellEnd"/>
      <w:r w:rsidR="00DB576A">
        <w:rPr>
          <w:rFonts w:ascii="FOR smart Light" w:hAnsi="FOR smart Light"/>
          <w:sz w:val="22"/>
        </w:rPr>
        <w:t xml:space="preserve"> e </w:t>
      </w:r>
      <w:proofErr w:type="spellStart"/>
      <w:r w:rsidR="00DB576A">
        <w:rPr>
          <w:rFonts w:ascii="FOR smart Light" w:hAnsi="FOR smart Light"/>
          <w:sz w:val="22"/>
        </w:rPr>
        <w:t>forfour</w:t>
      </w:r>
      <w:proofErr w:type="spellEnd"/>
      <w:r w:rsidR="008D2462">
        <w:rPr>
          <w:rFonts w:ascii="FOR smart Light" w:hAnsi="FOR smart Light"/>
          <w:sz w:val="22"/>
        </w:rPr>
        <w:t xml:space="preserve"> attraverso il </w:t>
      </w:r>
      <w:r>
        <w:rPr>
          <w:rFonts w:ascii="FOR smart Light" w:hAnsi="FOR smart Light"/>
          <w:sz w:val="22"/>
        </w:rPr>
        <w:t xml:space="preserve">sito </w:t>
      </w:r>
      <w:hyperlink r:id="rId10" w:history="1">
        <w:r w:rsidRPr="000E3A62">
          <w:rPr>
            <w:rStyle w:val="Collegamentoipertestuale"/>
            <w:rFonts w:ascii="FOR smart Light" w:hAnsi="FOR smart Light"/>
            <w:sz w:val="22"/>
          </w:rPr>
          <w:t>www.edilfarrent.it</w:t>
        </w:r>
      </w:hyperlink>
      <w:r w:rsidR="00515C5E">
        <w:rPr>
          <w:rFonts w:ascii="FOR smart Light" w:hAnsi="FOR smart Light"/>
          <w:sz w:val="22"/>
        </w:rPr>
        <w:t>, chiamando</w:t>
      </w:r>
      <w:r w:rsidR="001D528C">
        <w:rPr>
          <w:rFonts w:ascii="FOR smart Light" w:hAnsi="FOR smart Light"/>
          <w:sz w:val="22"/>
        </w:rPr>
        <w:t xml:space="preserve"> al</w:t>
      </w:r>
      <w:r w:rsidR="00F64FE5" w:rsidRPr="008466B0">
        <w:rPr>
          <w:rFonts w:ascii="FOR smart Light" w:hAnsi="FOR smart Light"/>
          <w:sz w:val="22"/>
        </w:rPr>
        <w:t xml:space="preserve"> </w:t>
      </w:r>
      <w:r w:rsidR="00996621" w:rsidRPr="00996621">
        <w:rPr>
          <w:rFonts w:ascii="FOR smart Light" w:hAnsi="FOR smart Light"/>
          <w:sz w:val="22"/>
        </w:rPr>
        <w:t>06</w:t>
      </w:r>
      <w:r w:rsidR="00996621">
        <w:rPr>
          <w:rFonts w:ascii="FOR smart Light" w:hAnsi="FOR smart Light"/>
          <w:sz w:val="22"/>
        </w:rPr>
        <w:t>.</w:t>
      </w:r>
      <w:r w:rsidR="00996621" w:rsidRPr="00996621">
        <w:rPr>
          <w:rFonts w:ascii="FOR smart Light" w:hAnsi="FOR smart Light"/>
          <w:sz w:val="22"/>
        </w:rPr>
        <w:t>92081640</w:t>
      </w:r>
      <w:r w:rsidR="001D528C">
        <w:rPr>
          <w:rFonts w:ascii="FOR smart Light" w:hAnsi="FOR smart Light"/>
          <w:sz w:val="22"/>
        </w:rPr>
        <w:t xml:space="preserve">, </w:t>
      </w:r>
      <w:r w:rsidR="00F64FE5" w:rsidRPr="008466B0">
        <w:rPr>
          <w:rFonts w:ascii="FOR smart Light" w:hAnsi="FOR smart Light"/>
          <w:sz w:val="22"/>
        </w:rPr>
        <w:t>via email a</w:t>
      </w:r>
      <w:r>
        <w:rPr>
          <w:rFonts w:ascii="FOR smart Light" w:hAnsi="FOR smart Light"/>
          <w:sz w:val="22"/>
        </w:rPr>
        <w:t>ll’indirizzo</w:t>
      </w:r>
      <w:r w:rsidR="00F64FE5" w:rsidRPr="008466B0">
        <w:rPr>
          <w:rFonts w:ascii="FOR smart Light" w:hAnsi="FOR smart Light"/>
          <w:sz w:val="22"/>
        </w:rPr>
        <w:t xml:space="preserve">: </w:t>
      </w:r>
      <w:hyperlink r:id="rId11" w:history="1">
        <w:r w:rsidRPr="000E3A62">
          <w:rPr>
            <w:rStyle w:val="Collegamentoipertestuale"/>
            <w:rFonts w:ascii="FOR smart Light" w:hAnsi="FOR smart Light"/>
            <w:sz w:val="22"/>
          </w:rPr>
          <w:t>prenotazioni@edilfarrent.it</w:t>
        </w:r>
      </w:hyperlink>
      <w:r>
        <w:rPr>
          <w:rFonts w:ascii="FOR smart Light" w:hAnsi="FOR smart Light"/>
          <w:sz w:val="22"/>
        </w:rPr>
        <w:t xml:space="preserve"> o </w:t>
      </w:r>
      <w:r w:rsidR="00F64FE5" w:rsidRPr="008466B0">
        <w:rPr>
          <w:rFonts w:ascii="FOR smart Light" w:hAnsi="FOR smart Light"/>
          <w:sz w:val="22"/>
        </w:rPr>
        <w:t>recandosi direttamente presso i punti di noleggio di</w:t>
      </w:r>
      <w:r>
        <w:rPr>
          <w:rFonts w:ascii="FOR smart Light" w:hAnsi="FOR smart Light"/>
          <w:sz w:val="22"/>
        </w:rPr>
        <w:t xml:space="preserve"> </w:t>
      </w:r>
      <w:r w:rsidR="00515C5E" w:rsidRPr="00515C5E">
        <w:rPr>
          <w:rFonts w:ascii="FOR smart Light" w:hAnsi="FOR smart Light"/>
          <w:sz w:val="22"/>
        </w:rPr>
        <w:t>Roma, Milano, Bergamo</w:t>
      </w:r>
      <w:r w:rsidR="00706988">
        <w:rPr>
          <w:rFonts w:ascii="FOR smart Light" w:hAnsi="FOR smart Light"/>
          <w:sz w:val="22"/>
        </w:rPr>
        <w:t>, Modena e Olbia</w:t>
      </w:r>
      <w:r>
        <w:rPr>
          <w:rFonts w:ascii="FOR smart Light" w:hAnsi="FOR smart Light"/>
          <w:sz w:val="22"/>
        </w:rPr>
        <w:t>.</w:t>
      </w:r>
    </w:p>
    <w:p w14:paraId="491E91D9" w14:textId="77777777" w:rsidR="00757E2D" w:rsidRPr="00C64454" w:rsidRDefault="00757E2D" w:rsidP="00F64FE5">
      <w:pPr>
        <w:spacing w:after="270" w:line="240" w:lineRule="auto"/>
        <w:rPr>
          <w:rFonts w:ascii="FOR smart Light" w:hAnsi="FOR smart Light"/>
          <w:sz w:val="22"/>
        </w:rPr>
      </w:pPr>
    </w:p>
    <w:tbl>
      <w:tblPr>
        <w:tblStyle w:val="Grigliatabella"/>
        <w:tblW w:w="8217" w:type="dxa"/>
        <w:tblLook w:val="04A0" w:firstRow="1" w:lastRow="0" w:firstColumn="1" w:lastColumn="0" w:noHBand="0" w:noVBand="1"/>
      </w:tblPr>
      <w:tblGrid>
        <w:gridCol w:w="8217"/>
      </w:tblGrid>
      <w:tr w:rsidR="00C64454" w14:paraId="6267F866" w14:textId="77777777" w:rsidTr="00C64454">
        <w:trPr>
          <w:trHeight w:val="264"/>
        </w:trPr>
        <w:tc>
          <w:tcPr>
            <w:tcW w:w="8217" w:type="dxa"/>
          </w:tcPr>
          <w:p w14:paraId="2A3CD2EC" w14:textId="025BE4FE" w:rsidR="00C64454" w:rsidRPr="00C64454" w:rsidRDefault="00C64454" w:rsidP="00C64454">
            <w:pPr>
              <w:spacing w:after="0" w:line="240" w:lineRule="auto"/>
              <w:rPr>
                <w:rFonts w:ascii="FOR smart Light" w:hAnsi="FOR smart Light"/>
                <w:b/>
                <w:sz w:val="22"/>
              </w:rPr>
            </w:pPr>
            <w:r w:rsidRPr="00C64454">
              <w:rPr>
                <w:rFonts w:ascii="FOR smart Light" w:hAnsi="FOR smart Light"/>
                <w:b/>
                <w:sz w:val="22"/>
              </w:rPr>
              <w:t>Roma</w:t>
            </w:r>
          </w:p>
        </w:tc>
      </w:tr>
      <w:tr w:rsidR="008D2462" w14:paraId="74601202" w14:textId="77777777" w:rsidTr="00C64454">
        <w:trPr>
          <w:trHeight w:val="264"/>
        </w:trPr>
        <w:tc>
          <w:tcPr>
            <w:tcW w:w="8217" w:type="dxa"/>
          </w:tcPr>
          <w:p w14:paraId="16FC9EAD" w14:textId="77F08337" w:rsidR="008D2462" w:rsidRPr="00C64454" w:rsidRDefault="001D528C" w:rsidP="00C64454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>
              <w:rPr>
                <w:rFonts w:ascii="FOR smart Light" w:hAnsi="FOR smart Light"/>
                <w:sz w:val="22"/>
              </w:rPr>
              <w:t>Viale dei Parioli, 27</w:t>
            </w:r>
          </w:p>
        </w:tc>
      </w:tr>
      <w:tr w:rsidR="00C64454" w14:paraId="0A77058F" w14:textId="77777777" w:rsidTr="00C64454">
        <w:trPr>
          <w:trHeight w:val="264"/>
        </w:trPr>
        <w:tc>
          <w:tcPr>
            <w:tcW w:w="8217" w:type="dxa"/>
          </w:tcPr>
          <w:p w14:paraId="4436EEE1" w14:textId="1F6DDADA" w:rsidR="00C64454" w:rsidRPr="00C64454" w:rsidRDefault="001D528C" w:rsidP="00C64454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1D528C">
              <w:rPr>
                <w:rFonts w:ascii="FOR smart Light" w:hAnsi="FOR smart Light"/>
                <w:sz w:val="22"/>
              </w:rPr>
              <w:t>Via Gian Giacomo Porro, 13C</w:t>
            </w:r>
          </w:p>
        </w:tc>
      </w:tr>
      <w:tr w:rsidR="00C64454" w14:paraId="3C82877E" w14:textId="77777777" w:rsidTr="00C64454">
        <w:trPr>
          <w:trHeight w:val="264"/>
        </w:trPr>
        <w:tc>
          <w:tcPr>
            <w:tcW w:w="8217" w:type="dxa"/>
          </w:tcPr>
          <w:p w14:paraId="768DE476" w14:textId="127FEBA0" w:rsidR="00C64454" w:rsidRDefault="001D528C" w:rsidP="00C64454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1D528C">
              <w:rPr>
                <w:rFonts w:ascii="FOR smart Light" w:hAnsi="FOR smart Light"/>
                <w:sz w:val="22"/>
              </w:rPr>
              <w:t>Via Salaria 713/717</w:t>
            </w:r>
            <w:r>
              <w:rPr>
                <w:rFonts w:ascii="FOR smart Light" w:hAnsi="FOR smart Light"/>
                <w:sz w:val="22"/>
              </w:rPr>
              <w:t xml:space="preserve"> </w:t>
            </w:r>
            <w:r w:rsidRPr="001D528C">
              <w:rPr>
                <w:rFonts w:ascii="FOR smart Light" w:hAnsi="FOR smart Light"/>
                <w:sz w:val="22"/>
              </w:rPr>
              <w:t>c/o Mercedes-Benz Roma</w:t>
            </w:r>
          </w:p>
        </w:tc>
      </w:tr>
      <w:tr w:rsidR="00C64454" w14:paraId="46251811" w14:textId="77777777" w:rsidTr="00C64454">
        <w:tc>
          <w:tcPr>
            <w:tcW w:w="8217" w:type="dxa"/>
          </w:tcPr>
          <w:p w14:paraId="49B15E42" w14:textId="6AB271AE" w:rsidR="00C64454" w:rsidRDefault="001D528C" w:rsidP="00C64454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>
              <w:rPr>
                <w:rFonts w:ascii="FOR smart Light" w:hAnsi="FOR smart Light"/>
                <w:sz w:val="22"/>
              </w:rPr>
              <w:t xml:space="preserve">Termini - </w:t>
            </w:r>
            <w:r w:rsidRPr="001D528C">
              <w:rPr>
                <w:rFonts w:ascii="FOR smart Light" w:hAnsi="FOR smart Light"/>
                <w:sz w:val="22"/>
              </w:rPr>
              <w:t>Via Solferino, 18</w:t>
            </w:r>
            <w:r>
              <w:rPr>
                <w:rFonts w:ascii="FOR smart Light" w:hAnsi="FOR smart Light"/>
                <w:sz w:val="22"/>
              </w:rPr>
              <w:t xml:space="preserve"> </w:t>
            </w:r>
          </w:p>
        </w:tc>
      </w:tr>
      <w:tr w:rsidR="00C64454" w14:paraId="51604097" w14:textId="77777777" w:rsidTr="00C64454">
        <w:tc>
          <w:tcPr>
            <w:tcW w:w="8217" w:type="dxa"/>
          </w:tcPr>
          <w:p w14:paraId="3509BB39" w14:textId="4E3DAC76" w:rsidR="00C64454" w:rsidRPr="00C64454" w:rsidRDefault="001D528C" w:rsidP="001D528C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1D528C">
              <w:rPr>
                <w:rFonts w:ascii="FOR smart Light" w:hAnsi="FOR smart Light"/>
                <w:sz w:val="22"/>
              </w:rPr>
              <w:t>Via Zoe Fontana</w:t>
            </w:r>
            <w:r>
              <w:rPr>
                <w:rFonts w:ascii="FOR smart Light" w:hAnsi="FOR smart Light"/>
                <w:sz w:val="22"/>
              </w:rPr>
              <w:t>,</w:t>
            </w:r>
            <w:r w:rsidRPr="001D528C">
              <w:rPr>
                <w:rFonts w:ascii="FOR smart Light" w:hAnsi="FOR smart Light"/>
                <w:sz w:val="22"/>
              </w:rPr>
              <w:t xml:space="preserve"> 220</w:t>
            </w:r>
            <w:r>
              <w:rPr>
                <w:rFonts w:ascii="FOR smart Light" w:hAnsi="FOR smart Light"/>
                <w:sz w:val="22"/>
              </w:rPr>
              <w:t xml:space="preserve"> </w:t>
            </w:r>
            <w:r w:rsidRPr="001D528C">
              <w:rPr>
                <w:rFonts w:ascii="FOR smart Light" w:hAnsi="FOR smart Light"/>
                <w:sz w:val="22"/>
              </w:rPr>
              <w:t>c/o Mercedes-Benz Roma</w:t>
            </w:r>
          </w:p>
        </w:tc>
      </w:tr>
      <w:tr w:rsidR="00C64454" w14:paraId="66E102D9" w14:textId="77777777" w:rsidTr="00C64454">
        <w:tc>
          <w:tcPr>
            <w:tcW w:w="8217" w:type="dxa"/>
          </w:tcPr>
          <w:p w14:paraId="181929C8" w14:textId="2635AE9B" w:rsidR="00C64454" w:rsidRDefault="001D528C" w:rsidP="00C64454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1D528C">
              <w:rPr>
                <w:rFonts w:ascii="FOR smart Light" w:hAnsi="FOR smart Light"/>
                <w:sz w:val="22"/>
              </w:rPr>
              <w:t>Piazza Pio XI 61</w:t>
            </w:r>
            <w:r>
              <w:rPr>
                <w:rFonts w:ascii="FOR smart Light" w:hAnsi="FOR smart Light"/>
                <w:sz w:val="22"/>
              </w:rPr>
              <w:t>, c/o smart center</w:t>
            </w:r>
          </w:p>
        </w:tc>
      </w:tr>
      <w:tr w:rsidR="00C64454" w14:paraId="7016B704" w14:textId="77777777" w:rsidTr="00C64454">
        <w:tc>
          <w:tcPr>
            <w:tcW w:w="8217" w:type="dxa"/>
          </w:tcPr>
          <w:p w14:paraId="61372183" w14:textId="5587737F" w:rsidR="00C64454" w:rsidRDefault="001D528C" w:rsidP="00C64454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1D528C">
              <w:rPr>
                <w:rFonts w:ascii="FOR smart Light" w:hAnsi="FOR smart Light"/>
                <w:sz w:val="22"/>
              </w:rPr>
              <w:t>GRA Km 64,900 uscita 33</w:t>
            </w:r>
            <w:r>
              <w:rPr>
                <w:rFonts w:ascii="FOR smart Light" w:hAnsi="FOR smart Light"/>
                <w:sz w:val="22"/>
              </w:rPr>
              <w:t xml:space="preserve"> </w:t>
            </w:r>
            <w:r w:rsidRPr="001D528C">
              <w:rPr>
                <w:rFonts w:ascii="FOR smart Light" w:hAnsi="FOR smart Light"/>
                <w:sz w:val="22"/>
              </w:rPr>
              <w:t>c/o Mercedes-Benz Roma</w:t>
            </w:r>
          </w:p>
        </w:tc>
      </w:tr>
      <w:tr w:rsidR="00C64454" w14:paraId="238CB2F1" w14:textId="77777777" w:rsidTr="00C64454">
        <w:tc>
          <w:tcPr>
            <w:tcW w:w="8217" w:type="dxa"/>
          </w:tcPr>
          <w:p w14:paraId="32780EE3" w14:textId="159C6BE5" w:rsidR="00C64454" w:rsidRDefault="001D528C" w:rsidP="001D528C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1D528C">
              <w:rPr>
                <w:rFonts w:ascii="FOR smart Light" w:hAnsi="FOR smart Light"/>
                <w:sz w:val="22"/>
              </w:rPr>
              <w:t>Viale del Caravaggio, 113 B</w:t>
            </w:r>
            <w:r>
              <w:rPr>
                <w:rFonts w:ascii="FOR smart Light" w:hAnsi="FOR smart Light"/>
                <w:sz w:val="22"/>
              </w:rPr>
              <w:t xml:space="preserve"> </w:t>
            </w:r>
            <w:r w:rsidRPr="001D528C">
              <w:rPr>
                <w:rFonts w:ascii="FOR smart Light" w:hAnsi="FOR smart Light"/>
                <w:sz w:val="22"/>
              </w:rPr>
              <w:t>c/o Mercedes-Benz Roma</w:t>
            </w:r>
          </w:p>
        </w:tc>
      </w:tr>
      <w:tr w:rsidR="00C64454" w14:paraId="3E62037A" w14:textId="77777777" w:rsidTr="00C64454">
        <w:tc>
          <w:tcPr>
            <w:tcW w:w="8217" w:type="dxa"/>
          </w:tcPr>
          <w:p w14:paraId="67B9970C" w14:textId="1C0FC936" w:rsidR="00C64454" w:rsidRDefault="001D528C" w:rsidP="00C64454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1D528C">
              <w:rPr>
                <w:rFonts w:ascii="FOR smart Light" w:hAnsi="FOR smart Light"/>
                <w:sz w:val="22"/>
              </w:rPr>
              <w:t>Via Acqua Acetosa Ostiense</w:t>
            </w:r>
            <w:r>
              <w:rPr>
                <w:rFonts w:ascii="FOR smart Light" w:hAnsi="FOR smart Light"/>
                <w:sz w:val="22"/>
              </w:rPr>
              <w:t>,</w:t>
            </w:r>
            <w:r w:rsidRPr="001D528C">
              <w:rPr>
                <w:rFonts w:ascii="FOR smart Light" w:hAnsi="FOR smart Light"/>
                <w:sz w:val="22"/>
              </w:rPr>
              <w:t xml:space="preserve"> 420</w:t>
            </w:r>
            <w:r>
              <w:rPr>
                <w:rFonts w:ascii="FOR smart Light" w:hAnsi="FOR smart Light"/>
                <w:sz w:val="22"/>
              </w:rPr>
              <w:t xml:space="preserve"> </w:t>
            </w:r>
            <w:r w:rsidRPr="001D528C">
              <w:rPr>
                <w:rFonts w:ascii="FOR smart Light" w:hAnsi="FOR smart Light"/>
                <w:sz w:val="22"/>
              </w:rPr>
              <w:t>c/o Mercedes-Benz Roma</w:t>
            </w:r>
          </w:p>
        </w:tc>
      </w:tr>
      <w:tr w:rsidR="00C64454" w14:paraId="2CC628E9" w14:textId="77777777" w:rsidTr="00C64454">
        <w:tc>
          <w:tcPr>
            <w:tcW w:w="8217" w:type="dxa"/>
          </w:tcPr>
          <w:p w14:paraId="59C319EB" w14:textId="324A0F32" w:rsidR="00C64454" w:rsidRPr="001D528C" w:rsidRDefault="001D528C" w:rsidP="001D528C">
            <w:pPr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FOR smart Light" w:hAnsi="FOR smart Light"/>
                <w:sz w:val="22"/>
              </w:rPr>
              <w:t xml:space="preserve">Ciampino - </w:t>
            </w:r>
            <w:r w:rsidRPr="00FB793A">
              <w:rPr>
                <w:rFonts w:ascii="FOR smart Light" w:hAnsi="FOR smart Light"/>
                <w:sz w:val="22"/>
              </w:rPr>
              <w:t xml:space="preserve">Via Luigi </w:t>
            </w:r>
            <w:proofErr w:type="spellStart"/>
            <w:r w:rsidRPr="00FB793A">
              <w:rPr>
                <w:rFonts w:ascii="FOR smart Light" w:hAnsi="FOR smart Light"/>
                <w:sz w:val="22"/>
              </w:rPr>
              <w:t>Bandini</w:t>
            </w:r>
            <w:proofErr w:type="spellEnd"/>
            <w:r w:rsidRPr="00FB793A">
              <w:rPr>
                <w:rFonts w:ascii="FOR smart Light" w:hAnsi="FOR smart Light"/>
                <w:sz w:val="22"/>
              </w:rPr>
              <w:t xml:space="preserve"> SNC, c/o </w:t>
            </w:r>
            <w:proofErr w:type="spellStart"/>
            <w:r w:rsidRPr="00FB793A">
              <w:rPr>
                <w:rFonts w:ascii="FOR smart Light" w:hAnsi="FOR smart Light"/>
                <w:sz w:val="22"/>
              </w:rPr>
              <w:t>ParkinGo</w:t>
            </w:r>
            <w:proofErr w:type="spellEnd"/>
          </w:p>
        </w:tc>
      </w:tr>
      <w:tr w:rsidR="001D528C" w14:paraId="1F16D78A" w14:textId="77777777" w:rsidTr="00C64454">
        <w:tc>
          <w:tcPr>
            <w:tcW w:w="8217" w:type="dxa"/>
          </w:tcPr>
          <w:p w14:paraId="515AAFCB" w14:textId="5FF97F1B" w:rsidR="001D528C" w:rsidRDefault="00FB793A" w:rsidP="001D528C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FB793A">
              <w:rPr>
                <w:rFonts w:ascii="FOR smart Light" w:hAnsi="FOR smart Light"/>
                <w:sz w:val="22"/>
              </w:rPr>
              <w:t>Via Girolamo Variola, 14-16</w:t>
            </w:r>
            <w:r>
              <w:rPr>
                <w:rFonts w:ascii="FOR smart Light" w:hAnsi="FOR smart Light"/>
                <w:sz w:val="22"/>
              </w:rPr>
              <w:t xml:space="preserve"> </w:t>
            </w:r>
            <w:r w:rsidRPr="00FB793A">
              <w:rPr>
                <w:rFonts w:ascii="FOR smart Light" w:hAnsi="FOR smart Light"/>
                <w:sz w:val="22"/>
              </w:rPr>
              <w:t>c/o Mercedes-Benz Roma</w:t>
            </w:r>
          </w:p>
        </w:tc>
      </w:tr>
      <w:tr w:rsidR="00C64454" w14:paraId="4593BD7E" w14:textId="77777777" w:rsidTr="00C64454">
        <w:tc>
          <w:tcPr>
            <w:tcW w:w="8217" w:type="dxa"/>
          </w:tcPr>
          <w:p w14:paraId="512C4692" w14:textId="1A6C90DC" w:rsidR="00C64454" w:rsidRPr="00C64454" w:rsidRDefault="00C64454" w:rsidP="00C64454">
            <w:pPr>
              <w:spacing w:after="0" w:line="240" w:lineRule="auto"/>
              <w:rPr>
                <w:rFonts w:ascii="FOR smart Light" w:hAnsi="FOR smart Light"/>
                <w:b/>
                <w:sz w:val="22"/>
              </w:rPr>
            </w:pPr>
            <w:r w:rsidRPr="00C64454">
              <w:rPr>
                <w:rFonts w:ascii="FOR smart Light" w:hAnsi="FOR smart Light"/>
                <w:b/>
                <w:sz w:val="22"/>
              </w:rPr>
              <w:t>Milano</w:t>
            </w:r>
          </w:p>
        </w:tc>
      </w:tr>
      <w:tr w:rsidR="00C64454" w14:paraId="181FD7FF" w14:textId="77777777" w:rsidTr="00C64454">
        <w:tc>
          <w:tcPr>
            <w:tcW w:w="8217" w:type="dxa"/>
          </w:tcPr>
          <w:p w14:paraId="18127BB0" w14:textId="3DDBD7FC" w:rsidR="00C64454" w:rsidRDefault="00C64454" w:rsidP="00C64454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C64454">
              <w:rPr>
                <w:rFonts w:ascii="FOR smart Light" w:hAnsi="FOR smart Light"/>
                <w:sz w:val="22"/>
              </w:rPr>
              <w:t xml:space="preserve">Via E. </w:t>
            </w:r>
            <w:proofErr w:type="spellStart"/>
            <w:r w:rsidRPr="00C64454">
              <w:rPr>
                <w:rFonts w:ascii="FOR smart Light" w:hAnsi="FOR smart Light"/>
                <w:sz w:val="22"/>
              </w:rPr>
              <w:t>Cornalia</w:t>
            </w:r>
            <w:proofErr w:type="spellEnd"/>
            <w:r w:rsidRPr="00C64454">
              <w:rPr>
                <w:rFonts w:ascii="FOR smart Light" w:hAnsi="FOR smart Light"/>
                <w:sz w:val="22"/>
              </w:rPr>
              <w:t>, 7/9 (a pochi metri dalla Stazione Centrale)</w:t>
            </w:r>
          </w:p>
        </w:tc>
      </w:tr>
      <w:tr w:rsidR="00F9209C" w:rsidRPr="00FB793A" w14:paraId="44BF3BDD" w14:textId="77777777" w:rsidTr="00C64454">
        <w:tc>
          <w:tcPr>
            <w:tcW w:w="8217" w:type="dxa"/>
          </w:tcPr>
          <w:p w14:paraId="3350FB23" w14:textId="354CB7CC" w:rsidR="00F9209C" w:rsidRPr="00C64454" w:rsidRDefault="00FB793A" w:rsidP="00C64454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FB793A">
              <w:rPr>
                <w:rFonts w:ascii="FOR smart Light" w:hAnsi="FOR smart Light"/>
                <w:sz w:val="22"/>
              </w:rPr>
              <w:t>Via Parini, 3 c/o Mercedes-Benz</w:t>
            </w:r>
            <w:r w:rsidRPr="00FB793A">
              <w:rPr>
                <w:rFonts w:ascii="FOR smart Light" w:hAnsi="FOR smart Light"/>
                <w:sz w:val="22"/>
              </w:rPr>
              <w:tab/>
            </w:r>
          </w:p>
        </w:tc>
      </w:tr>
      <w:tr w:rsidR="00F9209C" w:rsidRPr="00FB793A" w14:paraId="14E05435" w14:textId="77777777" w:rsidTr="00C64454">
        <w:tc>
          <w:tcPr>
            <w:tcW w:w="8217" w:type="dxa"/>
          </w:tcPr>
          <w:p w14:paraId="6CA87012" w14:textId="5DE91AF6" w:rsidR="00F9209C" w:rsidRPr="00FB793A" w:rsidRDefault="00FB793A" w:rsidP="00C64454">
            <w:pPr>
              <w:spacing w:after="0" w:line="240" w:lineRule="auto"/>
              <w:rPr>
                <w:rFonts w:ascii="FOR smart Light" w:hAnsi="FOR smart Light"/>
                <w:b/>
                <w:sz w:val="22"/>
              </w:rPr>
            </w:pPr>
            <w:r w:rsidRPr="00FB793A">
              <w:rPr>
                <w:rFonts w:ascii="FOR smart Light" w:hAnsi="FOR smart Light"/>
                <w:b/>
                <w:sz w:val="22"/>
              </w:rPr>
              <w:t>Bergamo</w:t>
            </w:r>
          </w:p>
        </w:tc>
      </w:tr>
      <w:tr w:rsidR="00F9209C" w:rsidRPr="00FB793A" w14:paraId="35077E03" w14:textId="77777777" w:rsidTr="00C64454">
        <w:tc>
          <w:tcPr>
            <w:tcW w:w="8217" w:type="dxa"/>
          </w:tcPr>
          <w:p w14:paraId="3D59B1D1" w14:textId="7EBFA929" w:rsidR="00F9209C" w:rsidRPr="00FB793A" w:rsidRDefault="00FB793A" w:rsidP="00C64454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FB793A">
              <w:rPr>
                <w:rFonts w:ascii="FOR smart Light" w:hAnsi="FOR smart Light"/>
                <w:sz w:val="22"/>
              </w:rPr>
              <w:t>Via Pietro Paleocapa 1/D</w:t>
            </w:r>
          </w:p>
        </w:tc>
      </w:tr>
      <w:tr w:rsidR="00FB793A" w:rsidRPr="00FB793A" w14:paraId="62FA5460" w14:textId="77777777" w:rsidTr="00C64454">
        <w:tc>
          <w:tcPr>
            <w:tcW w:w="8217" w:type="dxa"/>
          </w:tcPr>
          <w:p w14:paraId="2FDD9719" w14:textId="38256B31" w:rsidR="00FB793A" w:rsidRPr="00FB793A" w:rsidRDefault="00FB793A" w:rsidP="00C64454">
            <w:pPr>
              <w:spacing w:after="0" w:line="240" w:lineRule="auto"/>
              <w:rPr>
                <w:rFonts w:ascii="FOR smart Light" w:hAnsi="FOR smart Light"/>
                <w:b/>
                <w:sz w:val="22"/>
              </w:rPr>
            </w:pPr>
            <w:r w:rsidRPr="00FB793A">
              <w:rPr>
                <w:rFonts w:ascii="FOR smart Light" w:hAnsi="FOR smart Light"/>
                <w:b/>
                <w:sz w:val="22"/>
              </w:rPr>
              <w:t>Modena</w:t>
            </w:r>
          </w:p>
        </w:tc>
      </w:tr>
      <w:tr w:rsidR="00FB793A" w:rsidRPr="00FB793A" w14:paraId="3DDFE7FF" w14:textId="77777777" w:rsidTr="00C64454">
        <w:tc>
          <w:tcPr>
            <w:tcW w:w="8217" w:type="dxa"/>
          </w:tcPr>
          <w:p w14:paraId="350FE563" w14:textId="39F301B0" w:rsidR="00706988" w:rsidRPr="00FB793A" w:rsidRDefault="00FB793A" w:rsidP="00C64454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FB793A">
              <w:rPr>
                <w:rFonts w:ascii="FOR smart Light" w:hAnsi="FOR smart Light"/>
                <w:sz w:val="22"/>
              </w:rPr>
              <w:t>Corso Vittorio Emanuele II, 1</w:t>
            </w:r>
            <w:r w:rsidR="00706988">
              <w:rPr>
                <w:rFonts w:ascii="FOR smart Light" w:hAnsi="FOR smart Light"/>
                <w:sz w:val="22"/>
              </w:rPr>
              <w:t>°</w:t>
            </w:r>
          </w:p>
        </w:tc>
      </w:tr>
      <w:tr w:rsidR="00706988" w:rsidRPr="00FB793A" w14:paraId="4FB5798A" w14:textId="77777777" w:rsidTr="00C64454">
        <w:tc>
          <w:tcPr>
            <w:tcW w:w="8217" w:type="dxa"/>
          </w:tcPr>
          <w:p w14:paraId="7143C3A5" w14:textId="40FC5999" w:rsidR="00706988" w:rsidRPr="00706988" w:rsidRDefault="00706988" w:rsidP="00C64454">
            <w:pPr>
              <w:spacing w:after="0" w:line="240" w:lineRule="auto"/>
              <w:rPr>
                <w:rFonts w:ascii="FOR smart Light" w:hAnsi="FOR smart Light"/>
                <w:b/>
                <w:bCs/>
                <w:sz w:val="22"/>
              </w:rPr>
            </w:pPr>
            <w:r w:rsidRPr="00706988">
              <w:rPr>
                <w:rFonts w:ascii="FOR smart Light" w:hAnsi="FOR smart Light"/>
                <w:b/>
                <w:bCs/>
                <w:sz w:val="22"/>
              </w:rPr>
              <w:t>Olbia</w:t>
            </w:r>
          </w:p>
        </w:tc>
      </w:tr>
      <w:tr w:rsidR="00706988" w:rsidRPr="00FB793A" w14:paraId="0CB64975" w14:textId="77777777" w:rsidTr="00C64454">
        <w:tc>
          <w:tcPr>
            <w:tcW w:w="8217" w:type="dxa"/>
          </w:tcPr>
          <w:p w14:paraId="4A82885E" w14:textId="383DC1E9" w:rsidR="00706988" w:rsidRPr="00FB793A" w:rsidRDefault="00706988" w:rsidP="00C64454">
            <w:pPr>
              <w:spacing w:after="0" w:line="240" w:lineRule="auto"/>
              <w:rPr>
                <w:rFonts w:ascii="FOR smart Light" w:hAnsi="FOR smart Light"/>
                <w:sz w:val="22"/>
              </w:rPr>
            </w:pPr>
            <w:r w:rsidRPr="00706988">
              <w:rPr>
                <w:rFonts w:ascii="FOR smart Light" w:hAnsi="FOR smart Light"/>
                <w:sz w:val="22"/>
              </w:rPr>
              <w:t>Località Colcò</w:t>
            </w:r>
            <w:r>
              <w:rPr>
                <w:rFonts w:ascii="FOR smart Light" w:hAnsi="FOR smart Light"/>
                <w:sz w:val="22"/>
              </w:rPr>
              <w:t xml:space="preserve">, Via degli arrotini, </w:t>
            </w:r>
            <w:r w:rsidRPr="00706988">
              <w:rPr>
                <w:rFonts w:ascii="FOR smart Light" w:hAnsi="FOR smart Light"/>
                <w:sz w:val="22"/>
              </w:rPr>
              <w:t>07026 Olbia</w:t>
            </w:r>
          </w:p>
        </w:tc>
      </w:tr>
    </w:tbl>
    <w:p w14:paraId="7C37447B" w14:textId="77777777" w:rsidR="00AE7592" w:rsidRDefault="00AE7592" w:rsidP="00FB793A">
      <w:pPr>
        <w:spacing w:after="0" w:line="240" w:lineRule="auto"/>
        <w:rPr>
          <w:rFonts w:ascii="FOR smart Light" w:hAnsi="FOR smart Light"/>
          <w:sz w:val="22"/>
        </w:rPr>
      </w:pPr>
    </w:p>
    <w:p w14:paraId="34CE1005" w14:textId="77777777" w:rsidR="00757E2D" w:rsidRDefault="00757E2D" w:rsidP="00DB4768">
      <w:pPr>
        <w:rPr>
          <w:rFonts w:ascii="FOR smart Light" w:hAnsi="FOR smart Light"/>
          <w:sz w:val="22"/>
        </w:rPr>
      </w:pPr>
    </w:p>
    <w:p w14:paraId="789C8109" w14:textId="5F7C67D6" w:rsidR="00DB4768" w:rsidRDefault="004C07E2" w:rsidP="00DB4768">
      <w:pPr>
        <w:rPr>
          <w:rFonts w:ascii="FOR smart Light" w:hAnsi="FOR smart Light"/>
          <w:b/>
          <w:sz w:val="22"/>
          <w:szCs w:val="22"/>
        </w:rPr>
      </w:pPr>
      <w:r>
        <w:rPr>
          <w:rFonts w:ascii="FOR smart Light" w:hAnsi="FOR smart Light"/>
          <w:sz w:val="22"/>
        </w:rPr>
        <w:t>U</w:t>
      </w:r>
      <w:r w:rsidR="00DB4768">
        <w:rPr>
          <w:rFonts w:ascii="FOR smart Light" w:hAnsi="FOR smart Light"/>
          <w:sz w:val="22"/>
        </w:rPr>
        <w:t xml:space="preserve">lteriori informazioni su: </w:t>
      </w:r>
      <w:hyperlink r:id="rId12" w:history="1">
        <w:r w:rsidR="00C64454" w:rsidRPr="00C64454">
          <w:rPr>
            <w:rFonts w:ascii="FOR smart Light" w:hAnsi="FOR smart Light"/>
            <w:b/>
            <w:sz w:val="22"/>
            <w:szCs w:val="22"/>
          </w:rPr>
          <w:t>edilfarrent.it</w:t>
        </w:r>
      </w:hyperlink>
      <w:r w:rsidR="00C64454" w:rsidRPr="00C64454">
        <w:rPr>
          <w:rFonts w:ascii="FOR smart Light" w:hAnsi="FOR smart Light"/>
          <w:sz w:val="22"/>
          <w:szCs w:val="22"/>
        </w:rPr>
        <w:t>,</w:t>
      </w:r>
      <w:r w:rsidR="00C64454" w:rsidRPr="00C64454">
        <w:rPr>
          <w:rFonts w:ascii="FOR smart Light" w:hAnsi="FOR smart Light"/>
          <w:b/>
          <w:sz w:val="22"/>
          <w:szCs w:val="22"/>
        </w:rPr>
        <w:t xml:space="preserve"> </w:t>
      </w:r>
      <w:hyperlink r:id="rId13" w:history="1">
        <w:r w:rsidR="00DB4768" w:rsidRPr="00EA4199">
          <w:rPr>
            <w:rFonts w:ascii="FOR smart Light" w:hAnsi="FOR smart Light"/>
            <w:b/>
            <w:sz w:val="22"/>
            <w:szCs w:val="22"/>
          </w:rPr>
          <w:t>media.daimler.com</w:t>
        </w:r>
      </w:hyperlink>
      <w:r w:rsidR="00DB4768" w:rsidRPr="00FA658D">
        <w:rPr>
          <w:rFonts w:ascii="FOR smart Light" w:hAnsi="FOR smart Light"/>
          <w:b/>
          <w:sz w:val="22"/>
          <w:szCs w:val="22"/>
        </w:rPr>
        <w:t xml:space="preserve"> </w:t>
      </w:r>
      <w:r w:rsidR="00DB4768" w:rsidRPr="00FA658D">
        <w:rPr>
          <w:rFonts w:ascii="FOR smart Light" w:hAnsi="FOR smart Light"/>
          <w:sz w:val="22"/>
          <w:szCs w:val="22"/>
        </w:rPr>
        <w:t>e</w:t>
      </w:r>
      <w:r w:rsidR="00DB4768" w:rsidRPr="00FA658D">
        <w:rPr>
          <w:rFonts w:ascii="FOR smart Light" w:hAnsi="FOR smart Light"/>
          <w:b/>
          <w:sz w:val="22"/>
          <w:szCs w:val="22"/>
        </w:rPr>
        <w:t xml:space="preserve"> </w:t>
      </w:r>
      <w:hyperlink r:id="rId14" w:history="1">
        <w:r w:rsidR="00DB4768" w:rsidRPr="00EA4199">
          <w:rPr>
            <w:rFonts w:ascii="FOR smart Light" w:hAnsi="FOR smart Light"/>
            <w:b/>
            <w:sz w:val="22"/>
            <w:szCs w:val="22"/>
          </w:rPr>
          <w:t>smart.com</w:t>
        </w:r>
      </w:hyperlink>
    </w:p>
    <w:p w14:paraId="43325C37" w14:textId="6DC2FA57" w:rsidR="00420C23" w:rsidRPr="004C07E2" w:rsidRDefault="00420C23" w:rsidP="00DB4768">
      <w:pPr>
        <w:rPr>
          <w:rFonts w:ascii="FOR smart Light" w:hAnsi="FOR smart Light"/>
          <w:sz w:val="22"/>
        </w:rPr>
      </w:pPr>
    </w:p>
    <w:sectPr w:rsidR="00420C23" w:rsidRPr="004C07E2" w:rsidSect="00F64FE5">
      <w:headerReference w:type="default" r:id="rId15"/>
      <w:type w:val="continuous"/>
      <w:pgSz w:w="11906" w:h="16838" w:code="9"/>
      <w:pgMar w:top="1956" w:right="3542" w:bottom="567" w:left="1418" w:header="709" w:footer="25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0BB49" w14:textId="77777777" w:rsidR="004D2A52" w:rsidRDefault="004D2A52" w:rsidP="00FE7F52">
      <w:pPr>
        <w:spacing w:after="0" w:line="240" w:lineRule="auto"/>
      </w:pPr>
      <w:r>
        <w:separator/>
      </w:r>
    </w:p>
  </w:endnote>
  <w:endnote w:type="continuationSeparator" w:id="0">
    <w:p w14:paraId="0DEEB736" w14:textId="77777777" w:rsidR="004D2A52" w:rsidRDefault="004D2A52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mart Courier Condensed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FOR smart Light">
    <w:altName w:val="Calibri"/>
    <w:charset w:val="00"/>
    <w:family w:val="auto"/>
    <w:pitch w:val="variable"/>
    <w:sig w:usb0="800002AF" w:usb1="000020C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728B2" w14:textId="57DB2EA6" w:rsidR="00FE7F52" w:rsidRPr="00C90415" w:rsidRDefault="00FE7F52" w:rsidP="00287542">
    <w:pPr>
      <w:widowControl w:val="0"/>
      <w:spacing w:after="0" w:line="240" w:lineRule="auto"/>
      <w:rPr>
        <w:rFonts w:ascii="FOR smart Light" w:hAnsi="FOR smart Light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01653" w14:textId="77777777" w:rsidR="004D2A52" w:rsidRDefault="004D2A52" w:rsidP="00FE7F52">
      <w:pPr>
        <w:spacing w:after="0" w:line="240" w:lineRule="auto"/>
      </w:pPr>
      <w:r>
        <w:separator/>
      </w:r>
    </w:p>
  </w:footnote>
  <w:footnote w:type="continuationSeparator" w:id="0">
    <w:p w14:paraId="0367FDD1" w14:textId="77777777" w:rsidR="004D2A52" w:rsidRDefault="004D2A52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0B3F0" w14:textId="02F97635" w:rsidR="00174576" w:rsidRDefault="007C335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 wp14:anchorId="674B6F93" wp14:editId="268B2AA7">
          <wp:simplePos x="0" y="0"/>
          <wp:positionH relativeFrom="column">
            <wp:posOffset>4772660</wp:posOffset>
          </wp:positionH>
          <wp:positionV relativeFrom="paragraph">
            <wp:posOffset>-332105</wp:posOffset>
          </wp:positionV>
          <wp:extent cx="1167938" cy="1566949"/>
          <wp:effectExtent l="0" t="0" r="0" b="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938" cy="1566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9331D" w14:textId="2E8E98B7" w:rsidR="002C1828" w:rsidRPr="005865F5" w:rsidRDefault="005865F5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ascii="FOR smart Light" w:eastAsia="Times New Roman" w:hAnsi="FOR smart Light"/>
        <w:noProof/>
        <w:color w:val="000000"/>
        <w:sz w:val="22"/>
      </w:rPr>
    </w:pPr>
    <w:r>
      <w:rPr>
        <w:rFonts w:ascii="FOR smart Light" w:eastAsia="Times New Roman" w:hAnsi="FOR smart Light"/>
        <w:noProof/>
        <w:color w:val="000000"/>
        <w:sz w:val="22"/>
      </w:rPr>
      <w:t>Pag.</w:t>
    </w:r>
    <w:r w:rsidR="002C1828" w:rsidRPr="00FA658D">
      <w:rPr>
        <w:rFonts w:ascii="FOR smart Light" w:eastAsia="Times New Roman" w:hAnsi="FOR smart Light"/>
        <w:noProof/>
        <w:color w:val="000000"/>
        <w:sz w:val="22"/>
      </w:rPr>
      <w:t xml:space="preserve"> </w:t>
    </w:r>
    <w:r w:rsidR="00860387" w:rsidRPr="00FA658D">
      <w:rPr>
        <w:rFonts w:ascii="FOR smart Light" w:eastAsia="Times New Roman" w:hAnsi="FOR smart Light"/>
        <w:noProof/>
        <w:color w:val="000000"/>
        <w:sz w:val="22"/>
        <w:szCs w:val="22"/>
        <w:lang w:eastAsia="de-DE"/>
      </w:rPr>
      <w:fldChar w:fldCharType="begin"/>
    </w:r>
    <w:r w:rsidR="002C1828" w:rsidRPr="00FA658D">
      <w:rPr>
        <w:rFonts w:ascii="FOR smart Light" w:eastAsia="Times New Roman" w:hAnsi="FOR smart Light"/>
        <w:noProof/>
        <w:color w:val="000000"/>
        <w:sz w:val="22"/>
        <w:szCs w:val="22"/>
        <w:lang w:eastAsia="de-DE"/>
      </w:rPr>
      <w:instrText xml:space="preserve">PAGE  </w:instrText>
    </w:r>
    <w:r w:rsidR="00860387" w:rsidRPr="00FA658D">
      <w:rPr>
        <w:rFonts w:ascii="FOR smart Light" w:eastAsia="Times New Roman" w:hAnsi="FOR smart Light"/>
        <w:noProof/>
        <w:color w:val="000000"/>
        <w:sz w:val="22"/>
        <w:szCs w:val="22"/>
        <w:lang w:eastAsia="de-DE"/>
      </w:rPr>
      <w:fldChar w:fldCharType="separate"/>
    </w:r>
    <w:r w:rsidR="003846C2">
      <w:rPr>
        <w:rFonts w:ascii="FOR smart Light" w:eastAsia="Times New Roman" w:hAnsi="FOR smart Light"/>
        <w:noProof/>
        <w:color w:val="000000"/>
        <w:sz w:val="22"/>
        <w:szCs w:val="22"/>
        <w:lang w:eastAsia="de-DE"/>
      </w:rPr>
      <w:t>2</w:t>
    </w:r>
    <w:r w:rsidR="00860387" w:rsidRPr="00FA658D">
      <w:rPr>
        <w:rFonts w:ascii="FOR smart Light" w:eastAsia="Times New Roman" w:hAnsi="FOR smart Light"/>
        <w:noProof/>
        <w:color w:val="000000"/>
        <w:sz w:val="22"/>
        <w:szCs w:val="22"/>
        <w:lang w:eastAsia="de-DE"/>
      </w:rPr>
      <w:fldChar w:fldCharType="end"/>
    </w:r>
  </w:p>
  <w:p w14:paraId="14EA9F4D" w14:textId="77777777" w:rsidR="002C1828" w:rsidRPr="002C1828" w:rsidRDefault="002C1828" w:rsidP="002C182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02597"/>
    <w:multiLevelType w:val="hybridMultilevel"/>
    <w:tmpl w:val="7B32D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A3F1D"/>
    <w:multiLevelType w:val="hybridMultilevel"/>
    <w:tmpl w:val="E6804920"/>
    <w:lvl w:ilvl="0" w:tplc="FDD0A3E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D65EC"/>
    <w:multiLevelType w:val="hybridMultilevel"/>
    <w:tmpl w:val="B38A24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D5866"/>
    <w:multiLevelType w:val="hybridMultilevel"/>
    <w:tmpl w:val="152A4A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E88"/>
    <w:rsid w:val="00002B9B"/>
    <w:rsid w:val="000165F8"/>
    <w:rsid w:val="00027291"/>
    <w:rsid w:val="00044E48"/>
    <w:rsid w:val="00050F68"/>
    <w:rsid w:val="000625F8"/>
    <w:rsid w:val="00066918"/>
    <w:rsid w:val="000703C7"/>
    <w:rsid w:val="00091572"/>
    <w:rsid w:val="000959B1"/>
    <w:rsid w:val="000A45E1"/>
    <w:rsid w:val="000A4DD3"/>
    <w:rsid w:val="000D151B"/>
    <w:rsid w:val="000F1135"/>
    <w:rsid w:val="000F347E"/>
    <w:rsid w:val="000F46BE"/>
    <w:rsid w:val="00105F62"/>
    <w:rsid w:val="001403DD"/>
    <w:rsid w:val="00161720"/>
    <w:rsid w:val="001706AA"/>
    <w:rsid w:val="00174576"/>
    <w:rsid w:val="001918D5"/>
    <w:rsid w:val="00191918"/>
    <w:rsid w:val="00191AD2"/>
    <w:rsid w:val="001A0BA2"/>
    <w:rsid w:val="001A5A3D"/>
    <w:rsid w:val="001C42A7"/>
    <w:rsid w:val="001C5B40"/>
    <w:rsid w:val="001D528C"/>
    <w:rsid w:val="001E064E"/>
    <w:rsid w:val="001F0F52"/>
    <w:rsid w:val="00205E5D"/>
    <w:rsid w:val="002178E4"/>
    <w:rsid w:val="0023017A"/>
    <w:rsid w:val="0023760E"/>
    <w:rsid w:val="002403D9"/>
    <w:rsid w:val="002407D1"/>
    <w:rsid w:val="00241FDD"/>
    <w:rsid w:val="00243794"/>
    <w:rsid w:val="00274411"/>
    <w:rsid w:val="0027695D"/>
    <w:rsid w:val="00287542"/>
    <w:rsid w:val="00293E87"/>
    <w:rsid w:val="00294180"/>
    <w:rsid w:val="0029658B"/>
    <w:rsid w:val="002B6EEA"/>
    <w:rsid w:val="002C1828"/>
    <w:rsid w:val="002C6ABA"/>
    <w:rsid w:val="002E386A"/>
    <w:rsid w:val="0030319A"/>
    <w:rsid w:val="0030732A"/>
    <w:rsid w:val="0030765C"/>
    <w:rsid w:val="00326BC8"/>
    <w:rsid w:val="00331A2D"/>
    <w:rsid w:val="003347A0"/>
    <w:rsid w:val="0034687B"/>
    <w:rsid w:val="00353200"/>
    <w:rsid w:val="00365009"/>
    <w:rsid w:val="00373EC0"/>
    <w:rsid w:val="003777A9"/>
    <w:rsid w:val="0038380C"/>
    <w:rsid w:val="003846C2"/>
    <w:rsid w:val="003929C0"/>
    <w:rsid w:val="0039541A"/>
    <w:rsid w:val="003B1291"/>
    <w:rsid w:val="003B4D15"/>
    <w:rsid w:val="003C2672"/>
    <w:rsid w:val="003C2B1C"/>
    <w:rsid w:val="003C3F3D"/>
    <w:rsid w:val="003F0103"/>
    <w:rsid w:val="003F4A43"/>
    <w:rsid w:val="003F7ACD"/>
    <w:rsid w:val="00403840"/>
    <w:rsid w:val="00410780"/>
    <w:rsid w:val="00420C23"/>
    <w:rsid w:val="00431467"/>
    <w:rsid w:val="004330A6"/>
    <w:rsid w:val="00441FBF"/>
    <w:rsid w:val="0044438A"/>
    <w:rsid w:val="0044676A"/>
    <w:rsid w:val="00462763"/>
    <w:rsid w:val="00471BC4"/>
    <w:rsid w:val="004735C9"/>
    <w:rsid w:val="0047429C"/>
    <w:rsid w:val="00491BF9"/>
    <w:rsid w:val="00496064"/>
    <w:rsid w:val="004B4F18"/>
    <w:rsid w:val="004C07E2"/>
    <w:rsid w:val="004C18A5"/>
    <w:rsid w:val="004C1D5D"/>
    <w:rsid w:val="004C3A9B"/>
    <w:rsid w:val="004D0D09"/>
    <w:rsid w:val="004D2A52"/>
    <w:rsid w:val="004D45E7"/>
    <w:rsid w:val="004E6AB6"/>
    <w:rsid w:val="004F2949"/>
    <w:rsid w:val="004F655C"/>
    <w:rsid w:val="00500AC6"/>
    <w:rsid w:val="00503444"/>
    <w:rsid w:val="00510B1F"/>
    <w:rsid w:val="00511161"/>
    <w:rsid w:val="005151D6"/>
    <w:rsid w:val="00515C5E"/>
    <w:rsid w:val="00517C70"/>
    <w:rsid w:val="005323F9"/>
    <w:rsid w:val="00551B57"/>
    <w:rsid w:val="00551D6A"/>
    <w:rsid w:val="00580E41"/>
    <w:rsid w:val="005854C0"/>
    <w:rsid w:val="005865F5"/>
    <w:rsid w:val="005969F0"/>
    <w:rsid w:val="005A2339"/>
    <w:rsid w:val="005B02D6"/>
    <w:rsid w:val="005B1F87"/>
    <w:rsid w:val="005B6DBD"/>
    <w:rsid w:val="005C17B5"/>
    <w:rsid w:val="005C2C37"/>
    <w:rsid w:val="005D0EA4"/>
    <w:rsid w:val="005D2154"/>
    <w:rsid w:val="005D67AD"/>
    <w:rsid w:val="005E0ADF"/>
    <w:rsid w:val="005E209A"/>
    <w:rsid w:val="005E4CB2"/>
    <w:rsid w:val="005E63AE"/>
    <w:rsid w:val="005F2166"/>
    <w:rsid w:val="006023D0"/>
    <w:rsid w:val="00603E6B"/>
    <w:rsid w:val="0061208B"/>
    <w:rsid w:val="00626425"/>
    <w:rsid w:val="00626F8C"/>
    <w:rsid w:val="00642310"/>
    <w:rsid w:val="00644CC1"/>
    <w:rsid w:val="006454CD"/>
    <w:rsid w:val="00651E60"/>
    <w:rsid w:val="00660F14"/>
    <w:rsid w:val="00675573"/>
    <w:rsid w:val="00682103"/>
    <w:rsid w:val="006A40F2"/>
    <w:rsid w:val="006B31C8"/>
    <w:rsid w:val="006B3E0A"/>
    <w:rsid w:val="006B4E88"/>
    <w:rsid w:val="006C2E8F"/>
    <w:rsid w:val="006D6355"/>
    <w:rsid w:val="006E5796"/>
    <w:rsid w:val="006F5ED7"/>
    <w:rsid w:val="006F6BA4"/>
    <w:rsid w:val="00706988"/>
    <w:rsid w:val="00716E27"/>
    <w:rsid w:val="00725A27"/>
    <w:rsid w:val="00735204"/>
    <w:rsid w:val="007460FB"/>
    <w:rsid w:val="0075330A"/>
    <w:rsid w:val="00755E35"/>
    <w:rsid w:val="00757E2D"/>
    <w:rsid w:val="00762F15"/>
    <w:rsid w:val="007642D6"/>
    <w:rsid w:val="00765A05"/>
    <w:rsid w:val="00782F60"/>
    <w:rsid w:val="007B083F"/>
    <w:rsid w:val="007B789A"/>
    <w:rsid w:val="007C335B"/>
    <w:rsid w:val="007C4424"/>
    <w:rsid w:val="007C4AA1"/>
    <w:rsid w:val="008232A5"/>
    <w:rsid w:val="00827C42"/>
    <w:rsid w:val="008332D2"/>
    <w:rsid w:val="008466B0"/>
    <w:rsid w:val="00852313"/>
    <w:rsid w:val="00860387"/>
    <w:rsid w:val="00862264"/>
    <w:rsid w:val="0088226B"/>
    <w:rsid w:val="008A3F24"/>
    <w:rsid w:val="008A5D0B"/>
    <w:rsid w:val="008C15F8"/>
    <w:rsid w:val="008C6F0C"/>
    <w:rsid w:val="008D2462"/>
    <w:rsid w:val="008E49D5"/>
    <w:rsid w:val="00906E45"/>
    <w:rsid w:val="00915733"/>
    <w:rsid w:val="009322E6"/>
    <w:rsid w:val="0094547D"/>
    <w:rsid w:val="00966427"/>
    <w:rsid w:val="00967EB1"/>
    <w:rsid w:val="00976CD7"/>
    <w:rsid w:val="00990872"/>
    <w:rsid w:val="009932D4"/>
    <w:rsid w:val="00996621"/>
    <w:rsid w:val="00996653"/>
    <w:rsid w:val="009B517C"/>
    <w:rsid w:val="009D0810"/>
    <w:rsid w:val="009E0F13"/>
    <w:rsid w:val="009E4891"/>
    <w:rsid w:val="009F23A5"/>
    <w:rsid w:val="009F360F"/>
    <w:rsid w:val="00A01AAD"/>
    <w:rsid w:val="00A1408A"/>
    <w:rsid w:val="00A16A6E"/>
    <w:rsid w:val="00A26827"/>
    <w:rsid w:val="00A26851"/>
    <w:rsid w:val="00A2687C"/>
    <w:rsid w:val="00A553AE"/>
    <w:rsid w:val="00A56AB3"/>
    <w:rsid w:val="00A62EE1"/>
    <w:rsid w:val="00A7772F"/>
    <w:rsid w:val="00A8219A"/>
    <w:rsid w:val="00A97AB8"/>
    <w:rsid w:val="00AE172B"/>
    <w:rsid w:val="00AE3534"/>
    <w:rsid w:val="00AE7592"/>
    <w:rsid w:val="00B26272"/>
    <w:rsid w:val="00B32E20"/>
    <w:rsid w:val="00B66993"/>
    <w:rsid w:val="00B843C9"/>
    <w:rsid w:val="00B94879"/>
    <w:rsid w:val="00BA7A19"/>
    <w:rsid w:val="00BB0726"/>
    <w:rsid w:val="00BB1148"/>
    <w:rsid w:val="00BD359E"/>
    <w:rsid w:val="00BD7111"/>
    <w:rsid w:val="00BE6124"/>
    <w:rsid w:val="00BF2D7F"/>
    <w:rsid w:val="00C054A9"/>
    <w:rsid w:val="00C10FFC"/>
    <w:rsid w:val="00C35960"/>
    <w:rsid w:val="00C411DC"/>
    <w:rsid w:val="00C56C16"/>
    <w:rsid w:val="00C64454"/>
    <w:rsid w:val="00C65363"/>
    <w:rsid w:val="00C71663"/>
    <w:rsid w:val="00C90415"/>
    <w:rsid w:val="00C90F0D"/>
    <w:rsid w:val="00C947A1"/>
    <w:rsid w:val="00CA3949"/>
    <w:rsid w:val="00CB29B1"/>
    <w:rsid w:val="00CB2FE5"/>
    <w:rsid w:val="00CB48C6"/>
    <w:rsid w:val="00CC01D5"/>
    <w:rsid w:val="00CC0E1F"/>
    <w:rsid w:val="00CC1AB2"/>
    <w:rsid w:val="00CC4848"/>
    <w:rsid w:val="00CC7AEC"/>
    <w:rsid w:val="00CD2294"/>
    <w:rsid w:val="00CD5296"/>
    <w:rsid w:val="00D00DAE"/>
    <w:rsid w:val="00D074CB"/>
    <w:rsid w:val="00D07507"/>
    <w:rsid w:val="00D167C0"/>
    <w:rsid w:val="00D20C93"/>
    <w:rsid w:val="00D25D91"/>
    <w:rsid w:val="00D40170"/>
    <w:rsid w:val="00D45C58"/>
    <w:rsid w:val="00D47920"/>
    <w:rsid w:val="00D50F7A"/>
    <w:rsid w:val="00D51050"/>
    <w:rsid w:val="00D521BF"/>
    <w:rsid w:val="00D55259"/>
    <w:rsid w:val="00D55852"/>
    <w:rsid w:val="00D636BA"/>
    <w:rsid w:val="00D65D4A"/>
    <w:rsid w:val="00D8255E"/>
    <w:rsid w:val="00D83079"/>
    <w:rsid w:val="00DA1313"/>
    <w:rsid w:val="00DB0777"/>
    <w:rsid w:val="00DB4768"/>
    <w:rsid w:val="00DB576A"/>
    <w:rsid w:val="00DC666D"/>
    <w:rsid w:val="00DC79A8"/>
    <w:rsid w:val="00DE1951"/>
    <w:rsid w:val="00DE5C4C"/>
    <w:rsid w:val="00DF0E63"/>
    <w:rsid w:val="00E06982"/>
    <w:rsid w:val="00E40B6A"/>
    <w:rsid w:val="00E601CB"/>
    <w:rsid w:val="00E605C1"/>
    <w:rsid w:val="00E657C6"/>
    <w:rsid w:val="00E72C2B"/>
    <w:rsid w:val="00E82939"/>
    <w:rsid w:val="00EA2234"/>
    <w:rsid w:val="00EA4199"/>
    <w:rsid w:val="00EB0CC2"/>
    <w:rsid w:val="00EC204D"/>
    <w:rsid w:val="00EC608F"/>
    <w:rsid w:val="00ED79CC"/>
    <w:rsid w:val="00EE76C1"/>
    <w:rsid w:val="00EF0D81"/>
    <w:rsid w:val="00F05CD7"/>
    <w:rsid w:val="00F075B1"/>
    <w:rsid w:val="00F12299"/>
    <w:rsid w:val="00F23EFB"/>
    <w:rsid w:val="00F33626"/>
    <w:rsid w:val="00F37ED9"/>
    <w:rsid w:val="00F57878"/>
    <w:rsid w:val="00F60447"/>
    <w:rsid w:val="00F62727"/>
    <w:rsid w:val="00F6409C"/>
    <w:rsid w:val="00F64FE5"/>
    <w:rsid w:val="00F74741"/>
    <w:rsid w:val="00F9209C"/>
    <w:rsid w:val="00F92863"/>
    <w:rsid w:val="00F97C11"/>
    <w:rsid w:val="00FA25CE"/>
    <w:rsid w:val="00FA4842"/>
    <w:rsid w:val="00FA658D"/>
    <w:rsid w:val="00FB2A13"/>
    <w:rsid w:val="00FB793A"/>
    <w:rsid w:val="00FE7F52"/>
    <w:rsid w:val="00FF013B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79F77"/>
  <w15:docId w15:val="{4301145A-A0F6-482A-B713-189786E7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23D0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uiPriority w:val="99"/>
    <w:semiHidden/>
    <w:unhideWhenUsed/>
    <w:rsid w:val="002C182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2627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706A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706A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706AA"/>
    <w:rPr>
      <w:lang w:val="it-I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06A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06AA"/>
    <w:rPr>
      <w:b/>
      <w:bCs/>
      <w:lang w:val="it-IT" w:eastAsia="en-US"/>
    </w:rPr>
  </w:style>
  <w:style w:type="table" w:customStyle="1" w:styleId="Tabellenraster3">
    <w:name w:val="Tabellenraster3"/>
    <w:basedOn w:val="Tabellanormale"/>
    <w:next w:val="Grigliatabella"/>
    <w:uiPriority w:val="59"/>
    <w:rsid w:val="0067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7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695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695D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7695D"/>
    <w:rPr>
      <w:vertAlign w:val="superscript"/>
    </w:rPr>
  </w:style>
  <w:style w:type="paragraph" w:styleId="Revisione">
    <w:name w:val="Revision"/>
    <w:hidden/>
    <w:uiPriority w:val="99"/>
    <w:semiHidden/>
    <w:rsid w:val="00205E5D"/>
    <w:rPr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BD35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719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16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8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edia.daimler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ilfarrent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notazioni@edilfarrent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edilfarrent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mart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%20Templates%202015\smart_PI_ab%2009_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1DB2640-FCC2-4115-B83E-DC907D7F1D34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smart_PI_ab 09_2015.dot</Template>
  <TotalTime>0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Daimler AG</Company>
  <LinksUpToDate>false</LinksUpToDate>
  <CharactersWithSpaces>3666</CharactersWithSpaces>
  <SharedDoc>false</SharedDoc>
  <HLinks>
    <vt:vector size="30" baseType="variant"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http://www.smart.com/</vt:lpwstr>
      </vt:variant>
      <vt:variant>
        <vt:lpwstr/>
      </vt:variant>
      <vt:variant>
        <vt:i4>6160474</vt:i4>
      </vt:variant>
      <vt:variant>
        <vt:i4>0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6291502</vt:i4>
      </vt:variant>
      <vt:variant>
        <vt:i4>6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  <vt:variant>
        <vt:i4>6291502</vt:i4>
      </vt:variant>
      <vt:variant>
        <vt:i4>3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  <vt:variant>
        <vt:i4>6291502</vt:i4>
      </vt:variant>
      <vt:variant>
        <vt:i4>0</vt:i4>
      </vt:variant>
      <vt:variant>
        <vt:i4>0</vt:i4>
      </vt:variant>
      <vt:variant>
        <vt:i4>5</vt:i4>
      </vt:variant>
      <vt:variant>
        <vt:lpwstr>mailto:joachim_franz.kutscher@daimler.com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Andrei Ursachi</cp:lastModifiedBy>
  <cp:revision>4</cp:revision>
  <cp:lastPrinted>2017-02-23T09:14:00Z</cp:lastPrinted>
  <dcterms:created xsi:type="dcterms:W3CDTF">2019-07-09T07:43:00Z</dcterms:created>
  <dcterms:modified xsi:type="dcterms:W3CDTF">2019-07-12T12:58:00Z</dcterms:modified>
</cp:coreProperties>
</file>