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5280"/>
        <w:gridCol w:w="1950"/>
        <w:gridCol w:w="2675"/>
      </w:tblGrid>
      <w:tr w:rsidR="00060587" w:rsidRPr="00E675DA" w14:paraId="40330391" w14:textId="77777777" w:rsidTr="59A2495E">
        <w:trPr>
          <w:trHeight w:val="649"/>
        </w:trPr>
        <w:tc>
          <w:tcPr>
            <w:tcW w:w="5280" w:type="dxa"/>
            <w:tcMar>
              <w:left w:w="0" w:type="dxa"/>
              <w:right w:w="0" w:type="dxa"/>
            </w:tcMar>
          </w:tcPr>
          <w:p w14:paraId="6098DF84" w14:textId="79CB176C" w:rsidR="00060587" w:rsidRPr="00E675DA" w:rsidRDefault="3AA710EF" w:rsidP="00A32CED">
            <w:r>
              <w:t xml:space="preserve"> </w:t>
            </w:r>
          </w:p>
        </w:tc>
        <w:tc>
          <w:tcPr>
            <w:tcW w:w="1950" w:type="dxa"/>
          </w:tcPr>
          <w:p w14:paraId="63C3B666" w14:textId="77777777" w:rsidR="00060587" w:rsidRPr="00E675DA" w:rsidRDefault="00060587" w:rsidP="00C76248"/>
        </w:tc>
        <w:tc>
          <w:tcPr>
            <w:tcW w:w="2675" w:type="dxa"/>
            <w:tcMar>
              <w:left w:w="0" w:type="dxa"/>
              <w:right w:w="0" w:type="dxa"/>
            </w:tcMar>
            <w:vAlign w:val="bottom"/>
          </w:tcPr>
          <w:p w14:paraId="66395306" w14:textId="77777777" w:rsidR="00060587" w:rsidRPr="00E675DA" w:rsidRDefault="00060587" w:rsidP="00B42491">
            <w:pPr>
              <w:spacing w:line="120" w:lineRule="exact"/>
              <w:rPr>
                <w:rFonts w:ascii="MB Corpo A Title Cond Office" w:hAnsi="MB Corpo A Title Cond Office"/>
                <w:sz w:val="12"/>
                <w:szCs w:val="12"/>
              </w:rPr>
            </w:pPr>
            <w:r w:rsidRPr="00E675DA">
              <w:rPr>
                <w:rFonts w:ascii="MB Corpo A Title Cond Office" w:hAnsi="MB Corpo A Title Cond Office"/>
                <w:sz w:val="12"/>
                <w:szCs w:val="12"/>
              </w:rPr>
              <w:t xml:space="preserve">   </w:t>
            </w:r>
          </w:p>
        </w:tc>
      </w:tr>
      <w:tr w:rsidR="002C5C33" w:rsidRPr="007634E0" w14:paraId="3AE2FB28" w14:textId="77777777" w:rsidTr="59A2495E">
        <w:trPr>
          <w:trHeight w:val="783"/>
        </w:trPr>
        <w:tc>
          <w:tcPr>
            <w:tcW w:w="5280" w:type="dxa"/>
            <w:tcMar>
              <w:left w:w="0" w:type="dxa"/>
              <w:right w:w="0" w:type="dxa"/>
            </w:tcMar>
          </w:tcPr>
          <w:p w14:paraId="001CAB38" w14:textId="088E6D04" w:rsidR="002C5C33" w:rsidRPr="00E675DA" w:rsidRDefault="002C5C33" w:rsidP="349E8E8D"/>
        </w:tc>
        <w:tc>
          <w:tcPr>
            <w:tcW w:w="1950" w:type="dxa"/>
          </w:tcPr>
          <w:p w14:paraId="66E13924" w14:textId="77777777" w:rsidR="002C5C33" w:rsidRPr="00E675DA" w:rsidRDefault="002C5C33" w:rsidP="00060587">
            <w:pPr>
              <w:spacing w:line="283" w:lineRule="exact"/>
              <w:rPr>
                <w:rFonts w:ascii="MB Corpo S Text Office" w:hAnsi="MB Corpo S Text Office"/>
              </w:rPr>
            </w:pPr>
          </w:p>
        </w:tc>
        <w:tc>
          <w:tcPr>
            <w:tcW w:w="2675" w:type="dxa"/>
            <w:tcMar>
              <w:left w:w="0" w:type="dxa"/>
              <w:right w:w="0" w:type="dxa"/>
            </w:tcMar>
          </w:tcPr>
          <w:p w14:paraId="695A03F3" w14:textId="77777777" w:rsidR="002C5C33" w:rsidRPr="00AB372C" w:rsidRDefault="002C5C33" w:rsidP="00C00E07">
            <w:pPr>
              <w:pStyle w:val="03PressInformation"/>
              <w:framePr w:wrap="auto" w:vAnchor="margin" w:hAnchor="text" w:yAlign="inline"/>
              <w:rPr>
                <w:lang w:val="en-GB"/>
              </w:rPr>
            </w:pPr>
            <w:r w:rsidRPr="00AB372C">
              <w:rPr>
                <w:lang w:val="en-GB"/>
              </w:rPr>
              <w:t>Press</w:t>
            </w:r>
            <w:r w:rsidR="00AB372C" w:rsidRPr="00AB372C">
              <w:rPr>
                <w:lang w:val="en-GB"/>
              </w:rPr>
              <w:t xml:space="preserve"> </w:t>
            </w:r>
            <w:r w:rsidRPr="00AB372C">
              <w:rPr>
                <w:lang w:val="en-GB"/>
              </w:rPr>
              <w:t xml:space="preserve">Information </w:t>
            </w:r>
          </w:p>
          <w:p w14:paraId="3D5682C1" w14:textId="211DF73D" w:rsidR="002C5C33" w:rsidRPr="00AB372C" w:rsidRDefault="009F1697" w:rsidP="00E40883">
            <w:pPr>
              <w:pStyle w:val="04Date"/>
              <w:framePr w:wrap="auto" w:vAnchor="margin" w:hAnchor="text" w:yAlign="inline"/>
              <w:rPr>
                <w:lang w:val="en-GB"/>
              </w:rPr>
            </w:pPr>
            <w:r>
              <w:rPr>
                <w:lang w:val="en-GB"/>
              </w:rPr>
              <w:t xml:space="preserve">October </w:t>
            </w:r>
            <w:r w:rsidR="00A81549">
              <w:rPr>
                <w:lang w:val="en-GB"/>
              </w:rPr>
              <w:t>10, 2024</w:t>
            </w:r>
          </w:p>
        </w:tc>
      </w:tr>
      <w:tr w:rsidR="00984BDE" w:rsidRPr="007634E0" w14:paraId="38EC9949" w14:textId="77777777" w:rsidTr="59A2495E">
        <w:trPr>
          <w:trHeight w:val="207"/>
        </w:trPr>
        <w:tc>
          <w:tcPr>
            <w:tcW w:w="5280" w:type="dxa"/>
            <w:tcMar>
              <w:left w:w="0" w:type="dxa"/>
              <w:right w:w="0" w:type="dxa"/>
            </w:tcMar>
          </w:tcPr>
          <w:p w14:paraId="30CA0D97" w14:textId="77777777" w:rsidR="00984BDE" w:rsidRPr="00AB372C" w:rsidRDefault="00984BDE" w:rsidP="00060587">
            <w:pPr>
              <w:rPr>
                <w:rFonts w:ascii="MB Corpo S Text Office" w:hAnsi="MB Corpo S Text Office"/>
                <w:sz w:val="18"/>
                <w:szCs w:val="18"/>
                <w:lang w:val="en-GB"/>
              </w:rPr>
            </w:pPr>
          </w:p>
        </w:tc>
        <w:tc>
          <w:tcPr>
            <w:tcW w:w="1950" w:type="dxa"/>
          </w:tcPr>
          <w:p w14:paraId="52782E73" w14:textId="77777777" w:rsidR="00984BDE" w:rsidRPr="00AB372C" w:rsidRDefault="00984BDE" w:rsidP="00060587">
            <w:pPr>
              <w:rPr>
                <w:rFonts w:ascii="MB Corpo S Text Office" w:hAnsi="MB Corpo S Text Office"/>
                <w:sz w:val="18"/>
                <w:szCs w:val="18"/>
                <w:lang w:val="en-GB"/>
              </w:rPr>
            </w:pPr>
          </w:p>
        </w:tc>
        <w:tc>
          <w:tcPr>
            <w:tcW w:w="2675" w:type="dxa"/>
            <w:tcMar>
              <w:left w:w="0" w:type="dxa"/>
              <w:right w:w="0" w:type="dxa"/>
            </w:tcMar>
          </w:tcPr>
          <w:p w14:paraId="679ACE63" w14:textId="77777777" w:rsidR="00984BDE" w:rsidRPr="00AB372C" w:rsidRDefault="00984BDE" w:rsidP="00984BDE">
            <w:pPr>
              <w:pStyle w:val="04Date"/>
              <w:framePr w:wrap="auto" w:vAnchor="margin" w:hAnchor="text" w:yAlign="inline"/>
              <w:rPr>
                <w:lang w:val="en-GB"/>
              </w:rPr>
            </w:pPr>
          </w:p>
        </w:tc>
      </w:tr>
    </w:tbl>
    <w:p w14:paraId="67C15FE2" w14:textId="77777777" w:rsidR="00E33FC8" w:rsidRPr="00AB372C" w:rsidRDefault="00E33FC8" w:rsidP="003D3239">
      <w:pPr>
        <w:pStyle w:val="Titolo1"/>
        <w:sectPr w:rsidR="00E33FC8" w:rsidRPr="00AB372C" w:rsidSect="003D0523">
          <w:headerReference w:type="default" r:id="rId11"/>
          <w:footerReference w:type="default" r:id="rId12"/>
          <w:headerReference w:type="first" r:id="rId13"/>
          <w:footerReference w:type="first" r:id="rId14"/>
          <w:type w:val="continuous"/>
          <w:pgSz w:w="11906" w:h="16838" w:code="9"/>
          <w:pgMar w:top="851" w:right="652" w:bottom="369" w:left="1361" w:header="1814" w:footer="283" w:gutter="0"/>
          <w:cols w:space="708"/>
          <w:titlePg/>
          <w:docGrid w:linePitch="360"/>
        </w:sectPr>
      </w:pPr>
    </w:p>
    <w:p w14:paraId="00883D31" w14:textId="2D2BD2C5" w:rsidR="009449BF" w:rsidRDefault="000E6DC2" w:rsidP="003D3239">
      <w:pPr>
        <w:pStyle w:val="Titolo1"/>
      </w:pPr>
      <w:r>
        <w:t xml:space="preserve">Mercedes-Benz </w:t>
      </w:r>
      <w:r w:rsidR="00135A23">
        <w:t>s</w:t>
      </w:r>
      <w:r w:rsidR="00C845DC">
        <w:t>old</w:t>
      </w:r>
      <w:r w:rsidR="000C0625">
        <w:t xml:space="preserve"> </w:t>
      </w:r>
      <w:r w:rsidR="003531D3">
        <w:t>59</w:t>
      </w:r>
      <w:r w:rsidR="0056162B">
        <w:t>4</w:t>
      </w:r>
      <w:r w:rsidR="003531D3">
        <w:t>,</w:t>
      </w:r>
      <w:r w:rsidR="00166E8A">
        <w:t>6</w:t>
      </w:r>
      <w:r w:rsidR="00472D39">
        <w:t xml:space="preserve">00 </w:t>
      </w:r>
      <w:r w:rsidR="000C0625">
        <w:t xml:space="preserve">cars and vans in the third </w:t>
      </w:r>
      <w:proofErr w:type="gramStart"/>
      <w:r w:rsidR="000C0625">
        <w:t>quarter</w:t>
      </w:r>
      <w:proofErr w:type="gramEnd"/>
    </w:p>
    <w:p w14:paraId="089A68DF" w14:textId="7B74B5C0" w:rsidR="00326F23" w:rsidRPr="001F4240" w:rsidRDefault="00881E95" w:rsidP="001F4240">
      <w:pPr>
        <w:pStyle w:val="Paragrafoelenco"/>
        <w:numPr>
          <w:ilvl w:val="0"/>
          <w:numId w:val="17"/>
        </w:numPr>
        <w:rPr>
          <w:lang w:val="en-GB"/>
        </w:rPr>
      </w:pPr>
      <w:r>
        <w:rPr>
          <w:rFonts w:ascii="MB Corpo S Text Office" w:hAnsi="MB Corpo S Text Office"/>
          <w:b/>
          <w:bCs/>
          <w:lang w:val="en-GB"/>
        </w:rPr>
        <w:t xml:space="preserve">Mercedes-Benz Cars: </w:t>
      </w:r>
      <w:proofErr w:type="spellStart"/>
      <w:r w:rsidR="00E46962">
        <w:rPr>
          <w:rFonts w:ascii="MB Corpo S Text Office" w:hAnsi="MB Corpo S Text Office"/>
          <w:lang w:val="en-GB"/>
        </w:rPr>
        <w:t>Q3</w:t>
      </w:r>
      <w:proofErr w:type="spellEnd"/>
      <w:r w:rsidR="00E46962">
        <w:rPr>
          <w:rFonts w:ascii="MB Corpo S Text Office" w:hAnsi="MB Corpo S Text Office"/>
          <w:lang w:val="en-GB"/>
        </w:rPr>
        <w:t xml:space="preserve"> sales reach</w:t>
      </w:r>
      <w:r w:rsidR="00F05B95">
        <w:rPr>
          <w:rFonts w:ascii="MB Corpo S Text Office" w:hAnsi="MB Corpo S Text Office"/>
          <w:lang w:val="en-GB"/>
        </w:rPr>
        <w:t>ed</w:t>
      </w:r>
      <w:r w:rsidR="00E46962">
        <w:rPr>
          <w:rFonts w:ascii="MB Corpo S Text Office" w:hAnsi="MB Corpo S Text Office"/>
          <w:lang w:val="en-GB"/>
        </w:rPr>
        <w:t xml:space="preserve"> 50</w:t>
      </w:r>
      <w:r w:rsidR="00CC5C45">
        <w:rPr>
          <w:rFonts w:ascii="MB Corpo S Text Office" w:hAnsi="MB Corpo S Text Office"/>
          <w:lang w:val="en-GB"/>
        </w:rPr>
        <w:t>3</w:t>
      </w:r>
      <w:r w:rsidR="00E46962">
        <w:rPr>
          <w:rFonts w:ascii="MB Corpo S Text Office" w:hAnsi="MB Corpo S Text Office"/>
          <w:lang w:val="en-GB"/>
        </w:rPr>
        <w:t>,</w:t>
      </w:r>
      <w:r w:rsidR="00CC5C45">
        <w:rPr>
          <w:rFonts w:ascii="MB Corpo S Text Office" w:hAnsi="MB Corpo S Text Office"/>
          <w:lang w:val="en-GB"/>
        </w:rPr>
        <w:t>6</w:t>
      </w:r>
      <w:r w:rsidR="00E46962">
        <w:rPr>
          <w:rFonts w:ascii="MB Corpo S Text Office" w:hAnsi="MB Corpo S Text Office"/>
          <w:lang w:val="en-GB"/>
        </w:rPr>
        <w:t>00 cars</w:t>
      </w:r>
      <w:r w:rsidR="00133BC7">
        <w:rPr>
          <w:rFonts w:ascii="MB Corpo S Text Office" w:hAnsi="MB Corpo S Text Office"/>
          <w:lang w:val="en-GB"/>
        </w:rPr>
        <w:t xml:space="preserve">, </w:t>
      </w:r>
      <w:r w:rsidR="00482DCA">
        <w:rPr>
          <w:rFonts w:ascii="MB Corpo S Text Office" w:hAnsi="MB Corpo S Text Office"/>
          <w:lang w:val="en-GB"/>
        </w:rPr>
        <w:t xml:space="preserve">+1% quarter-on-quarter </w:t>
      </w:r>
      <w:r w:rsidR="001F4240">
        <w:rPr>
          <w:rFonts w:ascii="MB Corpo S Text Office" w:hAnsi="MB Corpo S Text Office"/>
          <w:lang w:val="en-GB"/>
        </w:rPr>
        <w:t xml:space="preserve">with </w:t>
      </w:r>
      <w:r w:rsidR="00482DCA" w:rsidRPr="001F4240">
        <w:rPr>
          <w:rFonts w:ascii="MB Corpo S Text Office" w:hAnsi="MB Corpo S Text Office"/>
          <w:lang w:val="en-GB"/>
        </w:rPr>
        <w:t>good momentum in the U.S.</w:t>
      </w:r>
      <w:r w:rsidR="00C37B42" w:rsidRPr="001F4240">
        <w:rPr>
          <w:rFonts w:ascii="MB Corpo S Text Office" w:hAnsi="MB Corpo S Text Office"/>
          <w:lang w:val="en-GB"/>
        </w:rPr>
        <w:t xml:space="preserve"> and</w:t>
      </w:r>
      <w:r w:rsidR="00482DCA" w:rsidRPr="001F4240">
        <w:rPr>
          <w:rFonts w:ascii="MB Corpo S Text Office" w:hAnsi="MB Corpo S Text Office"/>
          <w:lang w:val="en-GB"/>
        </w:rPr>
        <w:t xml:space="preserve"> s</w:t>
      </w:r>
      <w:r w:rsidR="00382703" w:rsidRPr="001F4240">
        <w:rPr>
          <w:rFonts w:ascii="MB Corpo S Text Office" w:hAnsi="MB Corpo S Text Office"/>
          <w:lang w:val="en-GB"/>
        </w:rPr>
        <w:t>table sales in Europe</w:t>
      </w:r>
      <w:r w:rsidR="00C37B42" w:rsidRPr="001F4240">
        <w:rPr>
          <w:rFonts w:ascii="MB Corpo S Text Office" w:hAnsi="MB Corpo S Text Office"/>
          <w:lang w:val="en-GB"/>
        </w:rPr>
        <w:t>.</w:t>
      </w:r>
      <w:r w:rsidR="00CE7A7C" w:rsidRPr="001F4240">
        <w:rPr>
          <w:rFonts w:ascii="MB Corpo S Text Office" w:hAnsi="MB Corpo S Text Office"/>
          <w:lang w:val="en-GB"/>
        </w:rPr>
        <w:t xml:space="preserve"> </w:t>
      </w:r>
      <w:r w:rsidR="00014000" w:rsidRPr="001F4240">
        <w:rPr>
          <w:rFonts w:ascii="MB Corpo S Text Office" w:hAnsi="MB Corpo S Text Office"/>
          <w:lang w:val="en-GB"/>
        </w:rPr>
        <w:t>P</w:t>
      </w:r>
      <w:r w:rsidR="00D9168B" w:rsidRPr="001F4240">
        <w:rPr>
          <w:rFonts w:ascii="MB Corpo S Text Office" w:hAnsi="MB Corpo S Text Office"/>
          <w:lang w:val="en-GB"/>
        </w:rPr>
        <w:t>lug-in-Hybrid sales up +</w:t>
      </w:r>
      <w:r w:rsidR="003C202C" w:rsidRPr="001F4240">
        <w:rPr>
          <w:rFonts w:ascii="MB Corpo S Text Office" w:hAnsi="MB Corpo S Text Office"/>
          <w:lang w:val="en-GB"/>
        </w:rPr>
        <w:t>1</w:t>
      </w:r>
      <w:r w:rsidR="00962E90">
        <w:rPr>
          <w:rFonts w:ascii="MB Corpo S Text Office" w:hAnsi="MB Corpo S Text Office"/>
          <w:lang w:val="en-GB"/>
        </w:rPr>
        <w:t>0</w:t>
      </w:r>
      <w:r w:rsidR="003C202C" w:rsidRPr="001F4240">
        <w:rPr>
          <w:rFonts w:ascii="MB Corpo S Text Office" w:hAnsi="MB Corpo S Text Office"/>
          <w:lang w:val="en-GB"/>
        </w:rPr>
        <w:t>%</w:t>
      </w:r>
    </w:p>
    <w:p w14:paraId="09915132" w14:textId="6D15370A" w:rsidR="008552F9" w:rsidRDefault="00881E95" w:rsidP="008552F9">
      <w:pPr>
        <w:pStyle w:val="02Flietextbold"/>
        <w:numPr>
          <w:ilvl w:val="0"/>
          <w:numId w:val="30"/>
        </w:numPr>
        <w:rPr>
          <w:sz w:val="20"/>
        </w:rPr>
      </w:pPr>
      <w:r>
        <w:rPr>
          <w:b/>
          <w:bCs/>
        </w:rPr>
        <w:t>Mercedes-Benz Vans</w:t>
      </w:r>
      <w:r w:rsidR="4F7E45AA" w:rsidRPr="3CFD6998">
        <w:rPr>
          <w:b/>
          <w:bCs/>
        </w:rPr>
        <w:t>:</w:t>
      </w:r>
      <w:r w:rsidR="4F7E45AA">
        <w:t xml:space="preserve"> </w:t>
      </w:r>
      <w:proofErr w:type="spellStart"/>
      <w:r w:rsidR="008552F9">
        <w:t>Q3</w:t>
      </w:r>
      <w:proofErr w:type="spellEnd"/>
      <w:r w:rsidR="008552F9">
        <w:t xml:space="preserve"> sales reached 91,</w:t>
      </w:r>
      <w:r w:rsidR="00472D39">
        <w:t xml:space="preserve">100 </w:t>
      </w:r>
      <w:r w:rsidR="008552F9">
        <w:t xml:space="preserve">vans in line with </w:t>
      </w:r>
      <w:proofErr w:type="gramStart"/>
      <w:r w:rsidR="008552F9">
        <w:t>expectations</w:t>
      </w:r>
      <w:proofErr w:type="gramEnd"/>
    </w:p>
    <w:p w14:paraId="6F5E29D1" w14:textId="40329FF5" w:rsidR="00944236" w:rsidRPr="00242A76" w:rsidRDefault="00944236" w:rsidP="000249F7">
      <w:pPr>
        <w:pStyle w:val="02Flietextbold"/>
        <w:ind w:left="720"/>
      </w:pPr>
    </w:p>
    <w:p w14:paraId="236AB639" w14:textId="0473A7AB" w:rsidR="00C66B5E" w:rsidRDefault="00C66B5E" w:rsidP="722CB9BC">
      <w:pPr>
        <w:rPr>
          <w:rFonts w:eastAsia="MB Corpo S Text Office Light" w:cs="MB Corpo S Text Office Light"/>
          <w:lang w:val="en-US"/>
        </w:rPr>
      </w:pPr>
      <w:r w:rsidRPr="362E13BF">
        <w:rPr>
          <w:lang w:val="en-US"/>
        </w:rPr>
        <w:t xml:space="preserve">Stuttgart (Germany) – Mercedes-Benz Group </w:t>
      </w:r>
      <w:r w:rsidR="00084C86" w:rsidRPr="362E13BF">
        <w:rPr>
          <w:lang w:val="en-US"/>
        </w:rPr>
        <w:t xml:space="preserve">sold </w:t>
      </w:r>
      <w:r w:rsidR="003531D3" w:rsidRPr="362E13BF">
        <w:rPr>
          <w:lang w:val="en-US"/>
        </w:rPr>
        <w:t>59</w:t>
      </w:r>
      <w:r w:rsidR="00444331" w:rsidRPr="362E13BF">
        <w:rPr>
          <w:lang w:val="en-US"/>
        </w:rPr>
        <w:t>4</w:t>
      </w:r>
      <w:r w:rsidR="003531D3" w:rsidRPr="362E13BF">
        <w:rPr>
          <w:lang w:val="en-US"/>
        </w:rPr>
        <w:t>,</w:t>
      </w:r>
      <w:r w:rsidR="00166E8A">
        <w:rPr>
          <w:lang w:val="en-US"/>
        </w:rPr>
        <w:t>6</w:t>
      </w:r>
      <w:r w:rsidR="00472D39" w:rsidRPr="362E13BF">
        <w:rPr>
          <w:lang w:val="en-US"/>
        </w:rPr>
        <w:t xml:space="preserve">00 </w:t>
      </w:r>
      <w:r w:rsidR="00084C86" w:rsidRPr="362E13BF">
        <w:rPr>
          <w:lang w:val="en-US"/>
        </w:rPr>
        <w:t>cars and vans</w:t>
      </w:r>
      <w:r w:rsidR="001359AB" w:rsidRPr="362E13BF">
        <w:rPr>
          <w:lang w:val="en-US"/>
        </w:rPr>
        <w:t xml:space="preserve"> in the third quarter</w:t>
      </w:r>
      <w:r w:rsidR="172FEA33" w:rsidRPr="00F37C6C">
        <w:rPr>
          <w:lang w:val="en-US"/>
        </w:rPr>
        <w:t xml:space="preserve"> in a challenging environment</w:t>
      </w:r>
      <w:r w:rsidR="001359AB" w:rsidRPr="00F37C6C">
        <w:rPr>
          <w:lang w:val="en-US"/>
        </w:rPr>
        <w:t>.</w:t>
      </w:r>
      <w:r w:rsidR="57F6CC5F" w:rsidRPr="362E13BF">
        <w:rPr>
          <w:lang w:val="en-US"/>
        </w:rPr>
        <w:t xml:space="preserve"> </w:t>
      </w:r>
      <w:r w:rsidR="001359AB" w:rsidRPr="362E13BF">
        <w:rPr>
          <w:lang w:val="en-US"/>
        </w:rPr>
        <w:t xml:space="preserve">Sales of </w:t>
      </w:r>
      <w:r w:rsidR="00297D18" w:rsidRPr="362E13BF">
        <w:rPr>
          <w:lang w:val="en-US"/>
        </w:rPr>
        <w:t xml:space="preserve">Mercedes-Benz </w:t>
      </w:r>
      <w:r w:rsidR="008E56A7" w:rsidRPr="362E13BF">
        <w:rPr>
          <w:lang w:val="en-US"/>
        </w:rPr>
        <w:t>P</w:t>
      </w:r>
      <w:r w:rsidR="00297D18" w:rsidRPr="362E13BF">
        <w:rPr>
          <w:lang w:val="en-US"/>
        </w:rPr>
        <w:t xml:space="preserve">assenger </w:t>
      </w:r>
      <w:r w:rsidR="008E56A7" w:rsidRPr="362E13BF">
        <w:rPr>
          <w:lang w:val="en-US"/>
        </w:rPr>
        <w:t>C</w:t>
      </w:r>
      <w:r w:rsidR="00297D18" w:rsidRPr="362E13BF">
        <w:rPr>
          <w:lang w:val="en-US"/>
        </w:rPr>
        <w:t xml:space="preserve">ars </w:t>
      </w:r>
      <w:r w:rsidR="00E63D32" w:rsidRPr="362E13BF">
        <w:rPr>
          <w:lang w:val="en-US"/>
        </w:rPr>
        <w:t>continue</w:t>
      </w:r>
      <w:r w:rsidR="001359AB" w:rsidRPr="362E13BF">
        <w:rPr>
          <w:lang w:val="en-US"/>
        </w:rPr>
        <w:t>d</w:t>
      </w:r>
      <w:r w:rsidR="00E63D32" w:rsidRPr="362E13BF">
        <w:rPr>
          <w:lang w:val="en-US"/>
        </w:rPr>
        <w:t xml:space="preserve"> to rise </w:t>
      </w:r>
      <w:r w:rsidR="00256930" w:rsidRPr="362E13BF">
        <w:rPr>
          <w:lang w:val="en-US"/>
        </w:rPr>
        <w:t>quarter-on-quarter</w:t>
      </w:r>
      <w:r w:rsidR="483BBFCB" w:rsidRPr="362E13BF">
        <w:rPr>
          <w:lang w:val="en-US"/>
        </w:rPr>
        <w:t>,</w:t>
      </w:r>
      <w:r w:rsidR="00797E4A" w:rsidRPr="362E13BF">
        <w:rPr>
          <w:lang w:val="en-US"/>
        </w:rPr>
        <w:t xml:space="preserve"> driven by improved product availability</w:t>
      </w:r>
      <w:r w:rsidR="004D0D61" w:rsidRPr="362E13BF">
        <w:rPr>
          <w:lang w:val="en-US"/>
        </w:rPr>
        <w:t xml:space="preserve">. </w:t>
      </w:r>
      <w:r w:rsidR="43DFABB6" w:rsidRPr="362E13BF">
        <w:rPr>
          <w:lang w:val="en-US"/>
        </w:rPr>
        <w:t>However s</w:t>
      </w:r>
      <w:r w:rsidR="0087678B" w:rsidRPr="362E13BF">
        <w:rPr>
          <w:lang w:val="en-US"/>
        </w:rPr>
        <w:t>ofter demand</w:t>
      </w:r>
      <w:r w:rsidR="45ACB450" w:rsidRPr="362E13BF">
        <w:rPr>
          <w:lang w:val="en-US"/>
        </w:rPr>
        <w:t>,</w:t>
      </w:r>
      <w:r w:rsidR="0087678B" w:rsidRPr="362E13BF">
        <w:rPr>
          <w:lang w:val="en-US"/>
        </w:rPr>
        <w:t xml:space="preserve"> mainly in </w:t>
      </w:r>
      <w:r w:rsidR="002A1A13" w:rsidRPr="362E13BF">
        <w:rPr>
          <w:lang w:val="en-US"/>
        </w:rPr>
        <w:t>Asia</w:t>
      </w:r>
      <w:r w:rsidR="63E46453" w:rsidRPr="362E13BF">
        <w:rPr>
          <w:lang w:val="en-US"/>
        </w:rPr>
        <w:t>,</w:t>
      </w:r>
      <w:r w:rsidR="0087678B" w:rsidRPr="362E13BF">
        <w:rPr>
          <w:lang w:val="en-US"/>
        </w:rPr>
        <w:t xml:space="preserve"> affected </w:t>
      </w:r>
      <w:r w:rsidR="00C153AB" w:rsidRPr="362E13BF">
        <w:rPr>
          <w:lang w:val="en-US"/>
        </w:rPr>
        <w:t xml:space="preserve">overall </w:t>
      </w:r>
      <w:r w:rsidR="0087678B" w:rsidRPr="362E13BF">
        <w:rPr>
          <w:lang w:val="en-US"/>
        </w:rPr>
        <w:t>sales</w:t>
      </w:r>
      <w:r w:rsidR="002A1A13" w:rsidRPr="00F37C6C">
        <w:rPr>
          <w:lang w:val="en-US"/>
        </w:rPr>
        <w:t>.</w:t>
      </w:r>
      <w:r w:rsidR="0DC5895B" w:rsidRPr="362E13BF">
        <w:rPr>
          <w:lang w:val="en-US"/>
        </w:rPr>
        <w:t xml:space="preserve"> </w:t>
      </w:r>
      <w:r w:rsidR="382593D0" w:rsidRPr="362E13BF">
        <w:rPr>
          <w:rFonts w:eastAsia="MB Corpo S Text Office Light" w:cs="MB Corpo S Text Office Light"/>
          <w:lang w:val="en-US"/>
        </w:rPr>
        <w:t xml:space="preserve">Mercedes-Benz Vans faced a </w:t>
      </w:r>
      <w:r w:rsidR="3ECF3ACE" w:rsidRPr="362E13BF">
        <w:rPr>
          <w:rFonts w:eastAsia="MB Corpo S Text Office Light" w:cs="MB Corpo S Text Office Light"/>
          <w:lang w:val="en-US"/>
        </w:rPr>
        <w:t>softening</w:t>
      </w:r>
      <w:r w:rsidR="382593D0" w:rsidRPr="362E13BF">
        <w:rPr>
          <w:rFonts w:eastAsia="MB Corpo S Text Office Light" w:cs="MB Corpo S Text Office Light"/>
          <w:lang w:val="en-US"/>
        </w:rPr>
        <w:t xml:space="preserve"> environment in the third quarter especially in the core markets Germany, </w:t>
      </w:r>
      <w:proofErr w:type="gramStart"/>
      <w:r w:rsidR="382593D0" w:rsidRPr="362E13BF">
        <w:rPr>
          <w:rFonts w:eastAsia="MB Corpo S Text Office Light" w:cs="MB Corpo S Text Office Light"/>
          <w:lang w:val="en-US"/>
        </w:rPr>
        <w:t>U.S.</w:t>
      </w:r>
      <w:proofErr w:type="gramEnd"/>
      <w:r w:rsidR="382593D0" w:rsidRPr="362E13BF">
        <w:rPr>
          <w:rFonts w:eastAsia="MB Corpo S Text Office Light" w:cs="MB Corpo S Text Office Light"/>
          <w:lang w:val="en-US"/>
        </w:rPr>
        <w:t xml:space="preserve"> and China. In Europe overall, excluding Germany, Mercedes-Benz Vans s</w:t>
      </w:r>
      <w:r w:rsidR="4E223D2D" w:rsidRPr="362E13BF">
        <w:rPr>
          <w:rFonts w:eastAsia="MB Corpo S Text Office Light" w:cs="MB Corpo S Text Office Light"/>
          <w:lang w:val="en-US"/>
        </w:rPr>
        <w:t xml:space="preserve">aw </w:t>
      </w:r>
      <w:r w:rsidR="382593D0" w:rsidRPr="362E13BF">
        <w:rPr>
          <w:rFonts w:eastAsia="MB Corpo S Text Office Light" w:cs="MB Corpo S Text Office Light"/>
          <w:lang w:val="en-US"/>
        </w:rPr>
        <w:t xml:space="preserve">a very </w:t>
      </w:r>
      <w:r w:rsidR="198B9BB6" w:rsidRPr="362E13BF">
        <w:rPr>
          <w:rFonts w:eastAsia="MB Corpo S Text Office Light" w:cs="MB Corpo S Text Office Light"/>
          <w:lang w:val="en-US"/>
        </w:rPr>
        <w:t xml:space="preserve">solid </w:t>
      </w:r>
      <w:r w:rsidR="382593D0" w:rsidRPr="362E13BF">
        <w:rPr>
          <w:rFonts w:eastAsia="MB Corpo S Text Office Light" w:cs="MB Corpo S Text Office Light"/>
          <w:lang w:val="en-US"/>
        </w:rPr>
        <w:t>sales development.</w:t>
      </w:r>
    </w:p>
    <w:p w14:paraId="256EF0F6" w14:textId="58C59FE6" w:rsidR="75A580D5" w:rsidRDefault="75A580D5" w:rsidP="75A580D5">
      <w:pPr>
        <w:rPr>
          <w:highlight w:val="yellow"/>
          <w:lang w:val="en-US"/>
        </w:rPr>
      </w:pPr>
    </w:p>
    <w:p w14:paraId="53D7C088" w14:textId="77777777" w:rsidR="00C66B5E" w:rsidRPr="00F322F4" w:rsidRDefault="00C66B5E" w:rsidP="00C66B5E">
      <w:pPr>
        <w:pStyle w:val="01Flietext"/>
        <w:rPr>
          <w:rFonts w:ascii="MB Corpo S Text Office" w:hAnsi="MB Corpo S Text Office"/>
          <w:lang w:val="en-US"/>
        </w:rPr>
      </w:pPr>
      <w:r w:rsidRPr="00F322F4">
        <w:rPr>
          <w:rFonts w:ascii="MB Corpo S Text Office" w:hAnsi="MB Corpo S Text Office"/>
          <w:lang w:val="en-US"/>
        </w:rPr>
        <w:t>Mercedes-Benz Cars</w:t>
      </w:r>
    </w:p>
    <w:p w14:paraId="17020776" w14:textId="77777777" w:rsidR="00C66B5E" w:rsidRPr="00F322F4" w:rsidRDefault="00C66B5E" w:rsidP="00C66B5E">
      <w:pPr>
        <w:pStyle w:val="01Flietext"/>
        <w:rPr>
          <w:lang w:val="en-US"/>
        </w:rPr>
      </w:pPr>
    </w:p>
    <w:p w14:paraId="42B6C084" w14:textId="10C24FEF" w:rsidR="00C66B5E" w:rsidRPr="00EA77DC" w:rsidRDefault="00C66B5E" w:rsidP="606D5B9A">
      <w:pPr>
        <w:pStyle w:val="01Flietext"/>
        <w:jc w:val="center"/>
        <w:rPr>
          <w:i/>
          <w:iCs/>
          <w:lang w:val="en-US"/>
        </w:rPr>
      </w:pPr>
      <w:r w:rsidRPr="606D5B9A">
        <w:rPr>
          <w:i/>
          <w:iCs/>
          <w:lang w:val="en-US"/>
        </w:rPr>
        <w:t>“</w:t>
      </w:r>
      <w:r w:rsidR="00C70667" w:rsidRPr="606D5B9A">
        <w:rPr>
          <w:i/>
          <w:iCs/>
          <w:lang w:val="en-US"/>
        </w:rPr>
        <w:t xml:space="preserve">Mercedes-Benz </w:t>
      </w:r>
      <w:r w:rsidR="005D5090" w:rsidRPr="606D5B9A">
        <w:rPr>
          <w:i/>
          <w:iCs/>
          <w:lang w:val="en-US"/>
        </w:rPr>
        <w:t xml:space="preserve">sold more </w:t>
      </w:r>
      <w:r w:rsidR="00A15842" w:rsidRPr="606D5B9A">
        <w:rPr>
          <w:i/>
          <w:iCs/>
          <w:lang w:val="en-US"/>
        </w:rPr>
        <w:t xml:space="preserve">than 500,000 </w:t>
      </w:r>
      <w:r w:rsidR="00C70667" w:rsidRPr="606D5B9A">
        <w:rPr>
          <w:i/>
          <w:iCs/>
          <w:lang w:val="en-US"/>
        </w:rPr>
        <w:t>c</w:t>
      </w:r>
      <w:r w:rsidR="005D5090" w:rsidRPr="606D5B9A">
        <w:rPr>
          <w:i/>
          <w:iCs/>
          <w:lang w:val="en-US"/>
        </w:rPr>
        <w:t xml:space="preserve">ars </w:t>
      </w:r>
      <w:r w:rsidR="00A15842" w:rsidRPr="606D5B9A">
        <w:rPr>
          <w:i/>
          <w:iCs/>
          <w:lang w:val="en-US"/>
        </w:rPr>
        <w:t>from July to September</w:t>
      </w:r>
      <w:r w:rsidR="008D458C" w:rsidRPr="606D5B9A">
        <w:rPr>
          <w:i/>
          <w:iCs/>
          <w:lang w:val="en-US"/>
        </w:rPr>
        <w:t xml:space="preserve">, a </w:t>
      </w:r>
      <w:r w:rsidR="00ED1253" w:rsidRPr="606D5B9A">
        <w:rPr>
          <w:i/>
          <w:iCs/>
          <w:lang w:val="en-US"/>
        </w:rPr>
        <w:t xml:space="preserve">slight </w:t>
      </w:r>
      <w:r w:rsidR="6B0E9718" w:rsidRPr="606D5B9A">
        <w:rPr>
          <w:i/>
          <w:iCs/>
          <w:lang w:val="en-US"/>
        </w:rPr>
        <w:t>increase</w:t>
      </w:r>
      <w:r w:rsidR="5DFB33D7" w:rsidRPr="606D5B9A">
        <w:rPr>
          <w:i/>
          <w:iCs/>
          <w:lang w:val="en-US"/>
        </w:rPr>
        <w:t xml:space="preserve"> </w:t>
      </w:r>
      <w:r w:rsidR="6B0E9718" w:rsidRPr="606D5B9A">
        <w:rPr>
          <w:i/>
          <w:iCs/>
          <w:lang w:val="en-US"/>
        </w:rPr>
        <w:t xml:space="preserve">compared with the </w:t>
      </w:r>
      <w:r w:rsidR="7FC0CCC6" w:rsidRPr="606D5B9A">
        <w:rPr>
          <w:i/>
          <w:iCs/>
          <w:lang w:val="en-US"/>
        </w:rPr>
        <w:t>second</w:t>
      </w:r>
      <w:r w:rsidR="6B0E9718" w:rsidRPr="606D5B9A">
        <w:rPr>
          <w:i/>
          <w:iCs/>
          <w:lang w:val="en-US"/>
        </w:rPr>
        <w:t xml:space="preserve"> </w:t>
      </w:r>
      <w:r w:rsidR="30824FAE" w:rsidRPr="606D5B9A">
        <w:rPr>
          <w:i/>
          <w:iCs/>
          <w:lang w:val="en-US"/>
        </w:rPr>
        <w:t>quarter</w:t>
      </w:r>
      <w:r w:rsidR="1CE87C53" w:rsidRPr="606D5B9A">
        <w:rPr>
          <w:i/>
          <w:iCs/>
          <w:lang w:val="en-US"/>
        </w:rPr>
        <w:t xml:space="preserve"> and </w:t>
      </w:r>
      <w:r w:rsidR="716B8E2A" w:rsidRPr="606D5B9A">
        <w:rPr>
          <w:i/>
          <w:iCs/>
          <w:lang w:val="en-US"/>
        </w:rPr>
        <w:t xml:space="preserve">in line with </w:t>
      </w:r>
      <w:r w:rsidR="6D113195" w:rsidRPr="606D5B9A">
        <w:rPr>
          <w:i/>
          <w:iCs/>
          <w:lang w:val="en-US"/>
        </w:rPr>
        <w:t>the prior-year period</w:t>
      </w:r>
      <w:r w:rsidR="008F5818" w:rsidRPr="606D5B9A">
        <w:rPr>
          <w:i/>
          <w:iCs/>
          <w:lang w:val="en-US"/>
        </w:rPr>
        <w:t>.</w:t>
      </w:r>
      <w:r w:rsidR="0071711C" w:rsidRPr="606D5B9A">
        <w:rPr>
          <w:i/>
          <w:iCs/>
          <w:lang w:val="en-US"/>
        </w:rPr>
        <w:t xml:space="preserve"> </w:t>
      </w:r>
      <w:r w:rsidR="75FD888F" w:rsidRPr="606D5B9A">
        <w:rPr>
          <w:i/>
          <w:iCs/>
          <w:lang w:val="en-US"/>
        </w:rPr>
        <w:t xml:space="preserve">Offering desirable products is the best way to forge ahead </w:t>
      </w:r>
      <w:r w:rsidR="60D7874A" w:rsidRPr="606D5B9A">
        <w:rPr>
          <w:i/>
          <w:iCs/>
          <w:lang w:val="en-US"/>
        </w:rPr>
        <w:t xml:space="preserve">as </w:t>
      </w:r>
      <w:r w:rsidR="11238318" w:rsidRPr="606D5B9A">
        <w:rPr>
          <w:i/>
          <w:iCs/>
          <w:lang w:val="en-US"/>
        </w:rPr>
        <w:t xml:space="preserve">consumer demand </w:t>
      </w:r>
      <w:r w:rsidR="7D874FDA" w:rsidRPr="606D5B9A">
        <w:rPr>
          <w:i/>
          <w:iCs/>
          <w:lang w:val="en-US"/>
        </w:rPr>
        <w:t xml:space="preserve">softens </w:t>
      </w:r>
      <w:r w:rsidR="11238318" w:rsidRPr="606D5B9A">
        <w:rPr>
          <w:i/>
          <w:iCs/>
          <w:lang w:val="en-US"/>
        </w:rPr>
        <w:t xml:space="preserve">in </w:t>
      </w:r>
      <w:r w:rsidR="507BD01B" w:rsidRPr="606D5B9A">
        <w:rPr>
          <w:i/>
          <w:iCs/>
          <w:lang w:val="en-US"/>
        </w:rPr>
        <w:t xml:space="preserve">some </w:t>
      </w:r>
      <w:r w:rsidR="11238318" w:rsidRPr="606D5B9A">
        <w:rPr>
          <w:i/>
          <w:iCs/>
          <w:lang w:val="en-US"/>
        </w:rPr>
        <w:t>important markets</w:t>
      </w:r>
      <w:r w:rsidR="11238318" w:rsidRPr="228EAEBD">
        <w:rPr>
          <w:i/>
          <w:iCs/>
          <w:lang w:val="en-US"/>
        </w:rPr>
        <w:t>.</w:t>
      </w:r>
      <w:r w:rsidR="00356B5D" w:rsidRPr="228EAEBD">
        <w:rPr>
          <w:i/>
          <w:iCs/>
          <w:lang w:val="en-US"/>
        </w:rPr>
        <w:t>”</w:t>
      </w:r>
    </w:p>
    <w:p w14:paraId="78046CE1" w14:textId="77777777" w:rsidR="00C66B5E" w:rsidRDefault="00C66B5E" w:rsidP="00C66B5E">
      <w:pPr>
        <w:pStyle w:val="01Flietext"/>
        <w:jc w:val="center"/>
        <w:rPr>
          <w:sz w:val="19"/>
          <w:szCs w:val="19"/>
          <w:lang w:val="en-US"/>
        </w:rPr>
      </w:pPr>
      <w:r w:rsidRPr="001C6014">
        <w:rPr>
          <w:sz w:val="19"/>
          <w:szCs w:val="19"/>
          <w:lang w:val="en-US"/>
        </w:rPr>
        <w:t xml:space="preserve">Britta Seeger, </w:t>
      </w:r>
      <w:r w:rsidRPr="006142BD">
        <w:rPr>
          <w:sz w:val="19"/>
          <w:szCs w:val="19"/>
          <w:lang w:val="en-US"/>
        </w:rPr>
        <w:t>Member of the Board of Management of Mercedes-Benz Group AG. Marketing &amp; Sales</w:t>
      </w:r>
    </w:p>
    <w:p w14:paraId="70799CBF" w14:textId="77777777" w:rsidR="00D32EBF" w:rsidRDefault="00D32EBF" w:rsidP="00C66B5E">
      <w:pPr>
        <w:rPr>
          <w:lang w:val="en-US"/>
        </w:rPr>
      </w:pPr>
    </w:p>
    <w:p w14:paraId="41D22E47" w14:textId="43043857" w:rsidR="00257878" w:rsidRDefault="00C66B5E" w:rsidP="00C66B5E">
      <w:pPr>
        <w:rPr>
          <w:lang w:val="en-US"/>
        </w:rPr>
      </w:pPr>
      <w:r w:rsidRPr="362E13BF">
        <w:rPr>
          <w:lang w:val="en-US"/>
        </w:rPr>
        <w:t xml:space="preserve">Mercedes-Benz Cars </w:t>
      </w:r>
      <w:proofErr w:type="spellStart"/>
      <w:r w:rsidR="007B061D" w:rsidRPr="362E13BF">
        <w:rPr>
          <w:lang w:val="en-US"/>
        </w:rPr>
        <w:t>Q3</w:t>
      </w:r>
      <w:proofErr w:type="spellEnd"/>
      <w:r w:rsidR="007B061D" w:rsidRPr="362E13BF">
        <w:rPr>
          <w:lang w:val="en-US"/>
        </w:rPr>
        <w:t xml:space="preserve"> </w:t>
      </w:r>
      <w:r w:rsidR="00C97AE3" w:rsidRPr="362E13BF">
        <w:rPr>
          <w:lang w:val="en-US"/>
        </w:rPr>
        <w:t xml:space="preserve">sales </w:t>
      </w:r>
      <w:r w:rsidR="57B107A2" w:rsidRPr="362E13BF">
        <w:rPr>
          <w:lang w:val="en-US"/>
        </w:rPr>
        <w:t xml:space="preserve">rose </w:t>
      </w:r>
      <w:r w:rsidR="00430F5D" w:rsidRPr="362E13BF">
        <w:rPr>
          <w:lang w:val="en-US"/>
        </w:rPr>
        <w:t xml:space="preserve">1% </w:t>
      </w:r>
      <w:r w:rsidR="43DB7DB5" w:rsidRPr="362E13BF">
        <w:rPr>
          <w:lang w:val="en-US"/>
        </w:rPr>
        <w:t>on the quarter</w:t>
      </w:r>
      <w:r w:rsidR="436B5137" w:rsidRPr="362E13BF">
        <w:rPr>
          <w:lang w:val="en-US"/>
        </w:rPr>
        <w:t>,</w:t>
      </w:r>
      <w:r w:rsidR="43DB7DB5" w:rsidRPr="362E13BF">
        <w:rPr>
          <w:lang w:val="en-US"/>
        </w:rPr>
        <w:t xml:space="preserve"> </w:t>
      </w:r>
      <w:r w:rsidR="00E63788" w:rsidRPr="362E13BF">
        <w:rPr>
          <w:lang w:val="en-US"/>
        </w:rPr>
        <w:t>to</w:t>
      </w:r>
      <w:r w:rsidR="00FB3DF6" w:rsidRPr="362E13BF">
        <w:rPr>
          <w:lang w:val="en-US"/>
        </w:rPr>
        <w:t xml:space="preserve"> 50</w:t>
      </w:r>
      <w:r w:rsidR="00B733D6" w:rsidRPr="362E13BF">
        <w:rPr>
          <w:lang w:val="en-US"/>
        </w:rPr>
        <w:t>3</w:t>
      </w:r>
      <w:r w:rsidR="00135935" w:rsidRPr="362E13BF">
        <w:rPr>
          <w:lang w:val="en-US"/>
        </w:rPr>
        <w:t>,</w:t>
      </w:r>
      <w:r w:rsidR="00B733D6" w:rsidRPr="362E13BF">
        <w:rPr>
          <w:lang w:val="en-US"/>
        </w:rPr>
        <w:t>6</w:t>
      </w:r>
      <w:r w:rsidR="00135935" w:rsidRPr="362E13BF">
        <w:rPr>
          <w:lang w:val="en-US"/>
        </w:rPr>
        <w:t xml:space="preserve">00 units </w:t>
      </w:r>
      <w:r w:rsidR="005B3841" w:rsidRPr="362E13BF">
        <w:rPr>
          <w:lang w:val="en-US"/>
        </w:rPr>
        <w:t xml:space="preserve">and </w:t>
      </w:r>
      <w:r w:rsidR="00E63788" w:rsidRPr="362E13BF">
        <w:rPr>
          <w:lang w:val="en-US"/>
        </w:rPr>
        <w:t xml:space="preserve">remained </w:t>
      </w:r>
      <w:r w:rsidR="00B3648A" w:rsidRPr="362E13BF">
        <w:rPr>
          <w:lang w:val="en-US"/>
        </w:rPr>
        <w:t>on last year</w:t>
      </w:r>
      <w:r w:rsidR="0092470A" w:rsidRPr="362E13BF">
        <w:rPr>
          <w:lang w:val="en-US"/>
        </w:rPr>
        <w:t>s’ level</w:t>
      </w:r>
      <w:r w:rsidR="5F5FF5F7" w:rsidRPr="362E13BF">
        <w:rPr>
          <w:lang w:val="en-US"/>
        </w:rPr>
        <w:t xml:space="preserve"> as weaker macroeconomic conditions, mainly in Asia, outweighed improved product availability in </w:t>
      </w:r>
      <w:proofErr w:type="spellStart"/>
      <w:r w:rsidR="00921130" w:rsidRPr="362E13BF">
        <w:rPr>
          <w:lang w:val="en-US"/>
        </w:rPr>
        <w:t>Q3</w:t>
      </w:r>
      <w:proofErr w:type="spellEnd"/>
      <w:r w:rsidR="00921130" w:rsidRPr="362E13BF">
        <w:rPr>
          <w:lang w:val="en-US"/>
        </w:rPr>
        <w:t>.</w:t>
      </w:r>
    </w:p>
    <w:p w14:paraId="4D7E3617" w14:textId="56A98EA5" w:rsidR="00C66B5E" w:rsidRDefault="00E27D78" w:rsidP="00C66B5E">
      <w:pPr>
        <w:rPr>
          <w:lang w:val="en-US"/>
        </w:rPr>
      </w:pPr>
      <w:r>
        <w:rPr>
          <w:lang w:val="en-US"/>
        </w:rPr>
        <w:t xml:space="preserve"> </w:t>
      </w:r>
    </w:p>
    <w:p w14:paraId="2A6592CC" w14:textId="349E9A87" w:rsidR="003B1A17" w:rsidRDefault="00215592" w:rsidP="00C66B5E">
      <w:pPr>
        <w:rPr>
          <w:lang w:val="en-US"/>
        </w:rPr>
      </w:pPr>
      <w:r w:rsidRPr="362E13BF">
        <w:rPr>
          <w:lang w:val="en-US"/>
        </w:rPr>
        <w:t xml:space="preserve">The market environment for </w:t>
      </w:r>
      <w:r w:rsidR="007A185F" w:rsidRPr="362E13BF">
        <w:rPr>
          <w:lang w:val="en-US"/>
        </w:rPr>
        <w:t>b</w:t>
      </w:r>
      <w:r w:rsidR="0090739A" w:rsidRPr="362E13BF">
        <w:rPr>
          <w:lang w:val="en-US"/>
        </w:rPr>
        <w:t>attery ele</w:t>
      </w:r>
      <w:r w:rsidR="00F6373D" w:rsidRPr="362E13BF">
        <w:rPr>
          <w:lang w:val="en-US"/>
        </w:rPr>
        <w:t xml:space="preserve">ctric </w:t>
      </w:r>
      <w:r w:rsidR="00CF0ACF" w:rsidRPr="362E13BF">
        <w:rPr>
          <w:lang w:val="en-US"/>
        </w:rPr>
        <w:t>vehicle</w:t>
      </w:r>
      <w:r w:rsidR="0045020B" w:rsidRPr="362E13BF">
        <w:rPr>
          <w:lang w:val="en-US"/>
        </w:rPr>
        <w:t xml:space="preserve"> (BEV)</w:t>
      </w:r>
      <w:r w:rsidR="00CF0ACF" w:rsidRPr="362E13BF">
        <w:rPr>
          <w:lang w:val="en-US"/>
        </w:rPr>
        <w:t xml:space="preserve"> sales </w:t>
      </w:r>
      <w:r w:rsidRPr="362E13BF">
        <w:rPr>
          <w:lang w:val="en-US"/>
        </w:rPr>
        <w:t>remained</w:t>
      </w:r>
      <w:r w:rsidR="00CA364C" w:rsidRPr="362E13BF">
        <w:rPr>
          <w:lang w:val="en-US"/>
        </w:rPr>
        <w:t xml:space="preserve"> </w:t>
      </w:r>
      <w:r w:rsidR="005F5491" w:rsidRPr="362E13BF">
        <w:rPr>
          <w:lang w:val="en-US"/>
        </w:rPr>
        <w:t>subdued</w:t>
      </w:r>
      <w:r w:rsidR="00DC349B" w:rsidRPr="362E13BF">
        <w:rPr>
          <w:lang w:val="en-US"/>
        </w:rPr>
        <w:t xml:space="preserve"> with</w:t>
      </w:r>
      <w:r w:rsidR="00705B73" w:rsidRPr="362E13BF">
        <w:rPr>
          <w:lang w:val="en-US"/>
        </w:rPr>
        <w:t xml:space="preserve"> competitive pricing </w:t>
      </w:r>
      <w:r w:rsidR="00E31227" w:rsidRPr="362E13BF">
        <w:rPr>
          <w:lang w:val="en-US"/>
        </w:rPr>
        <w:t xml:space="preserve">in </w:t>
      </w:r>
      <w:r w:rsidR="00C849BA" w:rsidRPr="362E13BF">
        <w:rPr>
          <w:lang w:val="en-US"/>
        </w:rPr>
        <w:t xml:space="preserve">important </w:t>
      </w:r>
      <w:r w:rsidR="00E31227" w:rsidRPr="362E13BF">
        <w:rPr>
          <w:lang w:val="en-US"/>
        </w:rPr>
        <w:t>markets</w:t>
      </w:r>
      <w:r w:rsidR="003F0C42" w:rsidRPr="362E13BF">
        <w:rPr>
          <w:lang w:val="en-US"/>
        </w:rPr>
        <w:t xml:space="preserve">. </w:t>
      </w:r>
      <w:r w:rsidR="007158DB" w:rsidRPr="362E13BF">
        <w:rPr>
          <w:lang w:val="en-US"/>
        </w:rPr>
        <w:t>Plug-</w:t>
      </w:r>
      <w:r w:rsidR="00CB1D70">
        <w:rPr>
          <w:lang w:val="en-US"/>
        </w:rPr>
        <w:t>i</w:t>
      </w:r>
      <w:r w:rsidR="007158DB" w:rsidRPr="362E13BF">
        <w:rPr>
          <w:lang w:val="en-US"/>
        </w:rPr>
        <w:t xml:space="preserve">n-Hybrids sales </w:t>
      </w:r>
      <w:r w:rsidR="004340C0" w:rsidRPr="362E13BF">
        <w:rPr>
          <w:lang w:val="en-US"/>
        </w:rPr>
        <w:t>increased</w:t>
      </w:r>
      <w:r w:rsidR="00013A0C" w:rsidRPr="362E13BF">
        <w:rPr>
          <w:lang w:val="en-US"/>
        </w:rPr>
        <w:t xml:space="preserve"> by 1</w:t>
      </w:r>
      <w:r w:rsidR="0064039E" w:rsidRPr="362E13BF">
        <w:rPr>
          <w:lang w:val="en-US"/>
        </w:rPr>
        <w:t>0</w:t>
      </w:r>
      <w:r w:rsidR="00013A0C" w:rsidRPr="362E13BF">
        <w:rPr>
          <w:lang w:val="en-US"/>
        </w:rPr>
        <w:t>%</w:t>
      </w:r>
      <w:r w:rsidR="00052C95" w:rsidRPr="362E13BF">
        <w:rPr>
          <w:lang w:val="en-US"/>
        </w:rPr>
        <w:t xml:space="preserve"> </w:t>
      </w:r>
      <w:r w:rsidR="00D54AFC" w:rsidRPr="362E13BF">
        <w:rPr>
          <w:lang w:val="en-US"/>
        </w:rPr>
        <w:t xml:space="preserve">globally </w:t>
      </w:r>
      <w:r w:rsidR="00013A0C" w:rsidRPr="362E13BF">
        <w:rPr>
          <w:lang w:val="en-US"/>
        </w:rPr>
        <w:t xml:space="preserve">in the third quarter mainly driven </w:t>
      </w:r>
      <w:r w:rsidR="002264D4" w:rsidRPr="362E13BF">
        <w:rPr>
          <w:lang w:val="en-US"/>
        </w:rPr>
        <w:t xml:space="preserve">by </w:t>
      </w:r>
      <w:r w:rsidR="00B32F3E" w:rsidRPr="362E13BF">
        <w:rPr>
          <w:lang w:val="en-US"/>
        </w:rPr>
        <w:t>the U.S. market.</w:t>
      </w:r>
      <w:r w:rsidR="004340C0" w:rsidRPr="362E13BF">
        <w:rPr>
          <w:lang w:val="en-US"/>
        </w:rPr>
        <w:t xml:space="preserve"> </w:t>
      </w:r>
    </w:p>
    <w:p w14:paraId="2543A9CA" w14:textId="77777777" w:rsidR="00215592" w:rsidRDefault="00215592" w:rsidP="00C66B5E">
      <w:pPr>
        <w:rPr>
          <w:lang w:val="en-US"/>
        </w:rPr>
      </w:pPr>
    </w:p>
    <w:p w14:paraId="6D08AD64" w14:textId="5CD359C2" w:rsidR="00B65BEB" w:rsidRDefault="31082401" w:rsidP="05BCA61A">
      <w:pPr>
        <w:rPr>
          <w:lang w:val="en-US"/>
        </w:rPr>
      </w:pPr>
      <w:r w:rsidRPr="228EAEBD">
        <w:rPr>
          <w:lang w:val="en-US"/>
        </w:rPr>
        <w:t xml:space="preserve">As stated in September, </w:t>
      </w:r>
      <w:r w:rsidR="576CFC8F" w:rsidRPr="228EAEBD">
        <w:rPr>
          <w:lang w:val="en-US"/>
        </w:rPr>
        <w:t xml:space="preserve">sales of </w:t>
      </w:r>
      <w:r w:rsidR="00813CF5" w:rsidRPr="3499DC5B">
        <w:rPr>
          <w:lang w:val="en-US"/>
        </w:rPr>
        <w:t xml:space="preserve">Top-End </w:t>
      </w:r>
      <w:r w:rsidR="367C5E3E" w:rsidRPr="228EAEBD">
        <w:rPr>
          <w:lang w:val="en-US"/>
        </w:rPr>
        <w:t>vehicles</w:t>
      </w:r>
      <w:r w:rsidR="3DD2500A" w:rsidRPr="228EAEBD">
        <w:rPr>
          <w:lang w:val="en-US"/>
        </w:rPr>
        <w:t xml:space="preserve"> </w:t>
      </w:r>
      <w:proofErr w:type="gramStart"/>
      <w:r w:rsidR="6BD8C94C" w:rsidRPr="228EAEBD">
        <w:rPr>
          <w:lang w:val="en-US"/>
        </w:rPr>
        <w:t xml:space="preserve">in particular </w:t>
      </w:r>
      <w:r w:rsidRPr="228EAEBD">
        <w:rPr>
          <w:lang w:val="en-US"/>
        </w:rPr>
        <w:t>were</w:t>
      </w:r>
      <w:proofErr w:type="gramEnd"/>
      <w:r w:rsidRPr="228EAEBD">
        <w:rPr>
          <w:lang w:val="en-US"/>
        </w:rPr>
        <w:t xml:space="preserve"> impacted by a slowdown in China</w:t>
      </w:r>
      <w:r w:rsidR="27E5D1A5" w:rsidRPr="228EAEBD">
        <w:rPr>
          <w:lang w:val="en-US"/>
        </w:rPr>
        <w:t xml:space="preserve"> to </w:t>
      </w:r>
      <w:r w:rsidR="001336FA" w:rsidRPr="3499DC5B">
        <w:rPr>
          <w:lang w:val="en-US"/>
        </w:rPr>
        <w:t>6</w:t>
      </w:r>
      <w:r w:rsidR="00EE1425" w:rsidRPr="3499DC5B">
        <w:rPr>
          <w:lang w:val="en-US"/>
        </w:rPr>
        <w:t>1</w:t>
      </w:r>
      <w:r w:rsidR="001336FA" w:rsidRPr="3499DC5B">
        <w:rPr>
          <w:lang w:val="en-US"/>
        </w:rPr>
        <w:t>,</w:t>
      </w:r>
      <w:r w:rsidR="00EE1425" w:rsidRPr="3499DC5B">
        <w:rPr>
          <w:lang w:val="en-US"/>
        </w:rPr>
        <w:t>8</w:t>
      </w:r>
      <w:r w:rsidR="001336FA" w:rsidRPr="3499DC5B">
        <w:rPr>
          <w:lang w:val="en-US"/>
        </w:rPr>
        <w:t>00 units</w:t>
      </w:r>
      <w:r w:rsidR="42C26B13" w:rsidRPr="228EAEBD">
        <w:rPr>
          <w:lang w:val="en-US"/>
        </w:rPr>
        <w:t xml:space="preserve">, </w:t>
      </w:r>
      <w:r w:rsidR="14BF2FDF" w:rsidRPr="228EAEBD">
        <w:rPr>
          <w:lang w:val="en-US"/>
        </w:rPr>
        <w:t>a</w:t>
      </w:r>
      <w:r w:rsidR="48131444" w:rsidRPr="228EAEBD">
        <w:rPr>
          <w:lang w:val="en-US"/>
        </w:rPr>
        <w:t>ffect</w:t>
      </w:r>
      <w:r w:rsidR="460DA083" w:rsidRPr="228EAEBD">
        <w:rPr>
          <w:lang w:val="en-US"/>
        </w:rPr>
        <w:t>ing</w:t>
      </w:r>
      <w:r w:rsidR="48131444" w:rsidRPr="228EAEBD">
        <w:rPr>
          <w:lang w:val="en-US"/>
        </w:rPr>
        <w:t xml:space="preserve"> </w:t>
      </w:r>
      <w:r w:rsidR="26A2EDC7" w:rsidRPr="228EAEBD">
        <w:rPr>
          <w:lang w:val="en-US"/>
        </w:rPr>
        <w:t xml:space="preserve">sales of </w:t>
      </w:r>
      <w:r w:rsidR="00D66D3C" w:rsidRPr="3499DC5B">
        <w:rPr>
          <w:lang w:val="en-US"/>
        </w:rPr>
        <w:t>S-Class family</w:t>
      </w:r>
      <w:r w:rsidR="26A2EDC7" w:rsidRPr="228EAEBD">
        <w:rPr>
          <w:lang w:val="en-US"/>
        </w:rPr>
        <w:t xml:space="preserve"> vehicles</w:t>
      </w:r>
      <w:r w:rsidR="24728740" w:rsidRPr="228EAEBD">
        <w:rPr>
          <w:lang w:val="en-US"/>
        </w:rPr>
        <w:t>.</w:t>
      </w:r>
      <w:r w:rsidR="00C5345F" w:rsidRPr="3499DC5B">
        <w:rPr>
          <w:lang w:val="en-US"/>
        </w:rPr>
        <w:t xml:space="preserve"> </w:t>
      </w:r>
      <w:r w:rsidR="008A7BA6" w:rsidRPr="3499DC5B">
        <w:rPr>
          <w:lang w:val="en-US"/>
        </w:rPr>
        <w:t>However, the flagship remain</w:t>
      </w:r>
      <w:r w:rsidR="00FA0B51" w:rsidRPr="3499DC5B">
        <w:rPr>
          <w:lang w:val="en-US"/>
        </w:rPr>
        <w:t>ed</w:t>
      </w:r>
      <w:r w:rsidR="008A7BA6" w:rsidRPr="3499DC5B">
        <w:rPr>
          <w:lang w:val="en-US"/>
        </w:rPr>
        <w:t xml:space="preserve"> </w:t>
      </w:r>
      <w:r w:rsidR="0095712E" w:rsidRPr="3499DC5B">
        <w:rPr>
          <w:lang w:val="en-US"/>
        </w:rPr>
        <w:t xml:space="preserve">the </w:t>
      </w:r>
      <w:r w:rsidR="00717DFF" w:rsidRPr="3499DC5B">
        <w:rPr>
          <w:lang w:val="en-US"/>
        </w:rPr>
        <w:t xml:space="preserve">undisputed </w:t>
      </w:r>
      <w:r w:rsidR="008A7BA6" w:rsidRPr="3499DC5B">
        <w:rPr>
          <w:lang w:val="en-US"/>
        </w:rPr>
        <w:t>leader</w:t>
      </w:r>
      <w:r w:rsidR="0095712E" w:rsidRPr="3499DC5B">
        <w:rPr>
          <w:lang w:val="en-US"/>
        </w:rPr>
        <w:t xml:space="preserve"> in its segment</w:t>
      </w:r>
      <w:r w:rsidR="008A7BA6" w:rsidRPr="3499DC5B">
        <w:rPr>
          <w:lang w:val="en-US"/>
        </w:rPr>
        <w:t xml:space="preserve"> in all key regions.</w:t>
      </w:r>
      <w:r w:rsidR="000802D6" w:rsidRPr="3499DC5B">
        <w:rPr>
          <w:lang w:val="en-US"/>
        </w:rPr>
        <w:t xml:space="preserve"> </w:t>
      </w:r>
      <w:r w:rsidR="0095368A" w:rsidRPr="3499DC5B">
        <w:rPr>
          <w:lang w:val="en-US"/>
        </w:rPr>
        <w:t>Sales of Mercedes-AMG</w:t>
      </w:r>
      <w:r w:rsidR="0E95382B" w:rsidRPr="3499DC5B">
        <w:rPr>
          <w:lang w:val="en-US"/>
        </w:rPr>
        <w:t xml:space="preserve"> </w:t>
      </w:r>
      <w:r w:rsidR="003231D4" w:rsidRPr="3499DC5B">
        <w:rPr>
          <w:lang w:val="en-US"/>
        </w:rPr>
        <w:t>performance cars</w:t>
      </w:r>
      <w:r w:rsidR="0095368A" w:rsidRPr="3499DC5B">
        <w:rPr>
          <w:lang w:val="en-US"/>
        </w:rPr>
        <w:t xml:space="preserve"> increased 8% compared to </w:t>
      </w:r>
      <w:proofErr w:type="spellStart"/>
      <w:r w:rsidR="0095368A" w:rsidRPr="3499DC5B">
        <w:rPr>
          <w:lang w:val="en-US"/>
        </w:rPr>
        <w:t>Q3</w:t>
      </w:r>
      <w:proofErr w:type="spellEnd"/>
      <w:r w:rsidR="0095368A" w:rsidRPr="3499DC5B">
        <w:rPr>
          <w:lang w:val="en-US"/>
        </w:rPr>
        <w:t xml:space="preserve"> 2023</w:t>
      </w:r>
      <w:r w:rsidR="7A5DC35B" w:rsidRPr="3499DC5B">
        <w:rPr>
          <w:lang w:val="en-US"/>
        </w:rPr>
        <w:t>,</w:t>
      </w:r>
      <w:r w:rsidR="0095368A" w:rsidRPr="3499DC5B">
        <w:rPr>
          <w:lang w:val="en-US"/>
        </w:rPr>
        <w:t xml:space="preserve"> </w:t>
      </w:r>
      <w:r w:rsidR="402815CE" w:rsidRPr="3499DC5B">
        <w:rPr>
          <w:lang w:val="en-US"/>
        </w:rPr>
        <w:t>thanks</w:t>
      </w:r>
      <w:r w:rsidR="0095368A" w:rsidRPr="3499DC5B">
        <w:rPr>
          <w:lang w:val="en-US"/>
        </w:rPr>
        <w:t xml:space="preserve"> to </w:t>
      </w:r>
      <w:r w:rsidR="3B9E49B3" w:rsidRPr="3499DC5B">
        <w:rPr>
          <w:lang w:val="en-US"/>
        </w:rPr>
        <w:t>improved</w:t>
      </w:r>
      <w:r w:rsidR="0095368A" w:rsidRPr="3499DC5B">
        <w:rPr>
          <w:lang w:val="en-US"/>
        </w:rPr>
        <w:t xml:space="preserve"> product availability</w:t>
      </w:r>
      <w:r w:rsidR="41367682" w:rsidRPr="3499DC5B">
        <w:rPr>
          <w:lang w:val="en-US"/>
        </w:rPr>
        <w:t>. Sales of the G-Class</w:t>
      </w:r>
      <w:r w:rsidR="05738005" w:rsidRPr="3499DC5B">
        <w:rPr>
          <w:lang w:val="en-US"/>
        </w:rPr>
        <w:t xml:space="preserve"> rose </w:t>
      </w:r>
      <w:r w:rsidR="00CC3246" w:rsidRPr="3499DC5B">
        <w:rPr>
          <w:lang w:val="en-US"/>
        </w:rPr>
        <w:t>2</w:t>
      </w:r>
      <w:r w:rsidR="05738005" w:rsidRPr="3499DC5B">
        <w:rPr>
          <w:lang w:val="en-US"/>
        </w:rPr>
        <w:t>%</w:t>
      </w:r>
      <w:r w:rsidR="41367682" w:rsidRPr="3499DC5B">
        <w:rPr>
          <w:lang w:val="en-US"/>
        </w:rPr>
        <w:t xml:space="preserve"> </w:t>
      </w:r>
      <w:r w:rsidR="7E31AEE9" w:rsidRPr="3499DC5B">
        <w:rPr>
          <w:lang w:val="en-US"/>
        </w:rPr>
        <w:t xml:space="preserve">on the quarter, even during the transition </w:t>
      </w:r>
      <w:r w:rsidR="41367682" w:rsidRPr="3499DC5B">
        <w:rPr>
          <w:lang w:val="en-US"/>
        </w:rPr>
        <w:t xml:space="preserve">to an all-new model, which is receiving </w:t>
      </w:r>
      <w:r w:rsidR="62045A53" w:rsidRPr="3499DC5B">
        <w:rPr>
          <w:lang w:val="en-US"/>
        </w:rPr>
        <w:t xml:space="preserve">excellent customer </w:t>
      </w:r>
      <w:r w:rsidR="00E337D0" w:rsidRPr="3499DC5B">
        <w:rPr>
          <w:lang w:val="en-US"/>
        </w:rPr>
        <w:t>feedback</w:t>
      </w:r>
      <w:r w:rsidR="004A6EEB" w:rsidRPr="3499DC5B">
        <w:rPr>
          <w:lang w:val="en-US"/>
        </w:rPr>
        <w:t>.</w:t>
      </w:r>
      <w:r w:rsidR="00CF6768" w:rsidRPr="3499DC5B">
        <w:rPr>
          <w:lang w:val="en-US"/>
        </w:rPr>
        <w:t xml:space="preserve"> </w:t>
      </w:r>
      <w:r w:rsidR="00297E45" w:rsidRPr="3499DC5B">
        <w:rPr>
          <w:lang w:val="en-US"/>
        </w:rPr>
        <w:t>First deliveries of the new electric G-Class started in September</w:t>
      </w:r>
      <w:r w:rsidR="00C5345F" w:rsidRPr="228EAEBD">
        <w:rPr>
          <w:lang w:val="en-US"/>
        </w:rPr>
        <w:t>.</w:t>
      </w:r>
      <w:r w:rsidR="00C5345F" w:rsidRPr="3499DC5B">
        <w:rPr>
          <w:lang w:val="en-US"/>
        </w:rPr>
        <w:t xml:space="preserve"> </w:t>
      </w:r>
      <w:r w:rsidR="00CF6768" w:rsidRPr="3499DC5B">
        <w:rPr>
          <w:lang w:val="en-US"/>
        </w:rPr>
        <w:t xml:space="preserve">Mercedes-Maybach </w:t>
      </w:r>
      <w:r w:rsidR="00941975" w:rsidRPr="3499DC5B">
        <w:rPr>
          <w:lang w:val="en-US"/>
        </w:rPr>
        <w:t>presented</w:t>
      </w:r>
      <w:r w:rsidR="00B237BB" w:rsidRPr="3499DC5B">
        <w:rPr>
          <w:lang w:val="en-US"/>
        </w:rPr>
        <w:t xml:space="preserve"> its </w:t>
      </w:r>
      <w:r w:rsidR="001402AA" w:rsidRPr="3499DC5B">
        <w:rPr>
          <w:lang w:val="en-US"/>
        </w:rPr>
        <w:t xml:space="preserve">latest and </w:t>
      </w:r>
      <w:r w:rsidR="00597470" w:rsidRPr="3499DC5B">
        <w:rPr>
          <w:lang w:val="en-US"/>
        </w:rPr>
        <w:t>sportiest model</w:t>
      </w:r>
      <w:r w:rsidR="00E337D0" w:rsidRPr="3499DC5B">
        <w:rPr>
          <w:lang w:val="en-US"/>
        </w:rPr>
        <w:t xml:space="preserve"> in August</w:t>
      </w:r>
      <w:r w:rsidR="00597470" w:rsidRPr="3499DC5B">
        <w:rPr>
          <w:lang w:val="en-US"/>
        </w:rPr>
        <w:t>, the Mercedes-Maybach SL</w:t>
      </w:r>
      <w:r w:rsidR="00607521" w:rsidRPr="3499DC5B">
        <w:rPr>
          <w:lang w:val="en-US"/>
        </w:rPr>
        <w:t xml:space="preserve"> </w:t>
      </w:r>
      <w:r w:rsidR="000E6C28" w:rsidRPr="3499DC5B">
        <w:rPr>
          <w:lang w:val="en-US"/>
        </w:rPr>
        <w:t xml:space="preserve">680 </w:t>
      </w:r>
      <w:r w:rsidR="00607521" w:rsidRPr="3499DC5B">
        <w:rPr>
          <w:lang w:val="en-US"/>
        </w:rPr>
        <w:t>Monogram Series</w:t>
      </w:r>
      <w:r w:rsidR="001C42A2">
        <w:rPr>
          <w:lang w:val="en-US"/>
        </w:rPr>
        <w:t xml:space="preserve"> </w:t>
      </w:r>
      <w:r w:rsidR="001C42A2" w:rsidRPr="001C42A2">
        <w:rPr>
          <w:lang w:val="en-US"/>
        </w:rPr>
        <w:t>(provisional figures, combined energy consumption: 13.7 l/100 km | combined CO₂ emissions: 312 g/km | CO₂ class: G)</w:t>
      </w:r>
      <w:r w:rsidR="003F36E9">
        <w:rPr>
          <w:lang w:val="en-US"/>
        </w:rPr>
        <w:t>.</w:t>
      </w:r>
    </w:p>
    <w:p w14:paraId="20252E8A" w14:textId="77777777" w:rsidR="001C42A2" w:rsidRDefault="001C42A2" w:rsidP="05BCA61A">
      <w:pPr>
        <w:rPr>
          <w:lang w:val="en-US"/>
        </w:rPr>
      </w:pPr>
    </w:p>
    <w:p w14:paraId="664DC2F4" w14:textId="3CB8FF41" w:rsidR="0060567A" w:rsidRDefault="002C2371" w:rsidP="05BCA61A">
      <w:pPr>
        <w:rPr>
          <w:lang w:val="en-US"/>
        </w:rPr>
      </w:pPr>
      <w:r w:rsidRPr="3499DC5B">
        <w:rPr>
          <w:lang w:val="en-US"/>
        </w:rPr>
        <w:t xml:space="preserve">Sales in the Core segment </w:t>
      </w:r>
      <w:r w:rsidR="00FB6E3E" w:rsidRPr="3499DC5B">
        <w:rPr>
          <w:lang w:val="en-US"/>
        </w:rPr>
        <w:t xml:space="preserve">increased by 4% </w:t>
      </w:r>
      <w:r w:rsidR="0E7289C3" w:rsidRPr="3499DC5B">
        <w:rPr>
          <w:lang w:val="en-US"/>
        </w:rPr>
        <w:t xml:space="preserve">quarter-on-quarter </w:t>
      </w:r>
      <w:r w:rsidR="00FB6E3E" w:rsidRPr="3499DC5B">
        <w:rPr>
          <w:lang w:val="en-US"/>
        </w:rPr>
        <w:t>to 301,</w:t>
      </w:r>
      <w:r w:rsidR="00437CE4" w:rsidRPr="3499DC5B">
        <w:rPr>
          <w:lang w:val="en-US"/>
        </w:rPr>
        <w:t>0</w:t>
      </w:r>
      <w:r w:rsidR="00FB6E3E" w:rsidRPr="3499DC5B">
        <w:rPr>
          <w:lang w:val="en-US"/>
        </w:rPr>
        <w:t>00 vehicles</w:t>
      </w:r>
      <w:r w:rsidR="143D1EF2" w:rsidRPr="3499DC5B">
        <w:rPr>
          <w:lang w:val="en-US"/>
        </w:rPr>
        <w:t>,</w:t>
      </w:r>
      <w:r w:rsidR="00FB6E3E" w:rsidRPr="3499DC5B">
        <w:rPr>
          <w:lang w:val="en-US"/>
        </w:rPr>
        <w:t xml:space="preserve"> </w:t>
      </w:r>
      <w:r w:rsidR="222DD7E0" w:rsidRPr="6522EEE6">
        <w:rPr>
          <w:lang w:val="en-US"/>
        </w:rPr>
        <w:t xml:space="preserve">and </w:t>
      </w:r>
      <w:r w:rsidR="792F06EC" w:rsidRPr="6522EEE6">
        <w:rPr>
          <w:lang w:val="en-US"/>
        </w:rPr>
        <w:t xml:space="preserve">by 4% </w:t>
      </w:r>
      <w:r w:rsidR="00894232" w:rsidRPr="3499DC5B">
        <w:rPr>
          <w:lang w:val="en-US"/>
        </w:rPr>
        <w:t>compared</w:t>
      </w:r>
      <w:r w:rsidR="00837318" w:rsidRPr="3499DC5B">
        <w:rPr>
          <w:lang w:val="en-US"/>
        </w:rPr>
        <w:t xml:space="preserve"> </w:t>
      </w:r>
      <w:r w:rsidR="69F13AB3" w:rsidRPr="6522EEE6">
        <w:rPr>
          <w:lang w:val="en-US"/>
        </w:rPr>
        <w:t>with</w:t>
      </w:r>
      <w:r w:rsidR="00894232" w:rsidRPr="3499DC5B">
        <w:rPr>
          <w:lang w:val="en-US"/>
        </w:rPr>
        <w:t xml:space="preserve"> </w:t>
      </w:r>
      <w:r w:rsidR="40EA59E4" w:rsidRPr="3499DC5B">
        <w:rPr>
          <w:lang w:val="en-US"/>
        </w:rPr>
        <w:t xml:space="preserve">the </w:t>
      </w:r>
      <w:r w:rsidR="00A3791A" w:rsidRPr="3499DC5B">
        <w:rPr>
          <w:lang w:val="en-US"/>
        </w:rPr>
        <w:t xml:space="preserve">prior-year </w:t>
      </w:r>
      <w:r w:rsidR="18D54D11" w:rsidRPr="6522EEE6">
        <w:rPr>
          <w:lang w:val="en-US"/>
        </w:rPr>
        <w:t>period</w:t>
      </w:r>
      <w:r w:rsidR="222DD7E0" w:rsidRPr="3499DC5B">
        <w:rPr>
          <w:lang w:val="en-US"/>
        </w:rPr>
        <w:t xml:space="preserve">, </w:t>
      </w:r>
      <w:r w:rsidR="00A3791A" w:rsidRPr="3499DC5B">
        <w:rPr>
          <w:lang w:val="en-US"/>
        </w:rPr>
        <w:t xml:space="preserve">driven by further improved availability of GLC models and </w:t>
      </w:r>
      <w:r w:rsidR="718D1765" w:rsidRPr="3499DC5B">
        <w:rPr>
          <w:lang w:val="en-US"/>
        </w:rPr>
        <w:t xml:space="preserve">the </w:t>
      </w:r>
      <w:r w:rsidR="00A3791A" w:rsidRPr="3499DC5B">
        <w:rPr>
          <w:lang w:val="en-US"/>
        </w:rPr>
        <w:t xml:space="preserve">market introductions of </w:t>
      </w:r>
      <w:r w:rsidR="001035AC" w:rsidRPr="3499DC5B">
        <w:rPr>
          <w:lang w:val="en-US"/>
        </w:rPr>
        <w:t>CLE models.</w:t>
      </w:r>
    </w:p>
    <w:p w14:paraId="1BE70B75" w14:textId="62AD8FAE" w:rsidR="001035AC" w:rsidRDefault="00BB38A4" w:rsidP="4622AC63">
      <w:pPr>
        <w:rPr>
          <w:lang w:val="en-US"/>
        </w:rPr>
      </w:pPr>
      <w:r w:rsidRPr="0DBCE0E0">
        <w:rPr>
          <w:lang w:val="en-US"/>
        </w:rPr>
        <w:lastRenderedPageBreak/>
        <w:t>With 1</w:t>
      </w:r>
      <w:r w:rsidR="008D16FE">
        <w:rPr>
          <w:lang w:val="en-US"/>
        </w:rPr>
        <w:t>40</w:t>
      </w:r>
      <w:r w:rsidRPr="0DBCE0E0">
        <w:rPr>
          <w:lang w:val="en-US"/>
        </w:rPr>
        <w:t xml:space="preserve">,700 </w:t>
      </w:r>
      <w:r w:rsidR="007A2516" w:rsidRPr="0DBCE0E0">
        <w:rPr>
          <w:lang w:val="en-US"/>
        </w:rPr>
        <w:t xml:space="preserve">vehicles sold in the Entry segment, sales were </w:t>
      </w:r>
      <w:r w:rsidR="6E7531D1" w:rsidRPr="207D09AD">
        <w:rPr>
          <w:lang w:val="en-US"/>
        </w:rPr>
        <w:t xml:space="preserve">around </w:t>
      </w:r>
      <w:r w:rsidR="007A2516" w:rsidRPr="0DBCE0E0">
        <w:rPr>
          <w:lang w:val="en-US"/>
        </w:rPr>
        <w:t xml:space="preserve">the </w:t>
      </w:r>
      <w:r w:rsidR="1A85468D" w:rsidRPr="36C19306">
        <w:rPr>
          <w:lang w:val="en-US"/>
        </w:rPr>
        <w:t xml:space="preserve">same </w:t>
      </w:r>
      <w:r w:rsidR="007A2516" w:rsidRPr="3509837D">
        <w:rPr>
          <w:lang w:val="en-US"/>
        </w:rPr>
        <w:t>level</w:t>
      </w:r>
      <w:r w:rsidR="007A2516" w:rsidRPr="0DBCE0E0">
        <w:rPr>
          <w:lang w:val="en-US"/>
        </w:rPr>
        <w:t xml:space="preserve"> </w:t>
      </w:r>
      <w:r w:rsidR="26DB4921" w:rsidRPr="6522EEE6">
        <w:rPr>
          <w:lang w:val="en-US"/>
        </w:rPr>
        <w:t>as</w:t>
      </w:r>
      <w:r w:rsidR="007A2516" w:rsidRPr="0DBCE0E0">
        <w:rPr>
          <w:lang w:val="en-US"/>
        </w:rPr>
        <w:t xml:space="preserve"> </w:t>
      </w:r>
      <w:proofErr w:type="spellStart"/>
      <w:r w:rsidR="007A2516" w:rsidRPr="0DBCE0E0">
        <w:rPr>
          <w:lang w:val="en-US"/>
        </w:rPr>
        <w:t>Q2</w:t>
      </w:r>
      <w:proofErr w:type="spellEnd"/>
      <w:r w:rsidR="00851839" w:rsidRPr="0DBCE0E0">
        <w:rPr>
          <w:lang w:val="en-US"/>
        </w:rPr>
        <w:t xml:space="preserve">, </w:t>
      </w:r>
      <w:r w:rsidR="712FC548" w:rsidRPr="6522EEE6">
        <w:rPr>
          <w:lang w:val="en-US"/>
        </w:rPr>
        <w:t>but</w:t>
      </w:r>
      <w:r w:rsidR="007A2516" w:rsidRPr="0DBCE0E0">
        <w:rPr>
          <w:lang w:val="en-US"/>
        </w:rPr>
        <w:t xml:space="preserve"> below </w:t>
      </w:r>
      <w:proofErr w:type="spellStart"/>
      <w:r w:rsidR="007057E0" w:rsidRPr="0DBCE0E0">
        <w:rPr>
          <w:lang w:val="en-US"/>
        </w:rPr>
        <w:t>Q3</w:t>
      </w:r>
      <w:proofErr w:type="spellEnd"/>
      <w:r w:rsidR="007057E0" w:rsidRPr="0DBCE0E0">
        <w:rPr>
          <w:lang w:val="en-US"/>
        </w:rPr>
        <w:t xml:space="preserve"> </w:t>
      </w:r>
      <w:r w:rsidR="373D8DA8" w:rsidRPr="6522EEE6">
        <w:rPr>
          <w:lang w:val="en-US"/>
        </w:rPr>
        <w:t xml:space="preserve">the </w:t>
      </w:r>
      <w:r w:rsidR="007A2516" w:rsidRPr="0DBCE0E0">
        <w:rPr>
          <w:lang w:val="en-US"/>
        </w:rPr>
        <w:t>previous year</w:t>
      </w:r>
      <w:r w:rsidR="007057E0" w:rsidRPr="0DBCE0E0">
        <w:rPr>
          <w:lang w:val="en-US"/>
        </w:rPr>
        <w:t>. This development is mainly driven by the market development in China and</w:t>
      </w:r>
      <w:r w:rsidR="003F3B83" w:rsidRPr="0DBCE0E0">
        <w:rPr>
          <w:lang w:val="en-US"/>
        </w:rPr>
        <w:t xml:space="preserve"> in line with the company’s value-</w:t>
      </w:r>
      <w:r w:rsidR="33D5C7AA" w:rsidRPr="0DBCE0E0">
        <w:rPr>
          <w:lang w:val="en-US"/>
        </w:rPr>
        <w:t xml:space="preserve">over-volume </w:t>
      </w:r>
      <w:r w:rsidR="003F3B83" w:rsidRPr="0DBCE0E0">
        <w:rPr>
          <w:lang w:val="en-US"/>
        </w:rPr>
        <w:t>oriented sales approach.</w:t>
      </w:r>
    </w:p>
    <w:p w14:paraId="3DBB1BC6" w14:textId="77777777" w:rsidR="00A021A4" w:rsidRDefault="00A021A4" w:rsidP="4622AC63">
      <w:pPr>
        <w:rPr>
          <w:lang w:val="en-US"/>
        </w:rPr>
      </w:pPr>
    </w:p>
    <w:p w14:paraId="0B3743F7" w14:textId="2CDBFCDC" w:rsidR="00A021A4" w:rsidRDefault="00A021A4" w:rsidP="4622AC63">
      <w:pPr>
        <w:rPr>
          <w:lang w:val="en-US"/>
        </w:rPr>
      </w:pPr>
      <w:r w:rsidRPr="00F37C6C">
        <w:rPr>
          <w:lang w:val="en-US"/>
        </w:rPr>
        <w:t>Sales in North America increased</w:t>
      </w:r>
      <w:r>
        <w:rPr>
          <w:lang w:val="en-US"/>
        </w:rPr>
        <w:t xml:space="preserve"> significantly by 29% compared to </w:t>
      </w:r>
      <w:r w:rsidRPr="321D57E0">
        <w:rPr>
          <w:lang w:val="en-US"/>
        </w:rPr>
        <w:t>prior-</w:t>
      </w:r>
      <w:r>
        <w:rPr>
          <w:lang w:val="en-US"/>
        </w:rPr>
        <w:t>year quarter, driven by good sales momentum in the U.S. market after full availability of GLC models and further market launches of Mercedes-AMG models.</w:t>
      </w:r>
    </w:p>
    <w:p w14:paraId="2273A0FD" w14:textId="77777777" w:rsidR="001035AC" w:rsidRDefault="001035AC" w:rsidP="4622AC63">
      <w:pPr>
        <w:rPr>
          <w:lang w:val="en-US"/>
        </w:rPr>
      </w:pPr>
    </w:p>
    <w:p w14:paraId="5FA54CBC" w14:textId="6501DB36" w:rsidR="00446445" w:rsidRDefault="00593F1F" w:rsidP="4622AC63">
      <w:pPr>
        <w:rPr>
          <w:lang w:val="en-US"/>
        </w:rPr>
      </w:pPr>
      <w:r>
        <w:rPr>
          <w:lang w:val="en-US"/>
        </w:rPr>
        <w:t>Quarter-on-quarter s</w:t>
      </w:r>
      <w:r w:rsidR="00DF1ECC" w:rsidRPr="5CD2E36F">
        <w:rPr>
          <w:lang w:val="en-US"/>
        </w:rPr>
        <w:t xml:space="preserve">ales in Europe </w:t>
      </w:r>
      <w:r w:rsidR="002A06B3">
        <w:rPr>
          <w:lang w:val="en-US"/>
        </w:rPr>
        <w:t xml:space="preserve">remained </w:t>
      </w:r>
      <w:r w:rsidR="00E71BA4">
        <w:rPr>
          <w:lang w:val="en-US"/>
        </w:rPr>
        <w:t>stable, reaching 15</w:t>
      </w:r>
      <w:r w:rsidR="00FE58A1">
        <w:rPr>
          <w:lang w:val="en-US"/>
        </w:rPr>
        <w:t>8</w:t>
      </w:r>
      <w:r w:rsidR="00E71BA4">
        <w:rPr>
          <w:lang w:val="en-US"/>
        </w:rPr>
        <w:t>,</w:t>
      </w:r>
      <w:r w:rsidR="00FE58A1">
        <w:rPr>
          <w:lang w:val="en-US"/>
        </w:rPr>
        <w:t>3</w:t>
      </w:r>
      <w:r w:rsidR="00E71BA4">
        <w:rPr>
          <w:lang w:val="en-US"/>
        </w:rPr>
        <w:t xml:space="preserve">00 </w:t>
      </w:r>
      <w:r w:rsidR="001B4875">
        <w:rPr>
          <w:lang w:val="en-US"/>
        </w:rPr>
        <w:t xml:space="preserve">vehicles. </w:t>
      </w:r>
      <w:r w:rsidR="00CC2019">
        <w:rPr>
          <w:lang w:val="en-US"/>
        </w:rPr>
        <w:t>M</w:t>
      </w:r>
      <w:r w:rsidR="000C115B">
        <w:rPr>
          <w:lang w:val="en-US"/>
        </w:rPr>
        <w:t>arket</w:t>
      </w:r>
      <w:r w:rsidR="00704BFC">
        <w:rPr>
          <w:lang w:val="en-US"/>
        </w:rPr>
        <w:t xml:space="preserve"> development</w:t>
      </w:r>
      <w:r w:rsidR="00D337BB">
        <w:rPr>
          <w:lang w:val="en-US"/>
        </w:rPr>
        <w:t xml:space="preserve"> remaine</w:t>
      </w:r>
      <w:r w:rsidR="001348AD">
        <w:rPr>
          <w:lang w:val="en-US"/>
        </w:rPr>
        <w:t>d</w:t>
      </w:r>
      <w:r w:rsidR="00D337BB">
        <w:rPr>
          <w:lang w:val="en-US"/>
        </w:rPr>
        <w:t xml:space="preserve"> heterogeneous</w:t>
      </w:r>
      <w:r w:rsidR="256FC831" w:rsidRPr="20F57130">
        <w:rPr>
          <w:lang w:val="en-US"/>
        </w:rPr>
        <w:t>,</w:t>
      </w:r>
      <w:r w:rsidR="00D337BB">
        <w:rPr>
          <w:lang w:val="en-US"/>
        </w:rPr>
        <w:t xml:space="preserve"> with positive sales momentum</w:t>
      </w:r>
      <w:r w:rsidR="00D4624E">
        <w:rPr>
          <w:lang w:val="en-US"/>
        </w:rPr>
        <w:t xml:space="preserve"> in the UK</w:t>
      </w:r>
      <w:r w:rsidR="00D428A9">
        <w:rPr>
          <w:lang w:val="en-US"/>
        </w:rPr>
        <w:t xml:space="preserve">, where </w:t>
      </w:r>
      <w:proofErr w:type="spellStart"/>
      <w:r w:rsidR="00D428A9">
        <w:rPr>
          <w:lang w:val="en-US"/>
        </w:rPr>
        <w:t>Q3</w:t>
      </w:r>
      <w:proofErr w:type="spellEnd"/>
      <w:r w:rsidR="00D428A9">
        <w:rPr>
          <w:lang w:val="en-US"/>
        </w:rPr>
        <w:t xml:space="preserve"> sales </w:t>
      </w:r>
      <w:r w:rsidR="668A39E5" w:rsidRPr="2C84EACB">
        <w:rPr>
          <w:lang w:val="en-US"/>
        </w:rPr>
        <w:t xml:space="preserve">rose </w:t>
      </w:r>
      <w:r w:rsidR="00D428A9">
        <w:rPr>
          <w:lang w:val="en-US"/>
        </w:rPr>
        <w:t>1</w:t>
      </w:r>
      <w:r w:rsidR="00641200">
        <w:rPr>
          <w:lang w:val="en-US"/>
        </w:rPr>
        <w:t>7</w:t>
      </w:r>
      <w:r w:rsidR="00D428A9">
        <w:rPr>
          <w:lang w:val="en-US"/>
        </w:rPr>
        <w:t xml:space="preserve">% compared to last year. </w:t>
      </w:r>
      <w:r w:rsidR="00D428A9" w:rsidRPr="00D428A9">
        <w:rPr>
          <w:lang w:val="en-US"/>
        </w:rPr>
        <w:t xml:space="preserve">In Germany, </w:t>
      </w:r>
      <w:proofErr w:type="spellStart"/>
      <w:r w:rsidR="003F42FB">
        <w:rPr>
          <w:lang w:val="en-US"/>
        </w:rPr>
        <w:t>Q3</w:t>
      </w:r>
      <w:proofErr w:type="spellEnd"/>
      <w:r w:rsidR="003F42FB">
        <w:rPr>
          <w:lang w:val="en-US"/>
        </w:rPr>
        <w:t xml:space="preserve"> </w:t>
      </w:r>
      <w:r w:rsidR="004D7B15">
        <w:rPr>
          <w:lang w:val="en-US"/>
        </w:rPr>
        <w:t xml:space="preserve">Top-End sales </w:t>
      </w:r>
      <w:r w:rsidR="00B31D7C">
        <w:rPr>
          <w:lang w:val="en-US"/>
        </w:rPr>
        <w:t xml:space="preserve">remained flat, while </w:t>
      </w:r>
      <w:r w:rsidR="005C0C85">
        <w:rPr>
          <w:lang w:val="en-US"/>
        </w:rPr>
        <w:t xml:space="preserve">E-Class and GLC models </w:t>
      </w:r>
      <w:r w:rsidR="00C900C7">
        <w:rPr>
          <w:lang w:val="en-US"/>
        </w:rPr>
        <w:t>proven popular</w:t>
      </w:r>
      <w:r w:rsidR="00122CF5">
        <w:rPr>
          <w:lang w:val="en-US"/>
        </w:rPr>
        <w:t xml:space="preserve">. </w:t>
      </w:r>
      <w:r w:rsidR="00D428A9" w:rsidRPr="00D428A9">
        <w:rPr>
          <w:lang w:val="en-US"/>
        </w:rPr>
        <w:t xml:space="preserve">Mercedes-Benz is the clear leader </w:t>
      </w:r>
      <w:r w:rsidR="44F47CBD" w:rsidRPr="6522EEE6">
        <w:rPr>
          <w:lang w:val="en-US"/>
        </w:rPr>
        <w:t>in</w:t>
      </w:r>
      <w:r w:rsidR="00D428A9" w:rsidRPr="00D428A9">
        <w:rPr>
          <w:lang w:val="en-US"/>
        </w:rPr>
        <w:t xml:space="preserve"> the PHEV segment</w:t>
      </w:r>
      <w:r w:rsidR="00EF0B27">
        <w:rPr>
          <w:lang w:val="en-US"/>
        </w:rPr>
        <w:t xml:space="preserve"> in Germany.</w:t>
      </w:r>
    </w:p>
    <w:p w14:paraId="17891EB0" w14:textId="77777777" w:rsidR="00D428A9" w:rsidRDefault="00D428A9" w:rsidP="00C66B5E">
      <w:pPr>
        <w:rPr>
          <w:lang w:val="en-US"/>
        </w:rPr>
      </w:pPr>
    </w:p>
    <w:p w14:paraId="5BED91C7" w14:textId="7C4E53B9" w:rsidR="00965F2B" w:rsidRDefault="00C1590E" w:rsidP="00C66B5E">
      <w:pPr>
        <w:rPr>
          <w:lang w:val="en-US"/>
        </w:rPr>
      </w:pPr>
      <w:r w:rsidRPr="133C8B9C">
        <w:rPr>
          <w:lang w:val="en-US"/>
        </w:rPr>
        <w:t>Q</w:t>
      </w:r>
      <w:r w:rsidR="0029750E" w:rsidRPr="133C8B9C">
        <w:rPr>
          <w:lang w:val="en-US"/>
        </w:rPr>
        <w:t>uarter</w:t>
      </w:r>
      <w:r w:rsidR="00240AD9" w:rsidRPr="133C8B9C">
        <w:rPr>
          <w:lang w:val="en-US"/>
        </w:rPr>
        <w:t xml:space="preserve">-on-quarter </w:t>
      </w:r>
      <w:r w:rsidRPr="133C8B9C">
        <w:rPr>
          <w:lang w:val="en-US"/>
        </w:rPr>
        <w:t xml:space="preserve">sales in Asia </w:t>
      </w:r>
      <w:r w:rsidR="00240AD9" w:rsidRPr="133C8B9C">
        <w:rPr>
          <w:lang w:val="en-US"/>
        </w:rPr>
        <w:t>re</w:t>
      </w:r>
      <w:r w:rsidR="00F45F79" w:rsidRPr="133C8B9C">
        <w:rPr>
          <w:lang w:val="en-US"/>
        </w:rPr>
        <w:t xml:space="preserve">mained </w:t>
      </w:r>
      <w:r w:rsidR="000C310F" w:rsidRPr="0E287752">
        <w:rPr>
          <w:lang w:val="en-US"/>
        </w:rPr>
        <w:t>subdued</w:t>
      </w:r>
      <w:r w:rsidR="712D0A0A" w:rsidRPr="0E287752">
        <w:rPr>
          <w:lang w:val="en-US"/>
        </w:rPr>
        <w:t>,</w:t>
      </w:r>
      <w:r w:rsidR="000C310F">
        <w:rPr>
          <w:lang w:val="en-US"/>
        </w:rPr>
        <w:t xml:space="preserve"> </w:t>
      </w:r>
      <w:r w:rsidR="712D0A0A" w:rsidRPr="3BC5F1E5">
        <w:rPr>
          <w:lang w:val="en-US"/>
        </w:rPr>
        <w:t>particularly</w:t>
      </w:r>
      <w:r w:rsidR="712D0A0A" w:rsidRPr="0E287752">
        <w:rPr>
          <w:lang w:val="en-US"/>
        </w:rPr>
        <w:t xml:space="preserve"> </w:t>
      </w:r>
      <w:r w:rsidR="712D0A0A" w:rsidRPr="2745E207">
        <w:rPr>
          <w:lang w:val="en-US"/>
        </w:rPr>
        <w:t xml:space="preserve">in the Top-End </w:t>
      </w:r>
      <w:r w:rsidR="008236F6">
        <w:rPr>
          <w:lang w:val="en-US"/>
        </w:rPr>
        <w:t>s</w:t>
      </w:r>
      <w:r w:rsidR="712D0A0A" w:rsidRPr="2745E207">
        <w:rPr>
          <w:lang w:val="en-US"/>
        </w:rPr>
        <w:t>egment,</w:t>
      </w:r>
      <w:r w:rsidR="00F45F79" w:rsidRPr="133C8B9C">
        <w:rPr>
          <w:lang w:val="en-US"/>
        </w:rPr>
        <w:t xml:space="preserve"> with </w:t>
      </w:r>
      <w:r w:rsidR="00240AD9" w:rsidRPr="133C8B9C">
        <w:rPr>
          <w:lang w:val="en-US"/>
        </w:rPr>
        <w:t>22</w:t>
      </w:r>
      <w:r w:rsidR="00590348">
        <w:rPr>
          <w:lang w:val="en-US"/>
        </w:rPr>
        <w:t>6</w:t>
      </w:r>
      <w:r w:rsidR="00240AD9" w:rsidRPr="133C8B9C">
        <w:rPr>
          <w:lang w:val="en-US"/>
        </w:rPr>
        <w:t>,</w:t>
      </w:r>
      <w:r w:rsidR="00590348">
        <w:rPr>
          <w:lang w:val="en-US"/>
        </w:rPr>
        <w:t>3</w:t>
      </w:r>
      <w:r w:rsidR="00240AD9" w:rsidRPr="133C8B9C">
        <w:rPr>
          <w:lang w:val="en-US"/>
        </w:rPr>
        <w:t>00 units</w:t>
      </w:r>
      <w:r w:rsidR="00F45F79" w:rsidRPr="133C8B9C">
        <w:rPr>
          <w:lang w:val="en-US"/>
        </w:rPr>
        <w:t xml:space="preserve"> sold. </w:t>
      </w:r>
      <w:r w:rsidR="00F30CF0" w:rsidRPr="133C8B9C">
        <w:rPr>
          <w:lang w:val="en-US"/>
        </w:rPr>
        <w:t xml:space="preserve">In </w:t>
      </w:r>
      <w:proofErr w:type="spellStart"/>
      <w:r w:rsidR="00F30CF0" w:rsidRPr="133C8B9C">
        <w:rPr>
          <w:lang w:val="en-US"/>
        </w:rPr>
        <w:t>Q3</w:t>
      </w:r>
      <w:proofErr w:type="spellEnd"/>
      <w:r w:rsidR="00F30CF0" w:rsidRPr="133C8B9C">
        <w:rPr>
          <w:lang w:val="en-US"/>
        </w:rPr>
        <w:t>, t</w:t>
      </w:r>
      <w:r w:rsidR="00F45F79" w:rsidRPr="133C8B9C">
        <w:rPr>
          <w:lang w:val="en-US"/>
        </w:rPr>
        <w:t xml:space="preserve">he macroeconomic environment </w:t>
      </w:r>
      <w:r w:rsidR="009C4962" w:rsidRPr="133C8B9C">
        <w:rPr>
          <w:lang w:val="en-US"/>
        </w:rPr>
        <w:t xml:space="preserve">softened, first and foremost in China </w:t>
      </w:r>
      <w:r w:rsidR="007E3FA4" w:rsidRPr="133C8B9C">
        <w:rPr>
          <w:lang w:val="en-US"/>
        </w:rPr>
        <w:t xml:space="preserve">which impacted </w:t>
      </w:r>
      <w:r w:rsidR="001A14A2" w:rsidRPr="133C8B9C">
        <w:rPr>
          <w:lang w:val="en-US"/>
        </w:rPr>
        <w:t>overall sales</w:t>
      </w:r>
      <w:r w:rsidR="001A14A2" w:rsidRPr="40EC91AA">
        <w:rPr>
          <w:lang w:val="en-US"/>
        </w:rPr>
        <w:t>.</w:t>
      </w:r>
      <w:r w:rsidR="004B09BB" w:rsidRPr="133C8B9C">
        <w:rPr>
          <w:lang w:val="en-US"/>
        </w:rPr>
        <w:t xml:space="preserve"> </w:t>
      </w:r>
      <w:r w:rsidR="00D15BCE" w:rsidRPr="00D5495E">
        <w:rPr>
          <w:lang w:val="en-US"/>
        </w:rPr>
        <w:t>An overall lower consumption, esp</w:t>
      </w:r>
      <w:r w:rsidR="00ED41E3" w:rsidRPr="00D5495E">
        <w:rPr>
          <w:lang w:val="en-US"/>
        </w:rPr>
        <w:t>e</w:t>
      </w:r>
      <w:r w:rsidR="00D15BCE" w:rsidRPr="00D5495E">
        <w:rPr>
          <w:lang w:val="en-US"/>
        </w:rPr>
        <w:t xml:space="preserve">cially </w:t>
      </w:r>
      <w:r w:rsidR="00115728" w:rsidRPr="00D5495E">
        <w:rPr>
          <w:lang w:val="en-US"/>
        </w:rPr>
        <w:t xml:space="preserve">for luxury </w:t>
      </w:r>
      <w:r w:rsidR="00115728" w:rsidRPr="00EE1843">
        <w:rPr>
          <w:lang w:val="en-US"/>
        </w:rPr>
        <w:t xml:space="preserve">goods and </w:t>
      </w:r>
      <w:r w:rsidR="003C3ADA" w:rsidRPr="00EE1843">
        <w:rPr>
          <w:lang w:val="en-US"/>
        </w:rPr>
        <w:t xml:space="preserve">continued </w:t>
      </w:r>
      <w:r w:rsidR="00494B3A" w:rsidRPr="00EE1843">
        <w:rPr>
          <w:lang w:val="en-US"/>
        </w:rPr>
        <w:t xml:space="preserve">discounting </w:t>
      </w:r>
      <w:r w:rsidR="003C3ADA" w:rsidRPr="00EE1843">
        <w:rPr>
          <w:lang w:val="en-US"/>
        </w:rPr>
        <w:t>mainl</w:t>
      </w:r>
      <w:r w:rsidR="00896AD0" w:rsidRPr="00EE1843">
        <w:rPr>
          <w:lang w:val="en-US"/>
        </w:rPr>
        <w:t>y</w:t>
      </w:r>
      <w:r w:rsidR="003C3ADA" w:rsidRPr="00EE1843">
        <w:rPr>
          <w:lang w:val="en-US"/>
        </w:rPr>
        <w:t xml:space="preserve"> in the </w:t>
      </w:r>
      <w:r w:rsidR="00896AD0" w:rsidRPr="00EE1843">
        <w:rPr>
          <w:lang w:val="en-US"/>
        </w:rPr>
        <w:t>EV segment</w:t>
      </w:r>
      <w:r w:rsidR="7A4F4529" w:rsidRPr="6522EEE6">
        <w:rPr>
          <w:lang w:val="en-US"/>
        </w:rPr>
        <w:t>,</w:t>
      </w:r>
      <w:r w:rsidR="00896AD0" w:rsidRPr="133C8B9C">
        <w:rPr>
          <w:lang w:val="en-US"/>
        </w:rPr>
        <w:t xml:space="preserve"> </w:t>
      </w:r>
      <w:r w:rsidR="00A27F44" w:rsidRPr="133C8B9C">
        <w:rPr>
          <w:lang w:val="en-US"/>
        </w:rPr>
        <w:t>affected</w:t>
      </w:r>
      <w:r w:rsidR="00896AD0" w:rsidRPr="133C8B9C">
        <w:rPr>
          <w:lang w:val="en-US"/>
        </w:rPr>
        <w:t xml:space="preserve"> </w:t>
      </w:r>
      <w:r w:rsidR="00AD3B0F" w:rsidRPr="133C8B9C">
        <w:rPr>
          <w:lang w:val="en-US"/>
        </w:rPr>
        <w:t xml:space="preserve">sales </w:t>
      </w:r>
      <w:r w:rsidR="006B3E7B" w:rsidRPr="133C8B9C">
        <w:rPr>
          <w:lang w:val="en-US"/>
        </w:rPr>
        <w:t>in China</w:t>
      </w:r>
      <w:r w:rsidR="000F7FB4" w:rsidRPr="133C8B9C">
        <w:rPr>
          <w:lang w:val="en-US"/>
        </w:rPr>
        <w:t>.</w:t>
      </w:r>
      <w:r w:rsidR="00EC6ED4" w:rsidRPr="133C8B9C">
        <w:rPr>
          <w:lang w:val="en-US"/>
        </w:rPr>
        <w:t xml:space="preserve"> Despite the challenges, Mercedes-Benz </w:t>
      </w:r>
      <w:r w:rsidR="006706A7" w:rsidRPr="133C8B9C">
        <w:rPr>
          <w:lang w:val="en-US"/>
        </w:rPr>
        <w:t xml:space="preserve">maintained </w:t>
      </w:r>
      <w:r w:rsidR="00244D54" w:rsidRPr="133C8B9C">
        <w:rPr>
          <w:lang w:val="en-US"/>
        </w:rPr>
        <w:t xml:space="preserve">its overall market share </w:t>
      </w:r>
      <w:r w:rsidR="00845EE0">
        <w:rPr>
          <w:lang w:val="en-US"/>
        </w:rPr>
        <w:t>in China</w:t>
      </w:r>
      <w:r w:rsidR="00244D54" w:rsidRPr="133C8B9C">
        <w:rPr>
          <w:lang w:val="en-US"/>
        </w:rPr>
        <w:t xml:space="preserve"> and </w:t>
      </w:r>
      <w:r w:rsidR="00541929" w:rsidRPr="133C8B9C">
        <w:rPr>
          <w:lang w:val="en-US"/>
        </w:rPr>
        <w:t>remain</w:t>
      </w:r>
      <w:r w:rsidR="00520E66" w:rsidRPr="133C8B9C">
        <w:rPr>
          <w:lang w:val="en-US"/>
        </w:rPr>
        <w:t>ed</w:t>
      </w:r>
      <w:r w:rsidR="00541929" w:rsidRPr="133C8B9C">
        <w:rPr>
          <w:lang w:val="en-US"/>
        </w:rPr>
        <w:t xml:space="preserve"> customers’ top choice in the luxury car market priced RMB 1 million and above</w:t>
      </w:r>
      <w:r w:rsidR="0005361C">
        <w:rPr>
          <w:lang w:val="en-US"/>
        </w:rPr>
        <w:t xml:space="preserve">. </w:t>
      </w:r>
      <w:r w:rsidR="008A0D44" w:rsidRPr="133C8B9C">
        <w:rPr>
          <w:lang w:val="en-US"/>
        </w:rPr>
        <w:t xml:space="preserve">To </w:t>
      </w:r>
      <w:r w:rsidR="7DAC8055" w:rsidRPr="40EC91AA">
        <w:rPr>
          <w:lang w:val="en-US"/>
        </w:rPr>
        <w:t>enhance</w:t>
      </w:r>
      <w:r w:rsidR="008A0D44" w:rsidRPr="40EC91AA">
        <w:rPr>
          <w:lang w:val="en-US"/>
        </w:rPr>
        <w:t xml:space="preserve"> </w:t>
      </w:r>
      <w:r w:rsidR="30AA3E11" w:rsidRPr="40EC91AA">
        <w:rPr>
          <w:lang w:val="en-US"/>
        </w:rPr>
        <w:t xml:space="preserve">our </w:t>
      </w:r>
      <w:r w:rsidR="00CC54E7">
        <w:rPr>
          <w:lang w:val="en-US"/>
        </w:rPr>
        <w:t>offering</w:t>
      </w:r>
      <w:r w:rsidR="008A0D44" w:rsidRPr="133C8B9C">
        <w:rPr>
          <w:lang w:val="en-US"/>
        </w:rPr>
        <w:t>, the core product portfolio</w:t>
      </w:r>
      <w:r w:rsidR="00352D85">
        <w:rPr>
          <w:lang w:val="en-US"/>
        </w:rPr>
        <w:t xml:space="preserve"> in China</w:t>
      </w:r>
      <w:r w:rsidR="008A0D44" w:rsidRPr="133C8B9C">
        <w:rPr>
          <w:lang w:val="en-US"/>
        </w:rPr>
        <w:t xml:space="preserve"> will see more intelligence feature upgrades within the year.</w:t>
      </w:r>
      <w:r w:rsidR="00995E8D">
        <w:rPr>
          <w:lang w:val="en-US"/>
        </w:rPr>
        <w:t xml:space="preserve"> </w:t>
      </w:r>
      <w:r w:rsidR="002C5987">
        <w:rPr>
          <w:lang w:val="en-US"/>
        </w:rPr>
        <w:t xml:space="preserve">The new E-Class </w:t>
      </w:r>
      <w:r w:rsidR="19842DCD" w:rsidRPr="645D12ED">
        <w:rPr>
          <w:lang w:val="en-US"/>
        </w:rPr>
        <w:t xml:space="preserve">was </w:t>
      </w:r>
      <w:r w:rsidR="00352BD5">
        <w:rPr>
          <w:lang w:val="en-US"/>
        </w:rPr>
        <w:t>launched</w:t>
      </w:r>
      <w:r w:rsidR="002C5987">
        <w:rPr>
          <w:lang w:val="en-US"/>
        </w:rPr>
        <w:t xml:space="preserve"> in October</w:t>
      </w:r>
      <w:r w:rsidR="005E669E">
        <w:rPr>
          <w:lang w:val="en-US"/>
        </w:rPr>
        <w:t xml:space="preserve"> in India</w:t>
      </w:r>
      <w:r w:rsidR="002C5987">
        <w:rPr>
          <w:lang w:val="en-US"/>
        </w:rPr>
        <w:t>, wh</w:t>
      </w:r>
      <w:r w:rsidR="00FA12C5">
        <w:rPr>
          <w:lang w:val="en-US"/>
        </w:rPr>
        <w:t>ile</w:t>
      </w:r>
      <w:r w:rsidR="002C5987">
        <w:rPr>
          <w:lang w:val="en-US"/>
        </w:rPr>
        <w:t xml:space="preserve"> </w:t>
      </w:r>
      <w:r w:rsidR="00427329">
        <w:rPr>
          <w:lang w:val="en-US"/>
        </w:rPr>
        <w:t xml:space="preserve">overall </w:t>
      </w:r>
      <w:proofErr w:type="spellStart"/>
      <w:r w:rsidR="002C5987">
        <w:rPr>
          <w:lang w:val="en-US"/>
        </w:rPr>
        <w:t>Q3</w:t>
      </w:r>
      <w:proofErr w:type="spellEnd"/>
      <w:r w:rsidR="002C5987">
        <w:rPr>
          <w:lang w:val="en-US"/>
        </w:rPr>
        <w:t xml:space="preserve"> sale</w:t>
      </w:r>
      <w:r w:rsidR="006B640C">
        <w:rPr>
          <w:lang w:val="en-US"/>
        </w:rPr>
        <w:t>s</w:t>
      </w:r>
      <w:r w:rsidR="002C5987">
        <w:rPr>
          <w:lang w:val="en-US"/>
        </w:rPr>
        <w:t xml:space="preserve"> increased </w:t>
      </w:r>
      <w:r w:rsidR="009D2B1E">
        <w:rPr>
          <w:lang w:val="en-US"/>
        </w:rPr>
        <w:t xml:space="preserve">by </w:t>
      </w:r>
      <w:r w:rsidR="009C7184">
        <w:rPr>
          <w:lang w:val="en-US"/>
        </w:rPr>
        <w:t>21</w:t>
      </w:r>
      <w:r w:rsidR="00233F3B">
        <w:rPr>
          <w:lang w:val="en-US"/>
        </w:rPr>
        <w:t>%.</w:t>
      </w:r>
    </w:p>
    <w:tbl>
      <w:tblPr>
        <w:tblW w:w="9923" w:type="dxa"/>
        <w:tblCellMar>
          <w:left w:w="70" w:type="dxa"/>
          <w:right w:w="70" w:type="dxa"/>
        </w:tblCellMar>
        <w:tblLook w:val="04A0" w:firstRow="1" w:lastRow="0" w:firstColumn="1" w:lastColumn="0" w:noHBand="0" w:noVBand="1"/>
      </w:tblPr>
      <w:tblGrid>
        <w:gridCol w:w="221"/>
        <w:gridCol w:w="1328"/>
        <w:gridCol w:w="1046"/>
        <w:gridCol w:w="830"/>
        <w:gridCol w:w="6498"/>
      </w:tblGrid>
      <w:tr w:rsidR="00AF0B4D" w:rsidRPr="004D7805" w14:paraId="4ACDD2F9" w14:textId="77777777" w:rsidTr="007B5793">
        <w:trPr>
          <w:gridAfter w:val="1"/>
          <w:wAfter w:w="6498" w:type="dxa"/>
          <w:trHeight w:val="276"/>
        </w:trPr>
        <w:tc>
          <w:tcPr>
            <w:tcW w:w="221" w:type="dxa"/>
            <w:noWrap/>
            <w:vAlign w:val="bottom"/>
            <w:hideMark/>
          </w:tcPr>
          <w:p w14:paraId="395F0B39" w14:textId="77777777" w:rsidR="00AF0B4D" w:rsidRDefault="00AF0B4D">
            <w:pPr>
              <w:rPr>
                <w:rFonts w:ascii="MB Corpo S Text Light" w:eastAsia="Times New Roman" w:hAnsi="MB Corpo S Text Light" w:cs="Calibri"/>
                <w:color w:val="000000"/>
                <w:sz w:val="20"/>
                <w:szCs w:val="20"/>
                <w:lang w:val="en-US" w:eastAsia="de-DE"/>
              </w:rPr>
            </w:pPr>
          </w:p>
        </w:tc>
        <w:tc>
          <w:tcPr>
            <w:tcW w:w="1328" w:type="dxa"/>
            <w:noWrap/>
            <w:vAlign w:val="bottom"/>
            <w:hideMark/>
          </w:tcPr>
          <w:p w14:paraId="0E3E59CF" w14:textId="77777777" w:rsidR="00AF0B4D" w:rsidRDefault="00AF0B4D">
            <w:pPr>
              <w:spacing w:line="256" w:lineRule="auto"/>
              <w:rPr>
                <w:rFonts w:asciiTheme="minorHAnsi" w:hAnsiTheme="minorHAnsi"/>
                <w:sz w:val="20"/>
                <w:szCs w:val="20"/>
                <w:lang w:val="en-US"/>
              </w:rPr>
            </w:pPr>
          </w:p>
        </w:tc>
        <w:tc>
          <w:tcPr>
            <w:tcW w:w="1046" w:type="dxa"/>
            <w:noWrap/>
            <w:vAlign w:val="bottom"/>
            <w:hideMark/>
          </w:tcPr>
          <w:p w14:paraId="09081459" w14:textId="77777777" w:rsidR="00AF0B4D" w:rsidRDefault="00AF0B4D">
            <w:pPr>
              <w:spacing w:line="256" w:lineRule="auto"/>
              <w:rPr>
                <w:rFonts w:asciiTheme="minorHAnsi" w:hAnsiTheme="minorHAnsi"/>
                <w:sz w:val="20"/>
                <w:szCs w:val="20"/>
                <w:lang w:val="en-US"/>
              </w:rPr>
            </w:pPr>
          </w:p>
        </w:tc>
        <w:tc>
          <w:tcPr>
            <w:tcW w:w="830" w:type="dxa"/>
            <w:noWrap/>
            <w:vAlign w:val="bottom"/>
            <w:hideMark/>
          </w:tcPr>
          <w:p w14:paraId="16014C03" w14:textId="77777777" w:rsidR="00AF0B4D" w:rsidRDefault="00AF0B4D">
            <w:pPr>
              <w:spacing w:line="256" w:lineRule="auto"/>
              <w:rPr>
                <w:rFonts w:asciiTheme="minorHAnsi" w:hAnsiTheme="minorHAnsi"/>
                <w:sz w:val="20"/>
                <w:szCs w:val="20"/>
                <w:lang w:val="en-US"/>
              </w:rPr>
            </w:pPr>
          </w:p>
        </w:tc>
      </w:tr>
      <w:tr w:rsidR="00ED2C06" w:rsidRPr="004D7805" w14:paraId="61D4C8C5" w14:textId="77777777" w:rsidTr="007B5793">
        <w:trPr>
          <w:trHeight w:val="276"/>
        </w:trPr>
        <w:tc>
          <w:tcPr>
            <w:tcW w:w="9923" w:type="dxa"/>
            <w:gridSpan w:val="5"/>
            <w:noWrap/>
            <w:vAlign w:val="bottom"/>
            <w:hideMark/>
          </w:tcPr>
          <w:tbl>
            <w:tblPr>
              <w:tblW w:w="9783" w:type="dxa"/>
              <w:tblCellMar>
                <w:left w:w="70" w:type="dxa"/>
                <w:right w:w="70" w:type="dxa"/>
              </w:tblCellMar>
              <w:tblLook w:val="04A0" w:firstRow="1" w:lastRow="0" w:firstColumn="1" w:lastColumn="0" w:noHBand="0" w:noVBand="1"/>
            </w:tblPr>
            <w:tblGrid>
              <w:gridCol w:w="3733"/>
              <w:gridCol w:w="1020"/>
              <w:gridCol w:w="1020"/>
              <w:gridCol w:w="1020"/>
              <w:gridCol w:w="1033"/>
              <w:gridCol w:w="1020"/>
              <w:gridCol w:w="645"/>
              <w:gridCol w:w="146"/>
              <w:gridCol w:w="146"/>
            </w:tblGrid>
            <w:tr w:rsidR="00D60923" w:rsidRPr="00A83ADE" w14:paraId="59D0BBE3" w14:textId="77777777" w:rsidTr="00B325AB">
              <w:trPr>
                <w:trHeight w:val="301"/>
              </w:trPr>
              <w:tc>
                <w:tcPr>
                  <w:tcW w:w="9491" w:type="dxa"/>
                  <w:gridSpan w:val="7"/>
                  <w:noWrap/>
                  <w:vAlign w:val="bottom"/>
                  <w:hideMark/>
                </w:tcPr>
                <w:p w14:paraId="55238A06" w14:textId="7ADA4A74" w:rsidR="00D60923" w:rsidRDefault="004C0BC4">
                  <w:pPr>
                    <w:spacing w:line="240" w:lineRule="auto"/>
                    <w:rPr>
                      <w:rFonts w:ascii="MB Corpo S Text Light" w:eastAsia="Times New Roman" w:hAnsi="MB Corpo S Text Light" w:cs="Calibri"/>
                      <w:b/>
                      <w:bCs/>
                      <w:color w:val="000000"/>
                      <w:sz w:val="18"/>
                      <w:szCs w:val="18"/>
                      <w:lang w:val="en-US" w:eastAsia="de-DE"/>
                    </w:rPr>
                  </w:pPr>
                  <w:r w:rsidRPr="008706EF">
                    <w:rPr>
                      <w:lang w:val="en-US"/>
                    </w:rPr>
                    <w:br w:type="page"/>
                  </w:r>
                  <w:r w:rsidR="00D60923">
                    <w:rPr>
                      <w:rFonts w:ascii="MB Corpo S Text Light" w:eastAsia="Times New Roman" w:hAnsi="MB Corpo S Text Light" w:cs="Calibri"/>
                      <w:b/>
                      <w:bCs/>
                      <w:color w:val="000000" w:themeColor="text1"/>
                      <w:sz w:val="20"/>
                      <w:szCs w:val="20"/>
                      <w:lang w:val="en-US" w:eastAsia="de-DE"/>
                    </w:rPr>
                    <w:t>Sales overview</w:t>
                  </w:r>
                  <w:r w:rsidR="00A83ADE">
                    <w:rPr>
                      <w:rFonts w:ascii="MB Corpo S Text Light" w:eastAsia="Times New Roman" w:hAnsi="MB Corpo S Text Light" w:cs="Calibri"/>
                      <w:b/>
                      <w:bCs/>
                      <w:color w:val="000000" w:themeColor="text1"/>
                      <w:sz w:val="20"/>
                      <w:szCs w:val="20"/>
                      <w:lang w:val="en-US" w:eastAsia="de-DE"/>
                    </w:rPr>
                    <w:t xml:space="preserve"> </w:t>
                  </w:r>
                </w:p>
              </w:tc>
              <w:tc>
                <w:tcPr>
                  <w:tcW w:w="146" w:type="dxa"/>
                </w:tcPr>
                <w:p w14:paraId="05F85208" w14:textId="77777777" w:rsidR="00D60923" w:rsidRDefault="00D60923">
                  <w:pPr>
                    <w:spacing w:line="240" w:lineRule="auto"/>
                    <w:rPr>
                      <w:rFonts w:ascii="MB Corpo S Text Light" w:eastAsia="Times New Roman" w:hAnsi="MB Corpo S Text Light" w:cs="Calibri"/>
                      <w:b/>
                      <w:bCs/>
                      <w:color w:val="000000" w:themeColor="text1"/>
                      <w:sz w:val="20"/>
                      <w:szCs w:val="20"/>
                      <w:lang w:val="en-US" w:eastAsia="de-DE"/>
                    </w:rPr>
                  </w:pPr>
                </w:p>
              </w:tc>
              <w:tc>
                <w:tcPr>
                  <w:tcW w:w="146" w:type="dxa"/>
                </w:tcPr>
                <w:p w14:paraId="13E5DDEC" w14:textId="77777777" w:rsidR="00D60923" w:rsidRDefault="00D60923">
                  <w:pPr>
                    <w:spacing w:line="240" w:lineRule="auto"/>
                    <w:rPr>
                      <w:rFonts w:ascii="MB Corpo S Text Light" w:eastAsia="Times New Roman" w:hAnsi="MB Corpo S Text Light" w:cs="Calibri"/>
                      <w:b/>
                      <w:bCs/>
                      <w:color w:val="000000" w:themeColor="text1"/>
                      <w:sz w:val="20"/>
                      <w:szCs w:val="20"/>
                      <w:lang w:val="en-US" w:eastAsia="de-DE"/>
                    </w:rPr>
                  </w:pPr>
                </w:p>
              </w:tc>
            </w:tr>
            <w:tr w:rsidR="00B33ACD" w14:paraId="5EC1D187" w14:textId="7EB49C8A" w:rsidTr="00832774">
              <w:trPr>
                <w:gridAfter w:val="3"/>
                <w:wAfter w:w="937" w:type="dxa"/>
                <w:trHeight w:val="399"/>
              </w:trPr>
              <w:tc>
                <w:tcPr>
                  <w:tcW w:w="3733" w:type="dxa"/>
                  <w:tcBorders>
                    <w:top w:val="single" w:sz="4" w:space="0" w:color="auto"/>
                    <w:left w:val="single" w:sz="4" w:space="0" w:color="auto"/>
                    <w:bottom w:val="single" w:sz="4" w:space="0" w:color="auto"/>
                    <w:right w:val="single" w:sz="4" w:space="0" w:color="auto"/>
                  </w:tcBorders>
                  <w:noWrap/>
                  <w:vAlign w:val="bottom"/>
                  <w:hideMark/>
                </w:tcPr>
                <w:p w14:paraId="37C4CDC1" w14:textId="77777777" w:rsidR="00D60923" w:rsidRDefault="00D60923" w:rsidP="003975AC">
                  <w:pPr>
                    <w:spacing w:line="240" w:lineRule="auto"/>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 </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14163A3C" w14:textId="7A2520EA" w:rsidR="00D60923" w:rsidRDefault="00D60923" w:rsidP="003975AC">
                  <w:pPr>
                    <w:spacing w:line="240" w:lineRule="auto"/>
                    <w:jc w:val="center"/>
                    <w:rPr>
                      <w:rFonts w:ascii="MB Corpo S Text Light" w:eastAsia="Times New Roman" w:hAnsi="MB Corpo S Text Light" w:cs="Calibri"/>
                      <w:b/>
                      <w:bCs/>
                      <w:color w:val="000000" w:themeColor="text1"/>
                      <w:sz w:val="20"/>
                      <w:szCs w:val="20"/>
                      <w:lang w:val="en-US" w:eastAsia="de-DE"/>
                    </w:rPr>
                  </w:pPr>
                  <w:proofErr w:type="spellStart"/>
                  <w:r>
                    <w:rPr>
                      <w:rFonts w:ascii="MB Corpo S Text Light" w:eastAsia="Times New Roman" w:hAnsi="MB Corpo S Text Light" w:cs="Calibri"/>
                      <w:b/>
                      <w:bCs/>
                      <w:color w:val="000000" w:themeColor="text1"/>
                      <w:sz w:val="20"/>
                      <w:szCs w:val="20"/>
                      <w:lang w:val="en-US" w:eastAsia="de-DE"/>
                    </w:rPr>
                    <w:t>Q</w:t>
                  </w:r>
                  <w:r w:rsidR="009F1697">
                    <w:rPr>
                      <w:rFonts w:ascii="MB Corpo S Text Light" w:eastAsia="Times New Roman" w:hAnsi="MB Corpo S Text Light" w:cs="Calibri"/>
                      <w:b/>
                      <w:bCs/>
                      <w:color w:val="000000" w:themeColor="text1"/>
                      <w:sz w:val="20"/>
                      <w:szCs w:val="20"/>
                      <w:lang w:val="en-US" w:eastAsia="de-DE"/>
                    </w:rPr>
                    <w:t>3</w:t>
                  </w:r>
                  <w:proofErr w:type="spellEnd"/>
                </w:p>
                <w:p w14:paraId="33C4D076" w14:textId="6AAEA72A" w:rsidR="00D60923" w:rsidRDefault="00D60923" w:rsidP="003975AC">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themeColor="text1"/>
                      <w:sz w:val="20"/>
                      <w:szCs w:val="20"/>
                      <w:lang w:val="en-US" w:eastAsia="de-DE"/>
                    </w:rPr>
                    <w:t xml:space="preserve">2024 </w:t>
                  </w:r>
                </w:p>
              </w:tc>
              <w:tc>
                <w:tcPr>
                  <w:tcW w:w="1020" w:type="dxa"/>
                  <w:tcBorders>
                    <w:top w:val="single" w:sz="4" w:space="0" w:color="auto"/>
                    <w:left w:val="nil"/>
                    <w:bottom w:val="single" w:sz="4" w:space="0" w:color="auto"/>
                    <w:right w:val="single" w:sz="4" w:space="0" w:color="auto"/>
                  </w:tcBorders>
                  <w:shd w:val="clear" w:color="auto" w:fill="auto"/>
                  <w:noWrap/>
                </w:tcPr>
                <w:p w14:paraId="1F1F5998" w14:textId="4D363D9B" w:rsidR="00D60923" w:rsidRDefault="000D652E" w:rsidP="003975AC">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Change</w:t>
                  </w:r>
                  <w:r w:rsidR="00A63CED">
                    <w:rPr>
                      <w:rFonts w:ascii="MB Corpo S Text Light" w:eastAsia="Times New Roman" w:hAnsi="MB Corpo S Text Light" w:cs="Calibri"/>
                      <w:b/>
                      <w:bCs/>
                      <w:color w:val="000000"/>
                      <w:sz w:val="20"/>
                      <w:szCs w:val="20"/>
                      <w:lang w:val="en-US" w:eastAsia="de-DE"/>
                    </w:rPr>
                    <w:t xml:space="preserve"> </w:t>
                  </w:r>
                  <w:proofErr w:type="spellStart"/>
                  <w:r w:rsidR="00111103">
                    <w:rPr>
                      <w:rFonts w:ascii="MB Corpo S Text Light" w:eastAsia="Times New Roman" w:hAnsi="MB Corpo S Text Light" w:cs="Calibri"/>
                      <w:b/>
                      <w:bCs/>
                      <w:color w:val="000000"/>
                      <w:sz w:val="20"/>
                      <w:szCs w:val="20"/>
                      <w:lang w:val="en-US" w:eastAsia="de-DE"/>
                    </w:rPr>
                    <w:t>Q</w:t>
                  </w:r>
                  <w:r w:rsidR="009F1697">
                    <w:rPr>
                      <w:rFonts w:ascii="MB Corpo S Text Light" w:eastAsia="Times New Roman" w:hAnsi="MB Corpo S Text Light" w:cs="Calibri"/>
                      <w:b/>
                      <w:bCs/>
                      <w:color w:val="000000"/>
                      <w:sz w:val="20"/>
                      <w:szCs w:val="20"/>
                      <w:lang w:val="en-US" w:eastAsia="de-DE"/>
                    </w:rPr>
                    <w:t>2</w:t>
                  </w:r>
                  <w:proofErr w:type="spellEnd"/>
                  <w:r w:rsidR="00111103">
                    <w:rPr>
                      <w:rFonts w:ascii="MB Corpo S Text Light" w:eastAsia="Times New Roman" w:hAnsi="MB Corpo S Text Light" w:cs="Calibri"/>
                      <w:b/>
                      <w:bCs/>
                      <w:color w:val="000000"/>
                      <w:sz w:val="20"/>
                      <w:szCs w:val="20"/>
                      <w:lang w:val="en-US" w:eastAsia="de-DE"/>
                    </w:rPr>
                    <w:t xml:space="preserve"> 2024</w:t>
                  </w:r>
                </w:p>
              </w:tc>
              <w:tc>
                <w:tcPr>
                  <w:tcW w:w="1020" w:type="dxa"/>
                  <w:tcBorders>
                    <w:top w:val="single" w:sz="4" w:space="0" w:color="auto"/>
                    <w:left w:val="nil"/>
                    <w:bottom w:val="single" w:sz="4" w:space="0" w:color="auto"/>
                    <w:right w:val="single" w:sz="4" w:space="0" w:color="auto"/>
                  </w:tcBorders>
                  <w:shd w:val="clear" w:color="auto" w:fill="auto"/>
                  <w:noWrap/>
                </w:tcPr>
                <w:p w14:paraId="0BC6F6E8" w14:textId="77777777" w:rsidR="00D60923" w:rsidRDefault="00D60923" w:rsidP="003975AC">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Change</w:t>
                  </w:r>
                </w:p>
                <w:p w14:paraId="10BCDFA8" w14:textId="00D8A011" w:rsidR="00D60923" w:rsidRDefault="00D60923" w:rsidP="003975AC">
                  <w:pPr>
                    <w:spacing w:line="240" w:lineRule="auto"/>
                    <w:jc w:val="center"/>
                    <w:rPr>
                      <w:rFonts w:ascii="MB Corpo S Text Light" w:eastAsia="Times New Roman" w:hAnsi="MB Corpo S Text Light" w:cs="Calibri"/>
                      <w:b/>
                      <w:bCs/>
                      <w:color w:val="000000"/>
                      <w:sz w:val="20"/>
                      <w:szCs w:val="20"/>
                      <w:lang w:val="en-US" w:eastAsia="de-DE"/>
                    </w:rPr>
                  </w:pPr>
                  <w:proofErr w:type="spellStart"/>
                  <w:r>
                    <w:rPr>
                      <w:rFonts w:ascii="MB Corpo S Text Light" w:eastAsia="Times New Roman" w:hAnsi="MB Corpo S Text Light" w:cs="Calibri"/>
                      <w:b/>
                      <w:bCs/>
                      <w:color w:val="000000" w:themeColor="text1"/>
                      <w:sz w:val="20"/>
                      <w:szCs w:val="20"/>
                      <w:lang w:val="en-US" w:eastAsia="de-DE"/>
                    </w:rPr>
                    <w:t>Q</w:t>
                  </w:r>
                  <w:r w:rsidR="009F1697">
                    <w:rPr>
                      <w:rFonts w:ascii="MB Corpo S Text Light" w:eastAsia="Times New Roman" w:hAnsi="MB Corpo S Text Light" w:cs="Calibri"/>
                      <w:b/>
                      <w:bCs/>
                      <w:color w:val="000000" w:themeColor="text1"/>
                      <w:sz w:val="20"/>
                      <w:szCs w:val="20"/>
                      <w:lang w:val="en-US" w:eastAsia="de-DE"/>
                    </w:rPr>
                    <w:t>3</w:t>
                  </w:r>
                  <w:proofErr w:type="spellEnd"/>
                  <w:r>
                    <w:rPr>
                      <w:rFonts w:ascii="MB Corpo S Text Light" w:eastAsia="Times New Roman" w:hAnsi="MB Corpo S Text Light" w:cs="Calibri"/>
                      <w:b/>
                      <w:bCs/>
                      <w:color w:val="000000" w:themeColor="text1"/>
                      <w:sz w:val="20"/>
                      <w:szCs w:val="20"/>
                      <w:lang w:val="en-US" w:eastAsia="de-DE"/>
                    </w:rPr>
                    <w:t xml:space="preserve"> 2023</w:t>
                  </w:r>
                </w:p>
              </w:tc>
              <w:tc>
                <w:tcPr>
                  <w:tcW w:w="1033" w:type="dxa"/>
                  <w:tcBorders>
                    <w:top w:val="single" w:sz="4" w:space="0" w:color="auto"/>
                    <w:left w:val="nil"/>
                    <w:bottom w:val="single" w:sz="4" w:space="0" w:color="auto"/>
                    <w:right w:val="single" w:sz="4" w:space="0" w:color="auto"/>
                  </w:tcBorders>
                  <w:shd w:val="clear" w:color="auto" w:fill="D9D9D9" w:themeFill="background1" w:themeFillShade="D9"/>
                </w:tcPr>
                <w:p w14:paraId="371BC140" w14:textId="77777777" w:rsidR="00D60923" w:rsidRDefault="00D60923" w:rsidP="003975AC">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 xml:space="preserve">YTD </w:t>
                  </w:r>
                </w:p>
                <w:p w14:paraId="670663F5" w14:textId="3ED17B82" w:rsidR="00D60923" w:rsidRDefault="00D60923" w:rsidP="003975AC">
                  <w:pPr>
                    <w:spacing w:line="240" w:lineRule="auto"/>
                    <w:jc w:val="center"/>
                    <w:rPr>
                      <w:rFonts w:ascii="MB Corpo S Text Light" w:eastAsia="Times New Roman" w:hAnsi="MB Corpo S Text Light" w:cs="Calibri"/>
                      <w:b/>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2024</w:t>
                  </w:r>
                </w:p>
              </w:tc>
              <w:tc>
                <w:tcPr>
                  <w:tcW w:w="1020" w:type="dxa"/>
                  <w:tcBorders>
                    <w:top w:val="single" w:sz="4" w:space="0" w:color="auto"/>
                    <w:left w:val="nil"/>
                    <w:bottom w:val="single" w:sz="4" w:space="0" w:color="auto"/>
                    <w:right w:val="single" w:sz="4" w:space="0" w:color="auto"/>
                  </w:tcBorders>
                  <w:shd w:val="clear" w:color="auto" w:fill="auto"/>
                </w:tcPr>
                <w:p w14:paraId="057BFA1B" w14:textId="77777777" w:rsidR="00D60923" w:rsidRDefault="00D60923" w:rsidP="003975AC">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Change</w:t>
                  </w:r>
                </w:p>
                <w:p w14:paraId="7B359A32" w14:textId="43BA409D" w:rsidR="00D60923" w:rsidRDefault="00A87992" w:rsidP="003975AC">
                  <w:pPr>
                    <w:spacing w:line="240" w:lineRule="auto"/>
                    <w:jc w:val="center"/>
                    <w:rPr>
                      <w:rFonts w:ascii="MB Corpo S Text Light" w:eastAsia="Times New Roman" w:hAnsi="MB Corpo S Text Light" w:cs="Calibri"/>
                      <w:b/>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 xml:space="preserve">YTD </w:t>
                  </w:r>
                  <w:r w:rsidR="00D60923">
                    <w:rPr>
                      <w:rFonts w:ascii="MB Corpo S Text Light" w:eastAsia="Times New Roman" w:hAnsi="MB Corpo S Text Light" w:cs="Calibri"/>
                      <w:b/>
                      <w:bCs/>
                      <w:color w:val="000000" w:themeColor="text1"/>
                      <w:sz w:val="20"/>
                      <w:szCs w:val="20"/>
                      <w:lang w:val="en-US" w:eastAsia="de-DE"/>
                    </w:rPr>
                    <w:t>2023</w:t>
                  </w:r>
                </w:p>
              </w:tc>
            </w:tr>
            <w:tr w:rsidR="00A83ADE" w14:paraId="5E64D919" w14:textId="23B40760"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tcPr>
                <w:p w14:paraId="4C9005A1" w14:textId="77777777" w:rsidR="00D60923" w:rsidRDefault="00D60923" w:rsidP="003975AC">
                  <w:pPr>
                    <w:spacing w:line="240" w:lineRule="auto"/>
                    <w:rPr>
                      <w:rFonts w:ascii="MB Corpo S Text Light" w:eastAsia="Times New Roman" w:hAnsi="MB Corpo S Text Light" w:cs="Calibri"/>
                      <w:b/>
                      <w:bCs/>
                      <w:sz w:val="20"/>
                      <w:szCs w:val="20"/>
                      <w:lang w:val="en-US" w:eastAsia="de-DE"/>
                    </w:rPr>
                  </w:pPr>
                  <w:r>
                    <w:rPr>
                      <w:rFonts w:ascii="MB Corpo S Text Light" w:eastAsia="Times New Roman" w:hAnsi="MB Corpo S Text Light" w:cs="Calibri"/>
                      <w:b/>
                      <w:bCs/>
                      <w:sz w:val="20"/>
                      <w:szCs w:val="20"/>
                      <w:lang w:val="en-US" w:eastAsia="de-DE"/>
                    </w:rPr>
                    <w:t xml:space="preserve">Mercedes-Benz Group </w:t>
                  </w:r>
                </w:p>
              </w:tc>
              <w:tc>
                <w:tcPr>
                  <w:tcW w:w="1020" w:type="dxa"/>
                  <w:tcBorders>
                    <w:top w:val="nil"/>
                    <w:left w:val="nil"/>
                    <w:bottom w:val="single" w:sz="4" w:space="0" w:color="auto"/>
                    <w:right w:val="single" w:sz="4" w:space="0" w:color="auto"/>
                  </w:tcBorders>
                  <w:shd w:val="clear" w:color="auto" w:fill="auto"/>
                  <w:noWrap/>
                </w:tcPr>
                <w:p w14:paraId="4C34C64F" w14:textId="18962D7B" w:rsidR="00D60923" w:rsidRPr="00CB2D34" w:rsidRDefault="007B5793" w:rsidP="00370ACF">
                  <w:pPr>
                    <w:jc w:val="right"/>
                    <w:rPr>
                      <w:rFonts w:ascii="MB Corpo S Text Light" w:eastAsia="Times New Roman" w:hAnsi="MB Corpo S Text Light" w:cs="Calibri"/>
                      <w:sz w:val="20"/>
                      <w:szCs w:val="20"/>
                      <w:lang w:val="en-US" w:eastAsia="de-DE"/>
                    </w:rPr>
                  </w:pPr>
                  <w:r w:rsidRPr="00CB2D34">
                    <w:rPr>
                      <w:rFonts w:ascii="MB Corpo S Text Light" w:eastAsia="Times New Roman" w:hAnsi="MB Corpo S Text Light" w:cs="Calibri"/>
                      <w:sz w:val="20"/>
                      <w:szCs w:val="20"/>
                      <w:lang w:val="en-US" w:eastAsia="de-DE"/>
                    </w:rPr>
                    <w:t>5</w:t>
                  </w:r>
                  <w:r w:rsidR="00542F49" w:rsidRPr="00CB2D34">
                    <w:rPr>
                      <w:rFonts w:ascii="MB Corpo S Text Light" w:eastAsia="Times New Roman" w:hAnsi="MB Corpo S Text Light" w:cs="Calibri"/>
                      <w:sz w:val="20"/>
                      <w:szCs w:val="20"/>
                      <w:lang w:val="en-US" w:eastAsia="de-DE"/>
                    </w:rPr>
                    <w:t>9</w:t>
                  </w:r>
                  <w:r w:rsidR="002E5F12" w:rsidRPr="00CB2D34">
                    <w:rPr>
                      <w:rFonts w:ascii="MB Corpo S Text Light" w:eastAsia="Times New Roman" w:hAnsi="MB Corpo S Text Light" w:cs="Calibri"/>
                      <w:sz w:val="20"/>
                      <w:szCs w:val="20"/>
                      <w:lang w:val="en-US" w:eastAsia="de-DE"/>
                    </w:rPr>
                    <w:t>4</w:t>
                  </w:r>
                  <w:r w:rsidR="00542F49" w:rsidRPr="00CB2D34">
                    <w:rPr>
                      <w:rFonts w:ascii="MB Corpo S Text Light" w:eastAsia="Times New Roman" w:hAnsi="MB Corpo S Text Light" w:cs="Calibri"/>
                      <w:sz w:val="20"/>
                      <w:szCs w:val="20"/>
                      <w:lang w:val="en-US" w:eastAsia="de-DE"/>
                    </w:rPr>
                    <w:t>,</w:t>
                  </w:r>
                  <w:r w:rsidR="00F4231E" w:rsidRPr="00CB2D34">
                    <w:rPr>
                      <w:rFonts w:ascii="MB Corpo S Text Light" w:eastAsia="Times New Roman" w:hAnsi="MB Corpo S Text Light" w:cs="Calibri"/>
                      <w:sz w:val="20"/>
                      <w:szCs w:val="20"/>
                      <w:lang w:val="en-US" w:eastAsia="de-DE"/>
                    </w:rPr>
                    <w:t>6</w:t>
                  </w:r>
                  <w:r w:rsidR="00542F49" w:rsidRPr="00CB2D34">
                    <w:rPr>
                      <w:rFonts w:ascii="MB Corpo S Text Light" w:eastAsia="Times New Roman" w:hAnsi="MB Corpo S Text Light" w:cs="Calibri"/>
                      <w:sz w:val="20"/>
                      <w:szCs w:val="20"/>
                      <w:lang w:val="en-US" w:eastAsia="de-DE"/>
                    </w:rPr>
                    <w:t>00</w:t>
                  </w:r>
                </w:p>
              </w:tc>
              <w:tc>
                <w:tcPr>
                  <w:tcW w:w="1020" w:type="dxa"/>
                  <w:tcBorders>
                    <w:top w:val="nil"/>
                    <w:left w:val="nil"/>
                    <w:bottom w:val="single" w:sz="4" w:space="0" w:color="auto"/>
                    <w:right w:val="single" w:sz="4" w:space="0" w:color="auto"/>
                  </w:tcBorders>
                  <w:shd w:val="clear" w:color="auto" w:fill="auto"/>
                  <w:noWrap/>
                </w:tcPr>
                <w:p w14:paraId="1FA88FDB" w14:textId="5F075CEB" w:rsidR="00D60923" w:rsidRPr="00CB2D34" w:rsidRDefault="000A2031" w:rsidP="003975AC">
                  <w:pPr>
                    <w:jc w:val="right"/>
                    <w:rPr>
                      <w:rFonts w:ascii="MB Corpo S Text Light" w:eastAsia="Times New Roman" w:hAnsi="MB Corpo S Text Light" w:cs="Calibri"/>
                      <w:sz w:val="20"/>
                      <w:szCs w:val="20"/>
                      <w:lang w:val="en-US" w:eastAsia="de-DE"/>
                    </w:rPr>
                  </w:pPr>
                  <w:r w:rsidRPr="00CB2D34">
                    <w:rPr>
                      <w:rFonts w:ascii="MB Corpo S Text Light" w:eastAsia="Times New Roman" w:hAnsi="MB Corpo S Text Light" w:cs="Calibri"/>
                      <w:sz w:val="20"/>
                      <w:szCs w:val="20"/>
                      <w:lang w:val="en-US" w:eastAsia="de-DE"/>
                    </w:rPr>
                    <w:t>-1%</w:t>
                  </w:r>
                </w:p>
              </w:tc>
              <w:tc>
                <w:tcPr>
                  <w:tcW w:w="1020" w:type="dxa"/>
                  <w:tcBorders>
                    <w:top w:val="nil"/>
                    <w:left w:val="nil"/>
                    <w:bottom w:val="single" w:sz="4" w:space="0" w:color="auto"/>
                    <w:right w:val="single" w:sz="4" w:space="0" w:color="auto"/>
                  </w:tcBorders>
                  <w:shd w:val="clear" w:color="auto" w:fill="auto"/>
                  <w:noWrap/>
                </w:tcPr>
                <w:p w14:paraId="20A37F28" w14:textId="2EFAFB0D" w:rsidR="00D60923" w:rsidRPr="00CB2D34" w:rsidRDefault="00EB55C4" w:rsidP="003975AC">
                  <w:pPr>
                    <w:jc w:val="right"/>
                    <w:rPr>
                      <w:rFonts w:ascii="MB Corpo S Text Light" w:eastAsia="Times New Roman" w:hAnsi="MB Corpo S Text Light" w:cs="Calibri"/>
                      <w:sz w:val="20"/>
                      <w:szCs w:val="20"/>
                      <w:lang w:val="en-US" w:eastAsia="de-DE"/>
                    </w:rPr>
                  </w:pPr>
                  <w:r w:rsidRPr="00CB2D34">
                    <w:rPr>
                      <w:rFonts w:ascii="MB Corpo S Text Light" w:eastAsia="Times New Roman" w:hAnsi="MB Corpo S Text Light" w:cs="Calibri"/>
                      <w:sz w:val="20"/>
                      <w:szCs w:val="20"/>
                      <w:lang w:val="en-US" w:eastAsia="de-DE"/>
                    </w:rPr>
                    <w:t>-3%</w:t>
                  </w:r>
                </w:p>
              </w:tc>
              <w:tc>
                <w:tcPr>
                  <w:tcW w:w="1033" w:type="dxa"/>
                  <w:tcBorders>
                    <w:top w:val="nil"/>
                    <w:left w:val="nil"/>
                    <w:bottom w:val="single" w:sz="4" w:space="0" w:color="auto"/>
                    <w:right w:val="single" w:sz="4" w:space="0" w:color="auto"/>
                  </w:tcBorders>
                  <w:shd w:val="clear" w:color="auto" w:fill="auto"/>
                </w:tcPr>
                <w:p w14:paraId="2DE4A556" w14:textId="57F3713F" w:rsidR="00D60923" w:rsidRPr="00CB2D34" w:rsidRDefault="00542F49" w:rsidP="003975AC">
                  <w:pPr>
                    <w:jc w:val="right"/>
                    <w:rPr>
                      <w:rFonts w:ascii="MB Corpo S Text Light" w:eastAsia="Times New Roman" w:hAnsi="MB Corpo S Text Light" w:cs="Calibri"/>
                      <w:sz w:val="20"/>
                      <w:szCs w:val="20"/>
                      <w:lang w:val="en-US" w:eastAsia="de-DE"/>
                    </w:rPr>
                  </w:pPr>
                  <w:r w:rsidRPr="00CB2D34">
                    <w:rPr>
                      <w:rFonts w:ascii="MB Corpo S Text Light" w:eastAsia="Times New Roman" w:hAnsi="MB Corpo S Text Light" w:cs="Calibri"/>
                      <w:sz w:val="20"/>
                      <w:szCs w:val="20"/>
                      <w:lang w:val="en-US" w:eastAsia="de-DE"/>
                    </w:rPr>
                    <w:t>1,763,</w:t>
                  </w:r>
                  <w:r w:rsidR="00D1751D" w:rsidRPr="00CB2D34">
                    <w:rPr>
                      <w:rFonts w:ascii="MB Corpo S Text Light" w:eastAsia="Times New Roman" w:hAnsi="MB Corpo S Text Light" w:cs="Calibri"/>
                      <w:sz w:val="20"/>
                      <w:szCs w:val="20"/>
                      <w:lang w:val="en-US" w:eastAsia="de-DE"/>
                    </w:rPr>
                    <w:t>2</w:t>
                  </w:r>
                  <w:r w:rsidRPr="00CB2D34">
                    <w:rPr>
                      <w:rFonts w:ascii="MB Corpo S Text Light" w:eastAsia="Times New Roman" w:hAnsi="MB Corpo S Text Light" w:cs="Calibri"/>
                      <w:sz w:val="20"/>
                      <w:szCs w:val="20"/>
                      <w:lang w:val="en-US" w:eastAsia="de-DE"/>
                    </w:rPr>
                    <w:t>00</w:t>
                  </w:r>
                </w:p>
              </w:tc>
              <w:tc>
                <w:tcPr>
                  <w:tcW w:w="1020" w:type="dxa"/>
                  <w:tcBorders>
                    <w:top w:val="nil"/>
                    <w:left w:val="nil"/>
                    <w:bottom w:val="single" w:sz="4" w:space="0" w:color="auto"/>
                    <w:right w:val="single" w:sz="4" w:space="0" w:color="auto"/>
                  </w:tcBorders>
                  <w:shd w:val="clear" w:color="auto" w:fill="auto"/>
                </w:tcPr>
                <w:p w14:paraId="37A7B041" w14:textId="6D7C3D57" w:rsidR="00D60923" w:rsidRPr="00CB2D34" w:rsidRDefault="000A2031" w:rsidP="003975AC">
                  <w:pPr>
                    <w:jc w:val="right"/>
                    <w:rPr>
                      <w:rFonts w:ascii="MB Corpo S Text Light" w:eastAsia="Times New Roman" w:hAnsi="MB Corpo S Text Light" w:cs="Calibri"/>
                      <w:sz w:val="20"/>
                      <w:szCs w:val="20"/>
                      <w:lang w:val="en-US" w:eastAsia="de-DE"/>
                    </w:rPr>
                  </w:pPr>
                  <w:r w:rsidRPr="00CB2D34">
                    <w:rPr>
                      <w:rFonts w:ascii="MB Corpo S Text Light" w:eastAsia="Times New Roman" w:hAnsi="MB Corpo S Text Light" w:cs="Calibri"/>
                      <w:sz w:val="20"/>
                      <w:szCs w:val="20"/>
                      <w:lang w:val="en-US" w:eastAsia="de-DE"/>
                    </w:rPr>
                    <w:t>-5%</w:t>
                  </w:r>
                </w:p>
              </w:tc>
            </w:tr>
            <w:tr w:rsidR="00A83ADE" w14:paraId="4D453230" w14:textId="40C8630F"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tcPr>
                <w:p w14:paraId="13811A71" w14:textId="0824C65C" w:rsidR="00D60923" w:rsidRPr="007634E0" w:rsidRDefault="00D60923" w:rsidP="003975AC">
                  <w:pPr>
                    <w:pStyle w:val="Paragrafoelenco"/>
                    <w:numPr>
                      <w:ilvl w:val="0"/>
                      <w:numId w:val="27"/>
                    </w:numPr>
                    <w:spacing w:line="240" w:lineRule="auto"/>
                    <w:ind w:left="354"/>
                    <w:rPr>
                      <w:rFonts w:ascii="MB Corpo S Text Light" w:eastAsia="Times New Roman" w:hAnsi="MB Corpo S Text Light" w:cs="Calibri"/>
                      <w:b/>
                      <w:bCs/>
                      <w:sz w:val="20"/>
                      <w:szCs w:val="20"/>
                      <w:lang w:val="en-US" w:eastAsia="de-DE"/>
                    </w:rPr>
                  </w:pPr>
                  <w:r w:rsidRPr="007634E0">
                    <w:rPr>
                      <w:rFonts w:ascii="MB Corpo S Text Light" w:eastAsia="Times New Roman" w:hAnsi="MB Corpo S Text Light" w:cs="Calibri"/>
                      <w:bCs/>
                      <w:sz w:val="20"/>
                      <w:szCs w:val="20"/>
                      <w:lang w:val="en-US" w:eastAsia="de-DE"/>
                    </w:rPr>
                    <w:t>thereof BEVs</w:t>
                  </w:r>
                </w:p>
              </w:tc>
              <w:tc>
                <w:tcPr>
                  <w:tcW w:w="1020" w:type="dxa"/>
                  <w:tcBorders>
                    <w:top w:val="nil"/>
                    <w:left w:val="nil"/>
                    <w:bottom w:val="single" w:sz="4" w:space="0" w:color="auto"/>
                    <w:right w:val="single" w:sz="4" w:space="0" w:color="auto"/>
                  </w:tcBorders>
                  <w:noWrap/>
                </w:tcPr>
                <w:p w14:paraId="5AE03006" w14:textId="314C6D3B" w:rsidR="00D60923" w:rsidRPr="00CB2D34" w:rsidRDefault="00542F49" w:rsidP="00370ACF">
                  <w:pPr>
                    <w:jc w:val="right"/>
                    <w:rPr>
                      <w:rFonts w:ascii="MB Corpo S Text Light" w:eastAsia="Times New Roman" w:hAnsi="MB Corpo S Text Light" w:cs="Calibri"/>
                      <w:sz w:val="20"/>
                      <w:szCs w:val="20"/>
                      <w:lang w:val="en-US" w:eastAsia="de-DE"/>
                    </w:rPr>
                  </w:pPr>
                  <w:r w:rsidRPr="00CB2D34">
                    <w:rPr>
                      <w:rFonts w:ascii="MB Corpo S Text Light" w:eastAsia="Times New Roman" w:hAnsi="MB Corpo S Text Light" w:cs="Calibri"/>
                      <w:sz w:val="20"/>
                      <w:szCs w:val="20"/>
                      <w:lang w:val="en-US" w:eastAsia="de-DE"/>
                    </w:rPr>
                    <w:t>4</w:t>
                  </w:r>
                  <w:r w:rsidR="00F4231E" w:rsidRPr="00CB2D34">
                    <w:rPr>
                      <w:rFonts w:ascii="MB Corpo S Text Light" w:eastAsia="Times New Roman" w:hAnsi="MB Corpo S Text Light" w:cs="Calibri"/>
                      <w:sz w:val="20"/>
                      <w:szCs w:val="20"/>
                      <w:lang w:val="en-US" w:eastAsia="de-DE"/>
                    </w:rPr>
                    <w:t>6</w:t>
                  </w:r>
                  <w:r w:rsidRPr="00CB2D34">
                    <w:rPr>
                      <w:rFonts w:ascii="MB Corpo S Text Light" w:eastAsia="Times New Roman" w:hAnsi="MB Corpo S Text Light" w:cs="Calibri"/>
                      <w:sz w:val="20"/>
                      <w:szCs w:val="20"/>
                      <w:lang w:val="en-US" w:eastAsia="de-DE"/>
                    </w:rPr>
                    <w:t>,</w:t>
                  </w:r>
                  <w:r w:rsidR="007A4F5C" w:rsidRPr="00CB2D34">
                    <w:rPr>
                      <w:rFonts w:ascii="MB Corpo S Text Light" w:eastAsia="Times New Roman" w:hAnsi="MB Corpo S Text Light" w:cs="Calibri"/>
                      <w:sz w:val="20"/>
                      <w:szCs w:val="20"/>
                      <w:lang w:val="en-US" w:eastAsia="de-DE"/>
                    </w:rPr>
                    <w:t>9</w:t>
                  </w:r>
                  <w:r w:rsidRPr="00CB2D34">
                    <w:rPr>
                      <w:rFonts w:ascii="MB Corpo S Text Light" w:eastAsia="Times New Roman" w:hAnsi="MB Corpo S Text Light" w:cs="Calibri"/>
                      <w:sz w:val="20"/>
                      <w:szCs w:val="20"/>
                      <w:lang w:val="en-US" w:eastAsia="de-DE"/>
                    </w:rPr>
                    <w:t>00</w:t>
                  </w:r>
                </w:p>
              </w:tc>
              <w:tc>
                <w:tcPr>
                  <w:tcW w:w="1020" w:type="dxa"/>
                  <w:tcBorders>
                    <w:top w:val="nil"/>
                    <w:left w:val="nil"/>
                    <w:bottom w:val="single" w:sz="4" w:space="0" w:color="auto"/>
                    <w:right w:val="single" w:sz="4" w:space="0" w:color="auto"/>
                  </w:tcBorders>
                  <w:noWrap/>
                </w:tcPr>
                <w:p w14:paraId="659F4140" w14:textId="5C074720" w:rsidR="00D60923" w:rsidRPr="00CB2D34" w:rsidRDefault="000A2031" w:rsidP="003975AC">
                  <w:pPr>
                    <w:jc w:val="right"/>
                    <w:rPr>
                      <w:rFonts w:ascii="MB Corpo S Text Light" w:eastAsia="Times New Roman" w:hAnsi="MB Corpo S Text Light" w:cs="Calibri"/>
                      <w:sz w:val="20"/>
                      <w:szCs w:val="20"/>
                      <w:lang w:val="en-US" w:eastAsia="de-DE"/>
                    </w:rPr>
                  </w:pPr>
                  <w:r w:rsidRPr="00CB2D34">
                    <w:rPr>
                      <w:rFonts w:ascii="MB Corpo S Text Light" w:eastAsia="Times New Roman" w:hAnsi="MB Corpo S Text Light" w:cs="Calibri"/>
                      <w:sz w:val="20"/>
                      <w:szCs w:val="20"/>
                      <w:lang w:val="en-US" w:eastAsia="de-DE"/>
                    </w:rPr>
                    <w:t>-</w:t>
                  </w:r>
                  <w:r w:rsidR="00776179" w:rsidRPr="00CB2D34">
                    <w:rPr>
                      <w:rFonts w:ascii="MB Corpo S Text Light" w:eastAsia="Times New Roman" w:hAnsi="MB Corpo S Text Light" w:cs="Calibri"/>
                      <w:sz w:val="20"/>
                      <w:szCs w:val="20"/>
                      <w:lang w:val="en-US" w:eastAsia="de-DE"/>
                    </w:rPr>
                    <w:t>8</w:t>
                  </w:r>
                  <w:r w:rsidRPr="00CB2D34">
                    <w:rPr>
                      <w:rFonts w:ascii="MB Corpo S Text Light" w:eastAsia="Times New Roman" w:hAnsi="MB Corpo S Text Light" w:cs="Calibri"/>
                      <w:sz w:val="20"/>
                      <w:szCs w:val="20"/>
                      <w:lang w:val="en-US" w:eastAsia="de-DE"/>
                    </w:rPr>
                    <w:t>%</w:t>
                  </w:r>
                </w:p>
              </w:tc>
              <w:tc>
                <w:tcPr>
                  <w:tcW w:w="1020" w:type="dxa"/>
                  <w:tcBorders>
                    <w:top w:val="nil"/>
                    <w:left w:val="nil"/>
                    <w:bottom w:val="single" w:sz="4" w:space="0" w:color="auto"/>
                    <w:right w:val="single" w:sz="4" w:space="0" w:color="auto"/>
                  </w:tcBorders>
                  <w:noWrap/>
                </w:tcPr>
                <w:p w14:paraId="299723BF" w14:textId="5AC13BF3" w:rsidR="00D60923" w:rsidRPr="00CB2D34" w:rsidRDefault="00EB55C4" w:rsidP="003975AC">
                  <w:pPr>
                    <w:jc w:val="right"/>
                    <w:rPr>
                      <w:rFonts w:ascii="MB Corpo S Text Light" w:eastAsia="Times New Roman" w:hAnsi="MB Corpo S Text Light" w:cs="Calibri"/>
                      <w:sz w:val="20"/>
                      <w:szCs w:val="20"/>
                      <w:lang w:val="en-US" w:eastAsia="de-DE"/>
                    </w:rPr>
                  </w:pPr>
                  <w:r w:rsidRPr="00CB2D34">
                    <w:rPr>
                      <w:rFonts w:ascii="MB Corpo S Text Light" w:eastAsia="Times New Roman" w:hAnsi="MB Corpo S Text Light" w:cs="Calibri"/>
                      <w:sz w:val="20"/>
                      <w:szCs w:val="20"/>
                      <w:lang w:val="en-US" w:eastAsia="de-DE"/>
                    </w:rPr>
                    <w:t>-3</w:t>
                  </w:r>
                  <w:r w:rsidR="009F5881" w:rsidRPr="00CB2D34">
                    <w:rPr>
                      <w:rFonts w:ascii="MB Corpo S Text Light" w:eastAsia="Times New Roman" w:hAnsi="MB Corpo S Text Light" w:cs="Calibri"/>
                      <w:sz w:val="20"/>
                      <w:szCs w:val="20"/>
                      <w:lang w:val="en-US" w:eastAsia="de-DE"/>
                    </w:rPr>
                    <w:t>1</w:t>
                  </w:r>
                  <w:r w:rsidRPr="00CB2D34">
                    <w:rPr>
                      <w:rFonts w:ascii="MB Corpo S Text Light" w:eastAsia="Times New Roman" w:hAnsi="MB Corpo S Text Light" w:cs="Calibri"/>
                      <w:sz w:val="20"/>
                      <w:szCs w:val="20"/>
                      <w:lang w:val="en-US" w:eastAsia="de-DE"/>
                    </w:rPr>
                    <w:t>%</w:t>
                  </w:r>
                </w:p>
              </w:tc>
              <w:tc>
                <w:tcPr>
                  <w:tcW w:w="1033" w:type="dxa"/>
                  <w:tcBorders>
                    <w:top w:val="nil"/>
                    <w:left w:val="nil"/>
                    <w:bottom w:val="single" w:sz="4" w:space="0" w:color="auto"/>
                    <w:right w:val="single" w:sz="4" w:space="0" w:color="auto"/>
                  </w:tcBorders>
                </w:tcPr>
                <w:p w14:paraId="0C9C468C" w14:textId="1E407689" w:rsidR="00D60923" w:rsidRPr="00CB2D34" w:rsidRDefault="00542F49" w:rsidP="003975AC">
                  <w:pPr>
                    <w:jc w:val="right"/>
                    <w:rPr>
                      <w:rFonts w:ascii="MB Corpo S Text Light" w:eastAsia="Times New Roman" w:hAnsi="MB Corpo S Text Light" w:cs="Calibri"/>
                      <w:sz w:val="20"/>
                      <w:szCs w:val="20"/>
                      <w:lang w:val="en-US" w:eastAsia="de-DE"/>
                    </w:rPr>
                  </w:pPr>
                  <w:r w:rsidRPr="00CB2D34">
                    <w:rPr>
                      <w:rFonts w:ascii="MB Corpo S Text Light" w:eastAsia="Times New Roman" w:hAnsi="MB Corpo S Text Light" w:cs="Calibri"/>
                      <w:sz w:val="20"/>
                      <w:szCs w:val="20"/>
                      <w:lang w:val="en-US" w:eastAsia="de-DE"/>
                    </w:rPr>
                    <w:t>14</w:t>
                  </w:r>
                  <w:r w:rsidR="00DD27F2" w:rsidRPr="00CB2D34">
                    <w:rPr>
                      <w:rFonts w:ascii="MB Corpo S Text Light" w:eastAsia="Times New Roman" w:hAnsi="MB Corpo S Text Light" w:cs="Calibri"/>
                      <w:sz w:val="20"/>
                      <w:szCs w:val="20"/>
                      <w:lang w:val="en-US" w:eastAsia="de-DE"/>
                    </w:rPr>
                    <w:t>8</w:t>
                  </w:r>
                  <w:r w:rsidRPr="00CB2D34">
                    <w:rPr>
                      <w:rFonts w:ascii="MB Corpo S Text Light" w:eastAsia="Times New Roman" w:hAnsi="MB Corpo S Text Light" w:cs="Calibri"/>
                      <w:sz w:val="20"/>
                      <w:szCs w:val="20"/>
                      <w:lang w:val="en-US" w:eastAsia="de-DE"/>
                    </w:rPr>
                    <w:t>,</w:t>
                  </w:r>
                  <w:r w:rsidR="0005721C" w:rsidRPr="00CB2D34">
                    <w:rPr>
                      <w:rFonts w:ascii="MB Corpo S Text Light" w:eastAsia="Times New Roman" w:hAnsi="MB Corpo S Text Light" w:cs="Calibri"/>
                      <w:sz w:val="20"/>
                      <w:szCs w:val="20"/>
                      <w:lang w:val="en-US" w:eastAsia="de-DE"/>
                    </w:rPr>
                    <w:t>5</w:t>
                  </w:r>
                  <w:r w:rsidRPr="00CB2D34">
                    <w:rPr>
                      <w:rFonts w:ascii="MB Corpo S Text Light" w:eastAsia="Times New Roman" w:hAnsi="MB Corpo S Text Light" w:cs="Calibri"/>
                      <w:sz w:val="20"/>
                      <w:szCs w:val="20"/>
                      <w:lang w:val="en-US" w:eastAsia="de-DE"/>
                    </w:rPr>
                    <w:t>00</w:t>
                  </w:r>
                </w:p>
              </w:tc>
              <w:tc>
                <w:tcPr>
                  <w:tcW w:w="1020" w:type="dxa"/>
                  <w:tcBorders>
                    <w:top w:val="nil"/>
                    <w:left w:val="nil"/>
                    <w:bottom w:val="single" w:sz="4" w:space="0" w:color="auto"/>
                    <w:right w:val="single" w:sz="4" w:space="0" w:color="auto"/>
                  </w:tcBorders>
                </w:tcPr>
                <w:p w14:paraId="624B1EBB" w14:textId="33DEAC60" w:rsidR="00D60923" w:rsidRPr="00CB2D34" w:rsidRDefault="000A2031" w:rsidP="003975AC">
                  <w:pPr>
                    <w:jc w:val="right"/>
                    <w:rPr>
                      <w:rFonts w:ascii="MB Corpo S Text Light" w:eastAsia="Times New Roman" w:hAnsi="MB Corpo S Text Light" w:cs="Calibri"/>
                      <w:sz w:val="20"/>
                      <w:szCs w:val="20"/>
                      <w:lang w:val="en-US" w:eastAsia="de-DE"/>
                    </w:rPr>
                  </w:pPr>
                  <w:r w:rsidRPr="00CB2D34">
                    <w:rPr>
                      <w:rFonts w:ascii="MB Corpo S Text Light" w:eastAsia="Times New Roman" w:hAnsi="MB Corpo S Text Light" w:cs="Calibri"/>
                      <w:sz w:val="20"/>
                      <w:szCs w:val="20"/>
                      <w:lang w:val="en-US" w:eastAsia="de-DE"/>
                    </w:rPr>
                    <w:t>-22%</w:t>
                  </w:r>
                </w:p>
              </w:tc>
            </w:tr>
            <w:tr w:rsidR="00DD1947" w14:paraId="6A3C1F9E" w14:textId="018E0730"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5DE98572" w14:textId="77777777" w:rsidR="00DD1947" w:rsidRPr="00370ACF" w:rsidRDefault="00DD1947" w:rsidP="00DD1947">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Mercedes-Benz Cars</w:t>
                  </w:r>
                </w:p>
              </w:tc>
              <w:tc>
                <w:tcPr>
                  <w:tcW w:w="1020" w:type="dxa"/>
                  <w:tcBorders>
                    <w:top w:val="nil"/>
                    <w:left w:val="nil"/>
                    <w:bottom w:val="single" w:sz="4" w:space="0" w:color="auto"/>
                    <w:right w:val="single" w:sz="4" w:space="0" w:color="auto"/>
                  </w:tcBorders>
                  <w:noWrap/>
                  <w:vAlign w:val="bottom"/>
                </w:tcPr>
                <w:p w14:paraId="62B15FCC" w14:textId="2188EE6B" w:rsidR="00DD1947" w:rsidRPr="00370ACF" w:rsidRDefault="008A4158" w:rsidP="00DD1947">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50</w:t>
                  </w:r>
                  <w:r w:rsidR="000E1358">
                    <w:rPr>
                      <w:rFonts w:ascii="MB Corpo S Text Light" w:eastAsia="Times New Roman" w:hAnsi="MB Corpo S Text Light" w:cs="Calibri"/>
                      <w:sz w:val="20"/>
                      <w:szCs w:val="20"/>
                      <w:lang w:val="en-US" w:eastAsia="de-DE"/>
                    </w:rPr>
                    <w:t>3,600</w:t>
                  </w:r>
                </w:p>
              </w:tc>
              <w:tc>
                <w:tcPr>
                  <w:tcW w:w="1020" w:type="dxa"/>
                  <w:tcBorders>
                    <w:top w:val="nil"/>
                    <w:left w:val="nil"/>
                    <w:bottom w:val="single" w:sz="4" w:space="0" w:color="auto"/>
                    <w:right w:val="single" w:sz="4" w:space="0" w:color="auto"/>
                  </w:tcBorders>
                  <w:noWrap/>
                </w:tcPr>
                <w:p w14:paraId="49B4F8D7" w14:textId="5834BDD4" w:rsidR="00DD1947" w:rsidRPr="00E80E1F" w:rsidRDefault="00032201" w:rsidP="00DD1947">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w:t>
                  </w:r>
                  <w:r w:rsidR="00DD1947" w:rsidRPr="00E80E1F">
                    <w:rPr>
                      <w:rFonts w:ascii="MB Corpo S Text Light" w:eastAsia="Times New Roman" w:hAnsi="MB Corpo S Text Light" w:cs="Calibri"/>
                      <w:sz w:val="20"/>
                      <w:szCs w:val="20"/>
                      <w:lang w:val="en-US" w:eastAsia="de-DE"/>
                    </w:rPr>
                    <w:t>1%</w:t>
                  </w:r>
                </w:p>
              </w:tc>
              <w:tc>
                <w:tcPr>
                  <w:tcW w:w="1020" w:type="dxa"/>
                  <w:tcBorders>
                    <w:top w:val="nil"/>
                    <w:left w:val="nil"/>
                    <w:bottom w:val="single" w:sz="4" w:space="0" w:color="auto"/>
                    <w:right w:val="single" w:sz="4" w:space="0" w:color="auto"/>
                  </w:tcBorders>
                  <w:noWrap/>
                </w:tcPr>
                <w:p w14:paraId="3EBB20E1" w14:textId="523231AD" w:rsidR="00DD1947" w:rsidRPr="00DD1947" w:rsidRDefault="00DD1947" w:rsidP="00DD1947">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w:t>
                  </w:r>
                </w:p>
              </w:tc>
              <w:tc>
                <w:tcPr>
                  <w:tcW w:w="1033" w:type="dxa"/>
                  <w:tcBorders>
                    <w:top w:val="nil"/>
                    <w:left w:val="nil"/>
                    <w:bottom w:val="single" w:sz="4" w:space="0" w:color="auto"/>
                    <w:right w:val="single" w:sz="4" w:space="0" w:color="auto"/>
                  </w:tcBorders>
                </w:tcPr>
                <w:p w14:paraId="31EAD697" w14:textId="58880F94" w:rsidR="00DD1947" w:rsidRPr="00342211" w:rsidRDefault="00DD1947" w:rsidP="00DD1947">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w:t>
                  </w:r>
                  <w:r w:rsidR="00F379B2">
                    <w:rPr>
                      <w:rFonts w:ascii="MB Corpo S Text Light" w:eastAsia="Times New Roman" w:hAnsi="MB Corpo S Text Light" w:cs="Calibri"/>
                      <w:sz w:val="20"/>
                      <w:szCs w:val="20"/>
                      <w:lang w:val="en-US" w:eastAsia="de-DE"/>
                    </w:rPr>
                    <w:t>,</w:t>
                  </w:r>
                  <w:r w:rsidRPr="00DD1947">
                    <w:rPr>
                      <w:rFonts w:ascii="MB Corpo S Text Light" w:eastAsia="Times New Roman" w:hAnsi="MB Corpo S Text Light" w:cs="Calibri"/>
                      <w:sz w:val="20"/>
                      <w:szCs w:val="20"/>
                      <w:lang w:val="en-US" w:eastAsia="de-DE"/>
                    </w:rPr>
                    <w:t>463</w:t>
                  </w:r>
                  <w:r w:rsidR="0079744F">
                    <w:rPr>
                      <w:rFonts w:ascii="MB Corpo S Text Light" w:eastAsia="Times New Roman" w:hAnsi="MB Corpo S Text Light" w:cs="Calibri"/>
                      <w:sz w:val="20"/>
                      <w:szCs w:val="20"/>
                      <w:lang w:val="en-US" w:eastAsia="de-DE"/>
                    </w:rPr>
                    <w:t>,</w:t>
                  </w:r>
                  <w:r w:rsidR="00F379B2">
                    <w:rPr>
                      <w:rFonts w:ascii="MB Corpo S Text Light" w:eastAsia="Times New Roman" w:hAnsi="MB Corpo S Text Light" w:cs="Calibri"/>
                      <w:sz w:val="20"/>
                      <w:szCs w:val="20"/>
                      <w:lang w:val="en-US" w:eastAsia="de-DE"/>
                    </w:rPr>
                    <w:t>3</w:t>
                  </w:r>
                  <w:r w:rsidR="0079744F">
                    <w:rPr>
                      <w:rFonts w:ascii="MB Corpo S Text Light" w:eastAsia="Times New Roman" w:hAnsi="MB Corpo S Text Light" w:cs="Calibri"/>
                      <w:sz w:val="20"/>
                      <w:szCs w:val="20"/>
                      <w:lang w:val="en-US" w:eastAsia="de-DE"/>
                    </w:rPr>
                    <w:t>0</w:t>
                  </w:r>
                  <w:r w:rsidRPr="00DD1947">
                    <w:rPr>
                      <w:rFonts w:ascii="MB Corpo S Text Light" w:eastAsia="Times New Roman" w:hAnsi="MB Corpo S Text Light" w:cs="Calibri"/>
                      <w:sz w:val="20"/>
                      <w:szCs w:val="20"/>
                      <w:lang w:val="en-US" w:eastAsia="de-DE"/>
                    </w:rPr>
                    <w:t>0</w:t>
                  </w:r>
                </w:p>
              </w:tc>
              <w:tc>
                <w:tcPr>
                  <w:tcW w:w="1020" w:type="dxa"/>
                  <w:tcBorders>
                    <w:top w:val="nil"/>
                    <w:left w:val="nil"/>
                    <w:bottom w:val="single" w:sz="4" w:space="0" w:color="auto"/>
                    <w:right w:val="single" w:sz="4" w:space="0" w:color="auto"/>
                  </w:tcBorders>
                </w:tcPr>
                <w:p w14:paraId="19371F85" w14:textId="6BA4C566" w:rsidR="00DD1947" w:rsidRPr="00BA4351" w:rsidRDefault="00DD1947" w:rsidP="00DD1947">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-4%</w:t>
                  </w:r>
                </w:p>
              </w:tc>
            </w:tr>
            <w:tr w:rsidR="00DD1947" w14:paraId="364B1515" w14:textId="27E98C40"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1F95E25E" w14:textId="7B29A437" w:rsidR="00DD1947" w:rsidRPr="00370ACF" w:rsidRDefault="00DD1947" w:rsidP="00DD1947">
                  <w:pPr>
                    <w:pStyle w:val="Paragrafoelenco"/>
                    <w:numPr>
                      <w:ilvl w:val="0"/>
                      <w:numId w:val="24"/>
                    </w:numPr>
                    <w:spacing w:line="240" w:lineRule="auto"/>
                    <w:ind w:left="351" w:hanging="351"/>
                    <w:rPr>
                      <w:rFonts w:eastAsia="Times New Roman" w:cs="Calibri"/>
                      <w:sz w:val="20"/>
                      <w:szCs w:val="20"/>
                      <w:lang w:val="en-US" w:eastAsia="de-DE"/>
                    </w:rPr>
                  </w:pPr>
                  <w:r w:rsidRPr="00370ACF">
                    <w:rPr>
                      <w:rFonts w:ascii="MB Corpo S Text Light" w:eastAsia="Times New Roman" w:hAnsi="MB Corpo S Text Light" w:cs="Calibri"/>
                      <w:bCs/>
                      <w:sz w:val="20"/>
                      <w:szCs w:val="20"/>
                      <w:lang w:val="en-US" w:eastAsia="de-DE"/>
                    </w:rPr>
                    <w:t>thereof BEVs</w:t>
                  </w:r>
                </w:p>
              </w:tc>
              <w:tc>
                <w:tcPr>
                  <w:tcW w:w="1020" w:type="dxa"/>
                  <w:tcBorders>
                    <w:top w:val="nil"/>
                    <w:left w:val="nil"/>
                    <w:bottom w:val="single" w:sz="4" w:space="0" w:color="auto"/>
                    <w:right w:val="single" w:sz="4" w:space="0" w:color="auto"/>
                  </w:tcBorders>
                  <w:noWrap/>
                  <w:vAlign w:val="bottom"/>
                </w:tcPr>
                <w:p w14:paraId="5419EE30" w14:textId="182264F8" w:rsidR="00DD1947" w:rsidRPr="00370ACF" w:rsidRDefault="00DD1947" w:rsidP="00DD1947">
                  <w:pPr>
                    <w:jc w:val="right"/>
                    <w:rPr>
                      <w:rFonts w:ascii="MB Corpo S Text Light" w:eastAsia="Times New Roman" w:hAnsi="MB Corpo S Text Light" w:cs="Calibri"/>
                      <w:sz w:val="20"/>
                      <w:szCs w:val="20"/>
                      <w:lang w:val="en-US" w:eastAsia="de-DE"/>
                    </w:rPr>
                  </w:pPr>
                  <w:r w:rsidRPr="00704DCE">
                    <w:rPr>
                      <w:rFonts w:ascii="MB Corpo S Text Light" w:eastAsia="Times New Roman" w:hAnsi="MB Corpo S Text Light" w:cs="Calibri"/>
                      <w:sz w:val="20"/>
                      <w:szCs w:val="20"/>
                      <w:lang w:val="en-US" w:eastAsia="de-DE"/>
                    </w:rPr>
                    <w:t>4</w:t>
                  </w:r>
                  <w:r w:rsidR="00167025">
                    <w:rPr>
                      <w:rFonts w:ascii="MB Corpo S Text Light" w:eastAsia="Times New Roman" w:hAnsi="MB Corpo S Text Light" w:cs="Calibri"/>
                      <w:sz w:val="20"/>
                      <w:szCs w:val="20"/>
                      <w:lang w:val="en-US" w:eastAsia="de-DE"/>
                    </w:rPr>
                    <w:t>2</w:t>
                  </w:r>
                  <w:r w:rsidR="0079744F">
                    <w:rPr>
                      <w:rFonts w:ascii="MB Corpo S Text Light" w:eastAsia="Times New Roman" w:hAnsi="MB Corpo S Text Light" w:cs="Calibri"/>
                      <w:sz w:val="20"/>
                      <w:szCs w:val="20"/>
                      <w:lang w:val="en-US" w:eastAsia="de-DE"/>
                    </w:rPr>
                    <w:t>,</w:t>
                  </w:r>
                  <w:r w:rsidR="00167025">
                    <w:rPr>
                      <w:rFonts w:ascii="MB Corpo S Text Light" w:eastAsia="Times New Roman" w:hAnsi="MB Corpo S Text Light" w:cs="Calibri"/>
                      <w:sz w:val="20"/>
                      <w:szCs w:val="20"/>
                      <w:lang w:val="en-US" w:eastAsia="de-DE"/>
                    </w:rPr>
                    <w:t>5</w:t>
                  </w:r>
                  <w:r w:rsidR="0079744F">
                    <w:rPr>
                      <w:rFonts w:ascii="MB Corpo S Text Light" w:eastAsia="Times New Roman" w:hAnsi="MB Corpo S Text Light" w:cs="Calibri"/>
                      <w:sz w:val="20"/>
                      <w:szCs w:val="20"/>
                      <w:lang w:val="en-US" w:eastAsia="de-DE"/>
                    </w:rPr>
                    <w:t>00</w:t>
                  </w:r>
                </w:p>
              </w:tc>
              <w:tc>
                <w:tcPr>
                  <w:tcW w:w="1020" w:type="dxa"/>
                  <w:tcBorders>
                    <w:top w:val="nil"/>
                    <w:left w:val="nil"/>
                    <w:bottom w:val="single" w:sz="4" w:space="0" w:color="auto"/>
                    <w:right w:val="single" w:sz="4" w:space="0" w:color="auto"/>
                  </w:tcBorders>
                  <w:noWrap/>
                </w:tcPr>
                <w:p w14:paraId="01D39091" w14:textId="0CD3ED02" w:rsidR="00DD1947" w:rsidRPr="00E80E1F" w:rsidRDefault="00DD1947" w:rsidP="00DD1947">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w:t>
                  </w:r>
                  <w:r w:rsidR="002E3450">
                    <w:rPr>
                      <w:rFonts w:ascii="MB Corpo S Text Light" w:eastAsia="Times New Roman" w:hAnsi="MB Corpo S Text Light" w:cs="Calibri"/>
                      <w:sz w:val="20"/>
                      <w:szCs w:val="20"/>
                      <w:lang w:val="en-US" w:eastAsia="de-DE"/>
                    </w:rPr>
                    <w:t>7</w:t>
                  </w:r>
                  <w:r w:rsidRPr="00E80E1F">
                    <w:rPr>
                      <w:rFonts w:ascii="MB Corpo S Text Light" w:eastAsia="Times New Roman" w:hAnsi="MB Corpo S Text Light" w:cs="Calibri"/>
                      <w:sz w:val="20"/>
                      <w:szCs w:val="20"/>
                      <w:lang w:val="en-US" w:eastAsia="de-DE"/>
                    </w:rPr>
                    <w:t>%</w:t>
                  </w:r>
                </w:p>
              </w:tc>
              <w:tc>
                <w:tcPr>
                  <w:tcW w:w="1020" w:type="dxa"/>
                  <w:tcBorders>
                    <w:top w:val="nil"/>
                    <w:left w:val="nil"/>
                    <w:bottom w:val="single" w:sz="4" w:space="0" w:color="auto"/>
                    <w:right w:val="single" w:sz="4" w:space="0" w:color="auto"/>
                  </w:tcBorders>
                  <w:noWrap/>
                </w:tcPr>
                <w:p w14:paraId="2C5DB815" w14:textId="57400D4C" w:rsidR="00DD1947" w:rsidRPr="00DD1947" w:rsidRDefault="00DD1947" w:rsidP="00DD1947">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-3</w:t>
                  </w:r>
                  <w:r w:rsidR="002D464E">
                    <w:rPr>
                      <w:rFonts w:ascii="MB Corpo S Text Light" w:eastAsia="Times New Roman" w:hAnsi="MB Corpo S Text Light" w:cs="Calibri"/>
                      <w:sz w:val="20"/>
                      <w:szCs w:val="20"/>
                      <w:lang w:val="en-US" w:eastAsia="de-DE"/>
                    </w:rPr>
                    <w:t>1</w:t>
                  </w:r>
                  <w:r w:rsidRPr="00DD1947">
                    <w:rPr>
                      <w:rFonts w:ascii="MB Corpo S Text Light" w:eastAsia="Times New Roman" w:hAnsi="MB Corpo S Text Light" w:cs="Calibri"/>
                      <w:sz w:val="20"/>
                      <w:szCs w:val="20"/>
                      <w:lang w:val="en-US" w:eastAsia="de-DE"/>
                    </w:rPr>
                    <w:t>%</w:t>
                  </w:r>
                </w:p>
              </w:tc>
              <w:tc>
                <w:tcPr>
                  <w:tcW w:w="1033" w:type="dxa"/>
                  <w:tcBorders>
                    <w:top w:val="nil"/>
                    <w:left w:val="nil"/>
                    <w:bottom w:val="single" w:sz="4" w:space="0" w:color="auto"/>
                    <w:right w:val="single" w:sz="4" w:space="0" w:color="auto"/>
                  </w:tcBorders>
                </w:tcPr>
                <w:p w14:paraId="5A6169FB" w14:textId="5D5C1F28" w:rsidR="00DD1947" w:rsidRPr="00342211" w:rsidRDefault="00DD1947" w:rsidP="00DD1947">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135</w:t>
                  </w:r>
                  <w:r w:rsidR="0079744F">
                    <w:rPr>
                      <w:rFonts w:ascii="MB Corpo S Text Light" w:eastAsia="Times New Roman" w:hAnsi="MB Corpo S Text Light" w:cs="Calibri"/>
                      <w:sz w:val="20"/>
                      <w:szCs w:val="20"/>
                      <w:lang w:val="en-US" w:eastAsia="de-DE"/>
                    </w:rPr>
                    <w:t>,</w:t>
                  </w:r>
                  <w:r w:rsidR="00BD39FC">
                    <w:rPr>
                      <w:rFonts w:ascii="MB Corpo S Text Light" w:eastAsia="Times New Roman" w:hAnsi="MB Corpo S Text Light" w:cs="Calibri"/>
                      <w:sz w:val="20"/>
                      <w:szCs w:val="20"/>
                      <w:lang w:val="en-US" w:eastAsia="de-DE"/>
                    </w:rPr>
                    <w:t>9</w:t>
                  </w:r>
                  <w:r w:rsidR="0079744F">
                    <w:rPr>
                      <w:rFonts w:ascii="MB Corpo S Text Light" w:eastAsia="Times New Roman" w:hAnsi="MB Corpo S Text Light" w:cs="Calibri"/>
                      <w:sz w:val="20"/>
                      <w:szCs w:val="20"/>
                      <w:lang w:val="en-US" w:eastAsia="de-DE"/>
                    </w:rPr>
                    <w:t>0</w:t>
                  </w:r>
                  <w:r w:rsidRPr="00DD1947">
                    <w:rPr>
                      <w:rFonts w:ascii="MB Corpo S Text Light" w:eastAsia="Times New Roman" w:hAnsi="MB Corpo S Text Light" w:cs="Calibri"/>
                      <w:sz w:val="20"/>
                      <w:szCs w:val="20"/>
                      <w:lang w:val="en-US" w:eastAsia="de-DE"/>
                    </w:rPr>
                    <w:t>0</w:t>
                  </w:r>
                </w:p>
              </w:tc>
              <w:tc>
                <w:tcPr>
                  <w:tcW w:w="1020" w:type="dxa"/>
                  <w:tcBorders>
                    <w:top w:val="nil"/>
                    <w:left w:val="nil"/>
                    <w:bottom w:val="single" w:sz="4" w:space="0" w:color="auto"/>
                    <w:right w:val="single" w:sz="4" w:space="0" w:color="auto"/>
                  </w:tcBorders>
                </w:tcPr>
                <w:p w14:paraId="662BA2FD" w14:textId="3E57D5A0" w:rsidR="00DD1947" w:rsidRPr="00BA4351" w:rsidRDefault="00DD1947" w:rsidP="00DD1947">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-2</w:t>
                  </w:r>
                  <w:r w:rsidR="00BD39FC">
                    <w:rPr>
                      <w:rFonts w:ascii="MB Corpo S Text Light" w:eastAsia="Times New Roman" w:hAnsi="MB Corpo S Text Light" w:cs="Calibri"/>
                      <w:sz w:val="20"/>
                      <w:szCs w:val="20"/>
                      <w:lang w:val="en-US" w:eastAsia="de-DE"/>
                    </w:rPr>
                    <w:t>2</w:t>
                  </w:r>
                  <w:r w:rsidRPr="00DD1947">
                    <w:rPr>
                      <w:rFonts w:ascii="MB Corpo S Text Light" w:eastAsia="Times New Roman" w:hAnsi="MB Corpo S Text Light" w:cs="Calibri"/>
                      <w:sz w:val="20"/>
                      <w:szCs w:val="20"/>
                      <w:lang w:val="en-US" w:eastAsia="de-DE"/>
                    </w:rPr>
                    <w:t>%</w:t>
                  </w:r>
                </w:p>
              </w:tc>
            </w:tr>
            <w:tr w:rsidR="00A83ADE" w14:paraId="1B041A85" w14:textId="3306C498"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145E3CCE" w14:textId="542ABD41" w:rsidR="00D60923" w:rsidRPr="00370ACF" w:rsidRDefault="00D60923" w:rsidP="003975AC">
                  <w:pPr>
                    <w:pStyle w:val="Paragrafoelenco"/>
                    <w:numPr>
                      <w:ilvl w:val="0"/>
                      <w:numId w:val="24"/>
                    </w:numPr>
                    <w:spacing w:line="240" w:lineRule="auto"/>
                    <w:ind w:left="351" w:hanging="351"/>
                    <w:rPr>
                      <w:rFonts w:eastAsia="Times New Roman" w:cs="Calibri"/>
                      <w:sz w:val="20"/>
                      <w:szCs w:val="20"/>
                      <w:lang w:val="en-US" w:eastAsia="de-DE"/>
                    </w:rPr>
                  </w:pPr>
                  <w:r w:rsidRPr="00370ACF">
                    <w:rPr>
                      <w:rFonts w:ascii="MB Corpo S Text Light" w:eastAsia="Times New Roman" w:hAnsi="MB Corpo S Text Light" w:cs="Calibri"/>
                      <w:bCs/>
                      <w:sz w:val="20"/>
                      <w:szCs w:val="20"/>
                      <w:lang w:val="en-US" w:eastAsia="de-DE"/>
                    </w:rPr>
                    <w:t xml:space="preserve">thereof </w:t>
                  </w:r>
                  <w:proofErr w:type="spellStart"/>
                  <w:r w:rsidRPr="00370ACF">
                    <w:rPr>
                      <w:rFonts w:ascii="MB Corpo S Text Light" w:eastAsia="Times New Roman" w:hAnsi="MB Corpo S Text Light" w:cs="Calibri"/>
                      <w:bCs/>
                      <w:sz w:val="20"/>
                      <w:szCs w:val="20"/>
                      <w:lang w:val="en-US" w:eastAsia="de-DE"/>
                    </w:rPr>
                    <w:t>xEVs</w:t>
                  </w:r>
                  <w:proofErr w:type="spellEnd"/>
                </w:p>
              </w:tc>
              <w:tc>
                <w:tcPr>
                  <w:tcW w:w="1020" w:type="dxa"/>
                  <w:tcBorders>
                    <w:top w:val="nil"/>
                    <w:left w:val="nil"/>
                    <w:bottom w:val="single" w:sz="4" w:space="0" w:color="auto"/>
                    <w:right w:val="single" w:sz="4" w:space="0" w:color="auto"/>
                  </w:tcBorders>
                  <w:noWrap/>
                </w:tcPr>
                <w:p w14:paraId="7E4F747D" w14:textId="7FE0BDA9" w:rsidR="00D60923" w:rsidRPr="00370ACF" w:rsidRDefault="00704DCE" w:rsidP="00370ACF">
                  <w:pPr>
                    <w:jc w:val="right"/>
                    <w:rPr>
                      <w:rFonts w:ascii="MB Corpo S Text Light" w:eastAsia="Times New Roman" w:hAnsi="MB Corpo S Text Light" w:cs="Calibri"/>
                      <w:sz w:val="20"/>
                      <w:szCs w:val="20"/>
                      <w:lang w:val="en-US" w:eastAsia="de-DE"/>
                    </w:rPr>
                  </w:pPr>
                  <w:r w:rsidRPr="00704DCE">
                    <w:rPr>
                      <w:rFonts w:ascii="MB Corpo S Text Light" w:eastAsia="Times New Roman" w:hAnsi="MB Corpo S Text Light" w:cs="Calibri"/>
                      <w:sz w:val="20"/>
                      <w:szCs w:val="20"/>
                      <w:lang w:val="en-US" w:eastAsia="de-DE"/>
                    </w:rPr>
                    <w:t>87</w:t>
                  </w:r>
                  <w:r w:rsidR="0079744F">
                    <w:rPr>
                      <w:rFonts w:ascii="MB Corpo S Text Light" w:eastAsia="Times New Roman" w:hAnsi="MB Corpo S Text Light" w:cs="Calibri"/>
                      <w:sz w:val="20"/>
                      <w:szCs w:val="20"/>
                      <w:lang w:val="en-US" w:eastAsia="de-DE"/>
                    </w:rPr>
                    <w:t>,</w:t>
                  </w:r>
                  <w:r w:rsidR="00BD39FC">
                    <w:rPr>
                      <w:rFonts w:ascii="MB Corpo S Text Light" w:eastAsia="Times New Roman" w:hAnsi="MB Corpo S Text Light" w:cs="Calibri"/>
                      <w:sz w:val="20"/>
                      <w:szCs w:val="20"/>
                      <w:lang w:val="en-US" w:eastAsia="de-DE"/>
                    </w:rPr>
                    <w:t>2</w:t>
                  </w:r>
                  <w:r w:rsidRPr="00704DCE">
                    <w:rPr>
                      <w:rFonts w:ascii="MB Corpo S Text Light" w:eastAsia="Times New Roman" w:hAnsi="MB Corpo S Text Light" w:cs="Calibri"/>
                      <w:sz w:val="20"/>
                      <w:szCs w:val="20"/>
                      <w:lang w:val="en-US" w:eastAsia="de-DE"/>
                    </w:rPr>
                    <w:t>0</w:t>
                  </w:r>
                  <w:r w:rsidR="0079744F">
                    <w:rPr>
                      <w:rFonts w:ascii="MB Corpo S Text Light" w:eastAsia="Times New Roman" w:hAnsi="MB Corpo S Text Light" w:cs="Calibri"/>
                      <w:sz w:val="20"/>
                      <w:szCs w:val="20"/>
                      <w:lang w:val="en-US" w:eastAsia="de-DE"/>
                    </w:rPr>
                    <w:t>0</w:t>
                  </w:r>
                </w:p>
              </w:tc>
              <w:tc>
                <w:tcPr>
                  <w:tcW w:w="1020" w:type="dxa"/>
                  <w:tcBorders>
                    <w:top w:val="nil"/>
                    <w:left w:val="nil"/>
                    <w:bottom w:val="single" w:sz="4" w:space="0" w:color="auto"/>
                    <w:right w:val="single" w:sz="4" w:space="0" w:color="auto"/>
                  </w:tcBorders>
                  <w:noWrap/>
                </w:tcPr>
                <w:p w14:paraId="4934CE74" w14:textId="0256132C" w:rsidR="00D60923" w:rsidRPr="00E80E1F" w:rsidRDefault="00DD1947" w:rsidP="003975AC">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-3%</w:t>
                  </w:r>
                </w:p>
              </w:tc>
              <w:tc>
                <w:tcPr>
                  <w:tcW w:w="1020" w:type="dxa"/>
                  <w:tcBorders>
                    <w:top w:val="nil"/>
                    <w:left w:val="nil"/>
                    <w:bottom w:val="single" w:sz="4" w:space="0" w:color="auto"/>
                    <w:right w:val="single" w:sz="4" w:space="0" w:color="auto"/>
                  </w:tcBorders>
                  <w:noWrap/>
                </w:tcPr>
                <w:p w14:paraId="09E1197A" w14:textId="4487338A" w:rsidR="00D60923" w:rsidRPr="00DD1947" w:rsidRDefault="008B7AE6" w:rsidP="003975AC">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w:t>
                  </w:r>
                  <w:r w:rsidR="00BD39FC">
                    <w:rPr>
                      <w:rFonts w:ascii="MB Corpo S Text Light" w:eastAsia="Times New Roman" w:hAnsi="MB Corpo S Text Light" w:cs="Calibri"/>
                      <w:sz w:val="20"/>
                      <w:szCs w:val="20"/>
                      <w:lang w:val="en-US" w:eastAsia="de-DE"/>
                    </w:rPr>
                    <w:t>5</w:t>
                  </w:r>
                  <w:r w:rsidRPr="00DD1947">
                    <w:rPr>
                      <w:rFonts w:ascii="MB Corpo S Text Light" w:eastAsia="Times New Roman" w:hAnsi="MB Corpo S Text Light" w:cs="Calibri"/>
                      <w:sz w:val="20"/>
                      <w:szCs w:val="20"/>
                      <w:lang w:val="en-US" w:eastAsia="de-DE"/>
                    </w:rPr>
                    <w:t>%</w:t>
                  </w:r>
                </w:p>
              </w:tc>
              <w:tc>
                <w:tcPr>
                  <w:tcW w:w="1033" w:type="dxa"/>
                  <w:tcBorders>
                    <w:top w:val="nil"/>
                    <w:left w:val="nil"/>
                    <w:bottom w:val="single" w:sz="4" w:space="0" w:color="auto"/>
                    <w:right w:val="single" w:sz="4" w:space="0" w:color="auto"/>
                  </w:tcBorders>
                </w:tcPr>
                <w:p w14:paraId="11E356EA" w14:textId="002EB6B0" w:rsidR="00D60923" w:rsidRPr="00DD1947" w:rsidRDefault="00832774" w:rsidP="003975AC">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267</w:t>
                  </w:r>
                  <w:r w:rsidR="0079744F">
                    <w:rPr>
                      <w:rFonts w:ascii="MB Corpo S Text Light" w:eastAsia="Times New Roman" w:hAnsi="MB Corpo S Text Light" w:cs="Calibri"/>
                      <w:sz w:val="20"/>
                      <w:szCs w:val="20"/>
                      <w:lang w:val="en-US" w:eastAsia="de-DE"/>
                    </w:rPr>
                    <w:t>,</w:t>
                  </w:r>
                  <w:r w:rsidR="00E358BD">
                    <w:rPr>
                      <w:rFonts w:ascii="MB Corpo S Text Light" w:eastAsia="Times New Roman" w:hAnsi="MB Corpo S Text Light" w:cs="Calibri"/>
                      <w:sz w:val="20"/>
                      <w:szCs w:val="20"/>
                      <w:lang w:val="en-US" w:eastAsia="de-DE"/>
                    </w:rPr>
                    <w:t>4</w:t>
                  </w:r>
                  <w:r w:rsidR="0079744F">
                    <w:rPr>
                      <w:rFonts w:ascii="MB Corpo S Text Light" w:eastAsia="Times New Roman" w:hAnsi="MB Corpo S Text Light" w:cs="Calibri"/>
                      <w:sz w:val="20"/>
                      <w:szCs w:val="20"/>
                      <w:lang w:val="en-US" w:eastAsia="de-DE"/>
                    </w:rPr>
                    <w:t>00</w:t>
                  </w:r>
                </w:p>
              </w:tc>
              <w:tc>
                <w:tcPr>
                  <w:tcW w:w="1020" w:type="dxa"/>
                  <w:tcBorders>
                    <w:top w:val="nil"/>
                    <w:left w:val="nil"/>
                    <w:bottom w:val="single" w:sz="4" w:space="0" w:color="auto"/>
                    <w:right w:val="single" w:sz="4" w:space="0" w:color="auto"/>
                  </w:tcBorders>
                </w:tcPr>
                <w:p w14:paraId="598A1CDB" w14:textId="033083A1" w:rsidR="00D60923" w:rsidRPr="00BA4351" w:rsidRDefault="00832774" w:rsidP="003975AC">
                  <w:pPr>
                    <w:jc w:val="right"/>
                    <w:rPr>
                      <w:rFonts w:ascii="MB Corpo S Text Light" w:eastAsia="Times New Roman" w:hAnsi="MB Corpo S Text Light" w:cs="Calibri"/>
                      <w:sz w:val="20"/>
                      <w:szCs w:val="20"/>
                      <w:lang w:val="en-US" w:eastAsia="de-DE"/>
                    </w:rPr>
                  </w:pPr>
                  <w:r w:rsidRPr="00832774">
                    <w:rPr>
                      <w:rFonts w:ascii="MB Corpo S Text Light" w:eastAsia="Times New Roman" w:hAnsi="MB Corpo S Text Light" w:cs="Calibri"/>
                      <w:sz w:val="20"/>
                      <w:szCs w:val="20"/>
                      <w:lang w:val="en-US" w:eastAsia="de-DE"/>
                    </w:rPr>
                    <w:t>-8%</w:t>
                  </w:r>
                </w:p>
              </w:tc>
            </w:tr>
            <w:tr w:rsidR="00A83ADE" w14:paraId="324B73E8" w14:textId="3A414143"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tcPr>
                <w:p w14:paraId="077A1106" w14:textId="77777777" w:rsidR="00D60923" w:rsidRPr="00370ACF" w:rsidRDefault="00D60923" w:rsidP="003975AC">
                  <w:pPr>
                    <w:spacing w:line="240" w:lineRule="auto"/>
                    <w:rPr>
                      <w:rFonts w:eastAsia="Times New Roman" w:cs="Calibri"/>
                      <w:bCs/>
                      <w:sz w:val="20"/>
                      <w:szCs w:val="20"/>
                      <w:lang w:val="en-US" w:eastAsia="de-DE"/>
                    </w:rPr>
                  </w:pPr>
                </w:p>
              </w:tc>
              <w:tc>
                <w:tcPr>
                  <w:tcW w:w="1020" w:type="dxa"/>
                  <w:tcBorders>
                    <w:top w:val="nil"/>
                    <w:left w:val="nil"/>
                    <w:bottom w:val="single" w:sz="4" w:space="0" w:color="auto"/>
                    <w:right w:val="single" w:sz="4" w:space="0" w:color="auto"/>
                  </w:tcBorders>
                  <w:noWrap/>
                </w:tcPr>
                <w:p w14:paraId="70EBC933" w14:textId="77777777" w:rsidR="00D60923" w:rsidRPr="00370ACF" w:rsidRDefault="00D60923" w:rsidP="00370ACF">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2092A84F" w14:textId="77777777" w:rsidR="00D60923" w:rsidRPr="00E80E1F" w:rsidRDefault="00D60923" w:rsidP="003975AC">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354F9F10" w14:textId="77777777" w:rsidR="00D60923" w:rsidRPr="00DD1947" w:rsidRDefault="00D60923" w:rsidP="003975AC">
                  <w:pPr>
                    <w:jc w:val="right"/>
                    <w:rPr>
                      <w:rFonts w:ascii="MB Corpo S Text Light" w:eastAsia="Times New Roman" w:hAnsi="MB Corpo S Text Light" w:cs="Calibri"/>
                      <w:sz w:val="20"/>
                      <w:szCs w:val="20"/>
                      <w:lang w:val="en-US" w:eastAsia="de-DE"/>
                    </w:rPr>
                  </w:pPr>
                </w:p>
              </w:tc>
              <w:tc>
                <w:tcPr>
                  <w:tcW w:w="1033" w:type="dxa"/>
                  <w:tcBorders>
                    <w:top w:val="nil"/>
                    <w:left w:val="nil"/>
                    <w:bottom w:val="single" w:sz="4" w:space="0" w:color="auto"/>
                    <w:right w:val="single" w:sz="4" w:space="0" w:color="auto"/>
                  </w:tcBorders>
                </w:tcPr>
                <w:p w14:paraId="0BA85BD2" w14:textId="77777777" w:rsidR="00D60923" w:rsidRPr="00DD1947" w:rsidRDefault="00D60923" w:rsidP="003975AC">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tcPr>
                <w:p w14:paraId="54D750DE" w14:textId="77777777" w:rsidR="00D60923" w:rsidRPr="00BA4351" w:rsidRDefault="00D60923" w:rsidP="003975AC">
                  <w:pPr>
                    <w:jc w:val="right"/>
                    <w:rPr>
                      <w:rFonts w:ascii="MB Corpo S Text Light" w:eastAsia="Times New Roman" w:hAnsi="MB Corpo S Text Light" w:cs="Calibri"/>
                      <w:sz w:val="20"/>
                      <w:szCs w:val="20"/>
                      <w:lang w:val="en-US" w:eastAsia="de-DE"/>
                    </w:rPr>
                  </w:pPr>
                </w:p>
              </w:tc>
            </w:tr>
            <w:tr w:rsidR="00A83ADE" w:rsidRPr="004D7805" w14:paraId="4465B742" w14:textId="13DD3431"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13AA4893" w14:textId="77777777" w:rsidR="00D60923" w:rsidRPr="00370ACF" w:rsidRDefault="00D60923" w:rsidP="003975AC">
                  <w:pPr>
                    <w:spacing w:line="240" w:lineRule="auto"/>
                    <w:rPr>
                      <w:rFonts w:eastAsia="Times New Roman" w:cs="Calibri"/>
                      <w:bCs/>
                      <w:sz w:val="20"/>
                      <w:szCs w:val="20"/>
                      <w:lang w:val="en-US" w:eastAsia="de-DE"/>
                    </w:rPr>
                  </w:pPr>
                  <w:r w:rsidRPr="00370ACF">
                    <w:rPr>
                      <w:rFonts w:ascii="MB Corpo S Text Light" w:eastAsia="Times New Roman" w:hAnsi="MB Corpo S Text Light" w:cs="Calibri"/>
                      <w:b/>
                      <w:bCs/>
                      <w:sz w:val="20"/>
                      <w:szCs w:val="20"/>
                      <w:lang w:val="en-US" w:eastAsia="de-DE"/>
                    </w:rPr>
                    <w:t>Mercedes-Benz Cars sales by segments*</w:t>
                  </w:r>
                </w:p>
              </w:tc>
              <w:tc>
                <w:tcPr>
                  <w:tcW w:w="1020" w:type="dxa"/>
                  <w:tcBorders>
                    <w:top w:val="nil"/>
                    <w:left w:val="nil"/>
                    <w:bottom w:val="single" w:sz="4" w:space="0" w:color="auto"/>
                    <w:right w:val="single" w:sz="4" w:space="0" w:color="auto"/>
                  </w:tcBorders>
                  <w:noWrap/>
                </w:tcPr>
                <w:p w14:paraId="06AEF936" w14:textId="6D2EEA12" w:rsidR="00D60923" w:rsidRPr="00370ACF" w:rsidRDefault="00D60923" w:rsidP="00370ACF">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019B3CE0" w14:textId="04C0A2B7" w:rsidR="00D60923" w:rsidRPr="00E80E1F" w:rsidRDefault="00D60923" w:rsidP="003975AC">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3B7B0FF4" w14:textId="6D6CDF55" w:rsidR="00D60923" w:rsidRPr="00DD1947" w:rsidRDefault="00D60923" w:rsidP="003975AC">
                  <w:pPr>
                    <w:jc w:val="right"/>
                    <w:rPr>
                      <w:rFonts w:ascii="MB Corpo S Text Light" w:eastAsia="Times New Roman" w:hAnsi="MB Corpo S Text Light" w:cs="Calibri"/>
                      <w:sz w:val="20"/>
                      <w:szCs w:val="20"/>
                      <w:lang w:val="en-US" w:eastAsia="de-DE"/>
                    </w:rPr>
                  </w:pPr>
                </w:p>
              </w:tc>
              <w:tc>
                <w:tcPr>
                  <w:tcW w:w="1033" w:type="dxa"/>
                  <w:tcBorders>
                    <w:top w:val="nil"/>
                    <w:left w:val="nil"/>
                    <w:bottom w:val="single" w:sz="4" w:space="0" w:color="auto"/>
                    <w:right w:val="single" w:sz="4" w:space="0" w:color="auto"/>
                  </w:tcBorders>
                </w:tcPr>
                <w:p w14:paraId="3A885291" w14:textId="77777777" w:rsidR="00D60923" w:rsidRPr="00DD1947" w:rsidRDefault="00D60923" w:rsidP="003975AC">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tcPr>
                <w:p w14:paraId="1AD465DC" w14:textId="77777777" w:rsidR="00D60923" w:rsidRPr="00BA4351" w:rsidRDefault="00D60923" w:rsidP="003975AC">
                  <w:pPr>
                    <w:jc w:val="right"/>
                    <w:rPr>
                      <w:rFonts w:ascii="MB Corpo S Text Light" w:eastAsia="Times New Roman" w:hAnsi="MB Corpo S Text Light" w:cs="Calibri"/>
                      <w:sz w:val="20"/>
                      <w:szCs w:val="20"/>
                      <w:lang w:val="en-US" w:eastAsia="de-DE"/>
                    </w:rPr>
                  </w:pPr>
                </w:p>
              </w:tc>
            </w:tr>
            <w:tr w:rsidR="00032201" w14:paraId="77A4F93F" w14:textId="1C885316"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0D3446C1" w14:textId="77777777" w:rsidR="00032201" w:rsidRPr="00370ACF" w:rsidRDefault="00032201" w:rsidP="00032201">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Top-End</w:t>
                  </w:r>
                </w:p>
              </w:tc>
              <w:tc>
                <w:tcPr>
                  <w:tcW w:w="1020" w:type="dxa"/>
                  <w:tcBorders>
                    <w:top w:val="nil"/>
                    <w:left w:val="nil"/>
                    <w:bottom w:val="single" w:sz="4" w:space="0" w:color="auto"/>
                    <w:right w:val="single" w:sz="4" w:space="0" w:color="auto"/>
                  </w:tcBorders>
                  <w:noWrap/>
                </w:tcPr>
                <w:p w14:paraId="298B238B" w14:textId="3E02BEBB" w:rsidR="00032201" w:rsidRPr="00370ACF" w:rsidRDefault="00032201" w:rsidP="00032201">
                  <w:pPr>
                    <w:jc w:val="right"/>
                    <w:rPr>
                      <w:rFonts w:ascii="MB Corpo S Text Light" w:eastAsia="Times New Roman" w:hAnsi="MB Corpo S Text Light" w:cs="Calibri"/>
                      <w:sz w:val="20"/>
                      <w:szCs w:val="20"/>
                      <w:lang w:val="en-US" w:eastAsia="de-DE"/>
                    </w:rPr>
                  </w:pPr>
                  <w:r w:rsidRPr="00704DCE">
                    <w:rPr>
                      <w:rFonts w:ascii="MB Corpo S Text Light" w:eastAsia="Times New Roman" w:hAnsi="MB Corpo S Text Light" w:cs="Calibri"/>
                      <w:sz w:val="20"/>
                      <w:szCs w:val="20"/>
                      <w:lang w:val="en-US" w:eastAsia="de-DE"/>
                    </w:rPr>
                    <w:t>6</w:t>
                  </w:r>
                  <w:r w:rsidR="0070316D">
                    <w:rPr>
                      <w:rFonts w:ascii="MB Corpo S Text Light" w:eastAsia="Times New Roman" w:hAnsi="MB Corpo S Text Light" w:cs="Calibri"/>
                      <w:sz w:val="20"/>
                      <w:szCs w:val="20"/>
                      <w:lang w:val="en-US" w:eastAsia="de-DE"/>
                    </w:rPr>
                    <w:t>1</w:t>
                  </w:r>
                  <w:r w:rsidR="0079744F">
                    <w:rPr>
                      <w:rFonts w:ascii="MB Corpo S Text Light" w:eastAsia="Times New Roman" w:hAnsi="MB Corpo S Text Light" w:cs="Calibri"/>
                      <w:sz w:val="20"/>
                      <w:szCs w:val="20"/>
                      <w:lang w:val="en-US" w:eastAsia="de-DE"/>
                    </w:rPr>
                    <w:t>,</w:t>
                  </w:r>
                  <w:r w:rsidR="0070316D">
                    <w:rPr>
                      <w:rFonts w:ascii="MB Corpo S Text Light" w:eastAsia="Times New Roman" w:hAnsi="MB Corpo S Text Light" w:cs="Calibri"/>
                      <w:sz w:val="20"/>
                      <w:szCs w:val="20"/>
                      <w:lang w:val="en-US" w:eastAsia="de-DE"/>
                    </w:rPr>
                    <w:t>8</w:t>
                  </w:r>
                  <w:r w:rsidR="0079744F">
                    <w:rPr>
                      <w:rFonts w:ascii="MB Corpo S Text Light" w:eastAsia="Times New Roman" w:hAnsi="MB Corpo S Text Light" w:cs="Calibri"/>
                      <w:sz w:val="20"/>
                      <w:szCs w:val="20"/>
                      <w:lang w:val="en-US" w:eastAsia="de-DE"/>
                    </w:rPr>
                    <w:t>00</w:t>
                  </w:r>
                </w:p>
              </w:tc>
              <w:tc>
                <w:tcPr>
                  <w:tcW w:w="1020" w:type="dxa"/>
                  <w:tcBorders>
                    <w:top w:val="nil"/>
                    <w:left w:val="nil"/>
                    <w:bottom w:val="single" w:sz="4" w:space="0" w:color="auto"/>
                    <w:right w:val="single" w:sz="4" w:space="0" w:color="auto"/>
                  </w:tcBorders>
                  <w:noWrap/>
                </w:tcPr>
                <w:p w14:paraId="59DF65A2" w14:textId="51AEBA9E" w:rsidR="00032201" w:rsidRPr="00E80E1F" w:rsidRDefault="00032201" w:rsidP="00032201">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-1</w:t>
                  </w:r>
                  <w:r w:rsidR="009372AE">
                    <w:rPr>
                      <w:rFonts w:ascii="MB Corpo S Text Light" w:eastAsia="Times New Roman" w:hAnsi="MB Corpo S Text Light" w:cs="Calibri"/>
                      <w:sz w:val="20"/>
                      <w:szCs w:val="20"/>
                      <w:lang w:val="en-US" w:eastAsia="de-DE"/>
                    </w:rPr>
                    <w:t>2</w:t>
                  </w:r>
                  <w:r w:rsidRPr="00E80E1F">
                    <w:rPr>
                      <w:rFonts w:ascii="MB Corpo S Text Light" w:eastAsia="Times New Roman" w:hAnsi="MB Corpo S Text Light" w:cs="Calibri"/>
                      <w:sz w:val="20"/>
                      <w:szCs w:val="20"/>
                      <w:lang w:val="en-US" w:eastAsia="de-DE"/>
                    </w:rPr>
                    <w:t>%</w:t>
                  </w:r>
                </w:p>
              </w:tc>
              <w:tc>
                <w:tcPr>
                  <w:tcW w:w="1020" w:type="dxa"/>
                  <w:tcBorders>
                    <w:top w:val="nil"/>
                    <w:left w:val="nil"/>
                    <w:bottom w:val="single" w:sz="4" w:space="0" w:color="auto"/>
                    <w:right w:val="single" w:sz="4" w:space="0" w:color="auto"/>
                  </w:tcBorders>
                  <w:noWrap/>
                </w:tcPr>
                <w:p w14:paraId="6A4AE565" w14:textId="32F1E6FB" w:rsidR="00032201" w:rsidRPr="00DD1947"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w:t>
                  </w:r>
                  <w:r w:rsidR="0070316D">
                    <w:rPr>
                      <w:rFonts w:ascii="MB Corpo S Text Light" w:eastAsia="Times New Roman" w:hAnsi="MB Corpo S Text Light" w:cs="Calibri"/>
                      <w:sz w:val="20"/>
                      <w:szCs w:val="20"/>
                      <w:lang w:val="en-US" w:eastAsia="de-DE"/>
                    </w:rPr>
                    <w:t>2</w:t>
                  </w:r>
                  <w:r w:rsidRPr="00DD1947">
                    <w:rPr>
                      <w:rFonts w:ascii="MB Corpo S Text Light" w:eastAsia="Times New Roman" w:hAnsi="MB Corpo S Text Light" w:cs="Calibri"/>
                      <w:sz w:val="20"/>
                      <w:szCs w:val="20"/>
                      <w:lang w:val="en-US" w:eastAsia="de-DE"/>
                    </w:rPr>
                    <w:t>%</w:t>
                  </w:r>
                </w:p>
              </w:tc>
              <w:tc>
                <w:tcPr>
                  <w:tcW w:w="1033" w:type="dxa"/>
                  <w:tcBorders>
                    <w:top w:val="nil"/>
                    <w:left w:val="nil"/>
                    <w:bottom w:val="single" w:sz="4" w:space="0" w:color="auto"/>
                    <w:right w:val="single" w:sz="4" w:space="0" w:color="auto"/>
                  </w:tcBorders>
                </w:tcPr>
                <w:p w14:paraId="75CF06C6" w14:textId="45F036F1" w:rsidR="00032201" w:rsidRPr="00342211"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19</w:t>
                  </w:r>
                  <w:r w:rsidR="006B6125">
                    <w:rPr>
                      <w:rFonts w:ascii="MB Corpo S Text Light" w:eastAsia="Times New Roman" w:hAnsi="MB Corpo S Text Light" w:cs="Calibri"/>
                      <w:sz w:val="20"/>
                      <w:szCs w:val="20"/>
                      <w:lang w:val="en-US" w:eastAsia="de-DE"/>
                    </w:rPr>
                    <w:t>8</w:t>
                  </w:r>
                  <w:r w:rsidR="0079744F">
                    <w:rPr>
                      <w:rFonts w:ascii="MB Corpo S Text Light" w:eastAsia="Times New Roman" w:hAnsi="MB Corpo S Text Light" w:cs="Calibri"/>
                      <w:sz w:val="20"/>
                      <w:szCs w:val="20"/>
                      <w:lang w:val="en-US" w:eastAsia="de-DE"/>
                    </w:rPr>
                    <w:t>,</w:t>
                  </w:r>
                  <w:r w:rsidR="006B6125">
                    <w:rPr>
                      <w:rFonts w:ascii="MB Corpo S Text Light" w:eastAsia="Times New Roman" w:hAnsi="MB Corpo S Text Light" w:cs="Calibri"/>
                      <w:sz w:val="20"/>
                      <w:szCs w:val="20"/>
                      <w:lang w:val="en-US" w:eastAsia="de-DE"/>
                    </w:rPr>
                    <w:t>7</w:t>
                  </w:r>
                  <w:r w:rsidRPr="00DD1947">
                    <w:rPr>
                      <w:rFonts w:ascii="MB Corpo S Text Light" w:eastAsia="Times New Roman" w:hAnsi="MB Corpo S Text Light" w:cs="Calibri"/>
                      <w:sz w:val="20"/>
                      <w:szCs w:val="20"/>
                      <w:lang w:val="en-US" w:eastAsia="de-DE"/>
                    </w:rPr>
                    <w:t>0</w:t>
                  </w:r>
                  <w:r w:rsidR="0079744F">
                    <w:rPr>
                      <w:rFonts w:ascii="MB Corpo S Text Light" w:eastAsia="Times New Roman" w:hAnsi="MB Corpo S Text Light" w:cs="Calibri"/>
                      <w:sz w:val="20"/>
                      <w:szCs w:val="20"/>
                      <w:lang w:val="en-US" w:eastAsia="de-DE"/>
                    </w:rPr>
                    <w:t>0</w:t>
                  </w:r>
                </w:p>
              </w:tc>
              <w:tc>
                <w:tcPr>
                  <w:tcW w:w="1020" w:type="dxa"/>
                  <w:tcBorders>
                    <w:top w:val="nil"/>
                    <w:left w:val="nil"/>
                    <w:bottom w:val="single" w:sz="4" w:space="0" w:color="auto"/>
                    <w:right w:val="single" w:sz="4" w:space="0" w:color="auto"/>
                  </w:tcBorders>
                </w:tcPr>
                <w:p w14:paraId="2243C1C8" w14:textId="401BADBC" w:rsidR="00032201" w:rsidRPr="00BA4351"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-19%</w:t>
                  </w:r>
                </w:p>
              </w:tc>
            </w:tr>
            <w:tr w:rsidR="00032201" w14:paraId="7CEE6919" w14:textId="5DFBEFDA"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0EFACE44" w14:textId="77777777" w:rsidR="00032201" w:rsidRPr="00370ACF" w:rsidRDefault="00032201" w:rsidP="00032201">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Core</w:t>
                  </w:r>
                </w:p>
              </w:tc>
              <w:tc>
                <w:tcPr>
                  <w:tcW w:w="1020" w:type="dxa"/>
                  <w:tcBorders>
                    <w:top w:val="nil"/>
                    <w:left w:val="nil"/>
                    <w:bottom w:val="single" w:sz="4" w:space="0" w:color="auto"/>
                    <w:right w:val="single" w:sz="4" w:space="0" w:color="auto"/>
                  </w:tcBorders>
                  <w:noWrap/>
                </w:tcPr>
                <w:p w14:paraId="46C7BB3A" w14:textId="33DDD61F" w:rsidR="00032201" w:rsidRPr="00370ACF" w:rsidRDefault="00032201" w:rsidP="00032201">
                  <w:pPr>
                    <w:jc w:val="right"/>
                    <w:rPr>
                      <w:rFonts w:ascii="MB Corpo S Text Light" w:eastAsia="Times New Roman" w:hAnsi="MB Corpo S Text Light" w:cs="Calibri"/>
                      <w:sz w:val="20"/>
                      <w:szCs w:val="20"/>
                      <w:lang w:val="en-US" w:eastAsia="de-DE"/>
                    </w:rPr>
                  </w:pPr>
                  <w:r w:rsidRPr="00704DCE">
                    <w:rPr>
                      <w:rFonts w:ascii="MB Corpo S Text Light" w:eastAsia="Times New Roman" w:hAnsi="MB Corpo S Text Light" w:cs="Calibri"/>
                      <w:sz w:val="20"/>
                      <w:szCs w:val="20"/>
                      <w:lang w:val="en-US" w:eastAsia="de-DE"/>
                    </w:rPr>
                    <w:t>301</w:t>
                  </w:r>
                  <w:r w:rsidR="0079744F">
                    <w:rPr>
                      <w:rFonts w:ascii="MB Corpo S Text Light" w:eastAsia="Times New Roman" w:hAnsi="MB Corpo S Text Light" w:cs="Calibri"/>
                      <w:sz w:val="20"/>
                      <w:szCs w:val="20"/>
                      <w:lang w:val="en-US" w:eastAsia="de-DE"/>
                    </w:rPr>
                    <w:t>,</w:t>
                  </w:r>
                  <w:r w:rsidR="00B06B7A">
                    <w:rPr>
                      <w:rFonts w:ascii="MB Corpo S Text Light" w:eastAsia="Times New Roman" w:hAnsi="MB Corpo S Text Light" w:cs="Calibri"/>
                      <w:sz w:val="20"/>
                      <w:szCs w:val="20"/>
                      <w:lang w:val="en-US" w:eastAsia="de-DE"/>
                    </w:rPr>
                    <w:t>0</w:t>
                  </w:r>
                  <w:r w:rsidR="0079744F">
                    <w:rPr>
                      <w:rFonts w:ascii="MB Corpo S Text Light" w:eastAsia="Times New Roman" w:hAnsi="MB Corpo S Text Light" w:cs="Calibri"/>
                      <w:sz w:val="20"/>
                      <w:szCs w:val="20"/>
                      <w:lang w:val="en-US" w:eastAsia="de-DE"/>
                    </w:rPr>
                    <w:t>00</w:t>
                  </w:r>
                </w:p>
              </w:tc>
              <w:tc>
                <w:tcPr>
                  <w:tcW w:w="1020" w:type="dxa"/>
                  <w:tcBorders>
                    <w:top w:val="nil"/>
                    <w:left w:val="nil"/>
                    <w:bottom w:val="single" w:sz="4" w:space="0" w:color="auto"/>
                    <w:right w:val="single" w:sz="4" w:space="0" w:color="auto"/>
                  </w:tcBorders>
                  <w:noWrap/>
                </w:tcPr>
                <w:p w14:paraId="77668692" w14:textId="0CDBF659" w:rsidR="00032201" w:rsidRPr="00E80E1F" w:rsidRDefault="00032201" w:rsidP="00032201">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+4%</w:t>
                  </w:r>
                </w:p>
              </w:tc>
              <w:tc>
                <w:tcPr>
                  <w:tcW w:w="1020" w:type="dxa"/>
                  <w:tcBorders>
                    <w:top w:val="nil"/>
                    <w:left w:val="nil"/>
                    <w:bottom w:val="single" w:sz="4" w:space="0" w:color="auto"/>
                    <w:right w:val="single" w:sz="4" w:space="0" w:color="auto"/>
                  </w:tcBorders>
                  <w:noWrap/>
                </w:tcPr>
                <w:p w14:paraId="33457B76" w14:textId="6D865FB7" w:rsidR="00032201" w:rsidRPr="00DD1947" w:rsidRDefault="00032201"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w:t>
                  </w:r>
                  <w:r w:rsidRPr="00DD1947">
                    <w:rPr>
                      <w:rFonts w:ascii="MB Corpo S Text Light" w:eastAsia="Times New Roman" w:hAnsi="MB Corpo S Text Light" w:cs="Calibri"/>
                      <w:sz w:val="20"/>
                      <w:szCs w:val="20"/>
                      <w:lang w:val="en-US" w:eastAsia="de-DE"/>
                    </w:rPr>
                    <w:t>4%</w:t>
                  </w:r>
                </w:p>
              </w:tc>
              <w:tc>
                <w:tcPr>
                  <w:tcW w:w="1033" w:type="dxa"/>
                  <w:tcBorders>
                    <w:top w:val="nil"/>
                    <w:left w:val="nil"/>
                    <w:bottom w:val="single" w:sz="4" w:space="0" w:color="auto"/>
                    <w:right w:val="single" w:sz="4" w:space="0" w:color="auto"/>
                  </w:tcBorders>
                </w:tcPr>
                <w:p w14:paraId="082447F1" w14:textId="5C319A8B" w:rsidR="00032201" w:rsidRPr="00342211"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85</w:t>
                  </w:r>
                  <w:r w:rsidR="00B06B7A">
                    <w:rPr>
                      <w:rFonts w:ascii="MB Corpo S Text Light" w:eastAsia="Times New Roman" w:hAnsi="MB Corpo S Text Light" w:cs="Calibri"/>
                      <w:sz w:val="20"/>
                      <w:szCs w:val="20"/>
                      <w:lang w:val="en-US" w:eastAsia="de-DE"/>
                    </w:rPr>
                    <w:t>8</w:t>
                  </w:r>
                  <w:r w:rsidR="0079744F">
                    <w:rPr>
                      <w:rFonts w:ascii="MB Corpo S Text Light" w:eastAsia="Times New Roman" w:hAnsi="MB Corpo S Text Light" w:cs="Calibri"/>
                      <w:sz w:val="20"/>
                      <w:szCs w:val="20"/>
                      <w:lang w:val="en-US" w:eastAsia="de-DE"/>
                    </w:rPr>
                    <w:t>,</w:t>
                  </w:r>
                  <w:r w:rsidR="00B06B7A">
                    <w:rPr>
                      <w:rFonts w:ascii="MB Corpo S Text Light" w:eastAsia="Times New Roman" w:hAnsi="MB Corpo S Text Light" w:cs="Calibri"/>
                      <w:sz w:val="20"/>
                      <w:szCs w:val="20"/>
                      <w:lang w:val="en-US" w:eastAsia="de-DE"/>
                    </w:rPr>
                    <w:t>7</w:t>
                  </w:r>
                  <w:r w:rsidR="0079744F">
                    <w:rPr>
                      <w:rFonts w:ascii="MB Corpo S Text Light" w:eastAsia="Times New Roman" w:hAnsi="MB Corpo S Text Light" w:cs="Calibri"/>
                      <w:sz w:val="20"/>
                      <w:szCs w:val="20"/>
                      <w:lang w:val="en-US" w:eastAsia="de-DE"/>
                    </w:rPr>
                    <w:t>00</w:t>
                  </w:r>
                </w:p>
              </w:tc>
              <w:tc>
                <w:tcPr>
                  <w:tcW w:w="1020" w:type="dxa"/>
                  <w:tcBorders>
                    <w:top w:val="nil"/>
                    <w:left w:val="nil"/>
                    <w:bottom w:val="single" w:sz="4" w:space="0" w:color="auto"/>
                    <w:right w:val="single" w:sz="4" w:space="0" w:color="auto"/>
                  </w:tcBorders>
                </w:tcPr>
                <w:p w14:paraId="72E89CA0" w14:textId="7A6357F6" w:rsidR="00032201" w:rsidRPr="00BA4351" w:rsidRDefault="00032201"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w:t>
                  </w:r>
                  <w:r w:rsidRPr="00DD1947">
                    <w:rPr>
                      <w:rFonts w:ascii="MB Corpo S Text Light" w:eastAsia="Times New Roman" w:hAnsi="MB Corpo S Text Light" w:cs="Calibri"/>
                      <w:sz w:val="20"/>
                      <w:szCs w:val="20"/>
                      <w:lang w:val="en-US" w:eastAsia="de-DE"/>
                    </w:rPr>
                    <w:t>5%</w:t>
                  </w:r>
                </w:p>
              </w:tc>
            </w:tr>
            <w:tr w:rsidR="00032201" w14:paraId="643B1103" w14:textId="58874990"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6142F178" w14:textId="77777777" w:rsidR="00032201" w:rsidRPr="00370ACF" w:rsidRDefault="00032201" w:rsidP="00032201">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Entry</w:t>
                  </w:r>
                </w:p>
              </w:tc>
              <w:tc>
                <w:tcPr>
                  <w:tcW w:w="1020" w:type="dxa"/>
                  <w:tcBorders>
                    <w:top w:val="nil"/>
                    <w:left w:val="nil"/>
                    <w:bottom w:val="single" w:sz="4" w:space="0" w:color="auto"/>
                    <w:right w:val="single" w:sz="4" w:space="0" w:color="auto"/>
                  </w:tcBorders>
                  <w:noWrap/>
                </w:tcPr>
                <w:p w14:paraId="60367F81" w14:textId="2C7EA2B2" w:rsidR="00032201" w:rsidRPr="00370ACF" w:rsidRDefault="00B06B7A"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140,700</w:t>
                  </w:r>
                </w:p>
              </w:tc>
              <w:tc>
                <w:tcPr>
                  <w:tcW w:w="1020" w:type="dxa"/>
                  <w:tcBorders>
                    <w:top w:val="nil"/>
                    <w:left w:val="nil"/>
                    <w:bottom w:val="single" w:sz="4" w:space="0" w:color="auto"/>
                    <w:right w:val="single" w:sz="4" w:space="0" w:color="auto"/>
                  </w:tcBorders>
                  <w:noWrap/>
                </w:tcPr>
                <w:p w14:paraId="25C65BD2" w14:textId="658EC849" w:rsidR="00032201" w:rsidRPr="00E80E1F" w:rsidRDefault="00032201" w:rsidP="00032201">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w:t>
                  </w:r>
                  <w:r w:rsidR="009372AE">
                    <w:rPr>
                      <w:rFonts w:ascii="MB Corpo S Text Light" w:eastAsia="Times New Roman" w:hAnsi="MB Corpo S Text Light" w:cs="Calibri"/>
                      <w:sz w:val="20"/>
                      <w:szCs w:val="20"/>
                      <w:lang w:val="en-US" w:eastAsia="de-DE"/>
                    </w:rPr>
                    <w:t>3</w:t>
                  </w:r>
                  <w:r w:rsidRPr="00E80E1F">
                    <w:rPr>
                      <w:rFonts w:ascii="MB Corpo S Text Light" w:eastAsia="Times New Roman" w:hAnsi="MB Corpo S Text Light" w:cs="Calibri"/>
                      <w:sz w:val="20"/>
                      <w:szCs w:val="20"/>
                      <w:lang w:val="en-US" w:eastAsia="de-DE"/>
                    </w:rPr>
                    <w:t>%</w:t>
                  </w:r>
                </w:p>
              </w:tc>
              <w:tc>
                <w:tcPr>
                  <w:tcW w:w="1020" w:type="dxa"/>
                  <w:tcBorders>
                    <w:top w:val="nil"/>
                    <w:left w:val="nil"/>
                    <w:bottom w:val="single" w:sz="4" w:space="0" w:color="auto"/>
                    <w:right w:val="single" w:sz="4" w:space="0" w:color="auto"/>
                  </w:tcBorders>
                  <w:noWrap/>
                </w:tcPr>
                <w:p w14:paraId="45BD469A" w14:textId="663FEDE4" w:rsidR="00032201" w:rsidRPr="00DD1947"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-7%</w:t>
                  </w:r>
                </w:p>
              </w:tc>
              <w:tc>
                <w:tcPr>
                  <w:tcW w:w="1033" w:type="dxa"/>
                  <w:tcBorders>
                    <w:top w:val="nil"/>
                    <w:left w:val="nil"/>
                    <w:bottom w:val="single" w:sz="4" w:space="0" w:color="auto"/>
                    <w:right w:val="single" w:sz="4" w:space="0" w:color="auto"/>
                  </w:tcBorders>
                </w:tcPr>
                <w:p w14:paraId="44F61025" w14:textId="689F33FE" w:rsidR="00032201" w:rsidRPr="00342211" w:rsidRDefault="00B06B7A"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405,800</w:t>
                  </w:r>
                </w:p>
              </w:tc>
              <w:tc>
                <w:tcPr>
                  <w:tcW w:w="1020" w:type="dxa"/>
                  <w:tcBorders>
                    <w:top w:val="nil"/>
                    <w:left w:val="nil"/>
                    <w:bottom w:val="single" w:sz="4" w:space="0" w:color="auto"/>
                    <w:right w:val="single" w:sz="4" w:space="0" w:color="auto"/>
                  </w:tcBorders>
                </w:tcPr>
                <w:p w14:paraId="2ED64325" w14:textId="725883B2" w:rsidR="00032201" w:rsidRPr="00BA4351"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w:t>
                  </w:r>
                  <w:r w:rsidR="00B06B7A">
                    <w:rPr>
                      <w:rFonts w:ascii="MB Corpo S Text Light" w:eastAsia="Times New Roman" w:hAnsi="MB Corpo S Text Light" w:cs="Calibri"/>
                      <w:sz w:val="20"/>
                      <w:szCs w:val="20"/>
                      <w:lang w:val="en-US" w:eastAsia="de-DE"/>
                    </w:rPr>
                    <w:t>3</w:t>
                  </w:r>
                  <w:r w:rsidRPr="00DD1947">
                    <w:rPr>
                      <w:rFonts w:ascii="MB Corpo S Text Light" w:eastAsia="Times New Roman" w:hAnsi="MB Corpo S Text Light" w:cs="Calibri"/>
                      <w:sz w:val="20"/>
                      <w:szCs w:val="20"/>
                      <w:lang w:val="en-US" w:eastAsia="de-DE"/>
                    </w:rPr>
                    <w:t>%</w:t>
                  </w:r>
                </w:p>
              </w:tc>
            </w:tr>
            <w:tr w:rsidR="00A83ADE" w14:paraId="7194AA45" w14:textId="4A7D1BFD"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tcPr>
                <w:p w14:paraId="490897AD" w14:textId="77777777" w:rsidR="00D60923" w:rsidRPr="00370ACF" w:rsidRDefault="00D60923" w:rsidP="003975AC">
                  <w:pPr>
                    <w:spacing w:line="240" w:lineRule="auto"/>
                    <w:rPr>
                      <w:rFonts w:eastAsia="Times New Roman" w:cs="Calibri"/>
                      <w:bCs/>
                      <w:sz w:val="20"/>
                      <w:szCs w:val="20"/>
                      <w:lang w:val="en-US" w:eastAsia="de-DE"/>
                    </w:rPr>
                  </w:pPr>
                </w:p>
              </w:tc>
              <w:tc>
                <w:tcPr>
                  <w:tcW w:w="1020" w:type="dxa"/>
                  <w:tcBorders>
                    <w:top w:val="nil"/>
                    <w:left w:val="nil"/>
                    <w:bottom w:val="single" w:sz="4" w:space="0" w:color="auto"/>
                    <w:right w:val="single" w:sz="4" w:space="0" w:color="auto"/>
                  </w:tcBorders>
                  <w:noWrap/>
                </w:tcPr>
                <w:p w14:paraId="69AF9DCA" w14:textId="40CFE348" w:rsidR="00D60923" w:rsidRPr="00370ACF" w:rsidRDefault="00D60923" w:rsidP="00370ACF">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11453556" w14:textId="63BF6699" w:rsidR="00D60923" w:rsidRPr="00E80E1F" w:rsidRDefault="00D60923" w:rsidP="003975AC">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271BEDC0" w14:textId="3510E21E" w:rsidR="00D60923" w:rsidRPr="00DD1947" w:rsidRDefault="00D60923" w:rsidP="003975AC">
                  <w:pPr>
                    <w:jc w:val="right"/>
                    <w:rPr>
                      <w:rFonts w:ascii="MB Corpo S Text Light" w:eastAsia="Times New Roman" w:hAnsi="MB Corpo S Text Light" w:cs="Calibri"/>
                      <w:sz w:val="20"/>
                      <w:szCs w:val="20"/>
                      <w:lang w:val="en-US" w:eastAsia="de-DE"/>
                    </w:rPr>
                  </w:pPr>
                </w:p>
              </w:tc>
              <w:tc>
                <w:tcPr>
                  <w:tcW w:w="1033" w:type="dxa"/>
                  <w:tcBorders>
                    <w:top w:val="nil"/>
                    <w:left w:val="nil"/>
                    <w:bottom w:val="single" w:sz="4" w:space="0" w:color="auto"/>
                    <w:right w:val="single" w:sz="4" w:space="0" w:color="auto"/>
                  </w:tcBorders>
                </w:tcPr>
                <w:p w14:paraId="63E7297C" w14:textId="77777777" w:rsidR="00D60923" w:rsidRPr="00DD1947" w:rsidRDefault="00D60923" w:rsidP="003975AC">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tcPr>
                <w:p w14:paraId="362F5622" w14:textId="77777777" w:rsidR="00D60923" w:rsidRPr="00BA4351" w:rsidRDefault="00D60923" w:rsidP="003975AC">
                  <w:pPr>
                    <w:jc w:val="right"/>
                    <w:rPr>
                      <w:rFonts w:ascii="MB Corpo S Text Light" w:eastAsia="Times New Roman" w:hAnsi="MB Corpo S Text Light" w:cs="Calibri"/>
                      <w:sz w:val="20"/>
                      <w:szCs w:val="20"/>
                      <w:lang w:val="en-US" w:eastAsia="de-DE"/>
                    </w:rPr>
                  </w:pPr>
                </w:p>
              </w:tc>
            </w:tr>
            <w:tr w:rsidR="00A83ADE" w:rsidRPr="004D7805" w14:paraId="3E1ACCCE" w14:textId="64CE1898"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hideMark/>
                </w:tcPr>
                <w:p w14:paraId="6F550ABB" w14:textId="77777777" w:rsidR="00D60923" w:rsidRPr="00370ACF" w:rsidRDefault="00D60923" w:rsidP="003975AC">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Mercedes-Benz Cars sales by regions and markets</w:t>
                  </w:r>
                </w:p>
              </w:tc>
              <w:tc>
                <w:tcPr>
                  <w:tcW w:w="1020" w:type="dxa"/>
                  <w:tcBorders>
                    <w:top w:val="nil"/>
                    <w:left w:val="nil"/>
                    <w:bottom w:val="single" w:sz="4" w:space="0" w:color="auto"/>
                    <w:right w:val="single" w:sz="4" w:space="0" w:color="auto"/>
                  </w:tcBorders>
                  <w:noWrap/>
                </w:tcPr>
                <w:p w14:paraId="2C8996E7" w14:textId="2AA5F450" w:rsidR="00D60923" w:rsidRPr="00370ACF" w:rsidRDefault="00D60923" w:rsidP="00370ACF">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356EF635" w14:textId="04ED9CD3" w:rsidR="00D60923" w:rsidRPr="00E80E1F" w:rsidRDefault="00D60923" w:rsidP="003975AC">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noWrap/>
                </w:tcPr>
                <w:p w14:paraId="7CE8245E" w14:textId="166D94AE" w:rsidR="00D60923" w:rsidRPr="00DD1947" w:rsidRDefault="00D60923" w:rsidP="003975AC">
                  <w:pPr>
                    <w:jc w:val="right"/>
                    <w:rPr>
                      <w:rFonts w:ascii="MB Corpo S Text Light" w:eastAsia="Times New Roman" w:hAnsi="MB Corpo S Text Light" w:cs="Calibri"/>
                      <w:sz w:val="20"/>
                      <w:szCs w:val="20"/>
                      <w:lang w:val="en-US" w:eastAsia="de-DE"/>
                    </w:rPr>
                  </w:pPr>
                </w:p>
              </w:tc>
              <w:tc>
                <w:tcPr>
                  <w:tcW w:w="1033" w:type="dxa"/>
                  <w:tcBorders>
                    <w:top w:val="nil"/>
                    <w:left w:val="nil"/>
                    <w:bottom w:val="single" w:sz="4" w:space="0" w:color="auto"/>
                    <w:right w:val="single" w:sz="4" w:space="0" w:color="auto"/>
                  </w:tcBorders>
                </w:tcPr>
                <w:p w14:paraId="64715D17" w14:textId="77777777" w:rsidR="00D60923" w:rsidRPr="00DD1947" w:rsidRDefault="00D60923" w:rsidP="003975AC">
                  <w:pPr>
                    <w:jc w:val="right"/>
                    <w:rPr>
                      <w:rFonts w:ascii="MB Corpo S Text Light" w:eastAsia="Times New Roman" w:hAnsi="MB Corpo S Text Light" w:cs="Calibri"/>
                      <w:sz w:val="20"/>
                      <w:szCs w:val="20"/>
                      <w:lang w:val="en-US" w:eastAsia="de-DE"/>
                    </w:rPr>
                  </w:pPr>
                </w:p>
              </w:tc>
              <w:tc>
                <w:tcPr>
                  <w:tcW w:w="1020" w:type="dxa"/>
                  <w:tcBorders>
                    <w:top w:val="nil"/>
                    <w:left w:val="nil"/>
                    <w:bottom w:val="single" w:sz="4" w:space="0" w:color="auto"/>
                    <w:right w:val="single" w:sz="4" w:space="0" w:color="auto"/>
                  </w:tcBorders>
                </w:tcPr>
                <w:p w14:paraId="6C0D2959" w14:textId="77777777" w:rsidR="00D60923" w:rsidRPr="00BA4351" w:rsidRDefault="00D60923" w:rsidP="003975AC">
                  <w:pPr>
                    <w:jc w:val="right"/>
                    <w:rPr>
                      <w:rFonts w:ascii="MB Corpo S Text Light" w:eastAsia="Times New Roman" w:hAnsi="MB Corpo S Text Light" w:cs="Calibri"/>
                      <w:sz w:val="20"/>
                      <w:szCs w:val="20"/>
                      <w:lang w:val="en-US" w:eastAsia="de-DE"/>
                    </w:rPr>
                  </w:pPr>
                </w:p>
              </w:tc>
            </w:tr>
            <w:tr w:rsidR="00032201" w14:paraId="1D77AE16" w14:textId="7B3CDA63"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252FE337" w14:textId="77777777" w:rsidR="00032201" w:rsidRPr="00370ACF" w:rsidRDefault="00032201" w:rsidP="00032201">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Europe**</w:t>
                  </w:r>
                </w:p>
              </w:tc>
              <w:tc>
                <w:tcPr>
                  <w:tcW w:w="1020" w:type="dxa"/>
                  <w:tcBorders>
                    <w:top w:val="nil"/>
                    <w:left w:val="nil"/>
                    <w:bottom w:val="single" w:sz="4" w:space="0" w:color="auto"/>
                    <w:right w:val="single" w:sz="4" w:space="0" w:color="auto"/>
                  </w:tcBorders>
                  <w:noWrap/>
                </w:tcPr>
                <w:p w14:paraId="392C696E" w14:textId="091A0B31" w:rsidR="00032201" w:rsidRPr="00D55DEC" w:rsidRDefault="00B06B7A"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15</w:t>
                  </w:r>
                  <w:r w:rsidR="001D08F4">
                    <w:rPr>
                      <w:rFonts w:ascii="MB Corpo S Text Light" w:eastAsia="Times New Roman" w:hAnsi="MB Corpo S Text Light" w:cs="Calibri"/>
                      <w:sz w:val="20"/>
                      <w:szCs w:val="20"/>
                      <w:lang w:val="en-US" w:eastAsia="de-DE"/>
                    </w:rPr>
                    <w:t>8,300</w:t>
                  </w:r>
                </w:p>
              </w:tc>
              <w:tc>
                <w:tcPr>
                  <w:tcW w:w="1020" w:type="dxa"/>
                  <w:tcBorders>
                    <w:top w:val="nil"/>
                    <w:left w:val="nil"/>
                    <w:bottom w:val="single" w:sz="4" w:space="0" w:color="auto"/>
                    <w:right w:val="single" w:sz="4" w:space="0" w:color="auto"/>
                  </w:tcBorders>
                  <w:noWrap/>
                </w:tcPr>
                <w:p w14:paraId="77D5807E" w14:textId="767BAB0E" w:rsidR="00032201" w:rsidRPr="00E80E1F" w:rsidRDefault="00032201" w:rsidP="00032201">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w:t>
                  </w:r>
                  <w:r w:rsidR="009372AE">
                    <w:rPr>
                      <w:rFonts w:ascii="MB Corpo S Text Light" w:eastAsia="Times New Roman" w:hAnsi="MB Corpo S Text Light" w:cs="Calibri"/>
                      <w:sz w:val="20"/>
                      <w:szCs w:val="20"/>
                      <w:lang w:val="en-US" w:eastAsia="de-DE"/>
                    </w:rPr>
                    <w:t>1</w:t>
                  </w:r>
                  <w:r w:rsidRPr="00E80E1F">
                    <w:rPr>
                      <w:rFonts w:ascii="MB Corpo S Text Light" w:eastAsia="Times New Roman" w:hAnsi="MB Corpo S Text Light" w:cs="Calibri"/>
                      <w:sz w:val="20"/>
                      <w:szCs w:val="20"/>
                      <w:lang w:val="en-US" w:eastAsia="de-DE"/>
                    </w:rPr>
                    <w:t>%</w:t>
                  </w:r>
                </w:p>
              </w:tc>
              <w:tc>
                <w:tcPr>
                  <w:tcW w:w="1020" w:type="dxa"/>
                  <w:tcBorders>
                    <w:top w:val="nil"/>
                    <w:left w:val="nil"/>
                    <w:bottom w:val="single" w:sz="4" w:space="0" w:color="auto"/>
                    <w:right w:val="single" w:sz="4" w:space="0" w:color="auto"/>
                  </w:tcBorders>
                  <w:noWrap/>
                </w:tcPr>
                <w:p w14:paraId="54AF5251" w14:textId="17A93E83" w:rsidR="00032201" w:rsidRPr="00DD1947"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-4%</w:t>
                  </w:r>
                </w:p>
              </w:tc>
              <w:tc>
                <w:tcPr>
                  <w:tcW w:w="1033" w:type="dxa"/>
                  <w:tcBorders>
                    <w:top w:val="nil"/>
                    <w:left w:val="nil"/>
                    <w:bottom w:val="single" w:sz="4" w:space="0" w:color="auto"/>
                    <w:right w:val="single" w:sz="4" w:space="0" w:color="auto"/>
                  </w:tcBorders>
                </w:tcPr>
                <w:p w14:paraId="6F1272D1" w14:textId="66066426" w:rsidR="00032201" w:rsidRPr="00D81021" w:rsidRDefault="00FD6161"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476,000</w:t>
                  </w:r>
                </w:p>
              </w:tc>
              <w:tc>
                <w:tcPr>
                  <w:tcW w:w="1020" w:type="dxa"/>
                  <w:tcBorders>
                    <w:top w:val="nil"/>
                    <w:left w:val="nil"/>
                    <w:bottom w:val="single" w:sz="4" w:space="0" w:color="auto"/>
                    <w:right w:val="single" w:sz="4" w:space="0" w:color="auto"/>
                  </w:tcBorders>
                </w:tcPr>
                <w:p w14:paraId="31CBAA26" w14:textId="7E2DA0EF" w:rsidR="00032201" w:rsidRPr="00BA4351"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-2%</w:t>
                  </w:r>
                </w:p>
              </w:tc>
            </w:tr>
            <w:tr w:rsidR="00032201" w14:paraId="317A3800" w14:textId="038DA117"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135E50BF" w14:textId="77777777" w:rsidR="00032201" w:rsidRPr="00370ACF" w:rsidRDefault="00032201" w:rsidP="00032201">
                  <w:pPr>
                    <w:pStyle w:val="Paragrafoelenco"/>
                    <w:numPr>
                      <w:ilvl w:val="0"/>
                      <w:numId w:val="25"/>
                    </w:numPr>
                    <w:spacing w:line="240" w:lineRule="auto"/>
                    <w:ind w:left="351" w:hanging="351"/>
                    <w:rPr>
                      <w:rFonts w:eastAsia="Times New Roman" w:cs="Calibri"/>
                      <w:sz w:val="20"/>
                      <w:szCs w:val="20"/>
                      <w:lang w:val="en-US" w:eastAsia="de-DE"/>
                    </w:rPr>
                  </w:pPr>
                  <w:r w:rsidRPr="00370ACF">
                    <w:rPr>
                      <w:rFonts w:ascii="MB Corpo S Text Light" w:eastAsia="Times New Roman" w:hAnsi="MB Corpo S Text Light" w:cs="Calibri"/>
                      <w:sz w:val="20"/>
                      <w:szCs w:val="20"/>
                      <w:lang w:val="en-US" w:eastAsia="de-DE"/>
                    </w:rPr>
                    <w:t>thereof Germany</w:t>
                  </w:r>
                </w:p>
              </w:tc>
              <w:tc>
                <w:tcPr>
                  <w:tcW w:w="1020" w:type="dxa"/>
                  <w:tcBorders>
                    <w:top w:val="nil"/>
                    <w:left w:val="nil"/>
                    <w:bottom w:val="single" w:sz="4" w:space="0" w:color="auto"/>
                    <w:right w:val="single" w:sz="4" w:space="0" w:color="auto"/>
                  </w:tcBorders>
                  <w:noWrap/>
                </w:tcPr>
                <w:p w14:paraId="244C5F31" w14:textId="3CA96126" w:rsidR="00032201" w:rsidRPr="00D55DEC" w:rsidRDefault="001D08F4"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50,000</w:t>
                  </w:r>
                </w:p>
              </w:tc>
              <w:tc>
                <w:tcPr>
                  <w:tcW w:w="1020" w:type="dxa"/>
                  <w:tcBorders>
                    <w:top w:val="nil"/>
                    <w:left w:val="nil"/>
                    <w:bottom w:val="single" w:sz="4" w:space="0" w:color="auto"/>
                    <w:right w:val="single" w:sz="4" w:space="0" w:color="auto"/>
                  </w:tcBorders>
                  <w:noWrap/>
                </w:tcPr>
                <w:p w14:paraId="20ECB04C" w14:textId="29C21811" w:rsidR="00032201" w:rsidRPr="00E80E1F" w:rsidRDefault="00032201" w:rsidP="00032201">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w:t>
                  </w:r>
                  <w:r w:rsidR="008E5AB3">
                    <w:rPr>
                      <w:rFonts w:ascii="MB Corpo S Text Light" w:eastAsia="Times New Roman" w:hAnsi="MB Corpo S Text Light" w:cs="Calibri"/>
                      <w:sz w:val="20"/>
                      <w:szCs w:val="20"/>
                      <w:lang w:val="en-US" w:eastAsia="de-DE"/>
                    </w:rPr>
                    <w:t>1</w:t>
                  </w:r>
                  <w:r w:rsidRPr="00E80E1F">
                    <w:rPr>
                      <w:rFonts w:ascii="MB Corpo S Text Light" w:eastAsia="Times New Roman" w:hAnsi="MB Corpo S Text Light" w:cs="Calibri"/>
                      <w:sz w:val="20"/>
                      <w:szCs w:val="20"/>
                      <w:lang w:val="en-US" w:eastAsia="de-DE"/>
                    </w:rPr>
                    <w:t>%</w:t>
                  </w:r>
                </w:p>
              </w:tc>
              <w:tc>
                <w:tcPr>
                  <w:tcW w:w="1020" w:type="dxa"/>
                  <w:tcBorders>
                    <w:top w:val="nil"/>
                    <w:left w:val="nil"/>
                    <w:bottom w:val="single" w:sz="4" w:space="0" w:color="auto"/>
                    <w:right w:val="single" w:sz="4" w:space="0" w:color="auto"/>
                  </w:tcBorders>
                  <w:noWrap/>
                </w:tcPr>
                <w:p w14:paraId="333410C1" w14:textId="2FA27A98" w:rsidR="00032201" w:rsidRPr="00DD1947"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w:t>
                  </w:r>
                  <w:r w:rsidR="001D08F4">
                    <w:rPr>
                      <w:rFonts w:ascii="MB Corpo S Text Light" w:eastAsia="Times New Roman" w:hAnsi="MB Corpo S Text Light" w:cs="Calibri"/>
                      <w:sz w:val="20"/>
                      <w:szCs w:val="20"/>
                      <w:lang w:val="en-US" w:eastAsia="de-DE"/>
                    </w:rPr>
                    <w:t>7</w:t>
                  </w:r>
                  <w:r w:rsidRPr="00DD1947">
                    <w:rPr>
                      <w:rFonts w:ascii="MB Corpo S Text Light" w:eastAsia="Times New Roman" w:hAnsi="MB Corpo S Text Light" w:cs="Calibri"/>
                      <w:sz w:val="20"/>
                      <w:szCs w:val="20"/>
                      <w:lang w:val="en-US" w:eastAsia="de-DE"/>
                    </w:rPr>
                    <w:t>%</w:t>
                  </w:r>
                </w:p>
              </w:tc>
              <w:tc>
                <w:tcPr>
                  <w:tcW w:w="1033" w:type="dxa"/>
                  <w:tcBorders>
                    <w:top w:val="nil"/>
                    <w:left w:val="nil"/>
                    <w:bottom w:val="single" w:sz="4" w:space="0" w:color="auto"/>
                    <w:right w:val="single" w:sz="4" w:space="0" w:color="auto"/>
                  </w:tcBorders>
                </w:tcPr>
                <w:p w14:paraId="3982541A" w14:textId="0B750D8D" w:rsidR="00032201" w:rsidRPr="00D81021" w:rsidRDefault="00FD6161"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14</w:t>
                  </w:r>
                  <w:r w:rsidR="006535C0">
                    <w:rPr>
                      <w:rFonts w:ascii="MB Corpo S Text Light" w:eastAsia="Times New Roman" w:hAnsi="MB Corpo S Text Light" w:cs="Calibri"/>
                      <w:sz w:val="20"/>
                      <w:szCs w:val="20"/>
                      <w:lang w:val="en-US" w:eastAsia="de-DE"/>
                    </w:rPr>
                    <w:t>9,700</w:t>
                  </w:r>
                </w:p>
              </w:tc>
              <w:tc>
                <w:tcPr>
                  <w:tcW w:w="1020" w:type="dxa"/>
                  <w:tcBorders>
                    <w:top w:val="nil"/>
                    <w:left w:val="nil"/>
                    <w:bottom w:val="single" w:sz="4" w:space="0" w:color="auto"/>
                    <w:right w:val="single" w:sz="4" w:space="0" w:color="auto"/>
                  </w:tcBorders>
                </w:tcPr>
                <w:p w14:paraId="57E12D1B" w14:textId="3783EFFA" w:rsidR="00032201" w:rsidRPr="00BA4351"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-13%</w:t>
                  </w:r>
                </w:p>
              </w:tc>
            </w:tr>
            <w:tr w:rsidR="00032201" w14:paraId="212ECDDE" w14:textId="04FEAF38"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38C33716" w14:textId="77777777" w:rsidR="00032201" w:rsidRPr="00370ACF" w:rsidRDefault="00032201" w:rsidP="00032201">
                  <w:pPr>
                    <w:spacing w:line="240" w:lineRule="auto"/>
                    <w:rPr>
                      <w:rFonts w:eastAsia="Times New Roman" w:cs="Calibri"/>
                      <w:b/>
                      <w:bCs/>
                      <w:sz w:val="20"/>
                      <w:szCs w:val="20"/>
                      <w:lang w:val="en-US" w:eastAsia="de-DE"/>
                    </w:rPr>
                  </w:pPr>
                  <w:r w:rsidRPr="00370ACF">
                    <w:rPr>
                      <w:rFonts w:ascii="MB Corpo S Text Light" w:eastAsia="Times New Roman" w:hAnsi="MB Corpo S Text Light" w:cs="Calibri"/>
                      <w:b/>
                      <w:bCs/>
                      <w:sz w:val="20"/>
                      <w:szCs w:val="20"/>
                      <w:lang w:val="en-US" w:eastAsia="de-DE"/>
                    </w:rPr>
                    <w:t>Asia</w:t>
                  </w:r>
                </w:p>
              </w:tc>
              <w:tc>
                <w:tcPr>
                  <w:tcW w:w="1020" w:type="dxa"/>
                  <w:tcBorders>
                    <w:top w:val="nil"/>
                    <w:left w:val="nil"/>
                    <w:bottom w:val="single" w:sz="4" w:space="0" w:color="auto"/>
                    <w:right w:val="single" w:sz="4" w:space="0" w:color="auto"/>
                  </w:tcBorders>
                  <w:noWrap/>
                </w:tcPr>
                <w:p w14:paraId="34250DBA" w14:textId="0CB7AF60" w:rsidR="00032201" w:rsidRPr="00D55DEC" w:rsidRDefault="00032201" w:rsidP="00032201">
                  <w:pPr>
                    <w:jc w:val="right"/>
                    <w:rPr>
                      <w:rFonts w:ascii="MB Corpo S Text Light" w:eastAsia="Times New Roman" w:hAnsi="MB Corpo S Text Light" w:cs="Calibri"/>
                      <w:sz w:val="20"/>
                      <w:szCs w:val="20"/>
                      <w:lang w:val="en-US" w:eastAsia="de-DE"/>
                    </w:rPr>
                  </w:pPr>
                  <w:r w:rsidRPr="00D55DEC">
                    <w:rPr>
                      <w:rFonts w:ascii="MB Corpo S Text Light" w:eastAsia="Times New Roman" w:hAnsi="MB Corpo S Text Light" w:cs="Calibri"/>
                      <w:sz w:val="20"/>
                      <w:szCs w:val="20"/>
                      <w:lang w:val="en-US" w:eastAsia="de-DE"/>
                    </w:rPr>
                    <w:t>22</w:t>
                  </w:r>
                  <w:r w:rsidR="001D08F4">
                    <w:rPr>
                      <w:rFonts w:ascii="MB Corpo S Text Light" w:eastAsia="Times New Roman" w:hAnsi="MB Corpo S Text Light" w:cs="Calibri"/>
                      <w:sz w:val="20"/>
                      <w:szCs w:val="20"/>
                      <w:lang w:val="en-US" w:eastAsia="de-DE"/>
                    </w:rPr>
                    <w:t>6,300</w:t>
                  </w:r>
                </w:p>
              </w:tc>
              <w:tc>
                <w:tcPr>
                  <w:tcW w:w="1020" w:type="dxa"/>
                  <w:tcBorders>
                    <w:top w:val="nil"/>
                    <w:left w:val="nil"/>
                    <w:bottom w:val="single" w:sz="4" w:space="0" w:color="auto"/>
                    <w:right w:val="single" w:sz="4" w:space="0" w:color="auto"/>
                  </w:tcBorders>
                  <w:noWrap/>
                </w:tcPr>
                <w:p w14:paraId="0C8C5E08" w14:textId="3ABD8E56" w:rsidR="00032201" w:rsidRPr="00E80E1F" w:rsidRDefault="00032201" w:rsidP="00032201">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+0%</w:t>
                  </w:r>
                </w:p>
              </w:tc>
              <w:tc>
                <w:tcPr>
                  <w:tcW w:w="1020" w:type="dxa"/>
                  <w:tcBorders>
                    <w:top w:val="nil"/>
                    <w:left w:val="nil"/>
                    <w:bottom w:val="single" w:sz="4" w:space="0" w:color="auto"/>
                    <w:right w:val="single" w:sz="4" w:space="0" w:color="auto"/>
                  </w:tcBorders>
                  <w:noWrap/>
                </w:tcPr>
                <w:p w14:paraId="00001AFF" w14:textId="61C1123C" w:rsidR="00032201" w:rsidRPr="00DD1947"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w:t>
                  </w:r>
                  <w:r w:rsidR="008D7ECB">
                    <w:rPr>
                      <w:rFonts w:ascii="MB Corpo S Text Light" w:eastAsia="Times New Roman" w:hAnsi="MB Corpo S Text Light" w:cs="Calibri"/>
                      <w:sz w:val="20"/>
                      <w:szCs w:val="20"/>
                      <w:lang w:val="en-US" w:eastAsia="de-DE"/>
                    </w:rPr>
                    <w:t>9</w:t>
                  </w:r>
                  <w:r w:rsidRPr="00DD1947">
                    <w:rPr>
                      <w:rFonts w:ascii="MB Corpo S Text Light" w:eastAsia="Times New Roman" w:hAnsi="MB Corpo S Text Light" w:cs="Calibri"/>
                      <w:sz w:val="20"/>
                      <w:szCs w:val="20"/>
                      <w:lang w:val="en-US" w:eastAsia="de-DE"/>
                    </w:rPr>
                    <w:t>%</w:t>
                  </w:r>
                </w:p>
              </w:tc>
              <w:tc>
                <w:tcPr>
                  <w:tcW w:w="1033" w:type="dxa"/>
                  <w:tcBorders>
                    <w:top w:val="nil"/>
                    <w:left w:val="nil"/>
                    <w:bottom w:val="single" w:sz="4" w:space="0" w:color="auto"/>
                    <w:right w:val="single" w:sz="4" w:space="0" w:color="auto"/>
                  </w:tcBorders>
                </w:tcPr>
                <w:p w14:paraId="3CF876F2" w14:textId="21CC120C" w:rsidR="00032201" w:rsidRPr="00D81021" w:rsidRDefault="006535C0"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662,600</w:t>
                  </w:r>
                </w:p>
              </w:tc>
              <w:tc>
                <w:tcPr>
                  <w:tcW w:w="1020" w:type="dxa"/>
                  <w:tcBorders>
                    <w:top w:val="nil"/>
                    <w:left w:val="nil"/>
                    <w:bottom w:val="single" w:sz="4" w:space="0" w:color="auto"/>
                    <w:right w:val="single" w:sz="4" w:space="0" w:color="auto"/>
                  </w:tcBorders>
                </w:tcPr>
                <w:p w14:paraId="22F7E92C" w14:textId="5B9A2D19" w:rsidR="00032201" w:rsidRPr="00BA4351"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-10%</w:t>
                  </w:r>
                </w:p>
              </w:tc>
            </w:tr>
            <w:tr w:rsidR="00032201" w14:paraId="1AF79DA7" w14:textId="37DAC8A2"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1B9C765F" w14:textId="77777777" w:rsidR="00032201" w:rsidRPr="00370ACF" w:rsidRDefault="00032201" w:rsidP="00032201">
                  <w:pPr>
                    <w:pStyle w:val="Paragrafoelenco"/>
                    <w:numPr>
                      <w:ilvl w:val="0"/>
                      <w:numId w:val="25"/>
                    </w:numPr>
                    <w:spacing w:line="240" w:lineRule="auto"/>
                    <w:ind w:left="351" w:hanging="351"/>
                    <w:rPr>
                      <w:rFonts w:eastAsia="Times New Roman" w:cs="Calibri"/>
                      <w:sz w:val="20"/>
                      <w:szCs w:val="20"/>
                      <w:lang w:val="en-US" w:eastAsia="de-DE"/>
                    </w:rPr>
                  </w:pPr>
                  <w:r w:rsidRPr="00370ACF">
                    <w:rPr>
                      <w:rFonts w:ascii="MB Corpo S Text Light" w:eastAsia="Times New Roman" w:hAnsi="MB Corpo S Text Light" w:cs="Calibri"/>
                      <w:sz w:val="20"/>
                      <w:szCs w:val="20"/>
                      <w:lang w:val="en-US" w:eastAsia="de-DE"/>
                    </w:rPr>
                    <w:t>thereof China</w:t>
                  </w:r>
                </w:p>
              </w:tc>
              <w:tc>
                <w:tcPr>
                  <w:tcW w:w="1020" w:type="dxa"/>
                  <w:tcBorders>
                    <w:top w:val="nil"/>
                    <w:left w:val="nil"/>
                    <w:bottom w:val="single" w:sz="4" w:space="0" w:color="auto"/>
                    <w:right w:val="single" w:sz="4" w:space="0" w:color="auto"/>
                  </w:tcBorders>
                  <w:noWrap/>
                </w:tcPr>
                <w:p w14:paraId="5C75E13E" w14:textId="245F14C7" w:rsidR="00032201" w:rsidRPr="00D55DEC" w:rsidRDefault="00032201" w:rsidP="00032201">
                  <w:pPr>
                    <w:jc w:val="right"/>
                    <w:rPr>
                      <w:rFonts w:ascii="MB Corpo S Text Light" w:eastAsia="Times New Roman" w:hAnsi="MB Corpo S Text Light" w:cs="Calibri"/>
                      <w:sz w:val="20"/>
                      <w:szCs w:val="20"/>
                      <w:lang w:val="en-US" w:eastAsia="de-DE"/>
                    </w:rPr>
                  </w:pPr>
                  <w:r w:rsidRPr="00D55DEC">
                    <w:rPr>
                      <w:rFonts w:ascii="MB Corpo S Text Light" w:eastAsia="Times New Roman" w:hAnsi="MB Corpo S Text Light" w:cs="Calibri"/>
                      <w:sz w:val="20"/>
                      <w:szCs w:val="20"/>
                      <w:lang w:val="en-US" w:eastAsia="de-DE"/>
                    </w:rPr>
                    <w:t>170</w:t>
                  </w:r>
                  <w:r w:rsidR="0079744F">
                    <w:rPr>
                      <w:rFonts w:ascii="MB Corpo S Text Light" w:eastAsia="Times New Roman" w:hAnsi="MB Corpo S Text Light" w:cs="Calibri"/>
                      <w:sz w:val="20"/>
                      <w:szCs w:val="20"/>
                      <w:lang w:val="en-US" w:eastAsia="de-DE"/>
                    </w:rPr>
                    <w:t>,</w:t>
                  </w:r>
                  <w:r w:rsidR="001D08F4">
                    <w:rPr>
                      <w:rFonts w:ascii="MB Corpo S Text Light" w:eastAsia="Times New Roman" w:hAnsi="MB Corpo S Text Light" w:cs="Calibri"/>
                      <w:sz w:val="20"/>
                      <w:szCs w:val="20"/>
                      <w:lang w:val="en-US" w:eastAsia="de-DE"/>
                    </w:rPr>
                    <w:t>700</w:t>
                  </w:r>
                </w:p>
              </w:tc>
              <w:tc>
                <w:tcPr>
                  <w:tcW w:w="1020" w:type="dxa"/>
                  <w:tcBorders>
                    <w:top w:val="nil"/>
                    <w:left w:val="nil"/>
                    <w:bottom w:val="single" w:sz="4" w:space="0" w:color="auto"/>
                    <w:right w:val="single" w:sz="4" w:space="0" w:color="auto"/>
                  </w:tcBorders>
                  <w:noWrap/>
                </w:tcPr>
                <w:p w14:paraId="314EF359" w14:textId="27DF7B2A" w:rsidR="00032201" w:rsidRPr="00E80E1F" w:rsidRDefault="00032201" w:rsidP="00032201">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-1%</w:t>
                  </w:r>
                </w:p>
              </w:tc>
              <w:tc>
                <w:tcPr>
                  <w:tcW w:w="1020" w:type="dxa"/>
                  <w:tcBorders>
                    <w:top w:val="nil"/>
                    <w:left w:val="nil"/>
                    <w:bottom w:val="single" w:sz="4" w:space="0" w:color="auto"/>
                    <w:right w:val="single" w:sz="4" w:space="0" w:color="auto"/>
                  </w:tcBorders>
                  <w:noWrap/>
                </w:tcPr>
                <w:p w14:paraId="3CDA5F6B" w14:textId="45D5DD9E" w:rsidR="00032201" w:rsidRPr="00DD1947"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w:t>
                  </w:r>
                  <w:r w:rsidR="002271AC">
                    <w:rPr>
                      <w:rFonts w:ascii="MB Corpo S Text Light" w:eastAsia="Times New Roman" w:hAnsi="MB Corpo S Text Light" w:cs="Calibri"/>
                      <w:sz w:val="20"/>
                      <w:szCs w:val="20"/>
                      <w:lang w:val="en-US" w:eastAsia="de-DE"/>
                    </w:rPr>
                    <w:t>3</w:t>
                  </w:r>
                  <w:r w:rsidRPr="00DD1947">
                    <w:rPr>
                      <w:rFonts w:ascii="MB Corpo S Text Light" w:eastAsia="Times New Roman" w:hAnsi="MB Corpo S Text Light" w:cs="Calibri"/>
                      <w:sz w:val="20"/>
                      <w:szCs w:val="20"/>
                      <w:lang w:val="en-US" w:eastAsia="de-DE"/>
                    </w:rPr>
                    <w:t>%</w:t>
                  </w:r>
                </w:p>
              </w:tc>
              <w:tc>
                <w:tcPr>
                  <w:tcW w:w="1033" w:type="dxa"/>
                  <w:tcBorders>
                    <w:top w:val="nil"/>
                    <w:left w:val="nil"/>
                    <w:bottom w:val="single" w:sz="4" w:space="0" w:color="auto"/>
                    <w:right w:val="single" w:sz="4" w:space="0" w:color="auto"/>
                  </w:tcBorders>
                </w:tcPr>
                <w:p w14:paraId="77E2DAC0" w14:textId="27A6EABF" w:rsidR="00032201" w:rsidRPr="00D81021" w:rsidRDefault="006535C0"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512,200</w:t>
                  </w:r>
                </w:p>
              </w:tc>
              <w:tc>
                <w:tcPr>
                  <w:tcW w:w="1020" w:type="dxa"/>
                  <w:tcBorders>
                    <w:top w:val="nil"/>
                    <w:left w:val="nil"/>
                    <w:bottom w:val="single" w:sz="4" w:space="0" w:color="auto"/>
                    <w:right w:val="single" w:sz="4" w:space="0" w:color="auto"/>
                  </w:tcBorders>
                </w:tcPr>
                <w:p w14:paraId="54EEF1E2" w14:textId="44C10BC5" w:rsidR="00032201" w:rsidRPr="00BA4351" w:rsidRDefault="00032201" w:rsidP="00032201">
                  <w:pPr>
                    <w:jc w:val="right"/>
                    <w:rPr>
                      <w:rFonts w:ascii="MB Corpo S Text Light" w:eastAsia="Times New Roman" w:hAnsi="MB Corpo S Text Light" w:cs="Calibri"/>
                      <w:sz w:val="20"/>
                      <w:szCs w:val="20"/>
                      <w:lang w:val="en-US" w:eastAsia="de-DE"/>
                    </w:rPr>
                  </w:pPr>
                  <w:r w:rsidRPr="00DD1947">
                    <w:rPr>
                      <w:rFonts w:ascii="MB Corpo S Text Light" w:eastAsia="Times New Roman" w:hAnsi="MB Corpo S Text Light" w:cs="Calibri"/>
                      <w:sz w:val="20"/>
                      <w:szCs w:val="20"/>
                      <w:lang w:val="en-US" w:eastAsia="de-DE"/>
                    </w:rPr>
                    <w:t>-10%</w:t>
                  </w:r>
                </w:p>
              </w:tc>
            </w:tr>
            <w:tr w:rsidR="00032201" w14:paraId="0CB48315" w14:textId="4A9AAFDE"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2867BF66" w14:textId="77777777" w:rsidR="00032201" w:rsidRPr="00370ACF" w:rsidRDefault="00032201" w:rsidP="00032201">
                  <w:pPr>
                    <w:spacing w:line="240" w:lineRule="auto"/>
                    <w:rPr>
                      <w:rFonts w:eastAsia="Times New Roman" w:cs="Calibri"/>
                      <w:b/>
                      <w:bCs/>
                      <w:sz w:val="20"/>
                      <w:szCs w:val="20"/>
                      <w:lang w:eastAsia="de-DE"/>
                    </w:rPr>
                  </w:pPr>
                  <w:r w:rsidRPr="00370ACF">
                    <w:rPr>
                      <w:rFonts w:ascii="MB Corpo S Text Light" w:eastAsia="Times New Roman" w:hAnsi="MB Corpo S Text Light" w:cs="Calibri"/>
                      <w:b/>
                      <w:bCs/>
                      <w:sz w:val="20"/>
                      <w:szCs w:val="20"/>
                      <w:lang w:val="en-US" w:eastAsia="de-DE"/>
                    </w:rPr>
                    <w:t>North America</w:t>
                  </w:r>
                  <w:r w:rsidRPr="00370ACF">
                    <w:rPr>
                      <w:rFonts w:ascii="MB Corpo S Text Light" w:eastAsia="Times New Roman" w:hAnsi="MB Corpo S Text Light" w:cs="Calibri"/>
                      <w:b/>
                      <w:bCs/>
                      <w:sz w:val="20"/>
                      <w:szCs w:val="20"/>
                      <w:lang w:eastAsia="de-DE"/>
                    </w:rPr>
                    <w:t>***</w:t>
                  </w:r>
                </w:p>
              </w:tc>
              <w:tc>
                <w:tcPr>
                  <w:tcW w:w="1020" w:type="dxa"/>
                  <w:tcBorders>
                    <w:top w:val="nil"/>
                    <w:left w:val="nil"/>
                    <w:bottom w:val="single" w:sz="4" w:space="0" w:color="auto"/>
                    <w:right w:val="single" w:sz="4" w:space="0" w:color="auto"/>
                  </w:tcBorders>
                  <w:noWrap/>
                </w:tcPr>
                <w:p w14:paraId="2F267A95" w14:textId="55E85866" w:rsidR="00032201" w:rsidRPr="00D55DEC" w:rsidRDefault="00032201" w:rsidP="00032201">
                  <w:pPr>
                    <w:jc w:val="right"/>
                    <w:rPr>
                      <w:rFonts w:ascii="MB Corpo S Text Light" w:eastAsia="Times New Roman" w:hAnsi="MB Corpo S Text Light" w:cs="Calibri"/>
                      <w:sz w:val="20"/>
                      <w:szCs w:val="20"/>
                      <w:lang w:val="en-US" w:eastAsia="de-DE"/>
                    </w:rPr>
                  </w:pPr>
                  <w:r w:rsidRPr="00D55DEC">
                    <w:rPr>
                      <w:rFonts w:ascii="MB Corpo S Text Light" w:eastAsia="Times New Roman" w:hAnsi="MB Corpo S Text Light" w:cs="Calibri"/>
                      <w:sz w:val="20"/>
                      <w:szCs w:val="20"/>
                      <w:lang w:val="en-US" w:eastAsia="de-DE"/>
                    </w:rPr>
                    <w:t>9</w:t>
                  </w:r>
                  <w:r w:rsidR="001D08F4">
                    <w:rPr>
                      <w:rFonts w:ascii="MB Corpo S Text Light" w:eastAsia="Times New Roman" w:hAnsi="MB Corpo S Text Light" w:cs="Calibri"/>
                      <w:sz w:val="20"/>
                      <w:szCs w:val="20"/>
                      <w:lang w:val="en-US" w:eastAsia="de-DE"/>
                    </w:rPr>
                    <w:t>6,400</w:t>
                  </w:r>
                </w:p>
              </w:tc>
              <w:tc>
                <w:tcPr>
                  <w:tcW w:w="1020" w:type="dxa"/>
                  <w:tcBorders>
                    <w:top w:val="nil"/>
                    <w:left w:val="nil"/>
                    <w:bottom w:val="single" w:sz="4" w:space="0" w:color="auto"/>
                    <w:right w:val="single" w:sz="4" w:space="0" w:color="auto"/>
                  </w:tcBorders>
                  <w:noWrap/>
                </w:tcPr>
                <w:p w14:paraId="72396764" w14:textId="21DB04CC" w:rsidR="00032201" w:rsidRPr="00E80E1F" w:rsidRDefault="00032201" w:rsidP="00032201">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w:t>
                  </w:r>
                  <w:r w:rsidR="00820C0F">
                    <w:rPr>
                      <w:rFonts w:ascii="MB Corpo S Text Light" w:eastAsia="Times New Roman" w:hAnsi="MB Corpo S Text Light" w:cs="Calibri"/>
                      <w:sz w:val="20"/>
                      <w:szCs w:val="20"/>
                      <w:lang w:val="en-US" w:eastAsia="de-DE"/>
                    </w:rPr>
                    <w:t>2</w:t>
                  </w:r>
                  <w:r w:rsidRPr="00E80E1F">
                    <w:rPr>
                      <w:rFonts w:ascii="MB Corpo S Text Light" w:eastAsia="Times New Roman" w:hAnsi="MB Corpo S Text Light" w:cs="Calibri"/>
                      <w:sz w:val="20"/>
                      <w:szCs w:val="20"/>
                      <w:lang w:val="en-US" w:eastAsia="de-DE"/>
                    </w:rPr>
                    <w:t>%</w:t>
                  </w:r>
                </w:p>
              </w:tc>
              <w:tc>
                <w:tcPr>
                  <w:tcW w:w="1020" w:type="dxa"/>
                  <w:tcBorders>
                    <w:top w:val="nil"/>
                    <w:left w:val="nil"/>
                    <w:bottom w:val="single" w:sz="4" w:space="0" w:color="auto"/>
                    <w:right w:val="single" w:sz="4" w:space="0" w:color="auto"/>
                  </w:tcBorders>
                  <w:noWrap/>
                </w:tcPr>
                <w:p w14:paraId="1F404930" w14:textId="5CEBD090" w:rsidR="00032201" w:rsidRPr="00DD1947" w:rsidRDefault="00032201"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w:t>
                  </w:r>
                  <w:r w:rsidR="001D08F4">
                    <w:rPr>
                      <w:rFonts w:ascii="MB Corpo S Text Light" w:eastAsia="Times New Roman" w:hAnsi="MB Corpo S Text Light" w:cs="Calibri"/>
                      <w:sz w:val="20"/>
                      <w:szCs w:val="20"/>
                      <w:lang w:val="en-US" w:eastAsia="de-DE"/>
                    </w:rPr>
                    <w:t>29</w:t>
                  </w:r>
                  <w:r w:rsidRPr="00DD1947">
                    <w:rPr>
                      <w:rFonts w:ascii="MB Corpo S Text Light" w:eastAsia="Times New Roman" w:hAnsi="MB Corpo S Text Light" w:cs="Calibri"/>
                      <w:sz w:val="20"/>
                      <w:szCs w:val="20"/>
                      <w:lang w:val="en-US" w:eastAsia="de-DE"/>
                    </w:rPr>
                    <w:t>%</w:t>
                  </w:r>
                </w:p>
              </w:tc>
              <w:tc>
                <w:tcPr>
                  <w:tcW w:w="1033" w:type="dxa"/>
                  <w:tcBorders>
                    <w:top w:val="nil"/>
                    <w:left w:val="nil"/>
                    <w:bottom w:val="single" w:sz="4" w:space="0" w:color="auto"/>
                    <w:right w:val="single" w:sz="4" w:space="0" w:color="auto"/>
                  </w:tcBorders>
                </w:tcPr>
                <w:p w14:paraId="636A2428" w14:textId="04407D16" w:rsidR="00032201" w:rsidRPr="00D81021" w:rsidRDefault="006535C0"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264,600</w:t>
                  </w:r>
                </w:p>
              </w:tc>
              <w:tc>
                <w:tcPr>
                  <w:tcW w:w="1020" w:type="dxa"/>
                  <w:tcBorders>
                    <w:top w:val="nil"/>
                    <w:left w:val="nil"/>
                    <w:bottom w:val="single" w:sz="4" w:space="0" w:color="auto"/>
                    <w:right w:val="single" w:sz="4" w:space="0" w:color="auto"/>
                  </w:tcBorders>
                </w:tcPr>
                <w:p w14:paraId="79FA08FD" w14:textId="630C86D7" w:rsidR="00032201" w:rsidRPr="00BA4351" w:rsidRDefault="00032201"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w:t>
                  </w:r>
                  <w:r w:rsidR="006535C0">
                    <w:rPr>
                      <w:rFonts w:ascii="MB Corpo S Text Light" w:eastAsia="Times New Roman" w:hAnsi="MB Corpo S Text Light" w:cs="Calibri"/>
                      <w:sz w:val="20"/>
                      <w:szCs w:val="20"/>
                      <w:lang w:val="en-US" w:eastAsia="de-DE"/>
                    </w:rPr>
                    <w:t>6</w:t>
                  </w:r>
                  <w:r w:rsidRPr="00DD1947">
                    <w:rPr>
                      <w:rFonts w:ascii="MB Corpo S Text Light" w:eastAsia="Times New Roman" w:hAnsi="MB Corpo S Text Light" w:cs="Calibri"/>
                      <w:sz w:val="20"/>
                      <w:szCs w:val="20"/>
                      <w:lang w:val="en-US" w:eastAsia="de-DE"/>
                    </w:rPr>
                    <w:t>%</w:t>
                  </w:r>
                </w:p>
              </w:tc>
            </w:tr>
            <w:tr w:rsidR="00032201" w:rsidRPr="00C623AD" w14:paraId="11621229" w14:textId="2828F69F" w:rsidTr="00832774">
              <w:trPr>
                <w:gridAfter w:val="3"/>
                <w:wAfter w:w="937" w:type="dxa"/>
                <w:trHeight w:val="283"/>
              </w:trPr>
              <w:tc>
                <w:tcPr>
                  <w:tcW w:w="3733" w:type="dxa"/>
                  <w:tcBorders>
                    <w:top w:val="nil"/>
                    <w:left w:val="single" w:sz="4" w:space="0" w:color="auto"/>
                    <w:bottom w:val="single" w:sz="4" w:space="0" w:color="auto"/>
                    <w:right w:val="single" w:sz="4" w:space="0" w:color="auto"/>
                  </w:tcBorders>
                  <w:noWrap/>
                  <w:hideMark/>
                </w:tcPr>
                <w:p w14:paraId="04156AB7" w14:textId="77777777" w:rsidR="00032201" w:rsidRPr="00370ACF" w:rsidRDefault="00032201" w:rsidP="00032201">
                  <w:pPr>
                    <w:pStyle w:val="Paragrafoelenco"/>
                    <w:numPr>
                      <w:ilvl w:val="0"/>
                      <w:numId w:val="25"/>
                    </w:numPr>
                    <w:spacing w:line="240" w:lineRule="auto"/>
                    <w:ind w:left="351" w:hanging="351"/>
                    <w:rPr>
                      <w:rFonts w:eastAsia="Times New Roman" w:cs="Calibri"/>
                      <w:sz w:val="20"/>
                      <w:szCs w:val="20"/>
                      <w:lang w:eastAsia="de-DE"/>
                    </w:rPr>
                  </w:pPr>
                  <w:proofErr w:type="spellStart"/>
                  <w:r w:rsidRPr="00370ACF">
                    <w:rPr>
                      <w:rFonts w:ascii="MB Corpo S Text Light" w:eastAsia="Times New Roman" w:hAnsi="MB Corpo S Text Light" w:cs="Calibri"/>
                      <w:sz w:val="20"/>
                      <w:szCs w:val="20"/>
                      <w:lang w:eastAsia="de-DE"/>
                    </w:rPr>
                    <w:t>thereof</w:t>
                  </w:r>
                  <w:proofErr w:type="spellEnd"/>
                  <w:r w:rsidRPr="00370ACF">
                    <w:rPr>
                      <w:rFonts w:ascii="MB Corpo S Text Light" w:eastAsia="Times New Roman" w:hAnsi="MB Corpo S Text Light" w:cs="Calibri"/>
                      <w:sz w:val="20"/>
                      <w:szCs w:val="20"/>
                      <w:lang w:eastAsia="de-DE"/>
                    </w:rPr>
                    <w:t xml:space="preserve"> U.S.</w:t>
                  </w:r>
                </w:p>
              </w:tc>
              <w:tc>
                <w:tcPr>
                  <w:tcW w:w="1020" w:type="dxa"/>
                  <w:tcBorders>
                    <w:top w:val="nil"/>
                    <w:left w:val="nil"/>
                    <w:bottom w:val="single" w:sz="4" w:space="0" w:color="auto"/>
                    <w:right w:val="single" w:sz="4" w:space="0" w:color="auto"/>
                  </w:tcBorders>
                  <w:noWrap/>
                </w:tcPr>
                <w:p w14:paraId="44AB96CB" w14:textId="091AB964" w:rsidR="00032201" w:rsidRPr="00D55DEC" w:rsidRDefault="00032201" w:rsidP="00032201">
                  <w:pPr>
                    <w:jc w:val="right"/>
                    <w:rPr>
                      <w:rFonts w:ascii="MB Corpo S Text Light" w:eastAsia="Times New Roman" w:hAnsi="MB Corpo S Text Light" w:cs="Calibri"/>
                      <w:sz w:val="20"/>
                      <w:szCs w:val="20"/>
                      <w:lang w:val="en-US" w:eastAsia="de-DE"/>
                    </w:rPr>
                  </w:pPr>
                  <w:r w:rsidRPr="00D55DEC">
                    <w:rPr>
                      <w:rFonts w:ascii="MB Corpo S Text Light" w:eastAsia="Times New Roman" w:hAnsi="MB Corpo S Text Light" w:cs="Calibri"/>
                      <w:sz w:val="20"/>
                      <w:szCs w:val="20"/>
                      <w:lang w:val="en-US" w:eastAsia="de-DE"/>
                    </w:rPr>
                    <w:t>8</w:t>
                  </w:r>
                  <w:r w:rsidR="001D08F4">
                    <w:rPr>
                      <w:rFonts w:ascii="MB Corpo S Text Light" w:eastAsia="Times New Roman" w:hAnsi="MB Corpo S Text Light" w:cs="Calibri"/>
                      <w:sz w:val="20"/>
                      <w:szCs w:val="20"/>
                      <w:lang w:val="en-US" w:eastAsia="de-DE"/>
                    </w:rPr>
                    <w:t>5,000</w:t>
                  </w:r>
                </w:p>
              </w:tc>
              <w:tc>
                <w:tcPr>
                  <w:tcW w:w="1020" w:type="dxa"/>
                  <w:tcBorders>
                    <w:top w:val="nil"/>
                    <w:left w:val="nil"/>
                    <w:bottom w:val="single" w:sz="4" w:space="0" w:color="auto"/>
                    <w:right w:val="single" w:sz="4" w:space="0" w:color="auto"/>
                  </w:tcBorders>
                  <w:noWrap/>
                </w:tcPr>
                <w:p w14:paraId="05C4B8F3" w14:textId="056A7C4C" w:rsidR="00032201" w:rsidRPr="00E80E1F" w:rsidRDefault="00032201" w:rsidP="00032201">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w:t>
                  </w:r>
                  <w:r w:rsidR="00820C0F">
                    <w:rPr>
                      <w:rFonts w:ascii="MB Corpo S Text Light" w:eastAsia="Times New Roman" w:hAnsi="MB Corpo S Text Light" w:cs="Calibri"/>
                      <w:sz w:val="20"/>
                      <w:szCs w:val="20"/>
                      <w:lang w:val="en-US" w:eastAsia="de-DE"/>
                    </w:rPr>
                    <w:t>0</w:t>
                  </w:r>
                  <w:r w:rsidRPr="00E80E1F">
                    <w:rPr>
                      <w:rFonts w:ascii="MB Corpo S Text Light" w:eastAsia="Times New Roman" w:hAnsi="MB Corpo S Text Light" w:cs="Calibri"/>
                      <w:sz w:val="20"/>
                      <w:szCs w:val="20"/>
                      <w:lang w:val="en-US" w:eastAsia="de-DE"/>
                    </w:rPr>
                    <w:t>%</w:t>
                  </w:r>
                </w:p>
              </w:tc>
              <w:tc>
                <w:tcPr>
                  <w:tcW w:w="1020" w:type="dxa"/>
                  <w:tcBorders>
                    <w:top w:val="nil"/>
                    <w:left w:val="nil"/>
                    <w:bottom w:val="single" w:sz="4" w:space="0" w:color="auto"/>
                    <w:right w:val="single" w:sz="4" w:space="0" w:color="auto"/>
                  </w:tcBorders>
                  <w:noWrap/>
                </w:tcPr>
                <w:p w14:paraId="66F7F587" w14:textId="6E1603F8" w:rsidR="00032201" w:rsidRPr="00DD1947" w:rsidRDefault="00032201"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w:t>
                  </w:r>
                  <w:r w:rsidRPr="00DD1947">
                    <w:rPr>
                      <w:rFonts w:ascii="MB Corpo S Text Light" w:eastAsia="Times New Roman" w:hAnsi="MB Corpo S Text Light" w:cs="Calibri"/>
                      <w:sz w:val="20"/>
                      <w:szCs w:val="20"/>
                      <w:lang w:val="en-US" w:eastAsia="de-DE"/>
                    </w:rPr>
                    <w:t>3</w:t>
                  </w:r>
                  <w:r w:rsidR="001D08F4">
                    <w:rPr>
                      <w:rFonts w:ascii="MB Corpo S Text Light" w:eastAsia="Times New Roman" w:hAnsi="MB Corpo S Text Light" w:cs="Calibri"/>
                      <w:sz w:val="20"/>
                      <w:szCs w:val="20"/>
                      <w:lang w:val="en-US" w:eastAsia="de-DE"/>
                    </w:rPr>
                    <w:t>3</w:t>
                  </w:r>
                  <w:r w:rsidRPr="00DD1947">
                    <w:rPr>
                      <w:rFonts w:ascii="MB Corpo S Text Light" w:eastAsia="Times New Roman" w:hAnsi="MB Corpo S Text Light" w:cs="Calibri"/>
                      <w:sz w:val="20"/>
                      <w:szCs w:val="20"/>
                      <w:lang w:val="en-US" w:eastAsia="de-DE"/>
                    </w:rPr>
                    <w:t>%</w:t>
                  </w:r>
                </w:p>
              </w:tc>
              <w:tc>
                <w:tcPr>
                  <w:tcW w:w="1033" w:type="dxa"/>
                  <w:tcBorders>
                    <w:top w:val="nil"/>
                    <w:left w:val="nil"/>
                    <w:bottom w:val="single" w:sz="4" w:space="0" w:color="auto"/>
                    <w:right w:val="single" w:sz="4" w:space="0" w:color="auto"/>
                  </w:tcBorders>
                </w:tcPr>
                <w:p w14:paraId="4AD9E036" w14:textId="582C90D4" w:rsidR="00032201" w:rsidRPr="00D81021" w:rsidRDefault="006535C0"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236,300</w:t>
                  </w:r>
                </w:p>
              </w:tc>
              <w:tc>
                <w:tcPr>
                  <w:tcW w:w="1020" w:type="dxa"/>
                  <w:tcBorders>
                    <w:top w:val="nil"/>
                    <w:left w:val="nil"/>
                    <w:bottom w:val="single" w:sz="4" w:space="0" w:color="auto"/>
                    <w:right w:val="single" w:sz="4" w:space="0" w:color="auto"/>
                  </w:tcBorders>
                </w:tcPr>
                <w:p w14:paraId="237B6337" w14:textId="1E5267E4" w:rsidR="00032201" w:rsidRPr="00BA4351" w:rsidRDefault="00032201"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w:t>
                  </w:r>
                  <w:r w:rsidR="006535C0">
                    <w:rPr>
                      <w:rFonts w:ascii="MB Corpo S Text Light" w:eastAsia="Times New Roman" w:hAnsi="MB Corpo S Text Light" w:cs="Calibri"/>
                      <w:sz w:val="20"/>
                      <w:szCs w:val="20"/>
                      <w:lang w:val="en-US" w:eastAsia="de-DE"/>
                    </w:rPr>
                    <w:t>9</w:t>
                  </w:r>
                  <w:r w:rsidRPr="00DD1947">
                    <w:rPr>
                      <w:rFonts w:ascii="MB Corpo S Text Light" w:eastAsia="Times New Roman" w:hAnsi="MB Corpo S Text Light" w:cs="Calibri"/>
                      <w:sz w:val="20"/>
                      <w:szCs w:val="20"/>
                      <w:lang w:val="en-US" w:eastAsia="de-DE"/>
                    </w:rPr>
                    <w:t>%</w:t>
                  </w:r>
                </w:p>
              </w:tc>
            </w:tr>
            <w:tr w:rsidR="00032201" w:rsidRPr="00C623AD" w14:paraId="408AD5EE" w14:textId="39E52D34" w:rsidTr="00832774">
              <w:trPr>
                <w:gridAfter w:val="3"/>
                <w:wAfter w:w="937" w:type="dxa"/>
                <w:trHeight w:val="212"/>
              </w:trPr>
              <w:tc>
                <w:tcPr>
                  <w:tcW w:w="3733" w:type="dxa"/>
                  <w:tcBorders>
                    <w:top w:val="nil"/>
                    <w:left w:val="single" w:sz="4" w:space="0" w:color="auto"/>
                    <w:bottom w:val="single" w:sz="4" w:space="0" w:color="auto"/>
                    <w:right w:val="single" w:sz="4" w:space="0" w:color="auto"/>
                  </w:tcBorders>
                  <w:noWrap/>
                  <w:hideMark/>
                </w:tcPr>
                <w:p w14:paraId="7A5F6BF5" w14:textId="77777777" w:rsidR="00032201" w:rsidRPr="00370ACF" w:rsidRDefault="00032201" w:rsidP="00032201">
                  <w:pPr>
                    <w:spacing w:line="240" w:lineRule="auto"/>
                    <w:rPr>
                      <w:rFonts w:eastAsia="Times New Roman" w:cs="Calibri"/>
                      <w:sz w:val="20"/>
                      <w:szCs w:val="20"/>
                      <w:lang w:val="en-US" w:eastAsia="de-DE"/>
                    </w:rPr>
                  </w:pPr>
                  <w:r w:rsidRPr="00370ACF">
                    <w:rPr>
                      <w:rFonts w:ascii="MB Corpo S Text Light" w:eastAsia="Times New Roman" w:hAnsi="MB Corpo S Text Light" w:cs="Calibri"/>
                      <w:b/>
                      <w:sz w:val="20"/>
                      <w:szCs w:val="20"/>
                      <w:lang w:val="en-US" w:eastAsia="de-DE"/>
                    </w:rPr>
                    <w:t>Rest of World</w:t>
                  </w:r>
                </w:p>
              </w:tc>
              <w:tc>
                <w:tcPr>
                  <w:tcW w:w="1020" w:type="dxa"/>
                  <w:tcBorders>
                    <w:top w:val="nil"/>
                    <w:left w:val="nil"/>
                    <w:bottom w:val="single" w:sz="4" w:space="0" w:color="auto"/>
                    <w:right w:val="single" w:sz="4" w:space="0" w:color="auto"/>
                  </w:tcBorders>
                  <w:noWrap/>
                </w:tcPr>
                <w:p w14:paraId="39BD97A1" w14:textId="140F97B3" w:rsidR="00032201" w:rsidRPr="00D55DEC" w:rsidRDefault="00032201" w:rsidP="00032201">
                  <w:pPr>
                    <w:jc w:val="right"/>
                    <w:rPr>
                      <w:rFonts w:ascii="MB Corpo S Text Light" w:eastAsia="Times New Roman" w:hAnsi="MB Corpo S Text Light" w:cs="Calibri"/>
                      <w:sz w:val="20"/>
                      <w:szCs w:val="20"/>
                      <w:lang w:val="en-US" w:eastAsia="de-DE"/>
                    </w:rPr>
                  </w:pPr>
                  <w:r w:rsidRPr="00D55DEC">
                    <w:rPr>
                      <w:rFonts w:ascii="MB Corpo S Text Light" w:eastAsia="Times New Roman" w:hAnsi="MB Corpo S Text Light" w:cs="Calibri"/>
                      <w:sz w:val="20"/>
                      <w:szCs w:val="20"/>
                      <w:lang w:val="en-US" w:eastAsia="de-DE"/>
                    </w:rPr>
                    <w:t>2</w:t>
                  </w:r>
                  <w:r w:rsidR="0079744F">
                    <w:rPr>
                      <w:rFonts w:ascii="MB Corpo S Text Light" w:eastAsia="Times New Roman" w:hAnsi="MB Corpo S Text Light" w:cs="Calibri"/>
                      <w:sz w:val="20"/>
                      <w:szCs w:val="20"/>
                      <w:lang w:val="en-US" w:eastAsia="de-DE"/>
                    </w:rPr>
                    <w:t>2,</w:t>
                  </w:r>
                  <w:r w:rsidR="001D08F4">
                    <w:rPr>
                      <w:rFonts w:ascii="MB Corpo S Text Light" w:eastAsia="Times New Roman" w:hAnsi="MB Corpo S Text Light" w:cs="Calibri"/>
                      <w:sz w:val="20"/>
                      <w:szCs w:val="20"/>
                      <w:lang w:val="en-US" w:eastAsia="de-DE"/>
                    </w:rPr>
                    <w:t>500</w:t>
                  </w:r>
                </w:p>
              </w:tc>
              <w:tc>
                <w:tcPr>
                  <w:tcW w:w="1020" w:type="dxa"/>
                  <w:tcBorders>
                    <w:top w:val="nil"/>
                    <w:left w:val="nil"/>
                    <w:bottom w:val="single" w:sz="4" w:space="0" w:color="auto"/>
                    <w:right w:val="single" w:sz="4" w:space="0" w:color="auto"/>
                  </w:tcBorders>
                  <w:noWrap/>
                </w:tcPr>
                <w:p w14:paraId="396EDE9E" w14:textId="3FC9AA08" w:rsidR="00032201" w:rsidRPr="00E80E1F" w:rsidRDefault="00032201" w:rsidP="00032201">
                  <w:pPr>
                    <w:jc w:val="right"/>
                    <w:rPr>
                      <w:rFonts w:ascii="MB Corpo S Text Light" w:eastAsia="Times New Roman" w:hAnsi="MB Corpo S Text Light" w:cs="Calibri"/>
                      <w:sz w:val="20"/>
                      <w:szCs w:val="20"/>
                      <w:lang w:val="en-US" w:eastAsia="de-DE"/>
                    </w:rPr>
                  </w:pPr>
                  <w:r w:rsidRPr="00E80E1F">
                    <w:rPr>
                      <w:rFonts w:ascii="MB Corpo S Text Light" w:eastAsia="Times New Roman" w:hAnsi="MB Corpo S Text Light" w:cs="Calibri"/>
                      <w:sz w:val="20"/>
                      <w:szCs w:val="20"/>
                      <w:lang w:val="en-US" w:eastAsia="de-DE"/>
                    </w:rPr>
                    <w:t>+1</w:t>
                  </w:r>
                  <w:r w:rsidR="00405E78">
                    <w:rPr>
                      <w:rFonts w:ascii="MB Corpo S Text Light" w:eastAsia="Times New Roman" w:hAnsi="MB Corpo S Text Light" w:cs="Calibri"/>
                      <w:sz w:val="20"/>
                      <w:szCs w:val="20"/>
                      <w:lang w:val="en-US" w:eastAsia="de-DE"/>
                    </w:rPr>
                    <w:t>5</w:t>
                  </w:r>
                  <w:r w:rsidRPr="00E80E1F">
                    <w:rPr>
                      <w:rFonts w:ascii="MB Corpo S Text Light" w:eastAsia="Times New Roman" w:hAnsi="MB Corpo S Text Light" w:cs="Calibri"/>
                      <w:sz w:val="20"/>
                      <w:szCs w:val="20"/>
                      <w:lang w:val="en-US" w:eastAsia="de-DE"/>
                    </w:rPr>
                    <w:t>%</w:t>
                  </w:r>
                </w:p>
              </w:tc>
              <w:tc>
                <w:tcPr>
                  <w:tcW w:w="1020" w:type="dxa"/>
                  <w:tcBorders>
                    <w:top w:val="nil"/>
                    <w:left w:val="nil"/>
                    <w:bottom w:val="single" w:sz="4" w:space="0" w:color="auto"/>
                    <w:right w:val="single" w:sz="4" w:space="0" w:color="auto"/>
                  </w:tcBorders>
                  <w:noWrap/>
                </w:tcPr>
                <w:p w14:paraId="6D5F3926" w14:textId="0EE07139" w:rsidR="00032201" w:rsidRPr="00DD1947" w:rsidRDefault="00032201"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w:t>
                  </w:r>
                  <w:r w:rsidR="001D08F4">
                    <w:rPr>
                      <w:rFonts w:ascii="MB Corpo S Text Light" w:eastAsia="Times New Roman" w:hAnsi="MB Corpo S Text Light" w:cs="Calibri"/>
                      <w:sz w:val="20"/>
                      <w:szCs w:val="20"/>
                      <w:lang w:val="en-US" w:eastAsia="de-DE"/>
                    </w:rPr>
                    <w:t>2</w:t>
                  </w:r>
                  <w:r w:rsidRPr="00DD1947">
                    <w:rPr>
                      <w:rFonts w:ascii="MB Corpo S Text Light" w:eastAsia="Times New Roman" w:hAnsi="MB Corpo S Text Light" w:cs="Calibri"/>
                      <w:sz w:val="20"/>
                      <w:szCs w:val="20"/>
                      <w:lang w:val="en-US" w:eastAsia="de-DE"/>
                    </w:rPr>
                    <w:t>%</w:t>
                  </w:r>
                </w:p>
              </w:tc>
              <w:tc>
                <w:tcPr>
                  <w:tcW w:w="1033" w:type="dxa"/>
                  <w:tcBorders>
                    <w:top w:val="nil"/>
                    <w:left w:val="nil"/>
                    <w:bottom w:val="single" w:sz="4" w:space="0" w:color="auto"/>
                    <w:right w:val="single" w:sz="4" w:space="0" w:color="auto"/>
                  </w:tcBorders>
                </w:tcPr>
                <w:p w14:paraId="39CF44AC" w14:textId="13FB8161" w:rsidR="00032201" w:rsidRPr="00D81021" w:rsidRDefault="006535C0"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60,100</w:t>
                  </w:r>
                </w:p>
              </w:tc>
              <w:tc>
                <w:tcPr>
                  <w:tcW w:w="1020" w:type="dxa"/>
                  <w:tcBorders>
                    <w:top w:val="nil"/>
                    <w:left w:val="nil"/>
                    <w:bottom w:val="single" w:sz="4" w:space="0" w:color="auto"/>
                    <w:right w:val="single" w:sz="4" w:space="0" w:color="auto"/>
                  </w:tcBorders>
                </w:tcPr>
                <w:p w14:paraId="5F8A3B25" w14:textId="4446C6C6" w:rsidR="00032201" w:rsidRPr="00BA4351" w:rsidRDefault="00032201" w:rsidP="00032201">
                  <w:pPr>
                    <w:jc w:val="right"/>
                    <w:rPr>
                      <w:rFonts w:ascii="MB Corpo S Text Light" w:eastAsia="Times New Roman" w:hAnsi="MB Corpo S Text Light" w:cs="Calibri"/>
                      <w:sz w:val="20"/>
                      <w:szCs w:val="20"/>
                      <w:lang w:val="en-US" w:eastAsia="de-DE"/>
                    </w:rPr>
                  </w:pPr>
                  <w:r>
                    <w:rPr>
                      <w:rFonts w:ascii="MB Corpo S Text Light" w:eastAsia="Times New Roman" w:hAnsi="MB Corpo S Text Light" w:cs="Calibri"/>
                      <w:sz w:val="20"/>
                      <w:szCs w:val="20"/>
                      <w:lang w:val="en-US" w:eastAsia="de-DE"/>
                    </w:rPr>
                    <w:t>+</w:t>
                  </w:r>
                  <w:r w:rsidR="00041070">
                    <w:rPr>
                      <w:rFonts w:ascii="MB Corpo S Text Light" w:eastAsia="Times New Roman" w:hAnsi="MB Corpo S Text Light" w:cs="Calibri"/>
                      <w:sz w:val="20"/>
                      <w:szCs w:val="20"/>
                      <w:lang w:val="en-US" w:eastAsia="de-DE"/>
                    </w:rPr>
                    <w:t>1</w:t>
                  </w:r>
                  <w:r w:rsidRPr="00DD1947">
                    <w:rPr>
                      <w:rFonts w:ascii="MB Corpo S Text Light" w:eastAsia="Times New Roman" w:hAnsi="MB Corpo S Text Light" w:cs="Calibri"/>
                      <w:sz w:val="20"/>
                      <w:szCs w:val="20"/>
                      <w:lang w:val="en-US" w:eastAsia="de-DE"/>
                    </w:rPr>
                    <w:t>%</w:t>
                  </w:r>
                </w:p>
              </w:tc>
            </w:tr>
          </w:tbl>
          <w:p w14:paraId="293DEAB2" w14:textId="77777777" w:rsidR="00ED2C06" w:rsidRDefault="00ED2C06">
            <w:pPr>
              <w:spacing w:line="240" w:lineRule="auto"/>
              <w:rPr>
                <w:rStyle w:val="normaltextrun"/>
                <w:color w:val="000000"/>
                <w:sz w:val="18"/>
                <w:szCs w:val="18"/>
                <w:shd w:val="clear" w:color="auto" w:fill="FFFFFF"/>
                <w:lang w:val="en-US"/>
              </w:rPr>
            </w:pPr>
            <w:r>
              <w:rPr>
                <w:rStyle w:val="normaltextrun"/>
                <w:color w:val="000000"/>
                <w:sz w:val="18"/>
                <w:szCs w:val="18"/>
                <w:shd w:val="clear" w:color="auto" w:fill="FFFFFF"/>
                <w:lang w:val="en-US"/>
              </w:rPr>
              <w:t>*Top-End: Mercedes-AMG, Mercedes-Maybach, G-Class, S-Class, GLS, EQS and EQS SUV</w:t>
            </w:r>
          </w:p>
          <w:p w14:paraId="47618355" w14:textId="77777777" w:rsidR="00ED2C06" w:rsidRPr="00242A76" w:rsidRDefault="00ED2C06">
            <w:pPr>
              <w:pStyle w:val="paragraph"/>
              <w:spacing w:before="0" w:beforeAutospacing="0" w:after="0" w:afterAutospacing="0" w:line="256" w:lineRule="auto"/>
              <w:textAlignment w:val="baseline"/>
              <w:rPr>
                <w:rFonts w:ascii="Segoe UI" w:hAnsi="Segoe UI" w:cs="Segoe UI"/>
                <w:lang w:val="en-US"/>
              </w:rPr>
            </w:pPr>
            <w:r>
              <w:rPr>
                <w:rStyle w:val="normaltextrun"/>
                <w:rFonts w:ascii="MB Corpo S Text Office Light" w:hAnsi="MB Corpo S Text Office Light"/>
                <w:color w:val="000000"/>
                <w:sz w:val="18"/>
                <w:szCs w:val="18"/>
                <w:shd w:val="clear" w:color="auto" w:fill="FFFFFF"/>
                <w:lang w:val="en-US"/>
              </w:rPr>
              <w:t xml:space="preserve">*Core: All derivatives from C- and E-Class, incl. </w:t>
            </w:r>
            <w:r>
              <w:rPr>
                <w:rStyle w:val="normaltextrun"/>
                <w:rFonts w:ascii="MB Corpo S Text Office Light" w:hAnsi="MB Corpo S Text Office Light"/>
                <w:color w:val="000000"/>
                <w:sz w:val="18"/>
                <w:szCs w:val="18"/>
                <w:shd w:val="clear" w:color="auto" w:fill="FFFFFF"/>
                <w:lang w:val="en-GB"/>
              </w:rPr>
              <w:t>EQC, EQE and EQE SUV</w:t>
            </w:r>
            <w:r>
              <w:rPr>
                <w:rStyle w:val="eop"/>
                <w:rFonts w:ascii="MB Corpo S Text Office Light" w:hAnsi="MB Corpo S Text Office Light"/>
                <w:color w:val="000000"/>
                <w:sz w:val="18"/>
                <w:szCs w:val="18"/>
                <w:lang w:val="en-US"/>
              </w:rPr>
              <w:t> </w:t>
            </w:r>
          </w:p>
          <w:p w14:paraId="02F83776" w14:textId="77777777" w:rsidR="00ED2C06" w:rsidRDefault="00ED2C06">
            <w:pPr>
              <w:pStyle w:val="paragraph"/>
              <w:spacing w:before="0" w:beforeAutospacing="0" w:after="0" w:afterAutospacing="0" w:line="256" w:lineRule="auto"/>
              <w:textAlignment w:val="baseline"/>
              <w:rPr>
                <w:rFonts w:ascii="Segoe UI" w:hAnsi="Segoe UI" w:cs="Segoe UI"/>
                <w:sz w:val="18"/>
                <w:szCs w:val="18"/>
                <w:lang w:val="en-US"/>
              </w:rPr>
            </w:pPr>
            <w:r>
              <w:rPr>
                <w:rStyle w:val="normaltextrun"/>
                <w:rFonts w:ascii="MB Corpo S Text Office Light" w:hAnsi="MB Corpo S Text Office Light"/>
                <w:color w:val="000000"/>
                <w:sz w:val="18"/>
                <w:szCs w:val="18"/>
                <w:shd w:val="clear" w:color="auto" w:fill="FFFFFF"/>
                <w:lang w:val="en-US"/>
              </w:rPr>
              <w:t xml:space="preserve">*Entry: All derivatives from A- and B-Class incl. </w:t>
            </w:r>
            <w:r>
              <w:rPr>
                <w:rStyle w:val="normaltextrun"/>
                <w:rFonts w:ascii="MB Corpo S Text Office Light" w:hAnsi="MB Corpo S Text Office Light"/>
                <w:color w:val="000000"/>
                <w:sz w:val="18"/>
                <w:szCs w:val="18"/>
                <w:shd w:val="clear" w:color="auto" w:fill="FFFFFF"/>
                <w:lang w:val="en-GB"/>
              </w:rPr>
              <w:t>EQA, EQB and smart</w:t>
            </w:r>
            <w:r>
              <w:rPr>
                <w:rStyle w:val="eop"/>
                <w:rFonts w:ascii="MB Corpo S Text Office Light" w:hAnsi="MB Corpo S Text Office Light"/>
                <w:color w:val="000000"/>
                <w:sz w:val="18"/>
                <w:szCs w:val="18"/>
                <w:lang w:val="en-US"/>
              </w:rPr>
              <w:t> </w:t>
            </w:r>
          </w:p>
          <w:p w14:paraId="07746CB5" w14:textId="77777777" w:rsidR="00ED2C06" w:rsidRDefault="00ED2C06">
            <w:pPr>
              <w:pStyle w:val="paragraph"/>
              <w:spacing w:before="0" w:beforeAutospacing="0" w:after="0" w:afterAutospacing="0" w:line="256" w:lineRule="auto"/>
              <w:textAlignment w:val="baseline"/>
              <w:rPr>
                <w:rFonts w:ascii="Segoe UI" w:hAnsi="Segoe UI" w:cs="Segoe UI"/>
                <w:sz w:val="18"/>
                <w:szCs w:val="18"/>
                <w:lang w:val="en-US"/>
              </w:rPr>
            </w:pPr>
            <w:r>
              <w:rPr>
                <w:rStyle w:val="normaltextrun"/>
                <w:rFonts w:ascii="MB Corpo S Text Office Light" w:hAnsi="MB Corpo S Text Office Light"/>
                <w:color w:val="000000"/>
                <w:sz w:val="18"/>
                <w:szCs w:val="18"/>
                <w:lang w:val="en-GB"/>
              </w:rPr>
              <w:t xml:space="preserve">** Europe: European Union, United Kingdom, </w:t>
            </w:r>
            <w:proofErr w:type="gramStart"/>
            <w:r>
              <w:rPr>
                <w:rStyle w:val="normaltextrun"/>
                <w:rFonts w:ascii="MB Corpo S Text Office Light" w:hAnsi="MB Corpo S Text Office Light"/>
                <w:color w:val="000000"/>
                <w:sz w:val="18"/>
                <w:szCs w:val="18"/>
                <w:lang w:val="en-GB"/>
              </w:rPr>
              <w:t>Switzerland</w:t>
            </w:r>
            <w:proofErr w:type="gramEnd"/>
            <w:r>
              <w:rPr>
                <w:rStyle w:val="normaltextrun"/>
                <w:rFonts w:ascii="MB Corpo S Text Office Light" w:hAnsi="MB Corpo S Text Office Light"/>
                <w:color w:val="000000"/>
                <w:sz w:val="18"/>
                <w:szCs w:val="18"/>
                <w:lang w:val="en-GB"/>
              </w:rPr>
              <w:t xml:space="preserve"> and Norway</w:t>
            </w:r>
            <w:r>
              <w:rPr>
                <w:rStyle w:val="eop"/>
                <w:rFonts w:ascii="MB Corpo S Text Office Light" w:hAnsi="MB Corpo S Text Office Light"/>
                <w:color w:val="000000"/>
                <w:sz w:val="18"/>
                <w:szCs w:val="18"/>
                <w:lang w:val="en-US"/>
              </w:rPr>
              <w:t> </w:t>
            </w:r>
          </w:p>
          <w:p w14:paraId="187B1022" w14:textId="77777777" w:rsidR="00ED2C06" w:rsidRDefault="00ED2C06">
            <w:pPr>
              <w:pStyle w:val="paragraph"/>
              <w:spacing w:before="0" w:beforeAutospacing="0" w:after="0" w:afterAutospacing="0" w:line="256" w:lineRule="auto"/>
              <w:textAlignment w:val="baseline"/>
              <w:rPr>
                <w:rFonts w:ascii="Segoe UI" w:hAnsi="Segoe UI" w:cs="Segoe UI"/>
                <w:sz w:val="18"/>
                <w:szCs w:val="18"/>
                <w:lang w:val="en-US"/>
              </w:rPr>
            </w:pPr>
            <w:r>
              <w:rPr>
                <w:rStyle w:val="normaltextrun"/>
                <w:rFonts w:ascii="MB Corpo S Text Office Light" w:hAnsi="MB Corpo S Text Office Light"/>
                <w:color w:val="000000"/>
                <w:sz w:val="18"/>
                <w:szCs w:val="18"/>
                <w:lang w:val="en-GB"/>
              </w:rPr>
              <w:t xml:space="preserve">*** North America: USA, </w:t>
            </w:r>
            <w:proofErr w:type="gramStart"/>
            <w:r>
              <w:rPr>
                <w:rStyle w:val="normaltextrun"/>
                <w:rFonts w:ascii="MB Corpo S Text Office Light" w:hAnsi="MB Corpo S Text Office Light"/>
                <w:color w:val="000000"/>
                <w:sz w:val="18"/>
                <w:szCs w:val="18"/>
                <w:lang w:val="en-GB"/>
              </w:rPr>
              <w:t>Canada</w:t>
            </w:r>
            <w:proofErr w:type="gramEnd"/>
            <w:r>
              <w:rPr>
                <w:rStyle w:val="normaltextrun"/>
                <w:rFonts w:ascii="MB Corpo S Text Office Light" w:hAnsi="MB Corpo S Text Office Light"/>
                <w:color w:val="000000"/>
                <w:sz w:val="18"/>
                <w:szCs w:val="18"/>
                <w:lang w:val="en-GB"/>
              </w:rPr>
              <w:t xml:space="preserve"> and Mexico</w:t>
            </w:r>
            <w:r>
              <w:rPr>
                <w:rStyle w:val="eop"/>
                <w:rFonts w:ascii="MB Corpo S Text Office Light" w:hAnsi="MB Corpo S Text Office Light"/>
                <w:color w:val="000000"/>
                <w:sz w:val="18"/>
                <w:szCs w:val="18"/>
                <w:lang w:val="en-US"/>
              </w:rPr>
              <w:t> </w:t>
            </w:r>
          </w:p>
          <w:p w14:paraId="1B762436" w14:textId="503E44A5" w:rsidR="00ED2C06" w:rsidRDefault="00ED2C06">
            <w:pPr>
              <w:pStyle w:val="paragraph"/>
              <w:spacing w:before="0" w:beforeAutospacing="0" w:after="0" w:afterAutospacing="0" w:line="256" w:lineRule="auto"/>
              <w:textAlignment w:val="baseline"/>
              <w:rPr>
                <w:rStyle w:val="eop"/>
                <w:rFonts w:ascii="MB Corpo S Text Office Light" w:hAnsi="MB Corpo S Text Office Light"/>
                <w:color w:val="000000"/>
                <w:sz w:val="18"/>
                <w:szCs w:val="18"/>
                <w:lang w:val="en-US"/>
              </w:rPr>
            </w:pPr>
            <w:r>
              <w:rPr>
                <w:rStyle w:val="normaltextrun"/>
                <w:rFonts w:ascii="MB Corpo S Text Office Light" w:hAnsi="MB Corpo S Text Office Light"/>
                <w:color w:val="000000"/>
                <w:sz w:val="18"/>
                <w:szCs w:val="18"/>
                <w:lang w:val="en-GB"/>
              </w:rPr>
              <w:t>All figures rounded.</w:t>
            </w:r>
            <w:r>
              <w:rPr>
                <w:rStyle w:val="eop"/>
                <w:rFonts w:ascii="MB Corpo S Text Office Light" w:hAnsi="MB Corpo S Text Office Light"/>
                <w:color w:val="000000"/>
                <w:sz w:val="18"/>
                <w:szCs w:val="18"/>
                <w:lang w:val="en-US"/>
              </w:rPr>
              <w:t> </w:t>
            </w:r>
            <w:r>
              <w:rPr>
                <w:rStyle w:val="normaltextrun"/>
                <w:rFonts w:ascii="MB Corpo S Text Office Light" w:hAnsi="MB Corpo S Text Office Light"/>
                <w:color w:val="000000"/>
                <w:sz w:val="18"/>
                <w:szCs w:val="18"/>
                <w:lang w:val="en-GB"/>
              </w:rPr>
              <w:t>Preliminary figures subject to change pending final reports.</w:t>
            </w:r>
            <w:r>
              <w:rPr>
                <w:rStyle w:val="eop"/>
                <w:rFonts w:ascii="MB Corpo S Text Office Light" w:hAnsi="MB Corpo S Text Office Light"/>
                <w:color w:val="000000"/>
                <w:sz w:val="18"/>
                <w:szCs w:val="18"/>
                <w:lang w:val="en-US"/>
              </w:rPr>
              <w:t> </w:t>
            </w:r>
          </w:p>
          <w:p w14:paraId="48DBB25E" w14:textId="77777777" w:rsidR="00E217A0" w:rsidRDefault="00E217A0">
            <w:pPr>
              <w:pStyle w:val="paragraph"/>
              <w:spacing w:before="0" w:beforeAutospacing="0" w:after="0" w:afterAutospacing="0" w:line="256" w:lineRule="auto"/>
              <w:textAlignment w:val="baseline"/>
              <w:rPr>
                <w:rFonts w:ascii="Segoe UI" w:hAnsi="Segoe UI" w:cs="Segoe UI"/>
                <w:sz w:val="18"/>
                <w:szCs w:val="18"/>
                <w:lang w:val="en-US"/>
              </w:rPr>
            </w:pPr>
          </w:p>
          <w:p w14:paraId="22C66BD4" w14:textId="77777777" w:rsidR="00A30079" w:rsidRDefault="00A30079">
            <w:pPr>
              <w:pStyle w:val="paragraph"/>
              <w:spacing w:before="0" w:beforeAutospacing="0" w:after="0" w:afterAutospacing="0" w:line="256" w:lineRule="auto"/>
              <w:textAlignment w:val="baseline"/>
              <w:rPr>
                <w:rFonts w:ascii="Segoe UI" w:hAnsi="Segoe UI" w:cs="Segoe UI"/>
                <w:sz w:val="18"/>
                <w:szCs w:val="18"/>
                <w:lang w:val="en-US"/>
              </w:rPr>
            </w:pPr>
          </w:p>
          <w:p w14:paraId="0AE72DCD" w14:textId="77777777" w:rsidR="00AA2CE3" w:rsidRDefault="00AA2CE3" w:rsidP="00A81549">
            <w:pPr>
              <w:spacing w:line="240" w:lineRule="auto"/>
              <w:rPr>
                <w:rFonts w:ascii="MB Corpo S Text Light" w:eastAsia="Times New Roman" w:hAnsi="MB Corpo S Text Light" w:cs="Calibri"/>
                <w:color w:val="000000"/>
                <w:sz w:val="20"/>
                <w:szCs w:val="20"/>
                <w:lang w:val="en-US" w:eastAsia="de-DE"/>
              </w:rPr>
            </w:pPr>
          </w:p>
        </w:tc>
      </w:tr>
    </w:tbl>
    <w:p w14:paraId="4E380F0B" w14:textId="601C0396" w:rsidR="00EA77DC" w:rsidRDefault="00EA77DC" w:rsidP="00EA77DC">
      <w:pPr>
        <w:pStyle w:val="01Flietext"/>
        <w:rPr>
          <w:rFonts w:ascii="MB Corpo S Text Office" w:hAnsi="MB Corpo S Text Office"/>
          <w:lang w:val="en-US"/>
        </w:rPr>
      </w:pPr>
      <w:r w:rsidRPr="370183EE">
        <w:rPr>
          <w:rFonts w:ascii="MB Corpo S Text Office" w:hAnsi="MB Corpo S Text Office"/>
          <w:lang w:val="en-US"/>
        </w:rPr>
        <w:lastRenderedPageBreak/>
        <w:t>Mercedes-Benz Vans</w:t>
      </w:r>
    </w:p>
    <w:p w14:paraId="57A60AF6" w14:textId="77777777" w:rsidR="00EA77DC" w:rsidRDefault="00EA77DC" w:rsidP="00EA77DC">
      <w:pPr>
        <w:pStyle w:val="01Flietext"/>
        <w:rPr>
          <w:rFonts w:ascii="MB Corpo S Text Office" w:hAnsi="MB Corpo S Text Office"/>
          <w:lang w:val="en-US"/>
        </w:rPr>
      </w:pPr>
    </w:p>
    <w:p w14:paraId="4511D00F" w14:textId="5207581A" w:rsidR="00842591" w:rsidRDefault="00842591" w:rsidP="00842591">
      <w:pPr>
        <w:pStyle w:val="01Flietext"/>
        <w:jc w:val="center"/>
        <w:rPr>
          <w:i/>
          <w:iCs/>
          <w:lang w:val="en-US"/>
        </w:rPr>
      </w:pPr>
      <w:r>
        <w:rPr>
          <w:i/>
          <w:iCs/>
          <w:lang w:val="en-US"/>
        </w:rPr>
        <w:t>“</w:t>
      </w:r>
      <w:r w:rsidR="002959B8" w:rsidRPr="008613FA">
        <w:rPr>
          <w:i/>
          <w:iCs/>
          <w:lang w:val="en-US"/>
        </w:rPr>
        <w:t>Mercedes-Benz Vans sold 91,</w:t>
      </w:r>
      <w:r w:rsidR="00CF527E">
        <w:rPr>
          <w:i/>
          <w:iCs/>
          <w:lang w:val="en-US"/>
        </w:rPr>
        <w:t>1</w:t>
      </w:r>
      <w:r w:rsidR="00CF527E" w:rsidRPr="008613FA">
        <w:rPr>
          <w:i/>
          <w:iCs/>
          <w:lang w:val="en-US"/>
        </w:rPr>
        <w:t xml:space="preserve">00 </w:t>
      </w:r>
      <w:r w:rsidR="002959B8" w:rsidRPr="008613FA">
        <w:rPr>
          <w:i/>
          <w:iCs/>
          <w:lang w:val="en-US"/>
        </w:rPr>
        <w:t xml:space="preserve">units in the third quarter facing a </w:t>
      </w:r>
      <w:r w:rsidR="00FD4F50">
        <w:rPr>
          <w:i/>
          <w:iCs/>
          <w:lang w:val="en-US"/>
        </w:rPr>
        <w:t xml:space="preserve">softening </w:t>
      </w:r>
      <w:r w:rsidR="002959B8" w:rsidRPr="008613FA">
        <w:rPr>
          <w:i/>
          <w:iCs/>
          <w:lang w:val="en-US"/>
        </w:rPr>
        <w:t xml:space="preserve">environment especially in our core markets Germany, </w:t>
      </w:r>
      <w:proofErr w:type="gramStart"/>
      <w:r w:rsidR="002959B8" w:rsidRPr="008613FA">
        <w:rPr>
          <w:i/>
          <w:iCs/>
          <w:lang w:val="en-US"/>
        </w:rPr>
        <w:t>U.S.</w:t>
      </w:r>
      <w:proofErr w:type="gramEnd"/>
      <w:r w:rsidR="002959B8" w:rsidRPr="008613FA">
        <w:rPr>
          <w:i/>
          <w:iCs/>
          <w:lang w:val="en-US"/>
        </w:rPr>
        <w:t xml:space="preserve"> and China. In Germany and the U</w:t>
      </w:r>
      <w:r w:rsidR="00297B64">
        <w:rPr>
          <w:i/>
          <w:iCs/>
          <w:lang w:val="en-US"/>
        </w:rPr>
        <w:t>.</w:t>
      </w:r>
      <w:r w:rsidR="002959B8" w:rsidRPr="008613FA">
        <w:rPr>
          <w:i/>
          <w:iCs/>
          <w:lang w:val="en-US"/>
        </w:rPr>
        <w:t>S</w:t>
      </w:r>
      <w:r w:rsidR="00297B64">
        <w:rPr>
          <w:i/>
          <w:iCs/>
          <w:lang w:val="en-US"/>
        </w:rPr>
        <w:t>.</w:t>
      </w:r>
      <w:r w:rsidR="002959B8" w:rsidRPr="008613FA">
        <w:rPr>
          <w:i/>
          <w:iCs/>
          <w:lang w:val="en-US"/>
        </w:rPr>
        <w:t xml:space="preserve">, sales in the commercial segment </w:t>
      </w:r>
      <w:r w:rsidR="00491BB9">
        <w:rPr>
          <w:i/>
          <w:iCs/>
          <w:lang w:val="en-US"/>
        </w:rPr>
        <w:t>were</w:t>
      </w:r>
      <w:r w:rsidR="00491BB9" w:rsidRPr="008613FA">
        <w:rPr>
          <w:i/>
          <w:iCs/>
          <w:lang w:val="en-US"/>
        </w:rPr>
        <w:t xml:space="preserve"> </w:t>
      </w:r>
      <w:r w:rsidR="002959B8" w:rsidRPr="008613FA">
        <w:rPr>
          <w:i/>
          <w:iCs/>
          <w:lang w:val="en-US"/>
        </w:rPr>
        <w:t xml:space="preserve">down mainly due to the lower demand in service and crafts business, as well as in recreational vehicle business. </w:t>
      </w:r>
      <w:r w:rsidR="00AA0328" w:rsidRPr="00BF08B0">
        <w:rPr>
          <w:i/>
          <w:iCs/>
          <w:szCs w:val="22"/>
          <w:lang w:val="en-US"/>
        </w:rPr>
        <w:t xml:space="preserve">In addition to that, the planned discontinuation of the Metris (Vito) has impacted sales in the </w:t>
      </w:r>
      <w:proofErr w:type="gramStart"/>
      <w:r w:rsidR="00AA0328" w:rsidRPr="00BF08B0">
        <w:rPr>
          <w:i/>
          <w:iCs/>
          <w:szCs w:val="22"/>
          <w:lang w:val="en-US"/>
        </w:rPr>
        <w:t>U.S..</w:t>
      </w:r>
      <w:proofErr w:type="gramEnd"/>
      <w:r w:rsidR="00AA0328" w:rsidRPr="00BF08B0">
        <w:rPr>
          <w:i/>
          <w:iCs/>
          <w:szCs w:val="22"/>
          <w:lang w:val="en-US"/>
        </w:rPr>
        <w:t xml:space="preserve"> </w:t>
      </w:r>
      <w:r w:rsidR="002959B8" w:rsidRPr="008613FA">
        <w:rPr>
          <w:i/>
          <w:iCs/>
          <w:lang w:val="en-US"/>
        </w:rPr>
        <w:t>Globally, we are currently rolling out our completely updated product portfolio in all markets. In China, this latest model changeover led to a decline in sales in our second largest market for our midsize vans</w:t>
      </w:r>
      <w:r w:rsidR="002959B8" w:rsidRPr="00844A4A">
        <w:rPr>
          <w:i/>
          <w:iCs/>
          <w:lang w:val="en-US"/>
        </w:rPr>
        <w:t xml:space="preserve">. Looking at Europe overall, excluding Germany, we see a very solid sales development. </w:t>
      </w:r>
      <w:r w:rsidR="009D20ED" w:rsidRPr="00844A4A">
        <w:rPr>
          <w:i/>
          <w:iCs/>
          <w:szCs w:val="22"/>
          <w:lang w:val="en-US"/>
        </w:rPr>
        <w:t>Especially sales</w:t>
      </w:r>
      <w:r w:rsidR="009D20ED" w:rsidRPr="00BF08B0">
        <w:rPr>
          <w:i/>
          <w:iCs/>
          <w:szCs w:val="22"/>
          <w:lang w:val="en-US"/>
        </w:rPr>
        <w:t xml:space="preserve"> of our Sprinter and </w:t>
      </w:r>
      <w:proofErr w:type="spellStart"/>
      <w:r w:rsidR="009D20ED" w:rsidRPr="00BF08B0">
        <w:rPr>
          <w:i/>
          <w:iCs/>
          <w:szCs w:val="22"/>
          <w:lang w:val="en-US"/>
        </w:rPr>
        <w:t>eSprinter</w:t>
      </w:r>
      <w:proofErr w:type="spellEnd"/>
      <w:r w:rsidR="009D20ED" w:rsidRPr="00BF08B0">
        <w:rPr>
          <w:i/>
          <w:iCs/>
          <w:szCs w:val="22"/>
          <w:lang w:val="en-US"/>
        </w:rPr>
        <w:t xml:space="preserve"> large vans remain stable</w:t>
      </w:r>
      <w:r w:rsidR="000333DE">
        <w:rPr>
          <w:i/>
          <w:iCs/>
          <w:szCs w:val="22"/>
          <w:lang w:val="en-US"/>
        </w:rPr>
        <w:t>.</w:t>
      </w:r>
      <w:r>
        <w:rPr>
          <w:i/>
          <w:iCs/>
          <w:lang w:val="en-US"/>
        </w:rPr>
        <w:t xml:space="preserve">" </w:t>
      </w:r>
    </w:p>
    <w:p w14:paraId="3BA365B1" w14:textId="4F9077F6" w:rsidR="00EA77DC" w:rsidRPr="008613FA" w:rsidRDefault="00EA77DC" w:rsidP="00EA77DC">
      <w:pPr>
        <w:pStyle w:val="01Flietext"/>
        <w:jc w:val="center"/>
        <w:rPr>
          <w:iCs/>
          <w:lang w:val="en-US"/>
        </w:rPr>
      </w:pPr>
      <w:r w:rsidRPr="008613FA">
        <w:rPr>
          <w:iCs/>
          <w:lang w:val="en-US"/>
        </w:rPr>
        <w:t xml:space="preserve">Klaus </w:t>
      </w:r>
      <w:proofErr w:type="spellStart"/>
      <w:r w:rsidRPr="008613FA">
        <w:rPr>
          <w:iCs/>
          <w:lang w:val="en-US"/>
        </w:rPr>
        <w:t>Rehkugler</w:t>
      </w:r>
      <w:proofErr w:type="spellEnd"/>
      <w:r w:rsidRPr="008613FA">
        <w:rPr>
          <w:iCs/>
          <w:lang w:val="en-US"/>
        </w:rPr>
        <w:t>, Head of Mercedes-Benz Vans Sales &amp; Marketing</w:t>
      </w:r>
    </w:p>
    <w:p w14:paraId="2F590FC8" w14:textId="77777777" w:rsidR="00EA77DC" w:rsidRPr="002676E7" w:rsidRDefault="00EA77DC" w:rsidP="00EA77DC">
      <w:pPr>
        <w:pStyle w:val="01Flietext"/>
        <w:jc w:val="center"/>
        <w:rPr>
          <w:sz w:val="19"/>
          <w:szCs w:val="19"/>
          <w:lang w:val="en-US"/>
        </w:rPr>
      </w:pPr>
    </w:p>
    <w:p w14:paraId="1B986FA5" w14:textId="4ACD654B" w:rsidR="000808DA" w:rsidRDefault="00DE4905" w:rsidP="0062731B">
      <w:pPr>
        <w:pStyle w:val="Nessunaspaziatura"/>
        <w:rPr>
          <w:rFonts w:ascii="MB Corpo S Text Office Light" w:hAnsi="MB Corpo S Text Office Light"/>
          <w:kern w:val="0"/>
          <w:sz w:val="21"/>
          <w:szCs w:val="21"/>
          <w:lang w:val="en-US"/>
          <w14:ligatures w14:val="none"/>
        </w:rPr>
      </w:pPr>
      <w:r w:rsidRPr="419871A3">
        <w:rPr>
          <w:rFonts w:ascii="MB Corpo S Text Office Light" w:hAnsi="MB Corpo S Text Office Light"/>
          <w:sz w:val="21"/>
          <w:szCs w:val="21"/>
          <w:lang w:val="en-US"/>
        </w:rPr>
        <w:t xml:space="preserve">As expected, </w:t>
      </w:r>
      <w:r w:rsidR="008613FA" w:rsidRPr="419871A3">
        <w:rPr>
          <w:rFonts w:ascii="MB Corpo S Text Office Light" w:hAnsi="MB Corpo S Text Office Light"/>
          <w:kern w:val="0"/>
          <w:sz w:val="21"/>
          <w:szCs w:val="21"/>
          <w:lang w:val="en-US"/>
          <w14:ligatures w14:val="none"/>
        </w:rPr>
        <w:t>Mercedes-Benz Vans global sales reached 91,</w:t>
      </w:r>
      <w:r w:rsidR="009E4210">
        <w:rPr>
          <w:rFonts w:ascii="MB Corpo S Text Office Light" w:hAnsi="MB Corpo S Text Office Light"/>
          <w:kern w:val="0"/>
          <w:sz w:val="21"/>
          <w:szCs w:val="21"/>
          <w:lang w:val="en-US"/>
          <w14:ligatures w14:val="none"/>
        </w:rPr>
        <w:t>1</w:t>
      </w:r>
      <w:r w:rsidR="009E4210" w:rsidRPr="419871A3">
        <w:rPr>
          <w:rFonts w:ascii="MB Corpo S Text Office Light" w:hAnsi="MB Corpo S Text Office Light"/>
          <w:kern w:val="0"/>
          <w:sz w:val="21"/>
          <w:szCs w:val="21"/>
          <w:lang w:val="en-US"/>
          <w14:ligatures w14:val="none"/>
        </w:rPr>
        <w:t xml:space="preserve">00 </w:t>
      </w:r>
      <w:r w:rsidR="008613FA" w:rsidRPr="419871A3">
        <w:rPr>
          <w:rFonts w:ascii="MB Corpo S Text Office Light" w:hAnsi="MB Corpo S Text Office Light"/>
          <w:kern w:val="0"/>
          <w:sz w:val="21"/>
          <w:szCs w:val="21"/>
          <w:lang w:val="en-US"/>
          <w14:ligatures w14:val="none"/>
        </w:rPr>
        <w:t>units in the third quarter</w:t>
      </w:r>
      <w:r w:rsidR="00C752FD" w:rsidRPr="419871A3">
        <w:rPr>
          <w:rFonts w:ascii="MB Corpo S Text Office Light" w:hAnsi="MB Corpo S Text Office Light"/>
          <w:kern w:val="0"/>
          <w:sz w:val="21"/>
          <w:szCs w:val="21"/>
          <w:lang w:val="en-US"/>
          <w14:ligatures w14:val="none"/>
        </w:rPr>
        <w:t xml:space="preserve">, which is </w:t>
      </w:r>
      <w:r w:rsidR="008613FA" w:rsidRPr="419871A3">
        <w:rPr>
          <w:rFonts w:ascii="MB Corpo S Text Office Light" w:hAnsi="MB Corpo S Text Office Light"/>
          <w:kern w:val="0"/>
          <w:sz w:val="21"/>
          <w:szCs w:val="21"/>
          <w:lang w:val="en-US"/>
          <w14:ligatures w14:val="none"/>
        </w:rPr>
        <w:t xml:space="preserve">-12% </w:t>
      </w:r>
      <w:r w:rsidR="00C752FD" w:rsidRPr="419871A3">
        <w:rPr>
          <w:rFonts w:ascii="MB Corpo S Text Office Light" w:hAnsi="MB Corpo S Text Office Light"/>
          <w:kern w:val="0"/>
          <w:sz w:val="21"/>
          <w:szCs w:val="21"/>
          <w:lang w:val="en-US"/>
          <w14:ligatures w14:val="none"/>
        </w:rPr>
        <w:t xml:space="preserve">quarter-on-quarter and </w:t>
      </w:r>
      <w:r w:rsidR="008613FA" w:rsidRPr="419871A3">
        <w:rPr>
          <w:rFonts w:ascii="MB Corpo S Text Office Light" w:hAnsi="MB Corpo S Text Office Light"/>
          <w:kern w:val="0"/>
          <w:sz w:val="21"/>
          <w:szCs w:val="21"/>
          <w:lang w:val="en-US"/>
          <w14:ligatures w14:val="none"/>
        </w:rPr>
        <w:t xml:space="preserve">13% </w:t>
      </w:r>
      <w:r w:rsidR="00C752FD" w:rsidRPr="419871A3">
        <w:rPr>
          <w:rFonts w:ascii="MB Corpo S Text Office Light" w:hAnsi="MB Corpo S Text Office Light"/>
          <w:kern w:val="0"/>
          <w:sz w:val="21"/>
          <w:szCs w:val="21"/>
          <w:lang w:val="en-US"/>
          <w14:ligatures w14:val="none"/>
        </w:rPr>
        <w:t xml:space="preserve">below </w:t>
      </w:r>
      <w:proofErr w:type="spellStart"/>
      <w:r w:rsidR="00C752FD" w:rsidRPr="419871A3">
        <w:rPr>
          <w:rFonts w:ascii="MB Corpo S Text Office Light" w:hAnsi="MB Corpo S Text Office Light"/>
          <w:kern w:val="0"/>
          <w:sz w:val="21"/>
          <w:szCs w:val="21"/>
          <w:lang w:val="en-US"/>
          <w14:ligatures w14:val="none"/>
        </w:rPr>
        <w:t>Q3</w:t>
      </w:r>
      <w:proofErr w:type="spellEnd"/>
      <w:r w:rsidR="00C752FD" w:rsidRPr="419871A3">
        <w:rPr>
          <w:rFonts w:ascii="MB Corpo S Text Office Light" w:hAnsi="MB Corpo S Text Office Light"/>
          <w:kern w:val="0"/>
          <w:sz w:val="21"/>
          <w:szCs w:val="21"/>
          <w:lang w:val="en-US"/>
          <w14:ligatures w14:val="none"/>
        </w:rPr>
        <w:t xml:space="preserve"> previous year</w:t>
      </w:r>
      <w:r w:rsidR="003A1504" w:rsidRPr="419871A3">
        <w:rPr>
          <w:rFonts w:ascii="MB Corpo S Text Office Light" w:hAnsi="MB Corpo S Text Office Light"/>
          <w:kern w:val="0"/>
          <w:sz w:val="21"/>
          <w:szCs w:val="21"/>
          <w:lang w:val="en-US"/>
          <w14:ligatures w14:val="none"/>
        </w:rPr>
        <w:t>,</w:t>
      </w:r>
      <w:r w:rsidR="008613FA" w:rsidRPr="419871A3">
        <w:rPr>
          <w:rFonts w:ascii="MB Corpo S Text Office Light" w:hAnsi="MB Corpo S Text Office Light"/>
          <w:kern w:val="0"/>
          <w:sz w:val="21"/>
          <w:szCs w:val="21"/>
          <w:lang w:val="en-US"/>
          <w14:ligatures w14:val="none"/>
        </w:rPr>
        <w:t xml:space="preserve"> mainly impacted by various </w:t>
      </w:r>
      <w:r w:rsidR="000333DE" w:rsidRPr="419871A3">
        <w:rPr>
          <w:rFonts w:ascii="MB Corpo S Text Office Light" w:hAnsi="MB Corpo S Text Office Light"/>
          <w:kern w:val="0"/>
          <w:sz w:val="21"/>
          <w:szCs w:val="21"/>
          <w:lang w:val="en-US"/>
          <w14:ligatures w14:val="none"/>
        </w:rPr>
        <w:t>country</w:t>
      </w:r>
      <w:r w:rsidR="008613FA" w:rsidRPr="419871A3">
        <w:rPr>
          <w:rFonts w:ascii="MB Corpo S Text Office Light" w:hAnsi="MB Corpo S Text Office Light"/>
          <w:kern w:val="0"/>
          <w:sz w:val="21"/>
          <w:szCs w:val="21"/>
          <w:lang w:val="en-US"/>
          <w14:ligatures w14:val="none"/>
        </w:rPr>
        <w:t>-specific developments</w:t>
      </w:r>
      <w:r w:rsidR="00435568" w:rsidRPr="419871A3">
        <w:rPr>
          <w:rFonts w:ascii="MB Corpo S Text Office Light" w:hAnsi="MB Corpo S Text Office Light"/>
          <w:kern w:val="0"/>
          <w:sz w:val="21"/>
          <w:szCs w:val="21"/>
          <w:lang w:val="en-US"/>
          <w14:ligatures w14:val="none"/>
        </w:rPr>
        <w:t xml:space="preserve"> in </w:t>
      </w:r>
      <w:r w:rsidR="010F40B8" w:rsidRPr="55EB3D3A">
        <w:rPr>
          <w:rFonts w:ascii="MB Corpo S Text Office Light" w:hAnsi="MB Corpo S Text Office Light"/>
          <w:sz w:val="21"/>
          <w:szCs w:val="21"/>
          <w:lang w:val="en-US"/>
        </w:rPr>
        <w:t>the</w:t>
      </w:r>
      <w:r w:rsidR="00435568" w:rsidRPr="419871A3">
        <w:rPr>
          <w:rFonts w:ascii="MB Corpo S Text Office Light" w:hAnsi="MB Corpo S Text Office Light"/>
          <w:kern w:val="0"/>
          <w:sz w:val="21"/>
          <w:szCs w:val="21"/>
          <w:lang w:val="en-US"/>
          <w14:ligatures w14:val="none"/>
        </w:rPr>
        <w:t xml:space="preserve"> core markets</w:t>
      </w:r>
      <w:r w:rsidR="008613FA" w:rsidRPr="419871A3">
        <w:rPr>
          <w:rFonts w:ascii="MB Corpo S Text Office Light" w:hAnsi="MB Corpo S Text Office Light"/>
          <w:kern w:val="0"/>
          <w:sz w:val="21"/>
          <w:szCs w:val="21"/>
          <w:lang w:val="en-US"/>
          <w14:ligatures w14:val="none"/>
        </w:rPr>
        <w:t xml:space="preserve">, as stated above. Sales in </w:t>
      </w:r>
      <w:proofErr w:type="spellStart"/>
      <w:r w:rsidR="008613FA" w:rsidRPr="419871A3">
        <w:rPr>
          <w:rFonts w:ascii="MB Corpo S Text Office Light" w:hAnsi="MB Corpo S Text Office Light"/>
          <w:kern w:val="0"/>
          <w:sz w:val="21"/>
          <w:szCs w:val="21"/>
          <w:lang w:val="en-US"/>
          <w14:ligatures w14:val="none"/>
        </w:rPr>
        <w:t>RoW</w:t>
      </w:r>
      <w:proofErr w:type="spellEnd"/>
      <w:r w:rsidR="008613FA" w:rsidRPr="419871A3">
        <w:rPr>
          <w:rFonts w:ascii="MB Corpo S Text Office Light" w:hAnsi="MB Corpo S Text Office Light"/>
          <w:kern w:val="0"/>
          <w:sz w:val="21"/>
          <w:szCs w:val="21"/>
          <w:lang w:val="en-US"/>
          <w14:ligatures w14:val="none"/>
        </w:rPr>
        <w:t xml:space="preserve"> </w:t>
      </w:r>
      <w:r w:rsidR="0052687F" w:rsidRPr="419871A3">
        <w:rPr>
          <w:rFonts w:ascii="MB Corpo S Text Office Light" w:hAnsi="MB Corpo S Text Office Light"/>
          <w:kern w:val="0"/>
          <w:sz w:val="21"/>
          <w:szCs w:val="21"/>
          <w:lang w:val="en-US"/>
          <w14:ligatures w14:val="none"/>
        </w:rPr>
        <w:t xml:space="preserve">rose by </w:t>
      </w:r>
      <w:r w:rsidR="003C0B82">
        <w:rPr>
          <w:rFonts w:ascii="MB Corpo S Text Office Light" w:hAnsi="MB Corpo S Text Office Light"/>
          <w:kern w:val="0"/>
          <w:sz w:val="21"/>
          <w:szCs w:val="21"/>
          <w:lang w:val="en-US"/>
          <w14:ligatures w14:val="none"/>
        </w:rPr>
        <w:t>8</w:t>
      </w:r>
      <w:r w:rsidR="0052687F" w:rsidRPr="419871A3">
        <w:rPr>
          <w:rFonts w:ascii="MB Corpo S Text Office Light" w:hAnsi="MB Corpo S Text Office Light"/>
          <w:kern w:val="0"/>
          <w:sz w:val="21"/>
          <w:szCs w:val="21"/>
          <w:lang w:val="en-US"/>
          <w14:ligatures w14:val="none"/>
        </w:rPr>
        <w:t xml:space="preserve">% </w:t>
      </w:r>
      <w:r w:rsidR="00BF7A63" w:rsidRPr="419871A3">
        <w:rPr>
          <w:rFonts w:ascii="MB Corpo S Text Office Light" w:hAnsi="MB Corpo S Text Office Light"/>
          <w:kern w:val="0"/>
          <w:sz w:val="21"/>
          <w:szCs w:val="21"/>
          <w:lang w:val="en-US"/>
          <w14:ligatures w14:val="none"/>
        </w:rPr>
        <w:t>compared to last year</w:t>
      </w:r>
      <w:r w:rsidR="008613FA" w:rsidRPr="419871A3">
        <w:rPr>
          <w:rFonts w:ascii="MB Corpo S Text Office Light" w:hAnsi="MB Corpo S Text Office Light"/>
          <w:kern w:val="0"/>
          <w:sz w:val="21"/>
          <w:szCs w:val="21"/>
          <w:lang w:val="en-US"/>
          <w14:ligatures w14:val="none"/>
        </w:rPr>
        <w:t xml:space="preserve">. </w:t>
      </w:r>
      <w:r w:rsidR="008613FA" w:rsidRPr="0065574C">
        <w:rPr>
          <w:rFonts w:ascii="MB Corpo S Text Office Light" w:hAnsi="MB Corpo S Text Office Light"/>
          <w:kern w:val="0"/>
          <w:sz w:val="21"/>
          <w:szCs w:val="21"/>
          <w:lang w:val="en-US"/>
          <w14:ligatures w14:val="none"/>
        </w:rPr>
        <w:t xml:space="preserve">Despite </w:t>
      </w:r>
      <w:r w:rsidR="000808DA" w:rsidRPr="0065574C">
        <w:rPr>
          <w:rFonts w:ascii="MB Corpo S Text Office Light" w:hAnsi="MB Corpo S Text Office Light"/>
          <w:kern w:val="0"/>
          <w:sz w:val="21"/>
          <w:szCs w:val="21"/>
          <w:lang w:val="en-US"/>
          <w14:ligatures w14:val="none"/>
        </w:rPr>
        <w:t>th</w:t>
      </w:r>
      <w:r w:rsidR="000808DA">
        <w:rPr>
          <w:rFonts w:ascii="MB Corpo S Text Office Light" w:hAnsi="MB Corpo S Text Office Light"/>
          <w:kern w:val="0"/>
          <w:sz w:val="21"/>
          <w:szCs w:val="21"/>
          <w:lang w:val="en-US"/>
          <w14:ligatures w14:val="none"/>
        </w:rPr>
        <w:t>e</w:t>
      </w:r>
      <w:r w:rsidR="00CF4000">
        <w:rPr>
          <w:rFonts w:ascii="MB Corpo S Text Office Light" w:hAnsi="MB Corpo S Text Office Light"/>
          <w:kern w:val="0"/>
          <w:sz w:val="21"/>
          <w:szCs w:val="21"/>
          <w:lang w:val="en-US"/>
          <w14:ligatures w14:val="none"/>
        </w:rPr>
        <w:t>se</w:t>
      </w:r>
      <w:r w:rsidR="000808DA" w:rsidRPr="0065574C">
        <w:rPr>
          <w:rFonts w:ascii="MB Corpo S Text Office Light" w:hAnsi="MB Corpo S Text Office Light"/>
          <w:kern w:val="0"/>
          <w:sz w:val="21"/>
          <w:szCs w:val="21"/>
          <w:lang w:val="en-US"/>
          <w14:ligatures w14:val="none"/>
        </w:rPr>
        <w:t xml:space="preserve"> </w:t>
      </w:r>
      <w:r w:rsidR="008613FA" w:rsidRPr="0065574C">
        <w:rPr>
          <w:rFonts w:ascii="MB Corpo S Text Office Light" w:hAnsi="MB Corpo S Text Office Light"/>
          <w:kern w:val="0"/>
          <w:sz w:val="21"/>
          <w:szCs w:val="21"/>
          <w:lang w:val="en-US"/>
          <w14:ligatures w14:val="none"/>
        </w:rPr>
        <w:t xml:space="preserve">challenges, </w:t>
      </w:r>
      <w:r w:rsidR="52DFBCDD" w:rsidRPr="4DA31FD4">
        <w:rPr>
          <w:rFonts w:ascii="MB Corpo S Text Office Light" w:hAnsi="MB Corpo S Text Office Light"/>
          <w:sz w:val="21"/>
          <w:szCs w:val="21"/>
          <w:lang w:val="en-US"/>
        </w:rPr>
        <w:t xml:space="preserve">sales of </w:t>
      </w:r>
      <w:r w:rsidR="008613FA" w:rsidRPr="0065574C">
        <w:rPr>
          <w:rFonts w:ascii="MB Corpo S Text Office Light" w:hAnsi="MB Corpo S Text Office Light"/>
          <w:kern w:val="0"/>
          <w:sz w:val="21"/>
          <w:szCs w:val="21"/>
          <w:lang w:val="en-US"/>
          <w14:ligatures w14:val="none"/>
        </w:rPr>
        <w:t xml:space="preserve">Sprinter and </w:t>
      </w:r>
      <w:proofErr w:type="spellStart"/>
      <w:r w:rsidR="008613FA" w:rsidRPr="0065574C">
        <w:rPr>
          <w:rFonts w:ascii="MB Corpo S Text Office Light" w:hAnsi="MB Corpo S Text Office Light"/>
          <w:kern w:val="0"/>
          <w:sz w:val="21"/>
          <w:szCs w:val="21"/>
          <w:lang w:val="en-US"/>
          <w14:ligatures w14:val="none"/>
        </w:rPr>
        <w:t>eSprinter</w:t>
      </w:r>
      <w:proofErr w:type="spellEnd"/>
      <w:r w:rsidR="008613FA" w:rsidRPr="0065574C">
        <w:rPr>
          <w:rFonts w:ascii="MB Corpo S Text Office Light" w:hAnsi="MB Corpo S Text Office Light"/>
          <w:kern w:val="0"/>
          <w:sz w:val="21"/>
          <w:szCs w:val="21"/>
          <w:lang w:val="en-US"/>
          <w14:ligatures w14:val="none"/>
        </w:rPr>
        <w:t xml:space="preserve"> remain </w:t>
      </w:r>
      <w:r w:rsidR="007D5522" w:rsidRPr="0065574C">
        <w:rPr>
          <w:rFonts w:ascii="MB Corpo S Text Office Light" w:hAnsi="MB Corpo S Text Office Light"/>
          <w:kern w:val="0"/>
          <w:sz w:val="21"/>
          <w:szCs w:val="21"/>
          <w:lang w:val="en-US"/>
          <w14:ligatures w14:val="none"/>
        </w:rPr>
        <w:t xml:space="preserve">with </w:t>
      </w:r>
      <w:r w:rsidR="00011DA1" w:rsidRPr="0065574C">
        <w:rPr>
          <w:rFonts w:ascii="MB Corpo S Text Office Light" w:hAnsi="MB Corpo S Text Office Light"/>
          <w:kern w:val="0"/>
          <w:sz w:val="21"/>
          <w:szCs w:val="21"/>
          <w:lang w:val="en-US"/>
          <w14:ligatures w14:val="none"/>
        </w:rPr>
        <w:t>+</w:t>
      </w:r>
      <w:r w:rsidR="0032094A" w:rsidRPr="0065574C">
        <w:rPr>
          <w:rFonts w:ascii="MB Corpo S Text Office Light" w:hAnsi="MB Corpo S Text Office Light"/>
          <w:kern w:val="0"/>
          <w:sz w:val="21"/>
          <w:szCs w:val="21"/>
          <w:lang w:val="en-US"/>
          <w14:ligatures w14:val="none"/>
        </w:rPr>
        <w:t>7</w:t>
      </w:r>
      <w:r w:rsidR="00011DA1" w:rsidRPr="0065574C">
        <w:rPr>
          <w:rFonts w:ascii="MB Corpo S Text Office Light" w:hAnsi="MB Corpo S Text Office Light"/>
          <w:kern w:val="0"/>
          <w:sz w:val="21"/>
          <w:szCs w:val="21"/>
          <w:lang w:val="en-US"/>
          <w14:ligatures w14:val="none"/>
        </w:rPr>
        <w:t xml:space="preserve">% quarter-on-quarter </w:t>
      </w:r>
      <w:r w:rsidR="001173C1">
        <w:rPr>
          <w:rFonts w:ascii="MB Corpo S Text Office Light" w:hAnsi="MB Corpo S Text Office Light"/>
          <w:kern w:val="0"/>
          <w:sz w:val="21"/>
          <w:szCs w:val="21"/>
          <w:lang w:val="en-US"/>
          <w14:ligatures w14:val="none"/>
        </w:rPr>
        <w:t xml:space="preserve">and </w:t>
      </w:r>
      <w:r w:rsidR="001173C1" w:rsidRPr="0065574C">
        <w:rPr>
          <w:rFonts w:ascii="MB Corpo S Text Office Light" w:hAnsi="MB Corpo S Text Office Light"/>
          <w:kern w:val="0"/>
          <w:sz w:val="21"/>
          <w:szCs w:val="21"/>
          <w:lang w:val="en-US"/>
          <w14:ligatures w14:val="none"/>
        </w:rPr>
        <w:t xml:space="preserve">+3% compared to </w:t>
      </w:r>
      <w:r w:rsidR="4D806803" w:rsidRPr="0065574C">
        <w:rPr>
          <w:rFonts w:ascii="MB Corpo S Text Office Light" w:hAnsi="MB Corpo S Text Office Light"/>
          <w:kern w:val="0"/>
          <w:sz w:val="21"/>
          <w:szCs w:val="21"/>
          <w:lang w:val="en-US"/>
          <w14:ligatures w14:val="none"/>
        </w:rPr>
        <w:t xml:space="preserve">the same period last year </w:t>
      </w:r>
      <w:r w:rsidR="008613FA" w:rsidRPr="0065574C">
        <w:rPr>
          <w:rFonts w:ascii="MB Corpo S Text Office Light" w:hAnsi="MB Corpo S Text Office Light"/>
          <w:kern w:val="0"/>
          <w:sz w:val="21"/>
          <w:szCs w:val="21"/>
          <w:lang w:val="en-US"/>
          <w14:ligatures w14:val="none"/>
        </w:rPr>
        <w:t>on a stable level overall</w:t>
      </w:r>
      <w:r w:rsidR="001173C1">
        <w:rPr>
          <w:rFonts w:ascii="MB Corpo S Text Office Light" w:hAnsi="MB Corpo S Text Office Light"/>
          <w:kern w:val="0"/>
          <w:sz w:val="21"/>
          <w:szCs w:val="21"/>
          <w:lang w:val="en-US"/>
          <w14:ligatures w14:val="none"/>
        </w:rPr>
        <w:t xml:space="preserve">. </w:t>
      </w:r>
    </w:p>
    <w:p w14:paraId="32208C7F" w14:textId="77777777" w:rsidR="000808DA" w:rsidRDefault="000808DA" w:rsidP="0062731B">
      <w:pPr>
        <w:pStyle w:val="Nessunaspaziatura"/>
        <w:rPr>
          <w:rFonts w:ascii="MB Corpo S Text Office Light" w:hAnsi="MB Corpo S Text Office Light"/>
          <w:kern w:val="0"/>
          <w:sz w:val="21"/>
          <w:szCs w:val="21"/>
          <w:lang w:val="en-US"/>
          <w14:ligatures w14:val="none"/>
        </w:rPr>
      </w:pPr>
    </w:p>
    <w:p w14:paraId="275B3810" w14:textId="75F3AADB" w:rsidR="00FC7C9F" w:rsidRPr="00006972" w:rsidRDefault="008613FA" w:rsidP="0065574C">
      <w:pPr>
        <w:pStyle w:val="Nessunaspaziatura"/>
        <w:rPr>
          <w:lang w:val="en-US"/>
        </w:rPr>
      </w:pPr>
      <w:r w:rsidRPr="00006972">
        <w:rPr>
          <w:rFonts w:ascii="MB Corpo S Text Office Light" w:hAnsi="MB Corpo S Text Office Light"/>
          <w:kern w:val="0"/>
          <w:sz w:val="21"/>
          <w:szCs w:val="21"/>
          <w:lang w:val="en-US"/>
          <w14:ligatures w14:val="none"/>
        </w:rPr>
        <w:t xml:space="preserve">In total, Mercedes-Benz Vans sold </w:t>
      </w:r>
      <w:r w:rsidR="006D304A" w:rsidRPr="00006972">
        <w:rPr>
          <w:rFonts w:ascii="MB Corpo S Text Office Light" w:hAnsi="MB Corpo S Text Office Light"/>
          <w:kern w:val="0"/>
          <w:sz w:val="21"/>
          <w:szCs w:val="21"/>
          <w:lang w:val="en-US"/>
          <w14:ligatures w14:val="none"/>
        </w:rPr>
        <w:t>78</w:t>
      </w:r>
      <w:r w:rsidRPr="00006972">
        <w:rPr>
          <w:rFonts w:ascii="MB Corpo S Text Office Light" w:hAnsi="MB Corpo S Text Office Light"/>
          <w:kern w:val="0"/>
          <w:sz w:val="21"/>
          <w:szCs w:val="21"/>
          <w:lang w:val="en-US"/>
          <w14:ligatures w14:val="none"/>
        </w:rPr>
        <w:t>,</w:t>
      </w:r>
      <w:r w:rsidR="006D304A" w:rsidRPr="00006972">
        <w:rPr>
          <w:rFonts w:ascii="MB Corpo S Text Office Light" w:hAnsi="MB Corpo S Text Office Light"/>
          <w:kern w:val="0"/>
          <w:sz w:val="21"/>
          <w:szCs w:val="21"/>
          <w:lang w:val="en-US"/>
          <w14:ligatures w14:val="none"/>
        </w:rPr>
        <w:t xml:space="preserve">400 </w:t>
      </w:r>
      <w:r w:rsidRPr="00006972">
        <w:rPr>
          <w:rFonts w:ascii="MB Corpo S Text Office Light" w:hAnsi="MB Corpo S Text Office Light"/>
          <w:kern w:val="0"/>
          <w:sz w:val="21"/>
          <w:szCs w:val="21"/>
          <w:lang w:val="en-US"/>
          <w14:ligatures w14:val="none"/>
        </w:rPr>
        <w:t>units</w:t>
      </w:r>
      <w:r w:rsidR="003D7141" w:rsidRPr="00006972">
        <w:rPr>
          <w:rFonts w:ascii="MB Corpo S Text Office Light" w:hAnsi="MB Corpo S Text Office Light"/>
          <w:kern w:val="0"/>
          <w:sz w:val="21"/>
          <w:szCs w:val="21"/>
          <w:lang w:val="en-US"/>
          <w14:ligatures w14:val="none"/>
        </w:rPr>
        <w:t xml:space="preserve"> of commercial vans</w:t>
      </w:r>
      <w:r w:rsidR="00F20D10" w:rsidRPr="00006972">
        <w:rPr>
          <w:rFonts w:ascii="MB Corpo S Text Office Light" w:hAnsi="MB Corpo S Text Office Light"/>
          <w:kern w:val="0"/>
          <w:sz w:val="21"/>
          <w:szCs w:val="21"/>
          <w:lang w:val="en-US"/>
          <w14:ligatures w14:val="none"/>
        </w:rPr>
        <w:t xml:space="preserve">, </w:t>
      </w:r>
      <w:r w:rsidR="003D7141" w:rsidRPr="00006972">
        <w:rPr>
          <w:rFonts w:ascii="MB Corpo S Text Office Light" w:hAnsi="MB Corpo S Text Office Light"/>
          <w:kern w:val="0"/>
          <w:sz w:val="21"/>
          <w:szCs w:val="21"/>
          <w:lang w:val="en-US"/>
          <w14:ligatures w14:val="none"/>
        </w:rPr>
        <w:t xml:space="preserve">which is </w:t>
      </w:r>
      <w:r w:rsidR="007F13DB" w:rsidRPr="00006972">
        <w:rPr>
          <w:rFonts w:ascii="MB Corpo S Text Office Light" w:hAnsi="MB Corpo S Text Office Light"/>
          <w:kern w:val="0"/>
          <w:sz w:val="21"/>
          <w:szCs w:val="21"/>
          <w:lang w:val="en-US"/>
          <w14:ligatures w14:val="none"/>
        </w:rPr>
        <w:t>9</w:t>
      </w:r>
      <w:r w:rsidR="00715EAF" w:rsidRPr="00006972">
        <w:rPr>
          <w:rFonts w:ascii="MB Corpo S Text Office Light" w:hAnsi="MB Corpo S Text Office Light"/>
          <w:kern w:val="0"/>
          <w:sz w:val="21"/>
          <w:szCs w:val="21"/>
          <w:lang w:val="en-US"/>
          <w14:ligatures w14:val="none"/>
        </w:rPr>
        <w:t xml:space="preserve">% </w:t>
      </w:r>
      <w:r w:rsidR="00F20D10" w:rsidRPr="00006972">
        <w:rPr>
          <w:rFonts w:ascii="MB Corpo S Text Office Light" w:hAnsi="MB Corpo S Text Office Light"/>
          <w:kern w:val="0"/>
          <w:sz w:val="21"/>
          <w:szCs w:val="21"/>
          <w:lang w:val="en-US"/>
          <w14:ligatures w14:val="none"/>
        </w:rPr>
        <w:t xml:space="preserve">below </w:t>
      </w:r>
      <w:r w:rsidR="76A3600B" w:rsidRPr="00006972">
        <w:rPr>
          <w:rFonts w:ascii="MB Corpo S Text Office Light" w:hAnsi="MB Corpo S Text Office Light"/>
          <w:kern w:val="0"/>
          <w:sz w:val="21"/>
          <w:szCs w:val="21"/>
          <w:lang w:val="en-US"/>
          <w14:ligatures w14:val="none"/>
        </w:rPr>
        <w:t xml:space="preserve">the </w:t>
      </w:r>
      <w:r w:rsidR="009073B6" w:rsidRPr="00006972">
        <w:rPr>
          <w:rFonts w:ascii="MB Corpo S Text Office Light" w:hAnsi="MB Corpo S Text Office Light"/>
          <w:kern w:val="0"/>
          <w:sz w:val="21"/>
          <w:szCs w:val="21"/>
          <w:lang w:val="en-US"/>
          <w14:ligatures w14:val="none"/>
        </w:rPr>
        <w:t xml:space="preserve">previous quarter and </w:t>
      </w:r>
      <w:r w:rsidR="00805B65" w:rsidRPr="00006972">
        <w:rPr>
          <w:rFonts w:ascii="MB Corpo S Text Office Light" w:hAnsi="MB Corpo S Text Office Light"/>
          <w:kern w:val="0"/>
          <w:sz w:val="21"/>
          <w:szCs w:val="21"/>
          <w:lang w:val="en-US"/>
          <w14:ligatures w14:val="none"/>
        </w:rPr>
        <w:t>11</w:t>
      </w:r>
      <w:r w:rsidR="00062D43" w:rsidRPr="00006972">
        <w:rPr>
          <w:rFonts w:ascii="MB Corpo S Text Office Light" w:hAnsi="MB Corpo S Text Office Light"/>
          <w:kern w:val="0"/>
          <w:sz w:val="21"/>
          <w:szCs w:val="21"/>
          <w:lang w:val="en-US"/>
          <w14:ligatures w14:val="none"/>
        </w:rPr>
        <w:t xml:space="preserve">% below </w:t>
      </w:r>
      <w:proofErr w:type="spellStart"/>
      <w:r w:rsidR="00F20D10" w:rsidRPr="00006972">
        <w:rPr>
          <w:rFonts w:ascii="MB Corpo S Text Office Light" w:hAnsi="MB Corpo S Text Office Light"/>
          <w:kern w:val="0"/>
          <w:sz w:val="21"/>
          <w:szCs w:val="21"/>
          <w:lang w:val="en-US"/>
          <w14:ligatures w14:val="none"/>
        </w:rPr>
        <w:t>Q3</w:t>
      </w:r>
      <w:proofErr w:type="spellEnd"/>
      <w:r w:rsidR="00F20D10" w:rsidRPr="00006972">
        <w:rPr>
          <w:rFonts w:ascii="MB Corpo S Text Office Light" w:hAnsi="MB Corpo S Text Office Light"/>
          <w:kern w:val="0"/>
          <w:sz w:val="21"/>
          <w:szCs w:val="21"/>
          <w:lang w:val="en-US"/>
          <w14:ligatures w14:val="none"/>
        </w:rPr>
        <w:t xml:space="preserve"> previous year. </w:t>
      </w:r>
      <w:r w:rsidRPr="00006972">
        <w:rPr>
          <w:rFonts w:ascii="MB Corpo S Text Office Light" w:hAnsi="MB Corpo S Text Office Light"/>
          <w:kern w:val="0"/>
          <w:sz w:val="21"/>
          <w:szCs w:val="21"/>
          <w:lang w:val="en-US"/>
          <w14:ligatures w14:val="none"/>
        </w:rPr>
        <w:t xml:space="preserve">Private vans reached a total of </w:t>
      </w:r>
      <w:r w:rsidR="00E638B4" w:rsidRPr="00006972">
        <w:rPr>
          <w:rFonts w:ascii="MB Corpo S Text Office Light" w:hAnsi="MB Corpo S Text Office Light"/>
          <w:kern w:val="0"/>
          <w:sz w:val="21"/>
          <w:szCs w:val="21"/>
          <w:lang w:val="en-US"/>
          <w14:ligatures w14:val="none"/>
        </w:rPr>
        <w:t>12</w:t>
      </w:r>
      <w:r w:rsidRPr="00006972">
        <w:rPr>
          <w:rFonts w:ascii="MB Corpo S Text Office Light" w:hAnsi="MB Corpo S Text Office Light"/>
          <w:kern w:val="0"/>
          <w:sz w:val="21"/>
          <w:szCs w:val="21"/>
          <w:lang w:val="en-US"/>
          <w14:ligatures w14:val="none"/>
        </w:rPr>
        <w:t>,</w:t>
      </w:r>
      <w:r w:rsidR="00E638B4" w:rsidRPr="00006972">
        <w:rPr>
          <w:rFonts w:ascii="MB Corpo S Text Office Light" w:hAnsi="MB Corpo S Text Office Light"/>
          <w:kern w:val="0"/>
          <w:sz w:val="21"/>
          <w:szCs w:val="21"/>
          <w:lang w:val="en-US"/>
          <w14:ligatures w14:val="none"/>
        </w:rPr>
        <w:t xml:space="preserve">700 </w:t>
      </w:r>
      <w:r w:rsidRPr="00006972">
        <w:rPr>
          <w:rFonts w:ascii="MB Corpo S Text Office Light" w:hAnsi="MB Corpo S Text Office Light"/>
          <w:kern w:val="0"/>
          <w:sz w:val="21"/>
          <w:szCs w:val="21"/>
          <w:lang w:val="en-US"/>
          <w14:ligatures w14:val="none"/>
        </w:rPr>
        <w:t>units sold</w:t>
      </w:r>
      <w:r w:rsidR="00716308" w:rsidRPr="00006972">
        <w:rPr>
          <w:rFonts w:ascii="MB Corpo S Text Office Light" w:hAnsi="MB Corpo S Text Office Light"/>
          <w:kern w:val="0"/>
          <w:sz w:val="21"/>
          <w:szCs w:val="21"/>
          <w:lang w:val="en-US"/>
          <w14:ligatures w14:val="none"/>
        </w:rPr>
        <w:t xml:space="preserve">, which is </w:t>
      </w:r>
      <w:r w:rsidR="005F3FDE" w:rsidRPr="00006972">
        <w:rPr>
          <w:rFonts w:ascii="MB Corpo S Text Office Light" w:hAnsi="MB Corpo S Text Office Light"/>
          <w:kern w:val="0"/>
          <w:sz w:val="21"/>
          <w:szCs w:val="21"/>
          <w:lang w:val="en-US"/>
          <w14:ligatures w14:val="none"/>
        </w:rPr>
        <w:t>24</w:t>
      </w:r>
      <w:r w:rsidRPr="00006972">
        <w:rPr>
          <w:rFonts w:ascii="MB Corpo S Text Office Light" w:hAnsi="MB Corpo S Text Office Light"/>
          <w:kern w:val="0"/>
          <w:sz w:val="21"/>
          <w:szCs w:val="21"/>
          <w:lang w:val="en-US"/>
          <w14:ligatures w14:val="none"/>
        </w:rPr>
        <w:t xml:space="preserve">% </w:t>
      </w:r>
      <w:r w:rsidR="00716308" w:rsidRPr="00006972">
        <w:rPr>
          <w:rFonts w:ascii="MB Corpo S Text Office Light" w:hAnsi="MB Corpo S Text Office Light"/>
          <w:kern w:val="0"/>
          <w:sz w:val="21"/>
          <w:szCs w:val="21"/>
          <w:lang w:val="en-US"/>
          <w14:ligatures w14:val="none"/>
        </w:rPr>
        <w:t>b</w:t>
      </w:r>
      <w:r w:rsidR="006F41CF" w:rsidRPr="00006972">
        <w:rPr>
          <w:rFonts w:ascii="MB Corpo S Text Office Light" w:hAnsi="MB Corpo S Text Office Light"/>
          <w:kern w:val="0"/>
          <w:sz w:val="21"/>
          <w:szCs w:val="21"/>
          <w:lang w:val="en-US"/>
          <w14:ligatures w14:val="none"/>
        </w:rPr>
        <w:t xml:space="preserve">elow </w:t>
      </w:r>
      <w:proofErr w:type="spellStart"/>
      <w:r w:rsidR="002E52E1" w:rsidRPr="00006972">
        <w:rPr>
          <w:rFonts w:ascii="MB Corpo S Text Office Light" w:hAnsi="MB Corpo S Text Office Light"/>
          <w:kern w:val="0"/>
          <w:sz w:val="21"/>
          <w:szCs w:val="21"/>
          <w:lang w:val="en-US"/>
          <w14:ligatures w14:val="none"/>
        </w:rPr>
        <w:t>Q3</w:t>
      </w:r>
      <w:proofErr w:type="spellEnd"/>
      <w:r w:rsidR="002E52E1" w:rsidRPr="00006972">
        <w:rPr>
          <w:rFonts w:ascii="MB Corpo S Text Office Light" w:hAnsi="MB Corpo S Text Office Light"/>
          <w:kern w:val="0"/>
          <w:sz w:val="21"/>
          <w:szCs w:val="21"/>
          <w:lang w:val="en-US"/>
          <w14:ligatures w14:val="none"/>
        </w:rPr>
        <w:t xml:space="preserve"> </w:t>
      </w:r>
      <w:r w:rsidR="002B72C2" w:rsidRPr="00006972">
        <w:rPr>
          <w:rFonts w:ascii="MB Corpo S Text Office Light" w:hAnsi="MB Corpo S Text Office Light"/>
          <w:kern w:val="0"/>
          <w:sz w:val="21"/>
          <w:szCs w:val="21"/>
          <w:lang w:val="en-US"/>
          <w14:ligatures w14:val="none"/>
        </w:rPr>
        <w:t>previous year</w:t>
      </w:r>
      <w:r w:rsidR="00961A4F" w:rsidRPr="00006972">
        <w:rPr>
          <w:rFonts w:ascii="MB Corpo S Text Office Light" w:hAnsi="MB Corpo S Text Office Light"/>
          <w:kern w:val="0"/>
          <w:sz w:val="21"/>
          <w:szCs w:val="21"/>
          <w:lang w:val="en-US"/>
          <w14:ligatures w14:val="none"/>
        </w:rPr>
        <w:t xml:space="preserve">, </w:t>
      </w:r>
      <w:r w:rsidRPr="00006972">
        <w:rPr>
          <w:rFonts w:ascii="MB Corpo S Text Office Light" w:hAnsi="MB Corpo S Text Office Light"/>
          <w:kern w:val="0"/>
          <w:sz w:val="21"/>
          <w:szCs w:val="21"/>
          <w:lang w:val="en-US"/>
          <w14:ligatures w14:val="none"/>
        </w:rPr>
        <w:t xml:space="preserve">mainly impacted by the model changeover of midsize vans </w:t>
      </w:r>
      <w:r w:rsidR="6A42A9F3" w:rsidRPr="00006972">
        <w:rPr>
          <w:rFonts w:ascii="MB Corpo S Text Office Light" w:hAnsi="MB Corpo S Text Office Light"/>
          <w:kern w:val="0"/>
          <w:sz w:val="21"/>
          <w:szCs w:val="21"/>
          <w:lang w:val="en-US"/>
          <w14:ligatures w14:val="none"/>
        </w:rPr>
        <w:t>in China as</w:t>
      </w:r>
      <w:r w:rsidRPr="00006972">
        <w:rPr>
          <w:rFonts w:ascii="MB Corpo S Text Office Light" w:hAnsi="MB Corpo S Text Office Light"/>
          <w:kern w:val="0"/>
          <w:sz w:val="21"/>
          <w:szCs w:val="21"/>
          <w:lang w:val="en-US"/>
          <w14:ligatures w14:val="none"/>
        </w:rPr>
        <w:t xml:space="preserve"> mentioned above</w:t>
      </w:r>
      <w:r w:rsidR="00946137">
        <w:rPr>
          <w:rFonts w:ascii="MB Corpo S Text Office Light" w:hAnsi="MB Corpo S Text Office Light"/>
          <w:kern w:val="0"/>
          <w:sz w:val="21"/>
          <w:szCs w:val="21"/>
          <w:lang w:val="en-US"/>
          <w14:ligatures w14:val="none"/>
        </w:rPr>
        <w:t xml:space="preserve"> </w:t>
      </w:r>
      <w:r w:rsidR="00946137" w:rsidRPr="00CB2D34">
        <w:rPr>
          <w:rFonts w:ascii="MB Corpo S Text Office Light" w:hAnsi="MB Corpo S Text Office Light"/>
          <w:kern w:val="0"/>
          <w:sz w:val="21"/>
          <w:szCs w:val="21"/>
          <w:lang w:val="en-US"/>
          <w14:ligatures w14:val="none"/>
        </w:rPr>
        <w:t xml:space="preserve">as well as the model changeover of small vans following the implementation of the new (EU) </w:t>
      </w:r>
      <w:r w:rsidR="00315799">
        <w:rPr>
          <w:rFonts w:ascii="MB Corpo S Text Office Light" w:hAnsi="MB Corpo S Text Office Light"/>
          <w:kern w:val="0"/>
          <w:sz w:val="21"/>
          <w:szCs w:val="21"/>
          <w:lang w:val="en-US"/>
          <w14:ligatures w14:val="none"/>
        </w:rPr>
        <w:t>“</w:t>
      </w:r>
      <w:r w:rsidR="00946137" w:rsidRPr="00CB2D34">
        <w:rPr>
          <w:rFonts w:ascii="MB Corpo S Text Office Light" w:hAnsi="MB Corpo S Text Office Light"/>
          <w:kern w:val="0"/>
          <w:sz w:val="21"/>
          <w:szCs w:val="21"/>
          <w:lang w:val="en-US"/>
          <w14:ligatures w14:val="none"/>
        </w:rPr>
        <w:t>General Safety Regulation II</w:t>
      </w:r>
      <w:r w:rsidR="00315799">
        <w:rPr>
          <w:rFonts w:ascii="MB Corpo S Text Office Light" w:hAnsi="MB Corpo S Text Office Light"/>
          <w:kern w:val="0"/>
          <w:sz w:val="21"/>
          <w:szCs w:val="21"/>
          <w:lang w:val="en-US"/>
          <w14:ligatures w14:val="none"/>
        </w:rPr>
        <w:t>”</w:t>
      </w:r>
      <w:r w:rsidRPr="00006972">
        <w:rPr>
          <w:rFonts w:ascii="MB Corpo S Text Office Light" w:hAnsi="MB Corpo S Text Office Light"/>
          <w:kern w:val="0"/>
          <w:sz w:val="21"/>
          <w:szCs w:val="21"/>
          <w:lang w:val="en-US"/>
          <w14:ligatures w14:val="none"/>
        </w:rPr>
        <w:t xml:space="preserve">. </w:t>
      </w:r>
      <w:proofErr w:type="spellStart"/>
      <w:r w:rsidRPr="00006972">
        <w:rPr>
          <w:rFonts w:ascii="MB Corpo S Text Office Light" w:hAnsi="MB Corpo S Text Office Light"/>
          <w:kern w:val="0"/>
          <w:sz w:val="21"/>
          <w:szCs w:val="21"/>
          <w:lang w:val="en-US"/>
          <w14:ligatures w14:val="none"/>
        </w:rPr>
        <w:t>eVans</w:t>
      </w:r>
      <w:proofErr w:type="spellEnd"/>
      <w:r w:rsidRPr="00006972">
        <w:rPr>
          <w:rFonts w:ascii="MB Corpo S Text Office Light" w:hAnsi="MB Corpo S Text Office Light"/>
          <w:kern w:val="0"/>
          <w:sz w:val="21"/>
          <w:szCs w:val="21"/>
          <w:lang w:val="en-US"/>
          <w14:ligatures w14:val="none"/>
        </w:rPr>
        <w:t xml:space="preserve"> were down by </w:t>
      </w:r>
      <w:r w:rsidR="00DD2FDD" w:rsidRPr="00006972">
        <w:rPr>
          <w:rFonts w:ascii="MB Corpo S Text Office Light" w:hAnsi="MB Corpo S Text Office Light"/>
          <w:kern w:val="0"/>
          <w:sz w:val="21"/>
          <w:szCs w:val="21"/>
          <w:lang w:val="en-US"/>
          <w14:ligatures w14:val="none"/>
        </w:rPr>
        <w:t>16</w:t>
      </w:r>
      <w:r w:rsidRPr="00006972">
        <w:rPr>
          <w:rFonts w:ascii="MB Corpo S Text Office Light" w:hAnsi="MB Corpo S Text Office Light"/>
          <w:kern w:val="0"/>
          <w:sz w:val="21"/>
          <w:szCs w:val="21"/>
          <w:lang w:val="en-US"/>
          <w14:ligatures w14:val="none"/>
        </w:rPr>
        <w:t>% to 4,</w:t>
      </w:r>
      <w:r w:rsidR="00DD2FDD" w:rsidRPr="00006972">
        <w:rPr>
          <w:rFonts w:ascii="MB Corpo S Text Office Light" w:hAnsi="MB Corpo S Text Office Light"/>
          <w:kern w:val="0"/>
          <w:sz w:val="21"/>
          <w:szCs w:val="21"/>
          <w:lang w:val="en-US"/>
          <w14:ligatures w14:val="none"/>
        </w:rPr>
        <w:t xml:space="preserve">400 </w:t>
      </w:r>
      <w:r w:rsidRPr="00006972">
        <w:rPr>
          <w:rFonts w:ascii="MB Corpo S Text Office Light" w:hAnsi="MB Corpo S Text Office Light"/>
          <w:kern w:val="0"/>
          <w:sz w:val="21"/>
          <w:szCs w:val="21"/>
          <w:lang w:val="en-US"/>
          <w14:ligatures w14:val="none"/>
        </w:rPr>
        <w:t xml:space="preserve">units compared to </w:t>
      </w:r>
      <w:proofErr w:type="spellStart"/>
      <w:r w:rsidRPr="00006972">
        <w:rPr>
          <w:rFonts w:ascii="MB Corpo S Text Office Light" w:hAnsi="MB Corpo S Text Office Light"/>
          <w:kern w:val="0"/>
          <w:sz w:val="21"/>
          <w:szCs w:val="21"/>
          <w:lang w:val="en-US"/>
          <w14:ligatures w14:val="none"/>
        </w:rPr>
        <w:t>Q2</w:t>
      </w:r>
      <w:proofErr w:type="spellEnd"/>
      <w:r w:rsidRPr="00006972">
        <w:rPr>
          <w:rFonts w:ascii="MB Corpo S Text Office Light" w:hAnsi="MB Corpo S Text Office Light"/>
          <w:kern w:val="0"/>
          <w:sz w:val="21"/>
          <w:szCs w:val="21"/>
          <w:lang w:val="en-US"/>
          <w14:ligatures w14:val="none"/>
        </w:rPr>
        <w:t xml:space="preserve"> 2024 due to the overall lower demand for electric vehicles worldwide. Despite the challenging EV market environment, Mercedes-Benz Vans secured a stable EV share of 5% worldwide in </w:t>
      </w:r>
      <w:proofErr w:type="spellStart"/>
      <w:r w:rsidRPr="00006972">
        <w:rPr>
          <w:rFonts w:ascii="MB Corpo S Text Office Light" w:hAnsi="MB Corpo S Text Office Light"/>
          <w:kern w:val="0"/>
          <w:sz w:val="21"/>
          <w:szCs w:val="21"/>
          <w:lang w:val="en-US"/>
          <w14:ligatures w14:val="none"/>
        </w:rPr>
        <w:t>Q3</w:t>
      </w:r>
      <w:proofErr w:type="spellEnd"/>
      <w:r w:rsidRPr="00006972">
        <w:rPr>
          <w:rFonts w:ascii="MB Corpo S Text Office Light" w:hAnsi="MB Corpo S Text Office Light"/>
          <w:kern w:val="0"/>
          <w:sz w:val="21"/>
          <w:szCs w:val="21"/>
          <w:lang w:val="en-US"/>
          <w14:ligatures w14:val="none"/>
        </w:rPr>
        <w:t xml:space="preserve">, matching </w:t>
      </w:r>
      <w:r w:rsidR="07E3D420" w:rsidRPr="00006972">
        <w:rPr>
          <w:rFonts w:ascii="MB Corpo S Text Office Light" w:hAnsi="MB Corpo S Text Office Light"/>
          <w:kern w:val="0"/>
          <w:sz w:val="21"/>
          <w:szCs w:val="21"/>
          <w:lang w:val="en-US"/>
          <w14:ligatures w14:val="none"/>
        </w:rPr>
        <w:t xml:space="preserve">the </w:t>
      </w:r>
      <w:r w:rsidRPr="00006972">
        <w:rPr>
          <w:rFonts w:ascii="MB Corpo S Text Office Light" w:hAnsi="MB Corpo S Text Office Light"/>
          <w:kern w:val="0"/>
          <w:sz w:val="21"/>
          <w:szCs w:val="21"/>
          <w:lang w:val="en-US"/>
          <w14:ligatures w14:val="none"/>
        </w:rPr>
        <w:t xml:space="preserve">previous quarter’s share – similarly, </w:t>
      </w:r>
      <w:r w:rsidR="00A46E6D">
        <w:rPr>
          <w:rFonts w:ascii="MB Corpo S Text Office Light" w:hAnsi="MB Corpo S Text Office Light"/>
          <w:kern w:val="0"/>
          <w:sz w:val="21"/>
          <w:szCs w:val="21"/>
          <w:lang w:val="en-US"/>
          <w14:ligatures w14:val="none"/>
        </w:rPr>
        <w:t>the</w:t>
      </w:r>
      <w:r w:rsidRPr="00006972">
        <w:rPr>
          <w:rFonts w:ascii="MB Corpo S Text Office Light" w:hAnsi="MB Corpo S Text Office Light"/>
          <w:kern w:val="0"/>
          <w:sz w:val="21"/>
          <w:szCs w:val="21"/>
          <w:lang w:val="en-US"/>
          <w14:ligatures w14:val="none"/>
        </w:rPr>
        <w:t xml:space="preserve"> EV share in Europe is stable at 7% compared to </w:t>
      </w:r>
      <w:proofErr w:type="spellStart"/>
      <w:r w:rsidRPr="00006972">
        <w:rPr>
          <w:rFonts w:ascii="MB Corpo S Text Office Light" w:hAnsi="MB Corpo S Text Office Light"/>
          <w:kern w:val="0"/>
          <w:sz w:val="21"/>
          <w:szCs w:val="21"/>
          <w:lang w:val="en-US"/>
          <w14:ligatures w14:val="none"/>
        </w:rPr>
        <w:t>Q2</w:t>
      </w:r>
      <w:proofErr w:type="spellEnd"/>
      <w:r w:rsidRPr="00006972">
        <w:rPr>
          <w:rFonts w:ascii="MB Corpo S Text Office Light" w:hAnsi="MB Corpo S Text Office Light"/>
          <w:kern w:val="0"/>
          <w:sz w:val="21"/>
          <w:szCs w:val="21"/>
          <w:lang w:val="en-US"/>
          <w14:ligatures w14:val="none"/>
        </w:rPr>
        <w:t xml:space="preserve"> 2024.</w:t>
      </w:r>
      <w:r w:rsidR="00DE133C" w:rsidRPr="00006972">
        <w:rPr>
          <w:rFonts w:ascii="MB Corpo S Text Office Light" w:hAnsi="MB Corpo S Text Office Light"/>
          <w:kern w:val="0"/>
          <w:sz w:val="21"/>
          <w:szCs w:val="21"/>
          <w:lang w:val="en-US"/>
          <w14:ligatures w14:val="none"/>
        </w:rPr>
        <w:t xml:space="preserve"> </w:t>
      </w:r>
    </w:p>
    <w:p w14:paraId="7264F74D" w14:textId="77777777" w:rsidR="00EA77DC" w:rsidRPr="008613FA" w:rsidRDefault="00EA77DC" w:rsidP="00EA77DC">
      <w:pPr>
        <w:pStyle w:val="01Flietext"/>
        <w:jc w:val="center"/>
        <w:rPr>
          <w:szCs w:val="22"/>
          <w:lang w:val="en-US"/>
        </w:rPr>
      </w:pPr>
    </w:p>
    <w:tbl>
      <w:tblPr>
        <w:tblW w:w="9358" w:type="dxa"/>
        <w:tblCellMar>
          <w:left w:w="70" w:type="dxa"/>
          <w:right w:w="70" w:type="dxa"/>
        </w:tblCellMar>
        <w:tblLook w:val="04A0" w:firstRow="1" w:lastRow="0" w:firstColumn="1" w:lastColumn="0" w:noHBand="0" w:noVBand="1"/>
      </w:tblPr>
      <w:tblGrid>
        <w:gridCol w:w="1485"/>
        <w:gridCol w:w="586"/>
        <w:gridCol w:w="1020"/>
        <w:gridCol w:w="1020"/>
        <w:gridCol w:w="106"/>
        <w:gridCol w:w="1204"/>
        <w:gridCol w:w="1020"/>
        <w:gridCol w:w="1020"/>
        <w:gridCol w:w="903"/>
        <w:gridCol w:w="994"/>
      </w:tblGrid>
      <w:tr w:rsidR="00746E90" w:rsidRPr="00290043" w14:paraId="1802A671" w14:textId="77777777" w:rsidTr="00CB2D34">
        <w:trPr>
          <w:gridAfter w:val="6"/>
          <w:wAfter w:w="5247" w:type="dxa"/>
          <w:trHeight w:val="296"/>
        </w:trPr>
        <w:tc>
          <w:tcPr>
            <w:tcW w:w="1485" w:type="dxa"/>
          </w:tcPr>
          <w:p w14:paraId="2251A494" w14:textId="77777777" w:rsidR="00746E90" w:rsidRDefault="00746E90">
            <w:pPr>
              <w:spacing w:line="240" w:lineRule="auto"/>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Sales overview</w:t>
            </w:r>
          </w:p>
        </w:tc>
        <w:tc>
          <w:tcPr>
            <w:tcW w:w="586" w:type="dxa"/>
          </w:tcPr>
          <w:p w14:paraId="31237B63" w14:textId="77777777" w:rsidR="00746E90" w:rsidRDefault="00746E90">
            <w:pPr>
              <w:spacing w:line="240" w:lineRule="auto"/>
              <w:rPr>
                <w:rFonts w:ascii="MB Corpo S Text Light" w:eastAsia="Times New Roman" w:hAnsi="MB Corpo S Text Light" w:cs="Calibri"/>
                <w:b/>
                <w:bCs/>
                <w:color w:val="000000" w:themeColor="text1"/>
                <w:sz w:val="20"/>
                <w:szCs w:val="20"/>
                <w:lang w:val="en-US" w:eastAsia="de-DE"/>
              </w:rPr>
            </w:pPr>
          </w:p>
        </w:tc>
        <w:tc>
          <w:tcPr>
            <w:tcW w:w="1020" w:type="dxa"/>
          </w:tcPr>
          <w:p w14:paraId="39415297" w14:textId="77777777" w:rsidR="00746E90" w:rsidRDefault="00746E90">
            <w:pPr>
              <w:spacing w:line="240" w:lineRule="auto"/>
              <w:rPr>
                <w:rFonts w:ascii="MB Corpo S Text Light" w:eastAsia="Times New Roman" w:hAnsi="MB Corpo S Text Light" w:cs="Calibri"/>
                <w:b/>
                <w:bCs/>
                <w:color w:val="000000" w:themeColor="text1"/>
                <w:sz w:val="20"/>
                <w:szCs w:val="20"/>
                <w:lang w:val="en-US" w:eastAsia="de-DE"/>
              </w:rPr>
            </w:pPr>
          </w:p>
        </w:tc>
        <w:tc>
          <w:tcPr>
            <w:tcW w:w="1020" w:type="dxa"/>
          </w:tcPr>
          <w:p w14:paraId="1A0A4B97" w14:textId="77777777" w:rsidR="00746E90" w:rsidRDefault="00746E90">
            <w:pPr>
              <w:spacing w:line="240" w:lineRule="auto"/>
              <w:rPr>
                <w:rFonts w:ascii="MB Corpo S Text Light" w:eastAsia="Times New Roman" w:hAnsi="MB Corpo S Text Light" w:cs="Calibri"/>
                <w:b/>
                <w:bCs/>
                <w:color w:val="000000" w:themeColor="text1"/>
                <w:sz w:val="20"/>
                <w:szCs w:val="20"/>
                <w:lang w:val="en-US" w:eastAsia="de-DE"/>
              </w:rPr>
            </w:pPr>
          </w:p>
        </w:tc>
      </w:tr>
      <w:tr w:rsidR="00746E90" w14:paraId="73947318" w14:textId="77777777" w:rsidTr="00CB2D34">
        <w:trPr>
          <w:trHeight w:val="391"/>
        </w:trPr>
        <w:tc>
          <w:tcPr>
            <w:tcW w:w="4217" w:type="dxa"/>
            <w:gridSpan w:val="5"/>
            <w:tcBorders>
              <w:top w:val="single" w:sz="4" w:space="0" w:color="auto"/>
              <w:left w:val="single" w:sz="4" w:space="0" w:color="auto"/>
              <w:bottom w:val="single" w:sz="4" w:space="0" w:color="auto"/>
              <w:right w:val="single" w:sz="4" w:space="0" w:color="auto"/>
            </w:tcBorders>
            <w:noWrap/>
            <w:vAlign w:val="bottom"/>
            <w:hideMark/>
          </w:tcPr>
          <w:p w14:paraId="38B7F493" w14:textId="77777777" w:rsidR="00746E90" w:rsidRDefault="00746E90">
            <w:pPr>
              <w:spacing w:line="240" w:lineRule="auto"/>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 </w:t>
            </w:r>
          </w:p>
        </w:tc>
        <w:tc>
          <w:tcPr>
            <w:tcW w:w="1204"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042E75BC" w14:textId="77777777" w:rsidR="00746E90" w:rsidRDefault="00746E90">
            <w:pPr>
              <w:spacing w:line="240" w:lineRule="auto"/>
              <w:jc w:val="center"/>
              <w:rPr>
                <w:rFonts w:ascii="MB Corpo S Text Light" w:eastAsia="Times New Roman" w:hAnsi="MB Corpo S Text Light" w:cs="Calibri"/>
                <w:b/>
                <w:bCs/>
                <w:color w:val="000000" w:themeColor="text1"/>
                <w:sz w:val="20"/>
                <w:szCs w:val="20"/>
                <w:lang w:val="en-US" w:eastAsia="de-DE"/>
              </w:rPr>
            </w:pPr>
            <w:proofErr w:type="spellStart"/>
            <w:r>
              <w:rPr>
                <w:rFonts w:ascii="MB Corpo S Text Light" w:eastAsia="Times New Roman" w:hAnsi="MB Corpo S Text Light" w:cs="Calibri"/>
                <w:b/>
                <w:bCs/>
                <w:color w:val="000000" w:themeColor="text1"/>
                <w:sz w:val="20"/>
                <w:szCs w:val="20"/>
                <w:lang w:val="en-US" w:eastAsia="de-DE"/>
              </w:rPr>
              <w:t>Q3</w:t>
            </w:r>
            <w:proofErr w:type="spellEnd"/>
          </w:p>
          <w:p w14:paraId="056767F8" w14:textId="77777777" w:rsidR="00746E90" w:rsidRDefault="00746E9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themeColor="text1"/>
                <w:sz w:val="20"/>
                <w:szCs w:val="20"/>
                <w:lang w:val="en-US" w:eastAsia="de-DE"/>
              </w:rPr>
              <w:t xml:space="preserve">2024 </w:t>
            </w:r>
          </w:p>
        </w:tc>
        <w:tc>
          <w:tcPr>
            <w:tcW w:w="1020" w:type="dxa"/>
            <w:tcBorders>
              <w:top w:val="single" w:sz="4" w:space="0" w:color="auto"/>
              <w:left w:val="nil"/>
              <w:bottom w:val="single" w:sz="4" w:space="0" w:color="auto"/>
              <w:right w:val="single" w:sz="4" w:space="0" w:color="auto"/>
            </w:tcBorders>
            <w:shd w:val="clear" w:color="auto" w:fill="FFFFFF" w:themeFill="background1"/>
            <w:noWrap/>
            <w:hideMark/>
          </w:tcPr>
          <w:p w14:paraId="6B0C512F" w14:textId="77777777" w:rsidR="00746E90" w:rsidRDefault="00746E90">
            <w:pPr>
              <w:spacing w:line="240" w:lineRule="auto"/>
              <w:jc w:val="center"/>
              <w:rPr>
                <w:rFonts w:ascii="MB Corpo S Text Light" w:eastAsia="Times New Roman" w:hAnsi="MB Corpo S Text Light" w:cs="Calibri"/>
                <w:b/>
                <w:bCs/>
                <w:color w:val="000000" w:themeColor="text1"/>
                <w:sz w:val="20"/>
                <w:szCs w:val="20"/>
                <w:lang w:val="en-US" w:eastAsia="de-DE"/>
              </w:rPr>
            </w:pPr>
            <w:r>
              <w:rPr>
                <w:rFonts w:ascii="MB Corpo S Text Light" w:eastAsia="Times New Roman" w:hAnsi="MB Corpo S Text Light" w:cs="Calibri"/>
                <w:b/>
                <w:bCs/>
                <w:color w:val="000000" w:themeColor="text1"/>
                <w:sz w:val="20"/>
                <w:szCs w:val="20"/>
                <w:lang w:val="en-US" w:eastAsia="de-DE"/>
              </w:rPr>
              <w:t>Change</w:t>
            </w:r>
          </w:p>
          <w:p w14:paraId="52936BD6" w14:textId="77777777" w:rsidR="00746E90" w:rsidRDefault="00746E90">
            <w:pPr>
              <w:spacing w:line="240" w:lineRule="auto"/>
              <w:jc w:val="center"/>
              <w:rPr>
                <w:rFonts w:ascii="MB Corpo S Text Light" w:eastAsia="Times New Roman" w:hAnsi="MB Corpo S Text Light" w:cs="Calibri"/>
                <w:b/>
                <w:bCs/>
                <w:color w:val="000000"/>
                <w:sz w:val="20"/>
                <w:szCs w:val="20"/>
                <w:lang w:val="en-US" w:eastAsia="de-DE"/>
              </w:rPr>
            </w:pPr>
            <w:proofErr w:type="spellStart"/>
            <w:r>
              <w:rPr>
                <w:rFonts w:ascii="MB Corpo S Text Light" w:eastAsia="Times New Roman" w:hAnsi="MB Corpo S Text Light" w:cs="Calibri"/>
                <w:b/>
                <w:bCs/>
                <w:color w:val="000000" w:themeColor="text1"/>
                <w:sz w:val="20"/>
                <w:szCs w:val="20"/>
                <w:lang w:val="en-US" w:eastAsia="de-DE"/>
              </w:rPr>
              <w:t>Q2</w:t>
            </w:r>
            <w:proofErr w:type="spellEnd"/>
            <w:r>
              <w:rPr>
                <w:rFonts w:ascii="MB Corpo S Text Light" w:eastAsia="Times New Roman" w:hAnsi="MB Corpo S Text Light" w:cs="Calibri"/>
                <w:b/>
                <w:bCs/>
                <w:color w:val="000000" w:themeColor="text1"/>
                <w:sz w:val="20"/>
                <w:szCs w:val="20"/>
                <w:lang w:val="en-US" w:eastAsia="de-DE"/>
              </w:rPr>
              <w:t xml:space="preserve"> 2024</w:t>
            </w:r>
          </w:p>
        </w:tc>
        <w:tc>
          <w:tcPr>
            <w:tcW w:w="1020" w:type="dxa"/>
            <w:tcBorders>
              <w:top w:val="single" w:sz="4" w:space="0" w:color="auto"/>
              <w:left w:val="nil"/>
              <w:bottom w:val="single" w:sz="4" w:space="0" w:color="auto"/>
              <w:right w:val="single" w:sz="4" w:space="0" w:color="auto"/>
            </w:tcBorders>
            <w:shd w:val="clear" w:color="auto" w:fill="FFFFFF" w:themeFill="background1"/>
            <w:hideMark/>
          </w:tcPr>
          <w:p w14:paraId="7C9CE301" w14:textId="77777777" w:rsidR="00746E90" w:rsidRDefault="00746E9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Change</w:t>
            </w:r>
          </w:p>
          <w:p w14:paraId="29BD9DA4" w14:textId="77777777" w:rsidR="00746E90" w:rsidRDefault="00746E90">
            <w:pPr>
              <w:spacing w:line="240" w:lineRule="auto"/>
              <w:jc w:val="center"/>
              <w:rPr>
                <w:rFonts w:ascii="MB Corpo S Text Light" w:eastAsia="Times New Roman" w:hAnsi="MB Corpo S Text Light" w:cs="Calibri"/>
                <w:b/>
                <w:bCs/>
                <w:color w:val="000000"/>
                <w:sz w:val="20"/>
                <w:szCs w:val="20"/>
                <w:lang w:val="en-US" w:eastAsia="de-DE"/>
              </w:rPr>
            </w:pPr>
            <w:proofErr w:type="spellStart"/>
            <w:r>
              <w:rPr>
                <w:rFonts w:ascii="MB Corpo S Text Light" w:eastAsia="Times New Roman" w:hAnsi="MB Corpo S Text Light" w:cs="Calibri"/>
                <w:b/>
                <w:bCs/>
                <w:color w:val="000000"/>
                <w:sz w:val="20"/>
                <w:szCs w:val="20"/>
                <w:lang w:val="en-US" w:eastAsia="de-DE"/>
              </w:rPr>
              <w:t>Q3</w:t>
            </w:r>
            <w:proofErr w:type="spellEnd"/>
            <w:r>
              <w:rPr>
                <w:rFonts w:ascii="MB Corpo S Text Light" w:eastAsia="Times New Roman" w:hAnsi="MB Corpo S Text Light" w:cs="Calibri"/>
                <w:b/>
                <w:bCs/>
                <w:color w:val="000000"/>
                <w:sz w:val="20"/>
                <w:szCs w:val="20"/>
                <w:lang w:val="en-US" w:eastAsia="de-DE"/>
              </w:rPr>
              <w:t xml:space="preserve"> 2023 </w:t>
            </w:r>
          </w:p>
        </w:tc>
        <w:tc>
          <w:tcPr>
            <w:tcW w:w="903" w:type="dxa"/>
            <w:tcBorders>
              <w:top w:val="single" w:sz="4" w:space="0" w:color="auto"/>
              <w:left w:val="nil"/>
              <w:bottom w:val="single" w:sz="4" w:space="0" w:color="auto"/>
              <w:right w:val="single" w:sz="4" w:space="0" w:color="auto"/>
            </w:tcBorders>
            <w:shd w:val="clear" w:color="auto" w:fill="D9D9D9" w:themeFill="background1" w:themeFillShade="D9"/>
          </w:tcPr>
          <w:p w14:paraId="6A557537" w14:textId="77777777" w:rsidR="00746E90" w:rsidRDefault="00746E9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YTD</w:t>
            </w:r>
          </w:p>
          <w:p w14:paraId="6B7EBA9C" w14:textId="77777777" w:rsidR="00746E90" w:rsidRDefault="00746E9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2024</w:t>
            </w:r>
          </w:p>
        </w:tc>
        <w:tc>
          <w:tcPr>
            <w:tcW w:w="994" w:type="dxa"/>
            <w:tcBorders>
              <w:top w:val="single" w:sz="4" w:space="0" w:color="auto"/>
              <w:left w:val="nil"/>
              <w:bottom w:val="single" w:sz="4" w:space="0" w:color="auto"/>
              <w:right w:val="single" w:sz="4" w:space="0" w:color="auto"/>
            </w:tcBorders>
            <w:shd w:val="clear" w:color="auto" w:fill="FFFFFF" w:themeFill="background1"/>
          </w:tcPr>
          <w:p w14:paraId="77C9E7A2" w14:textId="77777777" w:rsidR="00746E90" w:rsidRDefault="00746E9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 xml:space="preserve">Change </w:t>
            </w:r>
          </w:p>
          <w:p w14:paraId="17C82086" w14:textId="77777777" w:rsidR="00746E90" w:rsidRDefault="00746E90">
            <w:pPr>
              <w:spacing w:line="240" w:lineRule="auto"/>
              <w:jc w:val="center"/>
              <w:rPr>
                <w:rFonts w:ascii="MB Corpo S Text Light" w:eastAsia="Times New Roman" w:hAnsi="MB Corpo S Text Light"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YTD 2023</w:t>
            </w:r>
          </w:p>
        </w:tc>
      </w:tr>
      <w:tr w:rsidR="00746E90" w14:paraId="6C31AF75"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hideMark/>
          </w:tcPr>
          <w:p w14:paraId="21104553" w14:textId="77777777" w:rsidR="00746E90" w:rsidRDefault="00746E90">
            <w:pPr>
              <w:spacing w:line="240" w:lineRule="auto"/>
              <w:rPr>
                <w:rFonts w:eastAsia="Times New Roman" w:cs="Calibri"/>
                <w:b/>
                <w:bCs/>
                <w:color w:val="000000"/>
                <w:sz w:val="20"/>
                <w:szCs w:val="20"/>
                <w:lang w:val="en-US" w:eastAsia="de-DE"/>
              </w:rPr>
            </w:pPr>
            <w:r>
              <w:rPr>
                <w:rFonts w:ascii="MB Corpo S Text Light" w:eastAsia="Times New Roman" w:hAnsi="MB Corpo S Text Light" w:cs="Calibri"/>
                <w:b/>
                <w:bCs/>
                <w:sz w:val="20"/>
                <w:szCs w:val="20"/>
                <w:lang w:val="en-US" w:eastAsia="de-DE"/>
              </w:rPr>
              <w:t>Mercedes-Benz Vans*</w:t>
            </w:r>
          </w:p>
        </w:tc>
        <w:tc>
          <w:tcPr>
            <w:tcW w:w="1204" w:type="dxa"/>
            <w:tcBorders>
              <w:top w:val="nil"/>
              <w:left w:val="nil"/>
              <w:bottom w:val="single" w:sz="4" w:space="0" w:color="auto"/>
              <w:right w:val="single" w:sz="4" w:space="0" w:color="auto"/>
            </w:tcBorders>
            <w:noWrap/>
          </w:tcPr>
          <w:p w14:paraId="08404052" w14:textId="08202804"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91,</w:t>
            </w:r>
            <w:r w:rsidR="001005BB">
              <w:rPr>
                <w:rFonts w:ascii="MB Corpo S Text Light" w:eastAsia="Times New Roman" w:hAnsi="MB Corpo S Text Light" w:cs="Calibri"/>
                <w:color w:val="000000" w:themeColor="text1"/>
                <w:sz w:val="20"/>
                <w:szCs w:val="20"/>
                <w:lang w:val="en-US" w:eastAsia="de-DE"/>
              </w:rPr>
              <w:t>100</w:t>
            </w:r>
          </w:p>
        </w:tc>
        <w:tc>
          <w:tcPr>
            <w:tcW w:w="1020" w:type="dxa"/>
            <w:tcBorders>
              <w:top w:val="nil"/>
              <w:left w:val="nil"/>
              <w:bottom w:val="single" w:sz="4" w:space="0" w:color="auto"/>
              <w:right w:val="single" w:sz="4" w:space="0" w:color="auto"/>
            </w:tcBorders>
            <w:noWrap/>
          </w:tcPr>
          <w:p w14:paraId="23F041FD" w14:textId="77777777"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-12%</w:t>
            </w:r>
          </w:p>
        </w:tc>
        <w:tc>
          <w:tcPr>
            <w:tcW w:w="1020" w:type="dxa"/>
            <w:tcBorders>
              <w:top w:val="nil"/>
              <w:left w:val="nil"/>
              <w:bottom w:val="single" w:sz="4" w:space="0" w:color="auto"/>
              <w:right w:val="single" w:sz="4" w:space="0" w:color="auto"/>
            </w:tcBorders>
          </w:tcPr>
          <w:p w14:paraId="5320433A" w14:textId="77777777"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-13%</w:t>
            </w:r>
          </w:p>
        </w:tc>
        <w:tc>
          <w:tcPr>
            <w:tcW w:w="903" w:type="dxa"/>
            <w:tcBorders>
              <w:top w:val="nil"/>
              <w:left w:val="nil"/>
              <w:bottom w:val="single" w:sz="4" w:space="0" w:color="auto"/>
              <w:right w:val="single" w:sz="4" w:space="0" w:color="auto"/>
            </w:tcBorders>
          </w:tcPr>
          <w:p w14:paraId="17BFEA61" w14:textId="77777777" w:rsidR="00746E90" w:rsidRDefault="00746E90">
            <w:pPr>
              <w:jc w:val="right"/>
              <w:rPr>
                <w:rFonts w:ascii="MB Corpo S Text Light" w:eastAsia="Times New Roman" w:hAnsi="MB Corpo S Text Light" w:cs="Calibri"/>
                <w:color w:val="000000" w:themeColor="text1"/>
                <w:sz w:val="20"/>
                <w:szCs w:val="20"/>
                <w:lang w:val="en-US" w:eastAsia="de-DE"/>
              </w:rPr>
            </w:pPr>
            <w:r w:rsidRPr="0056128C">
              <w:rPr>
                <w:rFonts w:ascii="MB Corpo S Text Light" w:eastAsia="Times New Roman" w:hAnsi="MB Corpo S Text Light" w:cs="Calibri"/>
                <w:color w:val="000000" w:themeColor="text1"/>
                <w:sz w:val="20"/>
                <w:szCs w:val="20"/>
                <w:lang w:val="en-US" w:eastAsia="de-DE"/>
              </w:rPr>
              <w:t>299</w:t>
            </w:r>
            <w:r>
              <w:rPr>
                <w:rFonts w:ascii="MB Corpo S Text Light" w:eastAsia="Times New Roman" w:hAnsi="MB Corpo S Text Light" w:cs="Calibri"/>
                <w:color w:val="000000" w:themeColor="text1"/>
                <w:sz w:val="20"/>
                <w:szCs w:val="20"/>
                <w:lang w:val="en-US" w:eastAsia="de-DE"/>
              </w:rPr>
              <w:t>,900</w:t>
            </w:r>
          </w:p>
        </w:tc>
        <w:tc>
          <w:tcPr>
            <w:tcW w:w="994" w:type="dxa"/>
            <w:tcBorders>
              <w:top w:val="nil"/>
              <w:left w:val="nil"/>
              <w:bottom w:val="single" w:sz="4" w:space="0" w:color="auto"/>
              <w:right w:val="single" w:sz="4" w:space="0" w:color="auto"/>
            </w:tcBorders>
          </w:tcPr>
          <w:p w14:paraId="388F4AB4" w14:textId="77777777"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-7%</w:t>
            </w:r>
          </w:p>
        </w:tc>
      </w:tr>
      <w:tr w:rsidR="00746E90" w14:paraId="4466EA1D"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49251410" w14:textId="77777777" w:rsidR="00746E90" w:rsidRDefault="00746E90" w:rsidP="00746E90">
            <w:pPr>
              <w:pStyle w:val="Paragrafoelenco"/>
              <w:numPr>
                <w:ilvl w:val="0"/>
                <w:numId w:val="20"/>
              </w:numPr>
              <w:spacing w:line="240" w:lineRule="auto"/>
              <w:ind w:left="351" w:hanging="351"/>
              <w:rPr>
                <w:rFonts w:ascii="MB Corpo S Text Light" w:eastAsia="Times New Roman" w:hAnsi="MB Corpo S Text Light" w:cs="Calibri"/>
                <w:bCs/>
                <w:sz w:val="20"/>
                <w:szCs w:val="20"/>
                <w:lang w:val="en-US" w:eastAsia="de-DE"/>
              </w:rPr>
            </w:pPr>
            <w:r w:rsidRPr="007634E0">
              <w:rPr>
                <w:rFonts w:ascii="MB Corpo S Text Light" w:eastAsia="Times New Roman" w:hAnsi="MB Corpo S Text Light" w:cs="Calibri"/>
                <w:bCs/>
                <w:sz w:val="20"/>
                <w:szCs w:val="20"/>
                <w:lang w:val="en-US" w:eastAsia="de-DE"/>
              </w:rPr>
              <w:t xml:space="preserve">thereof </w:t>
            </w:r>
            <w:proofErr w:type="spellStart"/>
            <w:r>
              <w:rPr>
                <w:rFonts w:ascii="MB Corpo S Text Light" w:eastAsia="Times New Roman" w:hAnsi="MB Corpo S Text Light" w:cs="Calibri"/>
                <w:bCs/>
                <w:sz w:val="20"/>
                <w:szCs w:val="20"/>
                <w:lang w:val="en-US" w:eastAsia="de-DE"/>
              </w:rPr>
              <w:t>eVans</w:t>
            </w:r>
            <w:proofErr w:type="spellEnd"/>
          </w:p>
        </w:tc>
        <w:tc>
          <w:tcPr>
            <w:tcW w:w="1204" w:type="dxa"/>
            <w:tcBorders>
              <w:top w:val="nil"/>
              <w:left w:val="nil"/>
              <w:bottom w:val="single" w:sz="4" w:space="0" w:color="auto"/>
              <w:right w:val="single" w:sz="4" w:space="0" w:color="auto"/>
            </w:tcBorders>
            <w:noWrap/>
          </w:tcPr>
          <w:p w14:paraId="2E7F8DB1" w14:textId="194DAB0A"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4</w:t>
            </w:r>
            <w:r w:rsidRPr="1D8877FA">
              <w:rPr>
                <w:rFonts w:ascii="MB Corpo S Text Light" w:eastAsia="Times New Roman" w:hAnsi="MB Corpo S Text Light" w:cs="Calibri"/>
                <w:color w:val="000000" w:themeColor="text1"/>
                <w:sz w:val="20"/>
                <w:szCs w:val="20"/>
                <w:lang w:val="en-US" w:eastAsia="de-DE"/>
              </w:rPr>
              <w:t>,</w:t>
            </w:r>
            <w:r w:rsidR="001005BB">
              <w:rPr>
                <w:rFonts w:ascii="MB Corpo S Text Light" w:eastAsia="Times New Roman" w:hAnsi="MB Corpo S Text Light" w:cs="Calibri"/>
                <w:color w:val="000000" w:themeColor="text1"/>
                <w:sz w:val="20"/>
                <w:szCs w:val="20"/>
                <w:lang w:val="en-US" w:eastAsia="de-DE"/>
              </w:rPr>
              <w:t>4</w:t>
            </w:r>
            <w:r w:rsidR="001005BB"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6E6B9E02" w14:textId="0AC91C62"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4455FA">
              <w:rPr>
                <w:rFonts w:ascii="MB Corpo S Text Light" w:eastAsia="Times New Roman" w:hAnsi="MB Corpo S Text Light" w:cs="Calibri"/>
                <w:color w:val="000000" w:themeColor="text1"/>
                <w:sz w:val="20"/>
                <w:szCs w:val="20"/>
                <w:lang w:val="en-US" w:eastAsia="de-DE"/>
              </w:rPr>
              <w:t>16</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3199A358" w14:textId="7E127B4C"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D476FC">
              <w:rPr>
                <w:rFonts w:ascii="MB Corpo S Text Light" w:eastAsia="Times New Roman" w:hAnsi="MB Corpo S Text Light" w:cs="Calibri"/>
                <w:color w:val="000000" w:themeColor="text1"/>
                <w:sz w:val="20"/>
                <w:szCs w:val="20"/>
                <w:lang w:val="en-US" w:eastAsia="de-DE"/>
              </w:rPr>
              <w:t>31</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6E1C411B" w14:textId="194EFA8E" w:rsidR="00746E90" w:rsidRDefault="00746E90">
            <w:pPr>
              <w:jc w:val="right"/>
              <w:rPr>
                <w:rFonts w:ascii="MB Corpo S Text Light" w:eastAsia="Times New Roman" w:hAnsi="MB Corpo S Text Light" w:cs="Calibri"/>
                <w:color w:val="000000" w:themeColor="text1"/>
                <w:sz w:val="20"/>
                <w:szCs w:val="20"/>
                <w:lang w:val="en-US" w:eastAsia="de-DE"/>
              </w:rPr>
            </w:pPr>
            <w:r w:rsidRPr="0056128C">
              <w:rPr>
                <w:rFonts w:ascii="MB Corpo S Text Light" w:eastAsia="Times New Roman" w:hAnsi="MB Corpo S Text Light" w:cs="Calibri"/>
                <w:color w:val="000000" w:themeColor="text1"/>
                <w:sz w:val="20"/>
                <w:szCs w:val="20"/>
                <w:lang w:val="en-US" w:eastAsia="de-DE"/>
              </w:rPr>
              <w:t>12</w:t>
            </w:r>
            <w:r>
              <w:rPr>
                <w:rFonts w:ascii="MB Corpo S Text Light" w:eastAsia="Times New Roman" w:hAnsi="MB Corpo S Text Light" w:cs="Calibri"/>
                <w:color w:val="000000" w:themeColor="text1"/>
                <w:sz w:val="20"/>
                <w:szCs w:val="20"/>
                <w:lang w:val="en-US" w:eastAsia="de-DE"/>
              </w:rPr>
              <w:t>,</w:t>
            </w:r>
            <w:r w:rsidR="004C7893">
              <w:rPr>
                <w:rFonts w:ascii="MB Corpo S Text Light" w:eastAsia="Times New Roman" w:hAnsi="MB Corpo S Text Light" w:cs="Calibri"/>
                <w:color w:val="000000" w:themeColor="text1"/>
                <w:sz w:val="20"/>
                <w:szCs w:val="20"/>
                <w:lang w:val="en-US" w:eastAsia="de-DE"/>
              </w:rPr>
              <w:t>600</w:t>
            </w:r>
          </w:p>
        </w:tc>
        <w:tc>
          <w:tcPr>
            <w:tcW w:w="994" w:type="dxa"/>
            <w:tcBorders>
              <w:top w:val="nil"/>
              <w:left w:val="nil"/>
              <w:bottom w:val="single" w:sz="4" w:space="0" w:color="auto"/>
              <w:right w:val="single" w:sz="4" w:space="0" w:color="auto"/>
            </w:tcBorders>
          </w:tcPr>
          <w:p w14:paraId="4CFA965A" w14:textId="079D5B4B"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C865C0">
              <w:rPr>
                <w:rFonts w:ascii="MB Corpo S Text Light" w:eastAsia="Times New Roman" w:hAnsi="MB Corpo S Text Light" w:cs="Calibri"/>
                <w:color w:val="000000" w:themeColor="text1"/>
                <w:sz w:val="20"/>
                <w:szCs w:val="20"/>
                <w:lang w:val="en-US" w:eastAsia="de-DE"/>
              </w:rPr>
              <w:t>16</w:t>
            </w:r>
            <w:r>
              <w:rPr>
                <w:rFonts w:ascii="MB Corpo S Text Light" w:eastAsia="Times New Roman" w:hAnsi="MB Corpo S Text Light" w:cs="Calibri"/>
                <w:color w:val="000000" w:themeColor="text1"/>
                <w:sz w:val="20"/>
                <w:szCs w:val="20"/>
                <w:lang w:val="en-US" w:eastAsia="de-DE"/>
              </w:rPr>
              <w:t>%</w:t>
            </w:r>
          </w:p>
        </w:tc>
      </w:tr>
      <w:tr w:rsidR="00746E90" w14:paraId="591E2D3D"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3B303832" w14:textId="77777777" w:rsidR="00746E90" w:rsidRPr="007634E0" w:rsidRDefault="00746E90">
            <w:pPr>
              <w:pStyle w:val="Paragrafoelenco"/>
              <w:spacing w:line="240" w:lineRule="auto"/>
              <w:ind w:left="351"/>
              <w:rPr>
                <w:rFonts w:ascii="MB Corpo S Text Light" w:eastAsia="Times New Roman" w:hAnsi="MB Corpo S Text Light" w:cs="Calibri"/>
                <w:bCs/>
                <w:sz w:val="20"/>
                <w:szCs w:val="20"/>
                <w:lang w:val="en-US" w:eastAsia="de-DE"/>
              </w:rPr>
            </w:pPr>
          </w:p>
        </w:tc>
        <w:tc>
          <w:tcPr>
            <w:tcW w:w="1204" w:type="dxa"/>
            <w:tcBorders>
              <w:top w:val="nil"/>
              <w:left w:val="nil"/>
              <w:bottom w:val="single" w:sz="4" w:space="0" w:color="auto"/>
              <w:right w:val="single" w:sz="4" w:space="0" w:color="auto"/>
            </w:tcBorders>
            <w:noWrap/>
          </w:tcPr>
          <w:p w14:paraId="43E8B1F4"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50FFA4AC" w14:textId="77777777" w:rsidR="00746E90" w:rsidRPr="00B45274" w:rsidRDefault="00746E9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7A5D3BD0"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903" w:type="dxa"/>
            <w:tcBorders>
              <w:top w:val="nil"/>
              <w:left w:val="nil"/>
              <w:bottom w:val="single" w:sz="4" w:space="0" w:color="auto"/>
              <w:right w:val="single" w:sz="4" w:space="0" w:color="auto"/>
            </w:tcBorders>
          </w:tcPr>
          <w:p w14:paraId="65CC98E4"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994" w:type="dxa"/>
            <w:tcBorders>
              <w:top w:val="nil"/>
              <w:left w:val="nil"/>
              <w:bottom w:val="single" w:sz="4" w:space="0" w:color="auto"/>
              <w:right w:val="single" w:sz="4" w:space="0" w:color="auto"/>
            </w:tcBorders>
          </w:tcPr>
          <w:p w14:paraId="75124641"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r>
      <w:tr w:rsidR="00746E90" w:rsidRPr="004D7805" w14:paraId="70044922"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75BA604A" w14:textId="77777777" w:rsidR="00746E90" w:rsidRPr="007634E0" w:rsidRDefault="00746E90">
            <w:pPr>
              <w:spacing w:line="240" w:lineRule="auto"/>
              <w:rPr>
                <w:rFonts w:ascii="MB Corpo S Text Light" w:eastAsia="Times New Roman" w:hAnsi="MB Corpo S Text Light" w:cs="Calibri"/>
                <w:bCs/>
                <w:sz w:val="20"/>
                <w:szCs w:val="20"/>
                <w:lang w:val="en-US" w:eastAsia="de-DE"/>
              </w:rPr>
            </w:pPr>
            <w:r w:rsidRPr="007634E0">
              <w:rPr>
                <w:rFonts w:ascii="MB Corpo S Text Light" w:eastAsia="Times New Roman" w:hAnsi="MB Corpo S Text Light" w:cs="Calibri"/>
                <w:b/>
                <w:bCs/>
                <w:sz w:val="20"/>
                <w:szCs w:val="20"/>
                <w:lang w:val="en-US" w:eastAsia="de-DE"/>
              </w:rPr>
              <w:t xml:space="preserve">Mercedes-Benz </w:t>
            </w:r>
            <w:r>
              <w:rPr>
                <w:rFonts w:ascii="MB Corpo S Text Light" w:eastAsia="Times New Roman" w:hAnsi="MB Corpo S Text Light" w:cs="Calibri"/>
                <w:b/>
                <w:bCs/>
                <w:sz w:val="20"/>
                <w:szCs w:val="20"/>
                <w:lang w:val="en-US" w:eastAsia="de-DE"/>
              </w:rPr>
              <w:t xml:space="preserve">Vans </w:t>
            </w:r>
            <w:r w:rsidRPr="007634E0">
              <w:rPr>
                <w:rFonts w:ascii="MB Corpo S Text Light" w:eastAsia="Times New Roman" w:hAnsi="MB Corpo S Text Light" w:cs="Calibri"/>
                <w:b/>
                <w:bCs/>
                <w:sz w:val="20"/>
                <w:szCs w:val="20"/>
                <w:lang w:val="en-US" w:eastAsia="de-DE"/>
              </w:rPr>
              <w:t>sales by segments*</w:t>
            </w:r>
          </w:p>
        </w:tc>
        <w:tc>
          <w:tcPr>
            <w:tcW w:w="1204" w:type="dxa"/>
            <w:tcBorders>
              <w:top w:val="nil"/>
              <w:left w:val="nil"/>
              <w:bottom w:val="single" w:sz="4" w:space="0" w:color="auto"/>
              <w:right w:val="single" w:sz="4" w:space="0" w:color="auto"/>
            </w:tcBorders>
            <w:noWrap/>
          </w:tcPr>
          <w:p w14:paraId="0A0CDCA4"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2A792678" w14:textId="77777777" w:rsidR="00746E90" w:rsidRPr="00B45274" w:rsidRDefault="00746E9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04C5877D"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903" w:type="dxa"/>
            <w:tcBorders>
              <w:top w:val="nil"/>
              <w:left w:val="nil"/>
              <w:bottom w:val="single" w:sz="4" w:space="0" w:color="auto"/>
              <w:right w:val="single" w:sz="4" w:space="0" w:color="auto"/>
            </w:tcBorders>
          </w:tcPr>
          <w:p w14:paraId="28EB7B3D"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994" w:type="dxa"/>
            <w:tcBorders>
              <w:top w:val="nil"/>
              <w:left w:val="nil"/>
              <w:bottom w:val="single" w:sz="4" w:space="0" w:color="auto"/>
              <w:right w:val="single" w:sz="4" w:space="0" w:color="auto"/>
            </w:tcBorders>
          </w:tcPr>
          <w:p w14:paraId="6CE388CE"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r>
      <w:tr w:rsidR="00746E90" w:rsidRPr="00227CC4" w14:paraId="7B08DB80"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6F7698C2" w14:textId="77777777" w:rsidR="00746E90" w:rsidRPr="00593700" w:rsidRDefault="00746E90">
            <w:pPr>
              <w:spacing w:line="240" w:lineRule="auto"/>
              <w:rPr>
                <w:rFonts w:ascii="MB Corpo S Text Light" w:eastAsia="Times New Roman" w:hAnsi="MB Corpo S Text Light" w:cs="Calibri"/>
                <w:b/>
                <w:bCs/>
                <w:sz w:val="20"/>
                <w:szCs w:val="20"/>
                <w:lang w:val="en-US" w:eastAsia="de-DE"/>
              </w:rPr>
            </w:pPr>
            <w:r w:rsidRPr="00593700">
              <w:rPr>
                <w:rFonts w:ascii="MB Corpo S Text Light" w:eastAsia="Times New Roman" w:hAnsi="MB Corpo S Text Light" w:cs="Calibri"/>
                <w:b/>
                <w:bCs/>
                <w:sz w:val="20"/>
                <w:szCs w:val="20"/>
                <w:lang w:val="en-US" w:eastAsia="de-DE"/>
              </w:rPr>
              <w:t xml:space="preserve">Commercial </w:t>
            </w:r>
            <w:r>
              <w:rPr>
                <w:rFonts w:ascii="MB Corpo S Text Light" w:eastAsia="Times New Roman" w:hAnsi="MB Corpo S Text Light" w:cs="Calibri"/>
                <w:b/>
                <w:bCs/>
                <w:sz w:val="20"/>
                <w:szCs w:val="20"/>
                <w:lang w:val="en-US" w:eastAsia="de-DE"/>
              </w:rPr>
              <w:t>vans</w:t>
            </w:r>
          </w:p>
        </w:tc>
        <w:tc>
          <w:tcPr>
            <w:tcW w:w="1204" w:type="dxa"/>
            <w:tcBorders>
              <w:top w:val="nil"/>
              <w:left w:val="nil"/>
              <w:bottom w:val="single" w:sz="4" w:space="0" w:color="auto"/>
              <w:right w:val="single" w:sz="4" w:space="0" w:color="auto"/>
            </w:tcBorders>
            <w:noWrap/>
          </w:tcPr>
          <w:p w14:paraId="33CF2A9C" w14:textId="25CC7BFC" w:rsidR="00746E90" w:rsidRDefault="009762FB">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78</w:t>
            </w:r>
            <w:r w:rsidR="00746E90">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400</w:t>
            </w:r>
          </w:p>
        </w:tc>
        <w:tc>
          <w:tcPr>
            <w:tcW w:w="1020" w:type="dxa"/>
            <w:tcBorders>
              <w:top w:val="nil"/>
              <w:left w:val="nil"/>
              <w:bottom w:val="single" w:sz="4" w:space="0" w:color="auto"/>
              <w:right w:val="single" w:sz="4" w:space="0" w:color="auto"/>
            </w:tcBorders>
            <w:noWrap/>
          </w:tcPr>
          <w:p w14:paraId="2DA27E50" w14:textId="421816E8"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C349F9">
              <w:rPr>
                <w:rFonts w:ascii="MB Corpo S Text Light" w:eastAsia="Times New Roman" w:hAnsi="MB Corpo S Text Light" w:cs="Calibri"/>
                <w:color w:val="000000" w:themeColor="text1"/>
                <w:sz w:val="20"/>
                <w:szCs w:val="20"/>
                <w:lang w:val="en-US" w:eastAsia="de-DE"/>
              </w:rPr>
              <w:t>9</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4DD47C28" w14:textId="5C4E83D8"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w:t>
            </w:r>
            <w:r w:rsidR="009B4080">
              <w:rPr>
                <w:rFonts w:ascii="MB Corpo S Text Light" w:eastAsia="Times New Roman" w:hAnsi="MB Corpo S Text Light" w:cs="Calibri"/>
                <w:color w:val="000000" w:themeColor="text1"/>
                <w:sz w:val="20"/>
                <w:szCs w:val="20"/>
                <w:lang w:val="en-US" w:eastAsia="de-DE"/>
              </w:rPr>
              <w:t>1</w:t>
            </w:r>
            <w:r>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6BABF41A" w14:textId="3539AE34" w:rsidR="00746E90" w:rsidRDefault="00171710">
            <w:pPr>
              <w:jc w:val="right"/>
              <w:rPr>
                <w:rFonts w:ascii="MB Corpo S Text Light" w:eastAsia="Times New Roman" w:hAnsi="MB Corpo S Text Light" w:cs="Calibri"/>
                <w:color w:val="000000" w:themeColor="text1"/>
                <w:sz w:val="20"/>
                <w:szCs w:val="20"/>
                <w:lang w:val="en-US" w:eastAsia="de-DE"/>
              </w:rPr>
            </w:pPr>
            <w:r w:rsidRPr="00E371D9">
              <w:rPr>
                <w:rFonts w:ascii="MB Corpo S Text Light" w:eastAsia="Times New Roman" w:hAnsi="MB Corpo S Text Light" w:cs="Calibri"/>
                <w:color w:val="000000" w:themeColor="text1"/>
                <w:sz w:val="20"/>
                <w:szCs w:val="20"/>
                <w:lang w:val="en-US" w:eastAsia="de-DE"/>
              </w:rPr>
              <w:t>25</w:t>
            </w:r>
            <w:r>
              <w:rPr>
                <w:rFonts w:ascii="MB Corpo S Text Light" w:eastAsia="Times New Roman" w:hAnsi="MB Corpo S Text Light" w:cs="Calibri"/>
                <w:color w:val="000000" w:themeColor="text1"/>
                <w:sz w:val="20"/>
                <w:szCs w:val="20"/>
                <w:lang w:val="en-US" w:eastAsia="de-DE"/>
              </w:rPr>
              <w:t>7</w:t>
            </w:r>
            <w:r w:rsidR="00746E90">
              <w:rPr>
                <w:rFonts w:ascii="MB Corpo S Text Light" w:eastAsia="Times New Roman" w:hAnsi="MB Corpo S Text Light" w:cs="Calibri"/>
                <w:color w:val="000000" w:themeColor="text1"/>
                <w:sz w:val="20"/>
                <w:szCs w:val="20"/>
                <w:lang w:val="en-US" w:eastAsia="de-DE"/>
              </w:rPr>
              <w:t>,</w:t>
            </w:r>
            <w:r w:rsidR="00AC23ED">
              <w:rPr>
                <w:rFonts w:ascii="MB Corpo S Text Light" w:eastAsia="Times New Roman" w:hAnsi="MB Corpo S Text Light" w:cs="Calibri"/>
                <w:color w:val="000000" w:themeColor="text1"/>
                <w:sz w:val="20"/>
                <w:szCs w:val="20"/>
                <w:lang w:val="en-US" w:eastAsia="de-DE"/>
              </w:rPr>
              <w:t>4</w:t>
            </w:r>
            <w:r w:rsidR="00746E90">
              <w:rPr>
                <w:rFonts w:ascii="MB Corpo S Text Light" w:eastAsia="Times New Roman" w:hAnsi="MB Corpo S Text Light" w:cs="Calibri"/>
                <w:color w:val="000000" w:themeColor="text1"/>
                <w:sz w:val="20"/>
                <w:szCs w:val="20"/>
                <w:lang w:val="en-US" w:eastAsia="de-DE"/>
              </w:rPr>
              <w:t>00</w:t>
            </w:r>
          </w:p>
        </w:tc>
        <w:tc>
          <w:tcPr>
            <w:tcW w:w="994" w:type="dxa"/>
            <w:tcBorders>
              <w:top w:val="nil"/>
              <w:left w:val="nil"/>
              <w:bottom w:val="single" w:sz="4" w:space="0" w:color="auto"/>
              <w:right w:val="single" w:sz="4" w:space="0" w:color="auto"/>
            </w:tcBorders>
          </w:tcPr>
          <w:p w14:paraId="3EC08707" w14:textId="77777777"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-6%</w:t>
            </w:r>
          </w:p>
        </w:tc>
      </w:tr>
      <w:tr w:rsidR="00746E90" w:rsidRPr="00227CC4" w14:paraId="0D869D00"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1DD9B40A" w14:textId="77777777" w:rsidR="00746E90" w:rsidRPr="00593700" w:rsidRDefault="00746E90" w:rsidP="00746E90">
            <w:pPr>
              <w:pStyle w:val="Paragrafoelenco"/>
              <w:numPr>
                <w:ilvl w:val="0"/>
                <w:numId w:val="20"/>
              </w:numPr>
              <w:spacing w:line="240" w:lineRule="auto"/>
              <w:ind w:left="351" w:hanging="351"/>
              <w:rPr>
                <w:rFonts w:ascii="MB Corpo S Text Light" w:eastAsia="Times New Roman" w:hAnsi="MB Corpo S Text Light" w:cs="Calibri"/>
                <w:b/>
                <w:bCs/>
                <w:sz w:val="20"/>
                <w:szCs w:val="20"/>
                <w:lang w:val="en-US" w:eastAsia="de-DE"/>
              </w:rPr>
            </w:pPr>
            <w:r>
              <w:rPr>
                <w:rFonts w:ascii="MB Corpo S Text Light" w:eastAsia="Times New Roman" w:hAnsi="MB Corpo S Text Light" w:cs="Calibri"/>
                <w:bCs/>
                <w:sz w:val="20"/>
                <w:szCs w:val="20"/>
                <w:lang w:val="en-US" w:eastAsia="de-DE"/>
              </w:rPr>
              <w:t xml:space="preserve">thereof commercial </w:t>
            </w:r>
            <w:r w:rsidRPr="00A67A9A">
              <w:rPr>
                <w:rFonts w:ascii="MB Corpo S Text Light" w:eastAsia="Times New Roman" w:hAnsi="MB Corpo S Text Light" w:cs="Calibri"/>
                <w:bCs/>
                <w:sz w:val="20"/>
                <w:szCs w:val="20"/>
                <w:lang w:val="en-US" w:eastAsia="de-DE"/>
              </w:rPr>
              <w:t>l</w:t>
            </w:r>
            <w:r>
              <w:rPr>
                <w:rFonts w:ascii="MB Corpo S Text Light" w:eastAsia="Times New Roman" w:hAnsi="MB Corpo S Text Light" w:cs="Calibri"/>
                <w:bCs/>
                <w:sz w:val="20"/>
                <w:szCs w:val="20"/>
                <w:lang w:val="en-US" w:eastAsia="de-DE"/>
              </w:rPr>
              <w:t>arge v</w:t>
            </w:r>
            <w:r w:rsidRPr="00B61823">
              <w:rPr>
                <w:rFonts w:ascii="MB Corpo S Text Light" w:eastAsia="Times New Roman" w:hAnsi="MB Corpo S Text Light" w:cs="Calibri"/>
                <w:bCs/>
                <w:sz w:val="20"/>
                <w:szCs w:val="20"/>
                <w:lang w:val="en-US" w:eastAsia="de-DE"/>
              </w:rPr>
              <w:t>ans</w:t>
            </w:r>
          </w:p>
        </w:tc>
        <w:tc>
          <w:tcPr>
            <w:tcW w:w="1204" w:type="dxa"/>
            <w:tcBorders>
              <w:top w:val="nil"/>
              <w:left w:val="nil"/>
              <w:bottom w:val="single" w:sz="4" w:space="0" w:color="auto"/>
              <w:right w:val="single" w:sz="4" w:space="0" w:color="auto"/>
            </w:tcBorders>
            <w:noWrap/>
          </w:tcPr>
          <w:p w14:paraId="43DCA4E5" w14:textId="77D22604" w:rsidR="00746E90" w:rsidRDefault="00AE1766">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5</w:t>
            </w:r>
            <w:r>
              <w:rPr>
                <w:rFonts w:ascii="MB Corpo S Text Light" w:eastAsia="Times New Roman" w:hAnsi="MB Corpo S Text Light" w:cs="Calibri"/>
                <w:color w:val="000000" w:themeColor="text1"/>
                <w:sz w:val="20"/>
                <w:szCs w:val="20"/>
                <w:lang w:val="en-US" w:eastAsia="de-DE"/>
              </w:rPr>
              <w:t>6</w:t>
            </w:r>
            <w:r w:rsidR="00746E90" w:rsidRPr="1D8877FA">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2</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02AEC70D" w14:textId="4C401D49"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AE5521">
              <w:rPr>
                <w:rFonts w:ascii="MB Corpo S Text Light" w:eastAsia="Times New Roman" w:hAnsi="MB Corpo S Text Light" w:cs="Calibri"/>
                <w:color w:val="000000" w:themeColor="text1"/>
                <w:sz w:val="20"/>
                <w:szCs w:val="20"/>
                <w:lang w:val="en-US" w:eastAsia="de-DE"/>
              </w:rPr>
              <w:t>7</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0616F9BE" w14:textId="110DD091"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747F45">
              <w:rPr>
                <w:rFonts w:ascii="MB Corpo S Text Light" w:eastAsia="Times New Roman" w:hAnsi="MB Corpo S Text Light" w:cs="Calibri"/>
                <w:color w:val="000000" w:themeColor="text1"/>
                <w:sz w:val="20"/>
                <w:szCs w:val="20"/>
                <w:lang w:val="en-US" w:eastAsia="de-DE"/>
              </w:rPr>
              <w:t>3</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3A77B476" w14:textId="01540F63" w:rsidR="00746E90" w:rsidRDefault="00746E90">
            <w:pPr>
              <w:jc w:val="right"/>
              <w:rPr>
                <w:rFonts w:ascii="MB Corpo S Text Light" w:eastAsia="Times New Roman" w:hAnsi="MB Corpo S Text Light" w:cs="Calibri"/>
                <w:color w:val="000000" w:themeColor="text1"/>
                <w:sz w:val="20"/>
                <w:szCs w:val="20"/>
                <w:lang w:val="en-US" w:eastAsia="de-DE"/>
              </w:rPr>
            </w:pPr>
            <w:r w:rsidRPr="0056128C">
              <w:rPr>
                <w:rFonts w:ascii="MB Corpo S Text Light" w:eastAsia="Times New Roman" w:hAnsi="MB Corpo S Text Light" w:cs="Calibri"/>
                <w:color w:val="000000" w:themeColor="text1"/>
                <w:sz w:val="20"/>
                <w:szCs w:val="20"/>
                <w:lang w:val="en-US" w:eastAsia="de-DE"/>
              </w:rPr>
              <w:t>16</w:t>
            </w:r>
            <w:r w:rsidR="009F3313">
              <w:rPr>
                <w:rFonts w:ascii="MB Corpo S Text Light" w:eastAsia="Times New Roman" w:hAnsi="MB Corpo S Text Light" w:cs="Calibri"/>
                <w:color w:val="000000" w:themeColor="text1"/>
                <w:sz w:val="20"/>
                <w:szCs w:val="20"/>
                <w:lang w:val="en-US" w:eastAsia="de-DE"/>
              </w:rPr>
              <w:t>5</w:t>
            </w:r>
            <w:r>
              <w:rPr>
                <w:rFonts w:ascii="MB Corpo S Text Light" w:eastAsia="Times New Roman" w:hAnsi="MB Corpo S Text Light" w:cs="Calibri"/>
                <w:color w:val="000000" w:themeColor="text1"/>
                <w:sz w:val="20"/>
                <w:szCs w:val="20"/>
                <w:lang w:val="en-US" w:eastAsia="de-DE"/>
              </w:rPr>
              <w:t>,</w:t>
            </w:r>
            <w:r w:rsidR="009F3313">
              <w:rPr>
                <w:rFonts w:ascii="MB Corpo S Text Light" w:eastAsia="Times New Roman" w:hAnsi="MB Corpo S Text Light" w:cs="Calibri"/>
                <w:color w:val="000000" w:themeColor="text1"/>
                <w:sz w:val="20"/>
                <w:szCs w:val="20"/>
                <w:lang w:val="en-US" w:eastAsia="de-DE"/>
              </w:rPr>
              <w:t>300</w:t>
            </w:r>
          </w:p>
        </w:tc>
        <w:tc>
          <w:tcPr>
            <w:tcW w:w="994" w:type="dxa"/>
            <w:tcBorders>
              <w:top w:val="nil"/>
              <w:left w:val="nil"/>
              <w:bottom w:val="single" w:sz="4" w:space="0" w:color="auto"/>
              <w:right w:val="single" w:sz="4" w:space="0" w:color="auto"/>
            </w:tcBorders>
          </w:tcPr>
          <w:p w14:paraId="1D52D373" w14:textId="791E372C"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102525">
              <w:rPr>
                <w:rFonts w:ascii="MB Corpo S Text Light" w:eastAsia="Times New Roman" w:hAnsi="MB Corpo S Text Light" w:cs="Calibri"/>
                <w:color w:val="000000" w:themeColor="text1"/>
                <w:sz w:val="20"/>
                <w:szCs w:val="20"/>
                <w:lang w:val="en-US" w:eastAsia="de-DE"/>
              </w:rPr>
              <w:t>3</w:t>
            </w:r>
            <w:r>
              <w:rPr>
                <w:rFonts w:ascii="MB Corpo S Text Light" w:eastAsia="Times New Roman" w:hAnsi="MB Corpo S Text Light" w:cs="Calibri"/>
                <w:color w:val="000000" w:themeColor="text1"/>
                <w:sz w:val="20"/>
                <w:szCs w:val="20"/>
                <w:lang w:val="en-US" w:eastAsia="de-DE"/>
              </w:rPr>
              <w:t>%</w:t>
            </w:r>
          </w:p>
        </w:tc>
      </w:tr>
      <w:tr w:rsidR="00746E90" w:rsidRPr="00227CC4" w14:paraId="649781BF"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0041C1A6" w14:textId="77777777" w:rsidR="00746E90" w:rsidRDefault="00746E90" w:rsidP="00746E90">
            <w:pPr>
              <w:pStyle w:val="Paragrafoelenco"/>
              <w:numPr>
                <w:ilvl w:val="0"/>
                <w:numId w:val="20"/>
              </w:numPr>
              <w:spacing w:line="240" w:lineRule="auto"/>
              <w:ind w:left="351" w:hanging="351"/>
              <w:rPr>
                <w:rFonts w:ascii="MB Corpo S Text Light" w:eastAsia="Times New Roman" w:hAnsi="MB Corpo S Text Light" w:cs="Calibri"/>
                <w:sz w:val="20"/>
                <w:szCs w:val="20"/>
                <w:lang w:val="en-US" w:eastAsia="de-DE"/>
              </w:rPr>
            </w:pPr>
            <w:r w:rsidRPr="0B8CCE8E">
              <w:rPr>
                <w:rFonts w:ascii="MB Corpo S Text Light" w:eastAsia="Times New Roman" w:hAnsi="MB Corpo S Text Light" w:cs="Calibri"/>
                <w:sz w:val="20"/>
                <w:szCs w:val="20"/>
                <w:lang w:val="en-US" w:eastAsia="de-DE"/>
              </w:rPr>
              <w:t>thereof commercial midsize vans</w:t>
            </w:r>
          </w:p>
        </w:tc>
        <w:tc>
          <w:tcPr>
            <w:tcW w:w="1204" w:type="dxa"/>
            <w:tcBorders>
              <w:top w:val="nil"/>
              <w:left w:val="nil"/>
              <w:bottom w:val="single" w:sz="4" w:space="0" w:color="auto"/>
              <w:right w:val="single" w:sz="4" w:space="0" w:color="auto"/>
            </w:tcBorders>
            <w:noWrap/>
          </w:tcPr>
          <w:p w14:paraId="75AEBD11" w14:textId="77777777"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19</w:t>
            </w:r>
            <w:r w:rsidRPr="1D8877FA">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2</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4B98251F" w14:textId="77777777"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-28%</w:t>
            </w:r>
          </w:p>
        </w:tc>
        <w:tc>
          <w:tcPr>
            <w:tcW w:w="1020" w:type="dxa"/>
            <w:tcBorders>
              <w:top w:val="nil"/>
              <w:left w:val="nil"/>
              <w:bottom w:val="single" w:sz="4" w:space="0" w:color="auto"/>
              <w:right w:val="single" w:sz="4" w:space="0" w:color="auto"/>
            </w:tcBorders>
          </w:tcPr>
          <w:p w14:paraId="26D4E65D" w14:textId="77777777"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32</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509637EE" w14:textId="77777777"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sidRPr="0056128C">
              <w:rPr>
                <w:rFonts w:ascii="MB Corpo S Text Light" w:eastAsia="Times New Roman" w:hAnsi="MB Corpo S Text Light" w:cs="Calibri"/>
                <w:color w:val="000000" w:themeColor="text1"/>
                <w:sz w:val="20"/>
                <w:szCs w:val="20"/>
                <w:lang w:val="en-US" w:eastAsia="de-DE"/>
              </w:rPr>
              <w:t>77</w:t>
            </w:r>
            <w:r>
              <w:rPr>
                <w:rFonts w:ascii="MB Corpo S Text Light" w:eastAsia="Times New Roman" w:hAnsi="MB Corpo S Text Light" w:cs="Calibri"/>
                <w:color w:val="000000" w:themeColor="text1"/>
                <w:sz w:val="20"/>
                <w:szCs w:val="20"/>
                <w:lang w:val="en-US" w:eastAsia="de-DE"/>
              </w:rPr>
              <w:t>,</w:t>
            </w:r>
            <w:r w:rsidRPr="0056128C">
              <w:rPr>
                <w:rFonts w:ascii="MB Corpo S Text Light" w:eastAsia="Times New Roman" w:hAnsi="MB Corpo S Text Light" w:cs="Calibri"/>
                <w:color w:val="000000" w:themeColor="text1"/>
                <w:sz w:val="20"/>
                <w:szCs w:val="20"/>
                <w:lang w:val="en-US" w:eastAsia="de-DE"/>
              </w:rPr>
              <w:t>0</w:t>
            </w:r>
            <w:r>
              <w:rPr>
                <w:rFonts w:ascii="MB Corpo S Text Light" w:eastAsia="Times New Roman" w:hAnsi="MB Corpo S Text Light" w:cs="Calibri"/>
                <w:color w:val="000000" w:themeColor="text1"/>
                <w:sz w:val="20"/>
                <w:szCs w:val="20"/>
                <w:lang w:val="en-US" w:eastAsia="de-DE"/>
              </w:rPr>
              <w:t>00</w:t>
            </w:r>
          </w:p>
        </w:tc>
        <w:tc>
          <w:tcPr>
            <w:tcW w:w="994" w:type="dxa"/>
            <w:tcBorders>
              <w:top w:val="nil"/>
              <w:left w:val="nil"/>
              <w:bottom w:val="single" w:sz="4" w:space="0" w:color="auto"/>
              <w:right w:val="single" w:sz="4" w:space="0" w:color="auto"/>
            </w:tcBorders>
          </w:tcPr>
          <w:p w14:paraId="2DEC7D81" w14:textId="77777777"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-9%</w:t>
            </w:r>
          </w:p>
        </w:tc>
      </w:tr>
      <w:tr w:rsidR="00746E90" w:rsidRPr="00227CC4" w14:paraId="03CC147D"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23596BF5" w14:textId="77777777" w:rsidR="00746E90" w:rsidRPr="00B61823" w:rsidRDefault="00746E90" w:rsidP="00746E90">
            <w:pPr>
              <w:pStyle w:val="Paragrafoelenco"/>
              <w:numPr>
                <w:ilvl w:val="0"/>
                <w:numId w:val="20"/>
              </w:numPr>
              <w:spacing w:line="240" w:lineRule="auto"/>
              <w:ind w:left="351" w:hanging="351"/>
              <w:rPr>
                <w:rFonts w:ascii="MB Corpo S Text Light" w:eastAsia="Times New Roman" w:hAnsi="MB Corpo S Text Light" w:cs="Calibri"/>
                <w:bCs/>
                <w:sz w:val="20"/>
                <w:szCs w:val="20"/>
                <w:lang w:val="en-US" w:eastAsia="de-DE"/>
              </w:rPr>
            </w:pPr>
            <w:r w:rsidRPr="00B61823">
              <w:rPr>
                <w:rFonts w:ascii="MB Corpo S Text Light" w:eastAsia="Times New Roman" w:hAnsi="MB Corpo S Text Light" w:cs="Calibri"/>
                <w:bCs/>
                <w:sz w:val="20"/>
                <w:szCs w:val="20"/>
                <w:lang w:val="en-US" w:eastAsia="de-DE"/>
              </w:rPr>
              <w:t xml:space="preserve">thereof commercial small </w:t>
            </w:r>
            <w:r>
              <w:rPr>
                <w:rFonts w:ascii="MB Corpo S Text Light" w:eastAsia="Times New Roman" w:hAnsi="MB Corpo S Text Light" w:cs="Calibri"/>
                <w:bCs/>
                <w:sz w:val="20"/>
                <w:szCs w:val="20"/>
                <w:lang w:val="en-US" w:eastAsia="de-DE"/>
              </w:rPr>
              <w:t>v</w:t>
            </w:r>
            <w:r w:rsidRPr="00B61823">
              <w:rPr>
                <w:rFonts w:ascii="MB Corpo S Text Light" w:eastAsia="Times New Roman" w:hAnsi="MB Corpo S Text Light" w:cs="Calibri"/>
                <w:bCs/>
                <w:sz w:val="20"/>
                <w:szCs w:val="20"/>
                <w:lang w:val="en-US" w:eastAsia="de-DE"/>
              </w:rPr>
              <w:t>ans</w:t>
            </w:r>
          </w:p>
        </w:tc>
        <w:tc>
          <w:tcPr>
            <w:tcW w:w="1204" w:type="dxa"/>
            <w:tcBorders>
              <w:top w:val="nil"/>
              <w:left w:val="nil"/>
              <w:bottom w:val="single" w:sz="4" w:space="0" w:color="auto"/>
              <w:right w:val="single" w:sz="4" w:space="0" w:color="auto"/>
            </w:tcBorders>
            <w:noWrap/>
          </w:tcPr>
          <w:p w14:paraId="388F5B3D" w14:textId="02ACF142"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3</w:t>
            </w:r>
            <w:r w:rsidRPr="1D8877FA">
              <w:rPr>
                <w:rFonts w:ascii="MB Corpo S Text Light" w:eastAsia="Times New Roman" w:hAnsi="MB Corpo S Text Light" w:cs="Calibri"/>
                <w:color w:val="000000" w:themeColor="text1"/>
                <w:sz w:val="20"/>
                <w:szCs w:val="20"/>
                <w:lang w:val="en-US" w:eastAsia="de-DE"/>
              </w:rPr>
              <w:t>,</w:t>
            </w:r>
            <w:r w:rsidR="00EF4E86">
              <w:rPr>
                <w:rFonts w:ascii="MB Corpo S Text Light" w:eastAsia="Times New Roman" w:hAnsi="MB Corpo S Text Light" w:cs="Calibri"/>
                <w:color w:val="000000" w:themeColor="text1"/>
                <w:sz w:val="20"/>
                <w:szCs w:val="20"/>
                <w:lang w:val="en-US" w:eastAsia="de-DE"/>
              </w:rPr>
              <w:t>0</w:t>
            </w:r>
            <w:r w:rsidR="00EF4E86"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6EAC06B4" w14:textId="7958FA65"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-5</w:t>
            </w:r>
            <w:r w:rsidR="00EF4E86">
              <w:rPr>
                <w:rFonts w:ascii="MB Corpo S Text Light" w:eastAsia="Times New Roman" w:hAnsi="MB Corpo S Text Light" w:cs="Calibri"/>
                <w:color w:val="000000" w:themeColor="text1"/>
                <w:sz w:val="20"/>
                <w:szCs w:val="20"/>
                <w:lang w:val="en-US" w:eastAsia="de-DE"/>
              </w:rPr>
              <w:t>7</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588A1589" w14:textId="344733FA"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230500">
              <w:rPr>
                <w:rFonts w:ascii="MB Corpo S Text Light" w:eastAsia="Times New Roman" w:hAnsi="MB Corpo S Text Light" w:cs="Calibri"/>
                <w:color w:val="000000" w:themeColor="text1"/>
                <w:sz w:val="20"/>
                <w:szCs w:val="20"/>
                <w:lang w:val="en-US" w:eastAsia="de-DE"/>
              </w:rPr>
              <w:t>49</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44690335" w14:textId="0474F51D" w:rsidR="00746E90" w:rsidRDefault="00746E90">
            <w:pPr>
              <w:jc w:val="right"/>
              <w:rPr>
                <w:rFonts w:ascii="MB Corpo S Text Light" w:eastAsia="Times New Roman" w:hAnsi="MB Corpo S Text Light" w:cs="Calibri"/>
                <w:color w:val="000000" w:themeColor="text1"/>
                <w:sz w:val="20"/>
                <w:szCs w:val="20"/>
                <w:lang w:val="en-US" w:eastAsia="de-DE"/>
              </w:rPr>
            </w:pPr>
            <w:r w:rsidRPr="00E371D9">
              <w:rPr>
                <w:rFonts w:ascii="MB Corpo S Text Light" w:eastAsia="Times New Roman" w:hAnsi="MB Corpo S Text Light" w:cs="Calibri"/>
                <w:color w:val="000000" w:themeColor="text1"/>
                <w:sz w:val="20"/>
                <w:szCs w:val="20"/>
                <w:lang w:val="en-US" w:eastAsia="de-DE"/>
              </w:rPr>
              <w:t>15</w:t>
            </w:r>
            <w:r>
              <w:rPr>
                <w:rFonts w:ascii="MB Corpo S Text Light" w:eastAsia="Times New Roman" w:hAnsi="MB Corpo S Text Light" w:cs="Calibri"/>
                <w:color w:val="000000" w:themeColor="text1"/>
                <w:sz w:val="20"/>
                <w:szCs w:val="20"/>
                <w:lang w:val="en-US" w:eastAsia="de-DE"/>
              </w:rPr>
              <w:t>,</w:t>
            </w:r>
            <w:r w:rsidR="00083B92">
              <w:rPr>
                <w:rFonts w:ascii="MB Corpo S Text Light" w:eastAsia="Times New Roman" w:hAnsi="MB Corpo S Text Light" w:cs="Calibri"/>
                <w:color w:val="000000" w:themeColor="text1"/>
                <w:sz w:val="20"/>
                <w:szCs w:val="20"/>
                <w:lang w:val="en-US" w:eastAsia="de-DE"/>
              </w:rPr>
              <w:t>1</w:t>
            </w:r>
            <w:r>
              <w:rPr>
                <w:rFonts w:ascii="MB Corpo S Text Light" w:eastAsia="Times New Roman" w:hAnsi="MB Corpo S Text Light" w:cs="Calibri"/>
                <w:color w:val="000000" w:themeColor="text1"/>
                <w:sz w:val="20"/>
                <w:szCs w:val="20"/>
                <w:lang w:val="en-US" w:eastAsia="de-DE"/>
              </w:rPr>
              <w:t>00</w:t>
            </w:r>
          </w:p>
        </w:tc>
        <w:tc>
          <w:tcPr>
            <w:tcW w:w="994" w:type="dxa"/>
            <w:tcBorders>
              <w:top w:val="nil"/>
              <w:left w:val="nil"/>
              <w:bottom w:val="single" w:sz="4" w:space="0" w:color="auto"/>
              <w:right w:val="single" w:sz="4" w:space="0" w:color="auto"/>
            </w:tcBorders>
          </w:tcPr>
          <w:p w14:paraId="0BACEB50" w14:textId="578271BC"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B61D3D">
              <w:rPr>
                <w:rFonts w:ascii="MB Corpo S Text Light" w:eastAsia="Times New Roman" w:hAnsi="MB Corpo S Text Light" w:cs="Calibri"/>
                <w:color w:val="000000" w:themeColor="text1"/>
                <w:sz w:val="20"/>
                <w:szCs w:val="20"/>
                <w:lang w:val="en-US" w:eastAsia="de-DE"/>
              </w:rPr>
              <w:t>15</w:t>
            </w:r>
            <w:r>
              <w:rPr>
                <w:rFonts w:ascii="MB Corpo S Text Light" w:eastAsia="Times New Roman" w:hAnsi="MB Corpo S Text Light" w:cs="Calibri"/>
                <w:color w:val="000000" w:themeColor="text1"/>
                <w:sz w:val="20"/>
                <w:szCs w:val="20"/>
                <w:lang w:val="en-US" w:eastAsia="de-DE"/>
              </w:rPr>
              <w:t>%</w:t>
            </w:r>
          </w:p>
        </w:tc>
      </w:tr>
      <w:tr w:rsidR="00746E90" w:rsidRPr="00227CC4" w14:paraId="49CA088B"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473AAA45" w14:textId="77777777" w:rsidR="00746E90" w:rsidRPr="005A23BE" w:rsidRDefault="00746E90">
            <w:pPr>
              <w:spacing w:line="240" w:lineRule="auto"/>
              <w:rPr>
                <w:rFonts w:ascii="MB Corpo S Text Light" w:eastAsia="Times New Roman" w:hAnsi="MB Corpo S Text Light" w:cs="Calibri"/>
                <w:b/>
                <w:bCs/>
                <w:sz w:val="20"/>
                <w:szCs w:val="20"/>
                <w:lang w:val="en-US" w:eastAsia="de-DE"/>
              </w:rPr>
            </w:pPr>
            <w:r w:rsidRPr="005A23BE">
              <w:rPr>
                <w:rFonts w:ascii="MB Corpo S Text Light" w:eastAsia="Times New Roman" w:hAnsi="MB Corpo S Text Light" w:cs="Calibri"/>
                <w:b/>
                <w:bCs/>
                <w:sz w:val="20"/>
                <w:szCs w:val="20"/>
                <w:lang w:val="en-US" w:eastAsia="de-DE"/>
              </w:rPr>
              <w:t xml:space="preserve">Private </w:t>
            </w:r>
            <w:r>
              <w:rPr>
                <w:rFonts w:ascii="MB Corpo S Text Light" w:eastAsia="Times New Roman" w:hAnsi="MB Corpo S Text Light" w:cs="Calibri"/>
                <w:b/>
                <w:bCs/>
                <w:sz w:val="20"/>
                <w:szCs w:val="20"/>
                <w:lang w:val="en-US" w:eastAsia="de-DE"/>
              </w:rPr>
              <w:t>v</w:t>
            </w:r>
            <w:r w:rsidRPr="005A23BE">
              <w:rPr>
                <w:rFonts w:ascii="MB Corpo S Text Light" w:eastAsia="Times New Roman" w:hAnsi="MB Corpo S Text Light" w:cs="Calibri"/>
                <w:b/>
                <w:bCs/>
                <w:sz w:val="20"/>
                <w:szCs w:val="20"/>
                <w:lang w:val="en-US" w:eastAsia="de-DE"/>
              </w:rPr>
              <w:t xml:space="preserve">ans </w:t>
            </w:r>
          </w:p>
        </w:tc>
        <w:tc>
          <w:tcPr>
            <w:tcW w:w="1204" w:type="dxa"/>
            <w:tcBorders>
              <w:top w:val="nil"/>
              <w:left w:val="nil"/>
              <w:bottom w:val="single" w:sz="4" w:space="0" w:color="auto"/>
              <w:right w:val="single" w:sz="4" w:space="0" w:color="auto"/>
            </w:tcBorders>
            <w:noWrap/>
          </w:tcPr>
          <w:p w14:paraId="30A2EF03" w14:textId="62F3B94E" w:rsidR="00746E90" w:rsidRDefault="000B1132">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12</w:t>
            </w:r>
            <w:r w:rsidR="00746E90">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700</w:t>
            </w:r>
          </w:p>
        </w:tc>
        <w:tc>
          <w:tcPr>
            <w:tcW w:w="1020" w:type="dxa"/>
            <w:tcBorders>
              <w:top w:val="nil"/>
              <w:left w:val="nil"/>
              <w:bottom w:val="single" w:sz="4" w:space="0" w:color="auto"/>
              <w:right w:val="single" w:sz="4" w:space="0" w:color="auto"/>
            </w:tcBorders>
            <w:noWrap/>
          </w:tcPr>
          <w:p w14:paraId="75B806AD" w14:textId="77A007D6"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w:t>
            </w:r>
            <w:r w:rsidR="000B1132">
              <w:rPr>
                <w:rFonts w:ascii="MB Corpo S Text Light" w:eastAsia="Times New Roman" w:hAnsi="MB Corpo S Text Light" w:cs="Calibri"/>
                <w:color w:val="000000" w:themeColor="text1"/>
                <w:sz w:val="20"/>
                <w:szCs w:val="20"/>
                <w:lang w:val="en-US" w:eastAsia="de-DE"/>
              </w:rPr>
              <w:t>6</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2FE50AB8" w14:textId="5A5E40D6"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w:t>
            </w:r>
            <w:r w:rsidR="007604EF">
              <w:rPr>
                <w:rFonts w:ascii="MB Corpo S Text Light" w:eastAsia="Times New Roman" w:hAnsi="MB Corpo S Text Light" w:cs="Calibri"/>
                <w:color w:val="000000" w:themeColor="text1"/>
                <w:sz w:val="20"/>
                <w:szCs w:val="20"/>
                <w:lang w:val="en-US" w:eastAsia="de-DE"/>
              </w:rPr>
              <w:t>4</w:t>
            </w:r>
            <w:r>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00D8EFAB" w14:textId="1DC4C68D" w:rsidR="00746E90" w:rsidRDefault="00746E90">
            <w:pPr>
              <w:jc w:val="right"/>
              <w:rPr>
                <w:rFonts w:ascii="MB Corpo S Text Light" w:eastAsia="Times New Roman" w:hAnsi="MB Corpo S Text Light" w:cs="Calibri"/>
                <w:color w:val="000000" w:themeColor="text1"/>
                <w:sz w:val="20"/>
                <w:szCs w:val="20"/>
                <w:lang w:val="en-US" w:eastAsia="de-DE"/>
              </w:rPr>
            </w:pPr>
            <w:r w:rsidRPr="00E371D9">
              <w:rPr>
                <w:rFonts w:ascii="MB Corpo S Text Light" w:eastAsia="Times New Roman" w:hAnsi="MB Corpo S Text Light" w:cs="Calibri"/>
                <w:color w:val="000000" w:themeColor="text1"/>
                <w:sz w:val="20"/>
                <w:szCs w:val="20"/>
                <w:lang w:val="en-US" w:eastAsia="de-DE"/>
              </w:rPr>
              <w:t>4</w:t>
            </w:r>
            <w:r w:rsidR="002C067C">
              <w:rPr>
                <w:rFonts w:ascii="MB Corpo S Text Light" w:eastAsia="Times New Roman" w:hAnsi="MB Corpo S Text Light" w:cs="Calibri"/>
                <w:color w:val="000000" w:themeColor="text1"/>
                <w:sz w:val="20"/>
                <w:szCs w:val="20"/>
                <w:lang w:val="en-US" w:eastAsia="de-DE"/>
              </w:rPr>
              <w:t>2</w:t>
            </w:r>
            <w:r>
              <w:rPr>
                <w:rFonts w:ascii="MB Corpo S Text Light" w:eastAsia="Times New Roman" w:hAnsi="MB Corpo S Text Light" w:cs="Calibri"/>
                <w:color w:val="000000" w:themeColor="text1"/>
                <w:sz w:val="20"/>
                <w:szCs w:val="20"/>
                <w:lang w:val="en-US" w:eastAsia="de-DE"/>
              </w:rPr>
              <w:t>,</w:t>
            </w:r>
            <w:r w:rsidR="002C067C">
              <w:rPr>
                <w:rFonts w:ascii="MB Corpo S Text Light" w:eastAsia="Times New Roman" w:hAnsi="MB Corpo S Text Light" w:cs="Calibri"/>
                <w:color w:val="000000" w:themeColor="text1"/>
                <w:sz w:val="20"/>
                <w:szCs w:val="20"/>
                <w:lang w:val="en-US" w:eastAsia="de-DE"/>
              </w:rPr>
              <w:t>600</w:t>
            </w:r>
          </w:p>
        </w:tc>
        <w:tc>
          <w:tcPr>
            <w:tcW w:w="994" w:type="dxa"/>
            <w:tcBorders>
              <w:top w:val="nil"/>
              <w:left w:val="nil"/>
              <w:bottom w:val="single" w:sz="4" w:space="0" w:color="auto"/>
              <w:right w:val="single" w:sz="4" w:space="0" w:color="auto"/>
            </w:tcBorders>
          </w:tcPr>
          <w:p w14:paraId="1D6F16CA" w14:textId="560E1BE8"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w:t>
            </w:r>
            <w:r w:rsidR="00F67903">
              <w:rPr>
                <w:rFonts w:ascii="MB Corpo S Text Light" w:eastAsia="Times New Roman" w:hAnsi="MB Corpo S Text Light" w:cs="Calibri"/>
                <w:color w:val="000000" w:themeColor="text1"/>
                <w:sz w:val="20"/>
                <w:szCs w:val="20"/>
                <w:lang w:val="en-US" w:eastAsia="de-DE"/>
              </w:rPr>
              <w:t>4</w:t>
            </w:r>
            <w:r>
              <w:rPr>
                <w:rFonts w:ascii="MB Corpo S Text Light" w:eastAsia="Times New Roman" w:hAnsi="MB Corpo S Text Light" w:cs="Calibri"/>
                <w:color w:val="000000" w:themeColor="text1"/>
                <w:sz w:val="20"/>
                <w:szCs w:val="20"/>
                <w:lang w:val="en-US" w:eastAsia="de-DE"/>
              </w:rPr>
              <w:t>%</w:t>
            </w:r>
          </w:p>
        </w:tc>
      </w:tr>
      <w:tr w:rsidR="00746E90" w:rsidRPr="009C3445" w14:paraId="419A0DB6"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66B69492" w14:textId="77777777" w:rsidR="00746E90" w:rsidRDefault="00746E90" w:rsidP="00746E90">
            <w:pPr>
              <w:pStyle w:val="Paragrafoelenco"/>
              <w:numPr>
                <w:ilvl w:val="0"/>
                <w:numId w:val="20"/>
              </w:numPr>
              <w:spacing w:line="240" w:lineRule="auto"/>
              <w:ind w:left="351" w:hanging="351"/>
              <w:rPr>
                <w:rFonts w:eastAsia="Times New Roman" w:cs="Calibri"/>
                <w:sz w:val="20"/>
                <w:szCs w:val="20"/>
                <w:lang w:val="en-US" w:eastAsia="de-DE"/>
              </w:rPr>
            </w:pPr>
            <w:r w:rsidRPr="0B8CCE8E">
              <w:rPr>
                <w:rFonts w:ascii="MB Corpo S Text Light" w:eastAsia="Times New Roman" w:hAnsi="MB Corpo S Text Light" w:cs="Calibri"/>
                <w:sz w:val="20"/>
                <w:szCs w:val="20"/>
                <w:lang w:val="en-US" w:eastAsia="de-DE"/>
              </w:rPr>
              <w:t>thereof private midsize vans</w:t>
            </w:r>
          </w:p>
        </w:tc>
        <w:tc>
          <w:tcPr>
            <w:tcW w:w="1204" w:type="dxa"/>
            <w:tcBorders>
              <w:top w:val="nil"/>
              <w:left w:val="nil"/>
              <w:bottom w:val="single" w:sz="4" w:space="0" w:color="auto"/>
              <w:right w:val="single" w:sz="4" w:space="0" w:color="auto"/>
            </w:tcBorders>
            <w:noWrap/>
          </w:tcPr>
          <w:p w14:paraId="056EA5EB" w14:textId="575ECC52"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w:t>
            </w:r>
            <w:r>
              <w:rPr>
                <w:rFonts w:ascii="MB Corpo S Text Light" w:eastAsia="Times New Roman" w:hAnsi="MB Corpo S Text Light" w:cs="Calibri"/>
                <w:color w:val="000000" w:themeColor="text1"/>
                <w:sz w:val="20"/>
                <w:szCs w:val="20"/>
                <w:lang w:val="en-US" w:eastAsia="de-DE"/>
              </w:rPr>
              <w:t>2</w:t>
            </w:r>
            <w:r w:rsidRPr="1D8877FA">
              <w:rPr>
                <w:rFonts w:ascii="MB Corpo S Text Light" w:eastAsia="Times New Roman" w:hAnsi="MB Corpo S Text Light" w:cs="Calibri"/>
                <w:color w:val="000000" w:themeColor="text1"/>
                <w:sz w:val="20"/>
                <w:szCs w:val="20"/>
                <w:lang w:val="en-US" w:eastAsia="de-DE"/>
              </w:rPr>
              <w:t>,</w:t>
            </w:r>
            <w:r w:rsidR="00FA6443">
              <w:rPr>
                <w:rFonts w:ascii="MB Corpo S Text Light" w:eastAsia="Times New Roman" w:hAnsi="MB Corpo S Text Light" w:cs="Calibri"/>
                <w:color w:val="000000" w:themeColor="text1"/>
                <w:sz w:val="20"/>
                <w:szCs w:val="20"/>
                <w:lang w:val="en-US" w:eastAsia="de-DE"/>
              </w:rPr>
              <w:t>1</w:t>
            </w:r>
            <w:r w:rsidR="00FA6443"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00DFEC09" w14:textId="579AC123"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916308">
              <w:rPr>
                <w:rFonts w:ascii="MB Corpo S Text Light" w:eastAsia="Times New Roman" w:hAnsi="MB Corpo S Text Light" w:cs="Calibri"/>
                <w:color w:val="000000" w:themeColor="text1"/>
                <w:sz w:val="20"/>
                <w:szCs w:val="20"/>
                <w:lang w:val="en-US" w:eastAsia="de-DE"/>
              </w:rPr>
              <w:t>23</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296EC992" w14:textId="7248E271"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7126C2">
              <w:rPr>
                <w:rFonts w:ascii="MB Corpo S Text Light" w:eastAsia="Times New Roman" w:hAnsi="MB Corpo S Text Light" w:cs="Calibri"/>
                <w:color w:val="000000" w:themeColor="text1"/>
                <w:sz w:val="20"/>
                <w:szCs w:val="20"/>
                <w:lang w:val="en-US" w:eastAsia="de-DE"/>
              </w:rPr>
              <w:t>21</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1A37B7A4" w14:textId="6443A38C"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sidRPr="00E371D9">
              <w:rPr>
                <w:rFonts w:ascii="MB Corpo S Text Light" w:eastAsia="Times New Roman" w:hAnsi="MB Corpo S Text Light" w:cs="Calibri"/>
                <w:color w:val="000000" w:themeColor="text1"/>
                <w:sz w:val="20"/>
                <w:szCs w:val="20"/>
                <w:lang w:val="en-US" w:eastAsia="de-DE"/>
              </w:rPr>
              <w:t>39</w:t>
            </w:r>
            <w:r>
              <w:rPr>
                <w:rFonts w:ascii="MB Corpo S Text Light" w:eastAsia="Times New Roman" w:hAnsi="MB Corpo S Text Light" w:cs="Calibri"/>
                <w:color w:val="000000" w:themeColor="text1"/>
                <w:sz w:val="20"/>
                <w:szCs w:val="20"/>
                <w:lang w:val="en-US" w:eastAsia="de-DE"/>
              </w:rPr>
              <w:t>,</w:t>
            </w:r>
            <w:r w:rsidR="00460989">
              <w:rPr>
                <w:rFonts w:ascii="MB Corpo S Text Light" w:eastAsia="Times New Roman" w:hAnsi="MB Corpo S Text Light" w:cs="Calibri"/>
                <w:color w:val="000000" w:themeColor="text1"/>
                <w:sz w:val="20"/>
                <w:szCs w:val="20"/>
                <w:lang w:val="en-US" w:eastAsia="de-DE"/>
              </w:rPr>
              <w:t>1</w:t>
            </w:r>
            <w:r>
              <w:rPr>
                <w:rFonts w:ascii="MB Corpo S Text Light" w:eastAsia="Times New Roman" w:hAnsi="MB Corpo S Text Light" w:cs="Calibri"/>
                <w:color w:val="000000" w:themeColor="text1"/>
                <w:sz w:val="20"/>
                <w:szCs w:val="20"/>
                <w:lang w:val="en-US" w:eastAsia="de-DE"/>
              </w:rPr>
              <w:t>00</w:t>
            </w:r>
          </w:p>
        </w:tc>
        <w:tc>
          <w:tcPr>
            <w:tcW w:w="994" w:type="dxa"/>
            <w:tcBorders>
              <w:top w:val="nil"/>
              <w:left w:val="nil"/>
              <w:bottom w:val="single" w:sz="4" w:space="0" w:color="auto"/>
              <w:right w:val="single" w:sz="4" w:space="0" w:color="auto"/>
            </w:tcBorders>
          </w:tcPr>
          <w:p w14:paraId="668CC623" w14:textId="0B326514"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450FC8">
              <w:rPr>
                <w:rFonts w:ascii="MB Corpo S Text Light" w:eastAsia="Times New Roman" w:hAnsi="MB Corpo S Text Light" w:cs="Calibri"/>
                <w:color w:val="000000" w:themeColor="text1"/>
                <w:sz w:val="20"/>
                <w:szCs w:val="20"/>
                <w:lang w:val="en-US" w:eastAsia="de-DE"/>
              </w:rPr>
              <w:t>12</w:t>
            </w:r>
            <w:r>
              <w:rPr>
                <w:rFonts w:ascii="MB Corpo S Text Light" w:eastAsia="Times New Roman" w:hAnsi="MB Corpo S Text Light" w:cs="Calibri"/>
                <w:color w:val="000000" w:themeColor="text1"/>
                <w:sz w:val="20"/>
                <w:szCs w:val="20"/>
                <w:lang w:val="en-US" w:eastAsia="de-DE"/>
              </w:rPr>
              <w:t>%</w:t>
            </w:r>
          </w:p>
        </w:tc>
      </w:tr>
      <w:tr w:rsidR="00746E90" w14:paraId="467BEB4A"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4E0CCAF2" w14:textId="77777777" w:rsidR="00746E90" w:rsidRPr="00B61823" w:rsidRDefault="00746E90" w:rsidP="00746E90">
            <w:pPr>
              <w:pStyle w:val="Paragrafoelenco"/>
              <w:numPr>
                <w:ilvl w:val="0"/>
                <w:numId w:val="20"/>
              </w:numPr>
              <w:spacing w:line="240" w:lineRule="auto"/>
              <w:ind w:left="351" w:hanging="351"/>
              <w:rPr>
                <w:rFonts w:ascii="MB Corpo S Text Light" w:eastAsia="Times New Roman" w:hAnsi="MB Corpo S Text Light" w:cs="Calibri"/>
                <w:bCs/>
                <w:sz w:val="20"/>
                <w:szCs w:val="20"/>
                <w:lang w:val="en-US" w:eastAsia="de-DE"/>
              </w:rPr>
            </w:pPr>
            <w:r>
              <w:rPr>
                <w:rFonts w:ascii="MB Corpo S Text Light" w:eastAsia="Times New Roman" w:hAnsi="MB Corpo S Text Light" w:cs="Calibri"/>
                <w:bCs/>
                <w:sz w:val="20"/>
                <w:szCs w:val="20"/>
                <w:lang w:val="en-US" w:eastAsia="de-DE"/>
              </w:rPr>
              <w:t>thereof private small vans</w:t>
            </w:r>
          </w:p>
        </w:tc>
        <w:tc>
          <w:tcPr>
            <w:tcW w:w="1204" w:type="dxa"/>
            <w:tcBorders>
              <w:top w:val="nil"/>
              <w:left w:val="nil"/>
              <w:bottom w:val="single" w:sz="4" w:space="0" w:color="auto"/>
              <w:right w:val="single" w:sz="4" w:space="0" w:color="auto"/>
            </w:tcBorders>
            <w:noWrap/>
          </w:tcPr>
          <w:p w14:paraId="5BD278DC" w14:textId="77777777"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6</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34736CAF" w14:textId="19AA1340"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0639A7">
              <w:rPr>
                <w:rFonts w:ascii="MB Corpo S Text Light" w:eastAsia="Times New Roman" w:hAnsi="MB Corpo S Text Light" w:cs="Calibri"/>
                <w:color w:val="000000" w:themeColor="text1"/>
                <w:sz w:val="20"/>
                <w:szCs w:val="20"/>
                <w:lang w:val="en-US" w:eastAsia="de-DE"/>
              </w:rPr>
              <w:t>61</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4B1D4A78" w14:textId="360379E0"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7126C2">
              <w:rPr>
                <w:rFonts w:ascii="MB Corpo S Text Light" w:eastAsia="Times New Roman" w:hAnsi="MB Corpo S Text Light" w:cs="Calibri"/>
                <w:color w:val="000000" w:themeColor="text1"/>
                <w:sz w:val="20"/>
                <w:szCs w:val="20"/>
                <w:lang w:val="en-US" w:eastAsia="de-DE"/>
              </w:rPr>
              <w:t>55</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3DBEAFB7" w14:textId="4F72C80B"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sidRPr="00E371D9">
              <w:rPr>
                <w:rFonts w:ascii="MB Corpo S Text Light" w:eastAsia="Times New Roman" w:hAnsi="MB Corpo S Text Light" w:cs="Calibri"/>
                <w:color w:val="000000" w:themeColor="text1"/>
                <w:sz w:val="20"/>
                <w:szCs w:val="20"/>
                <w:lang w:val="en-US" w:eastAsia="de-DE"/>
              </w:rPr>
              <w:t>3</w:t>
            </w:r>
            <w:r>
              <w:rPr>
                <w:rFonts w:ascii="MB Corpo S Text Light" w:eastAsia="Times New Roman" w:hAnsi="MB Corpo S Text Light" w:cs="Calibri"/>
                <w:color w:val="000000" w:themeColor="text1"/>
                <w:sz w:val="20"/>
                <w:szCs w:val="20"/>
                <w:lang w:val="en-US" w:eastAsia="de-DE"/>
              </w:rPr>
              <w:t>,</w:t>
            </w:r>
            <w:r w:rsidR="009A6F80">
              <w:rPr>
                <w:rFonts w:ascii="MB Corpo S Text Light" w:eastAsia="Times New Roman" w:hAnsi="MB Corpo S Text Light" w:cs="Calibri"/>
                <w:color w:val="000000" w:themeColor="text1"/>
                <w:sz w:val="20"/>
                <w:szCs w:val="20"/>
                <w:lang w:val="en-US" w:eastAsia="de-DE"/>
              </w:rPr>
              <w:t>5</w:t>
            </w:r>
            <w:r>
              <w:rPr>
                <w:rFonts w:ascii="MB Corpo S Text Light" w:eastAsia="Times New Roman" w:hAnsi="MB Corpo S Text Light" w:cs="Calibri"/>
                <w:color w:val="000000" w:themeColor="text1"/>
                <w:sz w:val="20"/>
                <w:szCs w:val="20"/>
                <w:lang w:val="en-US" w:eastAsia="de-DE"/>
              </w:rPr>
              <w:t>00</w:t>
            </w:r>
          </w:p>
        </w:tc>
        <w:tc>
          <w:tcPr>
            <w:tcW w:w="994" w:type="dxa"/>
            <w:tcBorders>
              <w:top w:val="nil"/>
              <w:left w:val="nil"/>
              <w:bottom w:val="single" w:sz="4" w:space="0" w:color="auto"/>
              <w:right w:val="single" w:sz="4" w:space="0" w:color="auto"/>
            </w:tcBorders>
          </w:tcPr>
          <w:p w14:paraId="5767DC51" w14:textId="0D2F8258"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472BFC">
              <w:rPr>
                <w:rFonts w:ascii="MB Corpo S Text Light" w:eastAsia="Times New Roman" w:hAnsi="MB Corpo S Text Light" w:cs="Calibri"/>
                <w:color w:val="000000" w:themeColor="text1"/>
                <w:sz w:val="20"/>
                <w:szCs w:val="20"/>
                <w:lang w:val="en-US" w:eastAsia="de-DE"/>
              </w:rPr>
              <w:t>32</w:t>
            </w:r>
            <w:r>
              <w:rPr>
                <w:rFonts w:ascii="MB Corpo S Text Light" w:eastAsia="Times New Roman" w:hAnsi="MB Corpo S Text Light" w:cs="Calibri"/>
                <w:color w:val="000000" w:themeColor="text1"/>
                <w:sz w:val="20"/>
                <w:szCs w:val="20"/>
                <w:lang w:val="en-US" w:eastAsia="de-DE"/>
              </w:rPr>
              <w:t>%</w:t>
            </w:r>
          </w:p>
        </w:tc>
      </w:tr>
      <w:tr w:rsidR="00746E90" w14:paraId="4FBD88E8"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tcPr>
          <w:p w14:paraId="1AFE43E3" w14:textId="77777777" w:rsidR="00746E90" w:rsidRDefault="00746E90">
            <w:pPr>
              <w:spacing w:line="240" w:lineRule="auto"/>
              <w:rPr>
                <w:rFonts w:eastAsia="Times New Roman" w:cs="Calibri"/>
                <w:bCs/>
                <w:sz w:val="20"/>
                <w:szCs w:val="20"/>
                <w:lang w:val="en-US" w:eastAsia="de-DE"/>
              </w:rPr>
            </w:pPr>
          </w:p>
        </w:tc>
        <w:tc>
          <w:tcPr>
            <w:tcW w:w="1204" w:type="dxa"/>
            <w:tcBorders>
              <w:top w:val="nil"/>
              <w:left w:val="nil"/>
              <w:bottom w:val="single" w:sz="4" w:space="0" w:color="auto"/>
              <w:right w:val="single" w:sz="4" w:space="0" w:color="auto"/>
            </w:tcBorders>
            <w:noWrap/>
          </w:tcPr>
          <w:p w14:paraId="277F1250"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50EE5F67" w14:textId="77777777" w:rsidR="00746E90" w:rsidRPr="00B45274" w:rsidRDefault="00746E9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63CED22D"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903" w:type="dxa"/>
            <w:tcBorders>
              <w:top w:val="nil"/>
              <w:left w:val="nil"/>
              <w:bottom w:val="single" w:sz="4" w:space="0" w:color="auto"/>
              <w:right w:val="single" w:sz="4" w:space="0" w:color="auto"/>
            </w:tcBorders>
          </w:tcPr>
          <w:p w14:paraId="1061E76F"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994" w:type="dxa"/>
            <w:tcBorders>
              <w:top w:val="nil"/>
              <w:left w:val="nil"/>
              <w:bottom w:val="single" w:sz="4" w:space="0" w:color="auto"/>
              <w:right w:val="single" w:sz="4" w:space="0" w:color="auto"/>
            </w:tcBorders>
          </w:tcPr>
          <w:p w14:paraId="16F8540F"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r>
      <w:tr w:rsidR="00746E90" w:rsidRPr="004D7805" w14:paraId="26602F65" w14:textId="77777777" w:rsidTr="00CB2D34">
        <w:trPr>
          <w:trHeight w:val="209"/>
        </w:trPr>
        <w:tc>
          <w:tcPr>
            <w:tcW w:w="4217" w:type="dxa"/>
            <w:gridSpan w:val="5"/>
            <w:tcBorders>
              <w:top w:val="nil"/>
              <w:left w:val="single" w:sz="4" w:space="0" w:color="auto"/>
              <w:bottom w:val="single" w:sz="4" w:space="0" w:color="auto"/>
              <w:right w:val="single" w:sz="4" w:space="0" w:color="auto"/>
            </w:tcBorders>
            <w:hideMark/>
          </w:tcPr>
          <w:p w14:paraId="353A14BB" w14:textId="77777777" w:rsidR="00746E90" w:rsidRDefault="00746E90">
            <w:pPr>
              <w:spacing w:line="240" w:lineRule="auto"/>
              <w:rPr>
                <w:rFonts w:eastAsia="Times New Roman" w:cs="Calibri"/>
                <w:b/>
                <w:bCs/>
                <w:color w:val="000000"/>
                <w:sz w:val="20"/>
                <w:szCs w:val="20"/>
                <w:lang w:val="en-US" w:eastAsia="de-DE"/>
              </w:rPr>
            </w:pPr>
            <w:r>
              <w:rPr>
                <w:rFonts w:ascii="MB Corpo S Text Light" w:eastAsia="Times New Roman" w:hAnsi="MB Corpo S Text Light" w:cs="Calibri"/>
                <w:b/>
                <w:bCs/>
                <w:color w:val="000000" w:themeColor="text1"/>
                <w:sz w:val="20"/>
                <w:szCs w:val="20"/>
                <w:lang w:val="en-US" w:eastAsia="de-DE"/>
              </w:rPr>
              <w:t>Mercedes-Benz Vans sales by regions and markets</w:t>
            </w:r>
          </w:p>
        </w:tc>
        <w:tc>
          <w:tcPr>
            <w:tcW w:w="1204" w:type="dxa"/>
            <w:tcBorders>
              <w:top w:val="nil"/>
              <w:left w:val="nil"/>
              <w:bottom w:val="single" w:sz="4" w:space="0" w:color="auto"/>
              <w:right w:val="single" w:sz="4" w:space="0" w:color="auto"/>
            </w:tcBorders>
            <w:noWrap/>
          </w:tcPr>
          <w:p w14:paraId="103A2BB8"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noWrap/>
          </w:tcPr>
          <w:p w14:paraId="22ABE6E5" w14:textId="77777777" w:rsidR="00746E90" w:rsidRPr="00B45274" w:rsidRDefault="00746E90">
            <w:pPr>
              <w:jc w:val="right"/>
              <w:rPr>
                <w:rFonts w:ascii="MB Corpo S Text Light" w:eastAsia="Times New Roman" w:hAnsi="MB Corpo S Text Light" w:cs="Calibri"/>
                <w:color w:val="000000" w:themeColor="text1"/>
                <w:sz w:val="20"/>
                <w:szCs w:val="20"/>
                <w:lang w:val="en-US" w:eastAsia="de-DE"/>
              </w:rPr>
            </w:pPr>
          </w:p>
        </w:tc>
        <w:tc>
          <w:tcPr>
            <w:tcW w:w="1020" w:type="dxa"/>
            <w:tcBorders>
              <w:top w:val="nil"/>
              <w:left w:val="nil"/>
              <w:bottom w:val="single" w:sz="4" w:space="0" w:color="auto"/>
              <w:right w:val="single" w:sz="4" w:space="0" w:color="auto"/>
            </w:tcBorders>
          </w:tcPr>
          <w:p w14:paraId="37C5A9BF"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903" w:type="dxa"/>
            <w:tcBorders>
              <w:top w:val="nil"/>
              <w:left w:val="nil"/>
              <w:bottom w:val="single" w:sz="4" w:space="0" w:color="auto"/>
              <w:right w:val="single" w:sz="4" w:space="0" w:color="auto"/>
            </w:tcBorders>
          </w:tcPr>
          <w:p w14:paraId="350DD3F6"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c>
          <w:tcPr>
            <w:tcW w:w="994" w:type="dxa"/>
            <w:tcBorders>
              <w:top w:val="nil"/>
              <w:left w:val="nil"/>
              <w:bottom w:val="single" w:sz="4" w:space="0" w:color="auto"/>
              <w:right w:val="single" w:sz="4" w:space="0" w:color="auto"/>
            </w:tcBorders>
          </w:tcPr>
          <w:p w14:paraId="6E895A75" w14:textId="77777777" w:rsidR="00746E90" w:rsidRDefault="00746E90">
            <w:pPr>
              <w:jc w:val="right"/>
              <w:rPr>
                <w:rFonts w:ascii="MB Corpo S Text Light" w:eastAsia="Times New Roman" w:hAnsi="MB Corpo S Text Light" w:cs="Calibri"/>
                <w:color w:val="000000" w:themeColor="text1"/>
                <w:sz w:val="20"/>
                <w:szCs w:val="20"/>
                <w:lang w:val="en-US" w:eastAsia="de-DE"/>
              </w:rPr>
            </w:pPr>
          </w:p>
        </w:tc>
      </w:tr>
      <w:tr w:rsidR="00746E90" w14:paraId="4336B9BC"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hideMark/>
          </w:tcPr>
          <w:p w14:paraId="5306F6F4" w14:textId="77777777" w:rsidR="00746E90" w:rsidRDefault="00746E90">
            <w:pPr>
              <w:spacing w:line="240" w:lineRule="auto"/>
              <w:rPr>
                <w:rFonts w:eastAsia="Times New Roman"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Europe**</w:t>
            </w:r>
          </w:p>
        </w:tc>
        <w:tc>
          <w:tcPr>
            <w:tcW w:w="1204" w:type="dxa"/>
            <w:tcBorders>
              <w:top w:val="nil"/>
              <w:left w:val="nil"/>
              <w:bottom w:val="single" w:sz="4" w:space="0" w:color="auto"/>
              <w:right w:val="single" w:sz="4" w:space="0" w:color="auto"/>
            </w:tcBorders>
            <w:noWrap/>
          </w:tcPr>
          <w:p w14:paraId="4D3CD07F" w14:textId="1349E268"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59</w:t>
            </w:r>
            <w:r w:rsidRPr="1D8877FA">
              <w:rPr>
                <w:rFonts w:ascii="MB Corpo S Text Light" w:eastAsia="Times New Roman" w:hAnsi="MB Corpo S Text Light" w:cs="Calibri"/>
                <w:color w:val="000000" w:themeColor="text1"/>
                <w:sz w:val="20"/>
                <w:szCs w:val="20"/>
                <w:lang w:val="en-US" w:eastAsia="de-DE"/>
              </w:rPr>
              <w:t>,</w:t>
            </w:r>
            <w:r w:rsidR="003749C2">
              <w:rPr>
                <w:rFonts w:ascii="MB Corpo S Text Light" w:eastAsia="Times New Roman" w:hAnsi="MB Corpo S Text Light" w:cs="Calibri"/>
                <w:color w:val="000000" w:themeColor="text1"/>
                <w:sz w:val="20"/>
                <w:szCs w:val="20"/>
                <w:lang w:val="en-US" w:eastAsia="de-DE"/>
              </w:rPr>
              <w:t>8</w:t>
            </w:r>
            <w:r w:rsidR="003749C2"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31177A85" w14:textId="7FBB4724"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3749C2">
              <w:rPr>
                <w:rFonts w:ascii="MB Corpo S Text Light" w:eastAsia="Times New Roman" w:hAnsi="MB Corpo S Text Light" w:cs="Calibri"/>
                <w:color w:val="000000" w:themeColor="text1"/>
                <w:sz w:val="20"/>
                <w:szCs w:val="20"/>
                <w:lang w:val="en-US" w:eastAsia="de-DE"/>
              </w:rPr>
              <w:t>15</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6CC406BF" w14:textId="2BCA8A01"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DB1899">
              <w:rPr>
                <w:rFonts w:ascii="MB Corpo S Text Light" w:eastAsia="Times New Roman" w:hAnsi="MB Corpo S Text Light" w:cs="Calibri"/>
                <w:color w:val="000000" w:themeColor="text1"/>
                <w:sz w:val="20"/>
                <w:szCs w:val="20"/>
                <w:lang w:val="en-US" w:eastAsia="de-DE"/>
              </w:rPr>
              <w:t>3</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3743C3B3" w14:textId="7889EED1" w:rsidR="00746E90" w:rsidRDefault="00D0241A">
            <w:pPr>
              <w:jc w:val="right"/>
              <w:rPr>
                <w:rFonts w:ascii="MB Corpo S Text Light" w:eastAsia="Times New Roman" w:hAnsi="MB Corpo S Text Light" w:cs="Calibri"/>
                <w:color w:val="000000" w:themeColor="text1"/>
                <w:sz w:val="20"/>
                <w:szCs w:val="20"/>
                <w:lang w:val="en-US" w:eastAsia="de-DE"/>
              </w:rPr>
            </w:pPr>
            <w:r w:rsidRPr="00E371D9">
              <w:rPr>
                <w:rFonts w:ascii="MB Corpo S Text Light" w:eastAsia="Times New Roman" w:hAnsi="MB Corpo S Text Light" w:cs="Calibri"/>
                <w:color w:val="000000" w:themeColor="text1"/>
                <w:sz w:val="20"/>
                <w:szCs w:val="20"/>
                <w:lang w:val="en-US" w:eastAsia="de-DE"/>
              </w:rPr>
              <w:t>19</w:t>
            </w:r>
            <w:r>
              <w:rPr>
                <w:rFonts w:ascii="MB Corpo S Text Light" w:eastAsia="Times New Roman" w:hAnsi="MB Corpo S Text Light" w:cs="Calibri"/>
                <w:color w:val="000000" w:themeColor="text1"/>
                <w:sz w:val="20"/>
                <w:szCs w:val="20"/>
                <w:lang w:val="en-US" w:eastAsia="de-DE"/>
              </w:rPr>
              <w:t>7</w:t>
            </w:r>
            <w:r w:rsidR="00746E90">
              <w:rPr>
                <w:rFonts w:ascii="MB Corpo S Text Light" w:eastAsia="Times New Roman" w:hAnsi="MB Corpo S Text Light" w:cs="Calibri"/>
                <w:color w:val="000000" w:themeColor="text1"/>
                <w:sz w:val="20"/>
                <w:szCs w:val="20"/>
                <w:lang w:val="en-US" w:eastAsia="de-DE"/>
              </w:rPr>
              <w:t>,</w:t>
            </w:r>
            <w:r w:rsidR="00290D00">
              <w:rPr>
                <w:rFonts w:ascii="MB Corpo S Text Light" w:eastAsia="Times New Roman" w:hAnsi="MB Corpo S Text Light" w:cs="Calibri"/>
                <w:color w:val="000000" w:themeColor="text1"/>
                <w:sz w:val="20"/>
                <w:szCs w:val="20"/>
                <w:lang w:val="en-US" w:eastAsia="de-DE"/>
              </w:rPr>
              <w:t>100</w:t>
            </w:r>
          </w:p>
        </w:tc>
        <w:tc>
          <w:tcPr>
            <w:tcW w:w="994" w:type="dxa"/>
            <w:tcBorders>
              <w:top w:val="nil"/>
              <w:left w:val="nil"/>
              <w:bottom w:val="single" w:sz="4" w:space="0" w:color="auto"/>
              <w:right w:val="single" w:sz="4" w:space="0" w:color="auto"/>
            </w:tcBorders>
          </w:tcPr>
          <w:p w14:paraId="3DB77CAC" w14:textId="13F47F01"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211103">
              <w:rPr>
                <w:rFonts w:ascii="MB Corpo S Text Light" w:eastAsia="Times New Roman" w:hAnsi="MB Corpo S Text Light" w:cs="Calibri"/>
                <w:color w:val="000000" w:themeColor="text1"/>
                <w:sz w:val="20"/>
                <w:szCs w:val="20"/>
                <w:lang w:val="en-US" w:eastAsia="de-DE"/>
              </w:rPr>
              <w:t>0</w:t>
            </w:r>
            <w:r>
              <w:rPr>
                <w:rFonts w:ascii="MB Corpo S Text Light" w:eastAsia="Times New Roman" w:hAnsi="MB Corpo S Text Light" w:cs="Calibri"/>
                <w:color w:val="000000" w:themeColor="text1"/>
                <w:sz w:val="20"/>
                <w:szCs w:val="20"/>
                <w:lang w:val="en-US" w:eastAsia="de-DE"/>
              </w:rPr>
              <w:t>%</w:t>
            </w:r>
          </w:p>
        </w:tc>
      </w:tr>
      <w:tr w:rsidR="00746E90" w14:paraId="2D0FD674"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hideMark/>
          </w:tcPr>
          <w:p w14:paraId="258046AD" w14:textId="77777777" w:rsidR="00746E90" w:rsidRDefault="00746E90" w:rsidP="00746E90">
            <w:pPr>
              <w:pStyle w:val="Paragrafoelenco"/>
              <w:numPr>
                <w:ilvl w:val="0"/>
                <w:numId w:val="19"/>
              </w:numPr>
              <w:spacing w:line="240" w:lineRule="auto"/>
              <w:ind w:left="351" w:hanging="351"/>
              <w:rPr>
                <w:rFonts w:eastAsia="Times New Roman" w:cs="Calibri"/>
                <w:color w:val="000000"/>
                <w:sz w:val="20"/>
                <w:szCs w:val="20"/>
                <w:lang w:val="en-US" w:eastAsia="de-DE"/>
              </w:rPr>
            </w:pPr>
            <w:r>
              <w:rPr>
                <w:rFonts w:ascii="MB Corpo S Text Light" w:eastAsia="Times New Roman" w:hAnsi="MB Corpo S Text Light" w:cs="Calibri"/>
                <w:color w:val="000000"/>
                <w:sz w:val="20"/>
                <w:szCs w:val="20"/>
                <w:lang w:val="en-US" w:eastAsia="de-DE"/>
              </w:rPr>
              <w:t>thereof Germany</w:t>
            </w:r>
          </w:p>
        </w:tc>
        <w:tc>
          <w:tcPr>
            <w:tcW w:w="1204" w:type="dxa"/>
            <w:tcBorders>
              <w:top w:val="nil"/>
              <w:left w:val="nil"/>
              <w:bottom w:val="single" w:sz="4" w:space="0" w:color="auto"/>
              <w:right w:val="single" w:sz="4" w:space="0" w:color="auto"/>
            </w:tcBorders>
            <w:noWrap/>
          </w:tcPr>
          <w:p w14:paraId="45242B78" w14:textId="23696645"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2</w:t>
            </w:r>
            <w:r>
              <w:rPr>
                <w:rFonts w:ascii="MB Corpo S Text Light" w:eastAsia="Times New Roman" w:hAnsi="MB Corpo S Text Light" w:cs="Calibri"/>
                <w:color w:val="000000" w:themeColor="text1"/>
                <w:sz w:val="20"/>
                <w:szCs w:val="20"/>
                <w:lang w:val="en-US" w:eastAsia="de-DE"/>
              </w:rPr>
              <w:t>2</w:t>
            </w:r>
            <w:r w:rsidRPr="1D8877FA">
              <w:rPr>
                <w:rFonts w:ascii="MB Corpo S Text Light" w:eastAsia="Times New Roman" w:hAnsi="MB Corpo S Text Light" w:cs="Calibri"/>
                <w:color w:val="000000" w:themeColor="text1"/>
                <w:sz w:val="20"/>
                <w:szCs w:val="20"/>
                <w:lang w:val="en-US" w:eastAsia="de-DE"/>
              </w:rPr>
              <w:t>,</w:t>
            </w:r>
            <w:r w:rsidR="00E55A7D">
              <w:rPr>
                <w:rFonts w:ascii="MB Corpo S Text Light" w:eastAsia="Times New Roman" w:hAnsi="MB Corpo S Text Light" w:cs="Calibri"/>
                <w:color w:val="000000" w:themeColor="text1"/>
                <w:sz w:val="20"/>
                <w:szCs w:val="20"/>
                <w:lang w:val="en-US" w:eastAsia="de-DE"/>
              </w:rPr>
              <w:t>8</w:t>
            </w:r>
            <w:r w:rsidR="00E55A7D"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17A48585" w14:textId="5E2C8B43"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E55A7D">
              <w:rPr>
                <w:rFonts w:ascii="MB Corpo S Text Light" w:eastAsia="Times New Roman" w:hAnsi="MB Corpo S Text Light" w:cs="Calibri"/>
                <w:color w:val="000000" w:themeColor="text1"/>
                <w:sz w:val="20"/>
                <w:szCs w:val="20"/>
                <w:lang w:val="en-US" w:eastAsia="de-DE"/>
              </w:rPr>
              <w:t>8</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1DA2FA83" w14:textId="2D190A12"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435B4F" w:rsidRPr="1D8877FA">
              <w:rPr>
                <w:rFonts w:ascii="MB Corpo S Text Light" w:eastAsia="Times New Roman" w:hAnsi="MB Corpo S Text Light" w:cs="Calibri"/>
                <w:color w:val="000000" w:themeColor="text1"/>
                <w:sz w:val="20"/>
                <w:szCs w:val="20"/>
                <w:lang w:val="en-US" w:eastAsia="de-DE"/>
              </w:rPr>
              <w:t>1</w:t>
            </w:r>
            <w:r w:rsidR="00435B4F">
              <w:rPr>
                <w:rFonts w:ascii="MB Corpo S Text Light" w:eastAsia="Times New Roman" w:hAnsi="MB Corpo S Text Light" w:cs="Calibri"/>
                <w:color w:val="000000" w:themeColor="text1"/>
                <w:sz w:val="20"/>
                <w:szCs w:val="20"/>
                <w:lang w:val="en-US" w:eastAsia="de-DE"/>
              </w:rPr>
              <w:t>1</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10713A1A" w14:textId="0D195B5C"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sidRPr="00E371D9">
              <w:rPr>
                <w:rFonts w:ascii="MB Corpo S Text Light" w:eastAsia="Times New Roman" w:hAnsi="MB Corpo S Text Light" w:cs="Calibri"/>
                <w:color w:val="000000" w:themeColor="text1"/>
                <w:sz w:val="20"/>
                <w:szCs w:val="20"/>
                <w:lang w:val="en-US" w:eastAsia="de-DE"/>
              </w:rPr>
              <w:t>7</w:t>
            </w:r>
            <w:r>
              <w:rPr>
                <w:rFonts w:ascii="MB Corpo S Text Light" w:eastAsia="Times New Roman" w:hAnsi="MB Corpo S Text Light" w:cs="Calibri"/>
                <w:color w:val="000000" w:themeColor="text1"/>
                <w:sz w:val="20"/>
                <w:szCs w:val="20"/>
                <w:lang w:val="en-US" w:eastAsia="de-DE"/>
              </w:rPr>
              <w:t>1,</w:t>
            </w:r>
            <w:r w:rsidR="00512D7C">
              <w:rPr>
                <w:rFonts w:ascii="MB Corpo S Text Light" w:eastAsia="Times New Roman" w:hAnsi="MB Corpo S Text Light" w:cs="Calibri"/>
                <w:color w:val="000000" w:themeColor="text1"/>
                <w:sz w:val="20"/>
                <w:szCs w:val="20"/>
                <w:lang w:val="en-US" w:eastAsia="de-DE"/>
              </w:rPr>
              <w:t>400</w:t>
            </w:r>
          </w:p>
        </w:tc>
        <w:tc>
          <w:tcPr>
            <w:tcW w:w="994" w:type="dxa"/>
            <w:tcBorders>
              <w:top w:val="nil"/>
              <w:left w:val="nil"/>
              <w:bottom w:val="single" w:sz="4" w:space="0" w:color="auto"/>
              <w:right w:val="single" w:sz="4" w:space="0" w:color="auto"/>
            </w:tcBorders>
          </w:tcPr>
          <w:p w14:paraId="62CEA7FF" w14:textId="77777777"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-11%</w:t>
            </w:r>
          </w:p>
        </w:tc>
      </w:tr>
      <w:tr w:rsidR="00746E90" w14:paraId="3C2060BB"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hideMark/>
          </w:tcPr>
          <w:p w14:paraId="53A2DA6F" w14:textId="77777777" w:rsidR="00746E90" w:rsidRDefault="00746E90">
            <w:pPr>
              <w:spacing w:line="240" w:lineRule="auto"/>
              <w:rPr>
                <w:rFonts w:eastAsia="Times New Roman" w:cs="Calibri"/>
                <w:b/>
                <w:bCs/>
                <w:color w:val="000000"/>
                <w:sz w:val="20"/>
                <w:szCs w:val="20"/>
                <w:lang w:val="en-US" w:eastAsia="de-DE"/>
              </w:rPr>
            </w:pPr>
            <w:r>
              <w:rPr>
                <w:rFonts w:ascii="MB Corpo S Text Light" w:eastAsia="Times New Roman" w:hAnsi="MB Corpo S Text Light" w:cs="Calibri"/>
                <w:b/>
                <w:bCs/>
                <w:color w:val="000000"/>
                <w:sz w:val="20"/>
                <w:szCs w:val="20"/>
                <w:lang w:val="en-US" w:eastAsia="de-DE"/>
              </w:rPr>
              <w:t>Asia</w:t>
            </w:r>
          </w:p>
        </w:tc>
        <w:tc>
          <w:tcPr>
            <w:tcW w:w="1204" w:type="dxa"/>
            <w:tcBorders>
              <w:top w:val="nil"/>
              <w:left w:val="nil"/>
              <w:bottom w:val="single" w:sz="4" w:space="0" w:color="auto"/>
              <w:right w:val="single" w:sz="4" w:space="0" w:color="auto"/>
            </w:tcBorders>
            <w:noWrap/>
          </w:tcPr>
          <w:p w14:paraId="29A2BA4E" w14:textId="3708B022" w:rsidR="00746E90" w:rsidRDefault="001652A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6</w:t>
            </w:r>
            <w:r w:rsidR="00746E90" w:rsidRPr="1D8877FA">
              <w:rPr>
                <w:rFonts w:ascii="MB Corpo S Text Light" w:eastAsia="Times New Roman" w:hAnsi="MB Corpo S Text Light" w:cs="Calibri"/>
                <w:color w:val="000000" w:themeColor="text1"/>
                <w:sz w:val="20"/>
                <w:szCs w:val="20"/>
                <w:lang w:val="en-US" w:eastAsia="de-DE"/>
              </w:rPr>
              <w:t>,</w:t>
            </w:r>
            <w:r w:rsidR="00BC3137">
              <w:rPr>
                <w:rFonts w:ascii="MB Corpo S Text Light" w:eastAsia="Times New Roman" w:hAnsi="MB Corpo S Text Light" w:cs="Calibri"/>
                <w:color w:val="000000" w:themeColor="text1"/>
                <w:sz w:val="20"/>
                <w:szCs w:val="20"/>
                <w:lang w:val="en-US" w:eastAsia="de-DE"/>
              </w:rPr>
              <w:t>1</w:t>
            </w:r>
            <w:r w:rsidR="00BC3137"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62D1FDFA" w14:textId="4960AAB0"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207CA0">
              <w:rPr>
                <w:rFonts w:ascii="MB Corpo S Text Light" w:eastAsia="Times New Roman" w:hAnsi="MB Corpo S Text Light" w:cs="Calibri"/>
                <w:color w:val="000000" w:themeColor="text1"/>
                <w:sz w:val="20"/>
                <w:szCs w:val="20"/>
                <w:lang w:val="en-US" w:eastAsia="de-DE"/>
              </w:rPr>
              <w:t>42</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2D095024" w14:textId="00B4D3A1"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1B546D">
              <w:rPr>
                <w:rFonts w:ascii="MB Corpo S Text Light" w:eastAsia="Times New Roman" w:hAnsi="MB Corpo S Text Light" w:cs="Calibri"/>
                <w:color w:val="000000" w:themeColor="text1"/>
                <w:sz w:val="20"/>
                <w:szCs w:val="20"/>
                <w:lang w:val="en-US" w:eastAsia="de-DE"/>
              </w:rPr>
              <w:t>51</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59543344" w14:textId="7D4F18D0" w:rsidR="00746E90" w:rsidRPr="1D8877FA" w:rsidRDefault="00021C6A">
            <w:pPr>
              <w:jc w:val="right"/>
              <w:rPr>
                <w:rFonts w:ascii="MB Corpo S Text Light" w:eastAsia="Times New Roman" w:hAnsi="MB Corpo S Text Light" w:cs="Calibri"/>
                <w:color w:val="000000" w:themeColor="text1"/>
                <w:sz w:val="20"/>
                <w:szCs w:val="20"/>
                <w:lang w:val="en-US" w:eastAsia="de-DE"/>
              </w:rPr>
            </w:pPr>
            <w:r w:rsidRPr="00E371D9">
              <w:rPr>
                <w:rFonts w:ascii="MB Corpo S Text Light" w:eastAsia="Times New Roman" w:hAnsi="MB Corpo S Text Light" w:cs="Calibri"/>
                <w:color w:val="000000" w:themeColor="text1"/>
                <w:sz w:val="20"/>
                <w:szCs w:val="20"/>
                <w:lang w:val="en-US" w:eastAsia="de-DE"/>
              </w:rPr>
              <w:t>2</w:t>
            </w:r>
            <w:r>
              <w:rPr>
                <w:rFonts w:ascii="MB Corpo S Text Light" w:eastAsia="Times New Roman" w:hAnsi="MB Corpo S Text Light" w:cs="Calibri"/>
                <w:color w:val="000000" w:themeColor="text1"/>
                <w:sz w:val="20"/>
                <w:szCs w:val="20"/>
                <w:lang w:val="en-US" w:eastAsia="de-DE"/>
              </w:rPr>
              <w:t>6</w:t>
            </w:r>
            <w:r w:rsidR="00746E90">
              <w:rPr>
                <w:rFonts w:ascii="MB Corpo S Text Light" w:eastAsia="Times New Roman" w:hAnsi="MB Corpo S Text Light" w:cs="Calibri"/>
                <w:color w:val="000000" w:themeColor="text1"/>
                <w:sz w:val="20"/>
                <w:szCs w:val="20"/>
                <w:lang w:val="en-US" w:eastAsia="de-DE"/>
              </w:rPr>
              <w:t>,</w:t>
            </w:r>
            <w:r w:rsidR="00A139C9">
              <w:rPr>
                <w:rFonts w:ascii="MB Corpo S Text Light" w:eastAsia="Times New Roman" w:hAnsi="MB Corpo S Text Light" w:cs="Calibri"/>
                <w:color w:val="000000" w:themeColor="text1"/>
                <w:sz w:val="20"/>
                <w:szCs w:val="20"/>
                <w:lang w:val="en-US" w:eastAsia="de-DE"/>
              </w:rPr>
              <w:t>2</w:t>
            </w:r>
            <w:r w:rsidR="00A139C9" w:rsidRPr="00E371D9">
              <w:rPr>
                <w:rFonts w:ascii="MB Corpo S Text Light" w:eastAsia="Times New Roman" w:hAnsi="MB Corpo S Text Light" w:cs="Calibri"/>
                <w:color w:val="000000" w:themeColor="text1"/>
                <w:sz w:val="20"/>
                <w:szCs w:val="20"/>
                <w:lang w:val="en-US" w:eastAsia="de-DE"/>
              </w:rPr>
              <w:t>00</w:t>
            </w:r>
          </w:p>
        </w:tc>
        <w:tc>
          <w:tcPr>
            <w:tcW w:w="994" w:type="dxa"/>
            <w:tcBorders>
              <w:top w:val="nil"/>
              <w:left w:val="nil"/>
              <w:bottom w:val="single" w:sz="4" w:space="0" w:color="auto"/>
              <w:right w:val="single" w:sz="4" w:space="0" w:color="auto"/>
            </w:tcBorders>
          </w:tcPr>
          <w:p w14:paraId="0E3FAEC4" w14:textId="3E2B1AAB"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A139C9">
              <w:rPr>
                <w:rFonts w:ascii="MB Corpo S Text Light" w:eastAsia="Times New Roman" w:hAnsi="MB Corpo S Text Light" w:cs="Calibri"/>
                <w:color w:val="000000" w:themeColor="text1"/>
                <w:sz w:val="20"/>
                <w:szCs w:val="20"/>
                <w:lang w:val="en-US" w:eastAsia="de-DE"/>
              </w:rPr>
              <w:t>19</w:t>
            </w:r>
            <w:r>
              <w:rPr>
                <w:rFonts w:ascii="MB Corpo S Text Light" w:eastAsia="Times New Roman" w:hAnsi="MB Corpo S Text Light" w:cs="Calibri"/>
                <w:color w:val="000000" w:themeColor="text1"/>
                <w:sz w:val="20"/>
                <w:szCs w:val="20"/>
                <w:lang w:val="en-US" w:eastAsia="de-DE"/>
              </w:rPr>
              <w:t>%</w:t>
            </w:r>
          </w:p>
        </w:tc>
      </w:tr>
      <w:tr w:rsidR="00746E90" w14:paraId="12ABAA00"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hideMark/>
          </w:tcPr>
          <w:p w14:paraId="412BC35F" w14:textId="77777777" w:rsidR="00746E90" w:rsidRDefault="00746E90" w:rsidP="00746E90">
            <w:pPr>
              <w:pStyle w:val="Paragrafoelenco"/>
              <w:numPr>
                <w:ilvl w:val="0"/>
                <w:numId w:val="19"/>
              </w:numPr>
              <w:spacing w:line="240" w:lineRule="auto"/>
              <w:ind w:left="351" w:hanging="351"/>
              <w:rPr>
                <w:rFonts w:eastAsia="Times New Roman" w:cs="Calibri"/>
                <w:color w:val="000000"/>
                <w:sz w:val="20"/>
                <w:szCs w:val="20"/>
                <w:lang w:val="en-US" w:eastAsia="de-DE"/>
              </w:rPr>
            </w:pPr>
            <w:r>
              <w:rPr>
                <w:rFonts w:ascii="MB Corpo S Text Light" w:eastAsia="Times New Roman" w:hAnsi="MB Corpo S Text Light" w:cs="Calibri"/>
                <w:color w:val="000000"/>
                <w:sz w:val="20"/>
                <w:szCs w:val="20"/>
                <w:lang w:val="en-US" w:eastAsia="de-DE"/>
              </w:rPr>
              <w:t>thereof China</w:t>
            </w:r>
          </w:p>
        </w:tc>
        <w:tc>
          <w:tcPr>
            <w:tcW w:w="1204" w:type="dxa"/>
            <w:tcBorders>
              <w:top w:val="nil"/>
              <w:left w:val="nil"/>
              <w:bottom w:val="single" w:sz="4" w:space="0" w:color="auto"/>
              <w:right w:val="single" w:sz="4" w:space="0" w:color="auto"/>
            </w:tcBorders>
            <w:noWrap/>
          </w:tcPr>
          <w:p w14:paraId="46F2DA65" w14:textId="6E532705"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4</w:t>
            </w:r>
            <w:r w:rsidRPr="1D8877FA">
              <w:rPr>
                <w:rFonts w:ascii="MB Corpo S Text Light" w:eastAsia="Times New Roman" w:hAnsi="MB Corpo S Text Light" w:cs="Calibri"/>
                <w:color w:val="000000" w:themeColor="text1"/>
                <w:sz w:val="20"/>
                <w:szCs w:val="20"/>
                <w:lang w:val="en-US" w:eastAsia="de-DE"/>
              </w:rPr>
              <w:t>,</w:t>
            </w:r>
            <w:r w:rsidR="008F3D75">
              <w:rPr>
                <w:rFonts w:ascii="MB Corpo S Text Light" w:eastAsia="Times New Roman" w:hAnsi="MB Corpo S Text Light" w:cs="Calibri"/>
                <w:color w:val="000000" w:themeColor="text1"/>
                <w:sz w:val="20"/>
                <w:szCs w:val="20"/>
                <w:lang w:val="en-US" w:eastAsia="de-DE"/>
              </w:rPr>
              <w:t>6</w:t>
            </w:r>
            <w:r w:rsidR="00F43ABE"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6DB12816" w14:textId="1946330D"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274474">
              <w:rPr>
                <w:rFonts w:ascii="MB Corpo S Text Light" w:eastAsia="Times New Roman" w:hAnsi="MB Corpo S Text Light" w:cs="Calibri"/>
                <w:color w:val="000000" w:themeColor="text1"/>
                <w:sz w:val="20"/>
                <w:szCs w:val="20"/>
                <w:lang w:val="en-US" w:eastAsia="de-DE"/>
              </w:rPr>
              <w:t>49</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405BB433" w14:textId="77777777"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54</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191CEB10" w14:textId="77777777"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sidRPr="00E371D9">
              <w:rPr>
                <w:rFonts w:ascii="MB Corpo S Text Light" w:eastAsia="Times New Roman" w:hAnsi="MB Corpo S Text Light" w:cs="Calibri"/>
                <w:color w:val="000000" w:themeColor="text1"/>
                <w:sz w:val="20"/>
                <w:szCs w:val="20"/>
                <w:lang w:val="en-US" w:eastAsia="de-DE"/>
              </w:rPr>
              <w:t>21</w:t>
            </w:r>
            <w:r>
              <w:rPr>
                <w:rFonts w:ascii="MB Corpo S Text Light" w:eastAsia="Times New Roman" w:hAnsi="MB Corpo S Text Light" w:cs="Calibri"/>
                <w:color w:val="000000" w:themeColor="text1"/>
                <w:sz w:val="20"/>
                <w:szCs w:val="20"/>
                <w:lang w:val="en-US" w:eastAsia="de-DE"/>
              </w:rPr>
              <w:t>,400</w:t>
            </w:r>
          </w:p>
        </w:tc>
        <w:tc>
          <w:tcPr>
            <w:tcW w:w="994" w:type="dxa"/>
            <w:tcBorders>
              <w:top w:val="nil"/>
              <w:left w:val="nil"/>
              <w:bottom w:val="single" w:sz="4" w:space="0" w:color="auto"/>
              <w:right w:val="single" w:sz="4" w:space="0" w:color="auto"/>
            </w:tcBorders>
          </w:tcPr>
          <w:p w14:paraId="057272D3" w14:textId="77777777"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-17%</w:t>
            </w:r>
          </w:p>
        </w:tc>
      </w:tr>
      <w:tr w:rsidR="00746E90" w14:paraId="45C353B9"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hideMark/>
          </w:tcPr>
          <w:p w14:paraId="5EA56EF5" w14:textId="77777777" w:rsidR="00746E90" w:rsidRDefault="00746E90">
            <w:pPr>
              <w:spacing w:line="240" w:lineRule="auto"/>
              <w:rPr>
                <w:rFonts w:eastAsia="Times New Roman" w:cs="Calibri"/>
                <w:b/>
                <w:bCs/>
                <w:color w:val="000000"/>
                <w:sz w:val="20"/>
                <w:szCs w:val="20"/>
                <w:lang w:eastAsia="de-DE"/>
              </w:rPr>
            </w:pPr>
            <w:r>
              <w:rPr>
                <w:rFonts w:ascii="MB Corpo S Text Light" w:eastAsia="Times New Roman" w:hAnsi="MB Corpo S Text Light" w:cs="Calibri"/>
                <w:b/>
                <w:bCs/>
                <w:color w:val="000000"/>
                <w:sz w:val="20"/>
                <w:szCs w:val="20"/>
                <w:lang w:val="en-US" w:eastAsia="de-DE"/>
              </w:rPr>
              <w:t xml:space="preserve">North </w:t>
            </w:r>
            <w:r w:rsidRPr="006E0B2B">
              <w:rPr>
                <w:rFonts w:ascii="MB Corpo S Text Light" w:eastAsia="Times New Roman" w:hAnsi="MB Corpo S Text Light" w:cs="Calibri"/>
                <w:b/>
                <w:bCs/>
                <w:color w:val="000000"/>
                <w:sz w:val="20"/>
                <w:szCs w:val="20"/>
                <w:lang w:val="en-US" w:eastAsia="de-DE"/>
              </w:rPr>
              <w:t>America</w:t>
            </w:r>
            <w:r>
              <w:rPr>
                <w:rFonts w:ascii="MB Corpo S Text Light" w:eastAsia="Times New Roman" w:hAnsi="MB Corpo S Text Light" w:cs="Calibri"/>
                <w:b/>
                <w:bCs/>
                <w:color w:val="000000"/>
                <w:sz w:val="20"/>
                <w:szCs w:val="20"/>
                <w:lang w:eastAsia="de-DE"/>
              </w:rPr>
              <w:t>***</w:t>
            </w:r>
          </w:p>
        </w:tc>
        <w:tc>
          <w:tcPr>
            <w:tcW w:w="1204" w:type="dxa"/>
            <w:tcBorders>
              <w:top w:val="nil"/>
              <w:left w:val="nil"/>
              <w:bottom w:val="single" w:sz="4" w:space="0" w:color="auto"/>
              <w:right w:val="single" w:sz="4" w:space="0" w:color="auto"/>
            </w:tcBorders>
            <w:noWrap/>
          </w:tcPr>
          <w:p w14:paraId="0B9E863F" w14:textId="6BDB3D1B"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w:t>
            </w:r>
            <w:r>
              <w:rPr>
                <w:rFonts w:ascii="MB Corpo S Text Light" w:eastAsia="Times New Roman" w:hAnsi="MB Corpo S Text Light" w:cs="Calibri"/>
                <w:color w:val="000000" w:themeColor="text1"/>
                <w:sz w:val="20"/>
                <w:szCs w:val="20"/>
                <w:lang w:val="en-US" w:eastAsia="de-DE"/>
              </w:rPr>
              <w:t>5</w:t>
            </w:r>
            <w:r w:rsidRPr="1D8877FA">
              <w:rPr>
                <w:rFonts w:ascii="MB Corpo S Text Light" w:eastAsia="Times New Roman" w:hAnsi="MB Corpo S Text Light" w:cs="Calibri"/>
                <w:color w:val="000000" w:themeColor="text1"/>
                <w:sz w:val="20"/>
                <w:szCs w:val="20"/>
                <w:lang w:val="en-US" w:eastAsia="de-DE"/>
              </w:rPr>
              <w:t>,</w:t>
            </w:r>
            <w:r w:rsidR="004D35F2">
              <w:rPr>
                <w:rFonts w:ascii="MB Corpo S Text Light" w:eastAsia="Times New Roman" w:hAnsi="MB Corpo S Text Light" w:cs="Calibri"/>
                <w:color w:val="000000" w:themeColor="text1"/>
                <w:sz w:val="20"/>
                <w:szCs w:val="20"/>
                <w:lang w:val="en-US" w:eastAsia="de-DE"/>
              </w:rPr>
              <w:t>1</w:t>
            </w:r>
            <w:r w:rsidR="004D35F2"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5B90DF2D" w14:textId="495D1BDD"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5D641B">
              <w:rPr>
                <w:rFonts w:ascii="MB Corpo S Text Light" w:eastAsia="Times New Roman" w:hAnsi="MB Corpo S Text Light" w:cs="Calibri"/>
                <w:color w:val="000000" w:themeColor="text1"/>
                <w:sz w:val="20"/>
                <w:szCs w:val="20"/>
                <w:lang w:val="en-US" w:eastAsia="de-DE"/>
              </w:rPr>
              <w:t>14</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5FCE9557" w14:textId="5B3DD17E"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sidR="00420A82">
              <w:rPr>
                <w:rFonts w:ascii="MB Corpo S Text Light" w:eastAsia="Times New Roman" w:hAnsi="MB Corpo S Text Light" w:cs="Calibri"/>
                <w:color w:val="000000" w:themeColor="text1"/>
                <w:sz w:val="20"/>
                <w:szCs w:val="20"/>
                <w:lang w:val="en-US" w:eastAsia="de-DE"/>
              </w:rPr>
              <w:t>40</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13441C33" w14:textId="186F0E13"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sidRPr="00E371D9">
              <w:rPr>
                <w:rFonts w:ascii="MB Corpo S Text Light" w:eastAsia="Times New Roman" w:hAnsi="MB Corpo S Text Light" w:cs="Calibri"/>
                <w:color w:val="000000" w:themeColor="text1"/>
                <w:sz w:val="20"/>
                <w:szCs w:val="20"/>
                <w:lang w:val="en-US" w:eastAsia="de-DE"/>
              </w:rPr>
              <w:t>47</w:t>
            </w:r>
            <w:r>
              <w:rPr>
                <w:rFonts w:ascii="MB Corpo S Text Light" w:eastAsia="Times New Roman" w:hAnsi="MB Corpo S Text Light" w:cs="Calibri"/>
                <w:color w:val="000000" w:themeColor="text1"/>
                <w:sz w:val="20"/>
                <w:szCs w:val="20"/>
                <w:lang w:val="en-US" w:eastAsia="de-DE"/>
              </w:rPr>
              <w:t>,</w:t>
            </w:r>
            <w:r w:rsidR="00DD0AFA">
              <w:rPr>
                <w:rFonts w:ascii="MB Corpo S Text Light" w:eastAsia="Times New Roman" w:hAnsi="MB Corpo S Text Light" w:cs="Calibri"/>
                <w:color w:val="000000" w:themeColor="text1"/>
                <w:sz w:val="20"/>
                <w:szCs w:val="20"/>
                <w:lang w:val="en-US" w:eastAsia="de-DE"/>
              </w:rPr>
              <w:t>700</w:t>
            </w:r>
          </w:p>
        </w:tc>
        <w:tc>
          <w:tcPr>
            <w:tcW w:w="994" w:type="dxa"/>
            <w:tcBorders>
              <w:top w:val="nil"/>
              <w:left w:val="nil"/>
              <w:bottom w:val="single" w:sz="4" w:space="0" w:color="auto"/>
              <w:right w:val="single" w:sz="4" w:space="0" w:color="auto"/>
            </w:tcBorders>
          </w:tcPr>
          <w:p w14:paraId="36FA9217" w14:textId="77777777"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-26%</w:t>
            </w:r>
          </w:p>
        </w:tc>
      </w:tr>
      <w:tr w:rsidR="00746E90" w14:paraId="00068A9F" w14:textId="77777777" w:rsidTr="00CB2D34">
        <w:trPr>
          <w:trHeight w:val="317"/>
        </w:trPr>
        <w:tc>
          <w:tcPr>
            <w:tcW w:w="4217" w:type="dxa"/>
            <w:gridSpan w:val="5"/>
            <w:tcBorders>
              <w:top w:val="nil"/>
              <w:left w:val="single" w:sz="4" w:space="0" w:color="auto"/>
              <w:bottom w:val="single" w:sz="4" w:space="0" w:color="auto"/>
              <w:right w:val="single" w:sz="4" w:space="0" w:color="auto"/>
            </w:tcBorders>
            <w:noWrap/>
            <w:hideMark/>
          </w:tcPr>
          <w:p w14:paraId="716FB21A" w14:textId="77777777" w:rsidR="00746E90" w:rsidRDefault="00746E90" w:rsidP="00746E90">
            <w:pPr>
              <w:pStyle w:val="Paragrafoelenco"/>
              <w:numPr>
                <w:ilvl w:val="0"/>
                <w:numId w:val="19"/>
              </w:numPr>
              <w:spacing w:line="240" w:lineRule="auto"/>
              <w:ind w:left="351" w:hanging="351"/>
              <w:rPr>
                <w:rFonts w:eastAsia="Times New Roman" w:cs="Calibri"/>
                <w:color w:val="000000"/>
                <w:sz w:val="20"/>
                <w:szCs w:val="20"/>
                <w:lang w:eastAsia="de-DE"/>
              </w:rPr>
            </w:pPr>
            <w:proofErr w:type="spellStart"/>
            <w:r>
              <w:rPr>
                <w:rFonts w:ascii="MB Corpo S Text Light" w:eastAsia="Times New Roman" w:hAnsi="MB Corpo S Text Light" w:cs="Calibri"/>
                <w:color w:val="000000"/>
                <w:sz w:val="20"/>
                <w:szCs w:val="20"/>
                <w:lang w:eastAsia="de-DE"/>
              </w:rPr>
              <w:t>thereof</w:t>
            </w:r>
            <w:proofErr w:type="spellEnd"/>
            <w:r>
              <w:rPr>
                <w:rFonts w:ascii="MB Corpo S Text Light" w:eastAsia="Times New Roman" w:hAnsi="MB Corpo S Text Light" w:cs="Calibri"/>
                <w:color w:val="000000"/>
                <w:sz w:val="20"/>
                <w:szCs w:val="20"/>
                <w:lang w:eastAsia="de-DE"/>
              </w:rPr>
              <w:t xml:space="preserve"> U.S.</w:t>
            </w:r>
          </w:p>
        </w:tc>
        <w:tc>
          <w:tcPr>
            <w:tcW w:w="1204" w:type="dxa"/>
            <w:tcBorders>
              <w:top w:val="nil"/>
              <w:left w:val="nil"/>
              <w:bottom w:val="single" w:sz="4" w:space="0" w:color="auto"/>
              <w:right w:val="single" w:sz="4" w:space="0" w:color="auto"/>
            </w:tcBorders>
            <w:noWrap/>
          </w:tcPr>
          <w:p w14:paraId="65107DBD" w14:textId="77777777"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1</w:t>
            </w:r>
            <w:r>
              <w:rPr>
                <w:rFonts w:ascii="MB Corpo S Text Light" w:eastAsia="Times New Roman" w:hAnsi="MB Corpo S Text Light" w:cs="Calibri"/>
                <w:color w:val="000000" w:themeColor="text1"/>
                <w:sz w:val="20"/>
                <w:szCs w:val="20"/>
                <w:lang w:val="en-US" w:eastAsia="de-DE"/>
              </w:rPr>
              <w:t>2</w:t>
            </w:r>
            <w:r w:rsidRPr="1D8877FA">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7</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44B4A3E3" w14:textId="10425644"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C44784">
              <w:rPr>
                <w:rFonts w:ascii="MB Corpo S Text Light" w:eastAsia="Times New Roman" w:hAnsi="MB Corpo S Text Light" w:cs="Calibri"/>
                <w:color w:val="000000" w:themeColor="text1"/>
                <w:sz w:val="20"/>
                <w:szCs w:val="20"/>
                <w:lang w:val="en-US" w:eastAsia="de-DE"/>
              </w:rPr>
              <w:t>17</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61000857" w14:textId="77777777" w:rsidR="00746E90" w:rsidRDefault="00746E90">
            <w:pPr>
              <w:jc w:val="right"/>
              <w:rPr>
                <w:rFonts w:ascii="MB Corpo S Text Light" w:eastAsia="Times New Roman" w:hAnsi="MB Corpo S Text Light" w:cs="Calibri"/>
                <w:color w:val="000000" w:themeColor="text1"/>
                <w:sz w:val="20"/>
                <w:szCs w:val="20"/>
                <w:lang w:val="en-US" w:eastAsia="de-DE"/>
              </w:rPr>
            </w:pPr>
            <w:r w:rsidRPr="1D8877FA">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42</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743C4E07" w14:textId="6CF248A6" w:rsidR="00746E90" w:rsidRPr="1D8877FA" w:rsidRDefault="00746E90" w:rsidP="004A7A9B">
            <w:pPr>
              <w:jc w:val="right"/>
              <w:rPr>
                <w:rFonts w:ascii="MB Corpo S Text Light" w:eastAsia="Times New Roman" w:hAnsi="MB Corpo S Text Light" w:cs="Calibri"/>
                <w:color w:val="000000" w:themeColor="text1"/>
                <w:sz w:val="20"/>
                <w:szCs w:val="20"/>
                <w:lang w:val="en-US" w:eastAsia="de-DE"/>
              </w:rPr>
            </w:pPr>
            <w:r w:rsidRPr="0095411C">
              <w:rPr>
                <w:rFonts w:ascii="MB Corpo S Text Light" w:eastAsia="Times New Roman" w:hAnsi="MB Corpo S Text Light" w:cs="Calibri"/>
                <w:color w:val="000000" w:themeColor="text1"/>
                <w:sz w:val="20"/>
                <w:szCs w:val="20"/>
                <w:lang w:val="en-US" w:eastAsia="de-DE"/>
              </w:rPr>
              <w:t>39</w:t>
            </w:r>
            <w:r>
              <w:rPr>
                <w:rFonts w:ascii="MB Corpo S Text Light" w:eastAsia="Times New Roman" w:hAnsi="MB Corpo S Text Light" w:cs="Calibri"/>
                <w:color w:val="000000" w:themeColor="text1"/>
                <w:sz w:val="20"/>
                <w:szCs w:val="20"/>
                <w:lang w:val="en-US" w:eastAsia="de-DE"/>
              </w:rPr>
              <w:t>,700</w:t>
            </w:r>
          </w:p>
        </w:tc>
        <w:tc>
          <w:tcPr>
            <w:tcW w:w="994" w:type="dxa"/>
            <w:tcBorders>
              <w:top w:val="nil"/>
              <w:left w:val="nil"/>
              <w:bottom w:val="single" w:sz="4" w:space="0" w:color="auto"/>
              <w:right w:val="single" w:sz="4" w:space="0" w:color="auto"/>
            </w:tcBorders>
          </w:tcPr>
          <w:p w14:paraId="488A630B" w14:textId="77777777" w:rsidR="00746E90" w:rsidRPr="1D8877FA"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-29%</w:t>
            </w:r>
          </w:p>
        </w:tc>
      </w:tr>
      <w:tr w:rsidR="00746E90" w:rsidRPr="00DA7ADC" w14:paraId="497F697B" w14:textId="77777777" w:rsidTr="00CB2D34">
        <w:trPr>
          <w:trHeight w:val="209"/>
        </w:trPr>
        <w:tc>
          <w:tcPr>
            <w:tcW w:w="4217" w:type="dxa"/>
            <w:gridSpan w:val="5"/>
            <w:tcBorders>
              <w:top w:val="nil"/>
              <w:left w:val="single" w:sz="4" w:space="0" w:color="auto"/>
              <w:bottom w:val="single" w:sz="4" w:space="0" w:color="auto"/>
              <w:right w:val="single" w:sz="4" w:space="0" w:color="auto"/>
            </w:tcBorders>
            <w:noWrap/>
            <w:hideMark/>
          </w:tcPr>
          <w:p w14:paraId="16009F46" w14:textId="77777777" w:rsidR="00746E90" w:rsidRDefault="00746E90">
            <w:pPr>
              <w:spacing w:line="240" w:lineRule="auto"/>
              <w:rPr>
                <w:rFonts w:eastAsia="Times New Roman" w:cs="Calibri"/>
                <w:color w:val="000000"/>
                <w:sz w:val="20"/>
                <w:szCs w:val="20"/>
                <w:lang w:eastAsia="de-DE"/>
              </w:rPr>
            </w:pPr>
            <w:r>
              <w:rPr>
                <w:rFonts w:ascii="MB Corpo S Text Light" w:eastAsia="Times New Roman" w:hAnsi="MB Corpo S Text Light" w:cs="Calibri"/>
                <w:b/>
                <w:color w:val="000000"/>
                <w:sz w:val="20"/>
                <w:szCs w:val="20"/>
                <w:lang w:eastAsia="de-DE"/>
              </w:rPr>
              <w:t>Rest of World</w:t>
            </w:r>
          </w:p>
        </w:tc>
        <w:tc>
          <w:tcPr>
            <w:tcW w:w="1204" w:type="dxa"/>
            <w:tcBorders>
              <w:top w:val="nil"/>
              <w:left w:val="nil"/>
              <w:bottom w:val="single" w:sz="4" w:space="0" w:color="auto"/>
              <w:right w:val="single" w:sz="4" w:space="0" w:color="auto"/>
            </w:tcBorders>
            <w:noWrap/>
          </w:tcPr>
          <w:p w14:paraId="30EB0C09" w14:textId="14EB35DB" w:rsidR="00746E90" w:rsidRDefault="00AB5313">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10</w:t>
            </w:r>
            <w:r w:rsidR="00746E90" w:rsidRPr="1D8877FA">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1</w:t>
            </w:r>
            <w:r w:rsidRPr="1D8877FA">
              <w:rPr>
                <w:rFonts w:ascii="MB Corpo S Text Light" w:eastAsia="Times New Roman" w:hAnsi="MB Corpo S Text Light" w:cs="Calibri"/>
                <w:color w:val="000000" w:themeColor="text1"/>
                <w:sz w:val="20"/>
                <w:szCs w:val="20"/>
                <w:lang w:val="en-US" w:eastAsia="de-DE"/>
              </w:rPr>
              <w:t>00</w:t>
            </w:r>
          </w:p>
        </w:tc>
        <w:tc>
          <w:tcPr>
            <w:tcW w:w="1020" w:type="dxa"/>
            <w:tcBorders>
              <w:top w:val="nil"/>
              <w:left w:val="nil"/>
              <w:bottom w:val="single" w:sz="4" w:space="0" w:color="auto"/>
              <w:right w:val="single" w:sz="4" w:space="0" w:color="auto"/>
            </w:tcBorders>
            <w:noWrap/>
          </w:tcPr>
          <w:p w14:paraId="443980F7" w14:textId="4265F78A" w:rsidR="00746E90" w:rsidRPr="00B45274"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352CE1">
              <w:rPr>
                <w:rFonts w:ascii="MB Corpo S Text Light" w:eastAsia="Times New Roman" w:hAnsi="MB Corpo S Text Light" w:cs="Calibri"/>
                <w:color w:val="000000" w:themeColor="text1"/>
                <w:sz w:val="20"/>
                <w:szCs w:val="20"/>
                <w:lang w:val="en-US" w:eastAsia="de-DE"/>
              </w:rPr>
              <w:t>6</w:t>
            </w:r>
            <w:r>
              <w:rPr>
                <w:rFonts w:ascii="MB Corpo S Text Light" w:eastAsia="Times New Roman" w:hAnsi="MB Corpo S Text Light" w:cs="Calibri"/>
                <w:color w:val="000000" w:themeColor="text1"/>
                <w:sz w:val="20"/>
                <w:szCs w:val="20"/>
                <w:lang w:val="en-US" w:eastAsia="de-DE"/>
              </w:rPr>
              <w:t>%</w:t>
            </w:r>
          </w:p>
        </w:tc>
        <w:tc>
          <w:tcPr>
            <w:tcW w:w="1020" w:type="dxa"/>
            <w:tcBorders>
              <w:top w:val="nil"/>
              <w:left w:val="nil"/>
              <w:bottom w:val="single" w:sz="4" w:space="0" w:color="auto"/>
              <w:right w:val="single" w:sz="4" w:space="0" w:color="auto"/>
            </w:tcBorders>
          </w:tcPr>
          <w:p w14:paraId="6D15673C" w14:textId="75BBA560" w:rsidR="00746E90" w:rsidRDefault="00746E90">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w:t>
            </w:r>
            <w:r w:rsidR="00420A82">
              <w:rPr>
                <w:rFonts w:ascii="MB Corpo S Text Light" w:eastAsia="Times New Roman" w:hAnsi="MB Corpo S Text Light" w:cs="Calibri"/>
                <w:color w:val="000000" w:themeColor="text1"/>
                <w:sz w:val="20"/>
                <w:szCs w:val="20"/>
                <w:lang w:val="en-US" w:eastAsia="de-DE"/>
              </w:rPr>
              <w:t>8</w:t>
            </w:r>
            <w:r w:rsidRPr="1D8877FA">
              <w:rPr>
                <w:rFonts w:ascii="MB Corpo S Text Light" w:eastAsia="Times New Roman" w:hAnsi="MB Corpo S Text Light" w:cs="Calibri"/>
                <w:color w:val="000000" w:themeColor="text1"/>
                <w:sz w:val="20"/>
                <w:szCs w:val="20"/>
                <w:lang w:val="en-US" w:eastAsia="de-DE"/>
              </w:rPr>
              <w:t>%</w:t>
            </w:r>
          </w:p>
        </w:tc>
        <w:tc>
          <w:tcPr>
            <w:tcW w:w="903" w:type="dxa"/>
            <w:tcBorders>
              <w:top w:val="nil"/>
              <w:left w:val="nil"/>
              <w:bottom w:val="single" w:sz="4" w:space="0" w:color="auto"/>
              <w:right w:val="single" w:sz="4" w:space="0" w:color="auto"/>
            </w:tcBorders>
          </w:tcPr>
          <w:p w14:paraId="69264B07" w14:textId="7B90FCF4" w:rsidR="00746E90" w:rsidRDefault="005607A7">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28</w:t>
            </w:r>
            <w:r w:rsidR="00746E90">
              <w:rPr>
                <w:rFonts w:ascii="MB Corpo S Text Light" w:eastAsia="Times New Roman" w:hAnsi="MB Corpo S Text Light" w:cs="Calibri"/>
                <w:color w:val="000000" w:themeColor="text1"/>
                <w:sz w:val="20"/>
                <w:szCs w:val="20"/>
                <w:lang w:val="en-US" w:eastAsia="de-DE"/>
              </w:rPr>
              <w:t>,</w:t>
            </w:r>
            <w:r>
              <w:rPr>
                <w:rFonts w:ascii="MB Corpo S Text Light" w:eastAsia="Times New Roman" w:hAnsi="MB Corpo S Text Light" w:cs="Calibri"/>
                <w:color w:val="000000" w:themeColor="text1"/>
                <w:sz w:val="20"/>
                <w:szCs w:val="20"/>
                <w:lang w:val="en-US" w:eastAsia="de-DE"/>
              </w:rPr>
              <w:t>900</w:t>
            </w:r>
          </w:p>
        </w:tc>
        <w:tc>
          <w:tcPr>
            <w:tcW w:w="994" w:type="dxa"/>
            <w:tcBorders>
              <w:top w:val="nil"/>
              <w:left w:val="nil"/>
              <w:bottom w:val="single" w:sz="4" w:space="0" w:color="auto"/>
              <w:right w:val="single" w:sz="4" w:space="0" w:color="auto"/>
            </w:tcBorders>
          </w:tcPr>
          <w:p w14:paraId="7D192A79" w14:textId="162D6B49" w:rsidR="00746E90" w:rsidRDefault="005607A7">
            <w:pPr>
              <w:jc w:val="right"/>
              <w:rPr>
                <w:rFonts w:ascii="MB Corpo S Text Light" w:eastAsia="Times New Roman" w:hAnsi="MB Corpo S Text Light" w:cs="Calibri"/>
                <w:color w:val="000000" w:themeColor="text1"/>
                <w:sz w:val="20"/>
                <w:szCs w:val="20"/>
                <w:lang w:val="en-US" w:eastAsia="de-DE"/>
              </w:rPr>
            </w:pPr>
            <w:r>
              <w:rPr>
                <w:rFonts w:ascii="MB Corpo S Text Light" w:eastAsia="Times New Roman" w:hAnsi="MB Corpo S Text Light" w:cs="Calibri"/>
                <w:color w:val="000000" w:themeColor="text1"/>
                <w:sz w:val="20"/>
                <w:szCs w:val="20"/>
                <w:lang w:val="en-US" w:eastAsia="de-DE"/>
              </w:rPr>
              <w:t>-1</w:t>
            </w:r>
            <w:r w:rsidR="00746E90">
              <w:rPr>
                <w:rFonts w:ascii="MB Corpo S Text Light" w:eastAsia="Times New Roman" w:hAnsi="MB Corpo S Text Light" w:cs="Calibri"/>
                <w:color w:val="000000" w:themeColor="text1"/>
                <w:sz w:val="20"/>
                <w:szCs w:val="20"/>
                <w:lang w:val="en-US" w:eastAsia="de-DE"/>
              </w:rPr>
              <w:t>%</w:t>
            </w:r>
          </w:p>
        </w:tc>
      </w:tr>
    </w:tbl>
    <w:p w14:paraId="2D9BC851" w14:textId="47F74ED1" w:rsidR="00826129" w:rsidRPr="004D7805" w:rsidRDefault="00826129" w:rsidP="3A4304EE">
      <w:pPr>
        <w:pStyle w:val="paragraph"/>
        <w:spacing w:before="0" w:beforeAutospacing="0" w:after="0" w:afterAutospacing="0" w:line="256" w:lineRule="auto"/>
        <w:textAlignment w:val="baseline"/>
        <w:rPr>
          <w:b/>
          <w:sz w:val="18"/>
          <w:szCs w:val="18"/>
          <w:lang w:val="en-US"/>
        </w:rPr>
      </w:pPr>
      <w:r w:rsidRPr="005A7783">
        <w:rPr>
          <w:rStyle w:val="normaltextrun"/>
          <w:rFonts w:ascii="MB Corpo S Text Office Light" w:hAnsi="MB Corpo S Text Office Light"/>
          <w:color w:val="000000"/>
          <w:sz w:val="18"/>
          <w:szCs w:val="18"/>
          <w:shd w:val="clear" w:color="auto" w:fill="FFFFFF"/>
          <w:lang w:val="en-US"/>
        </w:rPr>
        <w:lastRenderedPageBreak/>
        <w:t xml:space="preserve">*Private vans: mid-size vans include V-Class and EQV, small vans include T-Class and </w:t>
      </w:r>
      <w:r w:rsidR="00426A63" w:rsidRPr="005A7783">
        <w:rPr>
          <w:rStyle w:val="normaltextrun"/>
          <w:rFonts w:ascii="MB Corpo S Text Office Light" w:hAnsi="MB Corpo S Text Office Light"/>
          <w:color w:val="000000"/>
          <w:sz w:val="18"/>
          <w:szCs w:val="18"/>
          <w:shd w:val="clear" w:color="auto" w:fill="FFFFFF"/>
          <w:lang w:val="en-US"/>
        </w:rPr>
        <w:t>EQT 200 (energy consumption combined: 20.7 - 19.3 kWh/100 km | CO₂ emissions combined: 0 g/km | CO₂ class: A)</w:t>
      </w:r>
      <w:r w:rsidR="005A7783" w:rsidRPr="005A7783">
        <w:rPr>
          <w:rStyle w:val="normaltextrun"/>
          <w:rFonts w:ascii="MB Corpo S Text Office Light" w:hAnsi="MB Corpo S Text Office Light"/>
          <w:color w:val="000000"/>
          <w:sz w:val="18"/>
          <w:szCs w:val="18"/>
          <w:shd w:val="clear" w:color="auto" w:fill="FFFFFF"/>
          <w:lang w:val="en-US"/>
        </w:rPr>
        <w:t>.</w:t>
      </w:r>
      <w:r w:rsidR="00426A63" w:rsidRPr="005A7783">
        <w:rPr>
          <w:rStyle w:val="normaltextrun"/>
          <w:rFonts w:ascii="MB Corpo S Text Office Light" w:hAnsi="MB Corpo S Text Office Light"/>
          <w:color w:val="000000"/>
          <w:sz w:val="18"/>
          <w:szCs w:val="18"/>
          <w:shd w:val="clear" w:color="auto" w:fill="FFFFFF"/>
          <w:lang w:val="en-US"/>
        </w:rPr>
        <w:t xml:space="preserve"> </w:t>
      </w:r>
      <w:r w:rsidR="00426A63" w:rsidRPr="004D7805">
        <w:rPr>
          <w:rStyle w:val="normaltextrun"/>
          <w:rFonts w:ascii="MB Corpo S Text Office Light" w:hAnsi="MB Corpo S Text Office Light"/>
          <w:color w:val="000000"/>
          <w:sz w:val="18"/>
          <w:szCs w:val="18"/>
          <w:shd w:val="clear" w:color="auto" w:fill="FFFFFF"/>
          <w:lang w:val="en-US"/>
        </w:rPr>
        <w:t>The stated values were determined in accordance with the prescribed WLTP (Worldwide harmonised Light vehicles Test Procedure) measurement procedure. The ranges given refer to the German market. The fuel consumption, energy consumption and CO₂ emissions of a car depend not only on the car’s efficient use of the fuel or energy source, but also on driving style and other non-technical factors.</w:t>
      </w:r>
    </w:p>
    <w:p w14:paraId="4C609215" w14:textId="77777777" w:rsidR="00826129" w:rsidRPr="005A7783" w:rsidRDefault="00826129" w:rsidP="00B93A06">
      <w:pPr>
        <w:pStyle w:val="paragraph"/>
        <w:spacing w:before="0" w:beforeAutospacing="0" w:after="0" w:afterAutospacing="0" w:line="256" w:lineRule="auto"/>
        <w:textAlignment w:val="baseline"/>
        <w:rPr>
          <w:b/>
          <w:bCs/>
          <w:sz w:val="18"/>
          <w:szCs w:val="18"/>
          <w:lang w:val="en-US"/>
        </w:rPr>
      </w:pPr>
      <w:r w:rsidRPr="00B93A06">
        <w:rPr>
          <w:rStyle w:val="normaltextrun"/>
          <w:rFonts w:ascii="MB Corpo S Text Office Light" w:hAnsi="MB Corpo S Text Office Light"/>
          <w:color w:val="000000"/>
          <w:sz w:val="18"/>
          <w:szCs w:val="18"/>
          <w:shd w:val="clear" w:color="auto" w:fill="FFFFFF"/>
          <w:lang w:val="en-US"/>
        </w:rPr>
        <w:t>*Commercial vans: large vans include (e)Sprinter, mid-size vans include (e)Vito, small vans include (e)</w:t>
      </w:r>
      <w:proofErr w:type="spellStart"/>
      <w:r w:rsidRPr="00B93A06">
        <w:rPr>
          <w:rStyle w:val="normaltextrun"/>
          <w:rFonts w:ascii="MB Corpo S Text Office Light" w:hAnsi="MB Corpo S Text Office Light"/>
          <w:color w:val="000000"/>
          <w:sz w:val="18"/>
          <w:szCs w:val="18"/>
          <w:shd w:val="clear" w:color="auto" w:fill="FFFFFF"/>
          <w:lang w:val="en-US"/>
        </w:rPr>
        <w:t>Citan</w:t>
      </w:r>
      <w:proofErr w:type="spellEnd"/>
    </w:p>
    <w:p w14:paraId="2FD1147C" w14:textId="77777777" w:rsidR="00826129" w:rsidRPr="00C44B50" w:rsidRDefault="00826129" w:rsidP="38403D4F">
      <w:pPr>
        <w:pStyle w:val="paragraph"/>
        <w:spacing w:before="0" w:beforeAutospacing="0" w:after="0" w:afterAutospacing="0" w:line="256" w:lineRule="auto"/>
        <w:textAlignment w:val="baseline"/>
        <w:rPr>
          <w:b/>
          <w:bCs/>
          <w:sz w:val="18"/>
          <w:szCs w:val="18"/>
          <w:lang w:val="en-US"/>
        </w:rPr>
      </w:pPr>
      <w:r w:rsidRPr="38403D4F">
        <w:rPr>
          <w:rStyle w:val="normaltextrun"/>
          <w:rFonts w:ascii="MB Corpo S Text Office Light" w:hAnsi="MB Corpo S Text Office Light"/>
          <w:color w:val="000000"/>
          <w:sz w:val="18"/>
          <w:szCs w:val="18"/>
          <w:shd w:val="clear" w:color="auto" w:fill="FFFFFF"/>
          <w:lang w:val="en-GB"/>
        </w:rPr>
        <w:t xml:space="preserve">** Europe: European Union, United Kingdom, </w:t>
      </w:r>
      <w:proofErr w:type="gramStart"/>
      <w:r w:rsidRPr="38403D4F">
        <w:rPr>
          <w:rStyle w:val="normaltextrun"/>
          <w:rFonts w:ascii="MB Corpo S Text Office Light" w:hAnsi="MB Corpo S Text Office Light"/>
          <w:color w:val="000000"/>
          <w:sz w:val="18"/>
          <w:szCs w:val="18"/>
          <w:shd w:val="clear" w:color="auto" w:fill="FFFFFF"/>
          <w:lang w:val="en-GB"/>
        </w:rPr>
        <w:t>Switzerland</w:t>
      </w:r>
      <w:proofErr w:type="gramEnd"/>
      <w:r w:rsidRPr="38403D4F">
        <w:rPr>
          <w:rStyle w:val="normaltextrun"/>
          <w:rFonts w:ascii="MB Corpo S Text Office Light" w:hAnsi="MB Corpo S Text Office Light"/>
          <w:color w:val="000000"/>
          <w:sz w:val="18"/>
          <w:szCs w:val="18"/>
          <w:shd w:val="clear" w:color="auto" w:fill="FFFFFF"/>
          <w:lang w:val="en-GB"/>
        </w:rPr>
        <w:t xml:space="preserve"> and Norway</w:t>
      </w:r>
    </w:p>
    <w:p w14:paraId="030B9F42" w14:textId="77777777" w:rsidR="00826129" w:rsidRPr="00C44B50" w:rsidRDefault="00826129" w:rsidP="38403D4F">
      <w:pPr>
        <w:pStyle w:val="paragraph"/>
        <w:spacing w:before="0" w:beforeAutospacing="0" w:after="0" w:afterAutospacing="0" w:line="256" w:lineRule="auto"/>
        <w:textAlignment w:val="baseline"/>
        <w:rPr>
          <w:b/>
          <w:bCs/>
          <w:sz w:val="18"/>
          <w:szCs w:val="18"/>
          <w:lang w:val="en-US"/>
        </w:rPr>
      </w:pPr>
      <w:r w:rsidRPr="38403D4F">
        <w:rPr>
          <w:rStyle w:val="normaltextrun"/>
          <w:rFonts w:ascii="MB Corpo S Text Office Light" w:hAnsi="MB Corpo S Text Office Light"/>
          <w:color w:val="000000"/>
          <w:sz w:val="18"/>
          <w:szCs w:val="18"/>
          <w:shd w:val="clear" w:color="auto" w:fill="FFFFFF"/>
          <w:lang w:val="en-GB"/>
        </w:rPr>
        <w:t xml:space="preserve">*** North America: USA, </w:t>
      </w:r>
      <w:proofErr w:type="gramStart"/>
      <w:r w:rsidRPr="38403D4F">
        <w:rPr>
          <w:rStyle w:val="normaltextrun"/>
          <w:rFonts w:ascii="MB Corpo S Text Office Light" w:hAnsi="MB Corpo S Text Office Light"/>
          <w:color w:val="000000"/>
          <w:sz w:val="18"/>
          <w:szCs w:val="18"/>
          <w:shd w:val="clear" w:color="auto" w:fill="FFFFFF"/>
          <w:lang w:val="en-GB"/>
        </w:rPr>
        <w:t>Canada</w:t>
      </w:r>
      <w:proofErr w:type="gramEnd"/>
      <w:r w:rsidRPr="38403D4F">
        <w:rPr>
          <w:rStyle w:val="normaltextrun"/>
          <w:rFonts w:ascii="MB Corpo S Text Office Light" w:hAnsi="MB Corpo S Text Office Light"/>
          <w:color w:val="000000"/>
          <w:sz w:val="18"/>
          <w:szCs w:val="18"/>
          <w:shd w:val="clear" w:color="auto" w:fill="FFFFFF"/>
          <w:lang w:val="en-GB"/>
        </w:rPr>
        <w:t xml:space="preserve"> and Mexico</w:t>
      </w:r>
    </w:p>
    <w:p w14:paraId="6DBFD920" w14:textId="6FE96204" w:rsidR="00826129" w:rsidRPr="004D7805" w:rsidRDefault="00826129" w:rsidP="00B93A06">
      <w:pPr>
        <w:pStyle w:val="paragraph"/>
        <w:spacing w:before="0" w:beforeAutospacing="0" w:after="0" w:afterAutospacing="0" w:line="256" w:lineRule="auto"/>
        <w:textAlignment w:val="baseline"/>
        <w:rPr>
          <w:b/>
          <w:sz w:val="18"/>
          <w:szCs w:val="18"/>
          <w:lang w:val="en-US"/>
        </w:rPr>
      </w:pPr>
      <w:r w:rsidRPr="00B93A06">
        <w:rPr>
          <w:rStyle w:val="normaltextrun"/>
          <w:rFonts w:ascii="MB Corpo S Text Office Light" w:hAnsi="MB Corpo S Text Office Light"/>
          <w:color w:val="000000"/>
          <w:sz w:val="18"/>
          <w:szCs w:val="18"/>
          <w:shd w:val="clear" w:color="auto" w:fill="FFFFFF"/>
          <w:lang w:val="en-US"/>
        </w:rPr>
        <w:t>All figures rounded. Preliminary figures subject to change pending final reports.</w:t>
      </w:r>
    </w:p>
    <w:p w14:paraId="571E3FE8" w14:textId="77777777" w:rsidR="00AC34A2" w:rsidRDefault="00AC34A2" w:rsidP="00F03569">
      <w:pPr>
        <w:pStyle w:val="02Copytextbold"/>
      </w:pPr>
    </w:p>
    <w:p w14:paraId="1B42F07A" w14:textId="0B3DA637" w:rsidR="00680AB5" w:rsidRPr="00F03569" w:rsidRDefault="00BF2A5C" w:rsidP="00F03569">
      <w:pPr>
        <w:pStyle w:val="02Copytextbold"/>
      </w:pPr>
      <w:r w:rsidRPr="00F03569">
        <w:t>C</w:t>
      </w:r>
      <w:r w:rsidR="00680AB5" w:rsidRPr="00F03569">
        <w:t>ontact</w:t>
      </w:r>
      <w:r w:rsidR="00AD3685" w:rsidRPr="00F03569">
        <w:t>s</w:t>
      </w:r>
      <w:r w:rsidR="00680AB5" w:rsidRPr="00F03569">
        <w:t>:</w:t>
      </w:r>
    </w:p>
    <w:p w14:paraId="7210396E" w14:textId="77777777" w:rsidR="004E6542" w:rsidRPr="00EE2DFF" w:rsidRDefault="004E6542" w:rsidP="00F03569">
      <w:pPr>
        <w:pStyle w:val="02Copytextbold"/>
      </w:pPr>
      <w:r w:rsidRPr="00EE2DFF">
        <w:t>Mercedes-Benz Cars</w:t>
      </w:r>
    </w:p>
    <w:p w14:paraId="73782B3E" w14:textId="77777777" w:rsidR="008218BE" w:rsidRPr="008218BE" w:rsidRDefault="008218BE" w:rsidP="008218BE">
      <w:pPr>
        <w:spacing w:line="240" w:lineRule="auto"/>
        <w:textAlignment w:val="baseline"/>
        <w:rPr>
          <w:rFonts w:ascii="Segoe UI" w:eastAsia="Times New Roman" w:hAnsi="Segoe UI" w:cs="Segoe UI"/>
          <w:sz w:val="18"/>
          <w:szCs w:val="18"/>
          <w:lang w:val="en-US" w:eastAsia="de-DE"/>
        </w:rPr>
      </w:pPr>
      <w:r w:rsidRPr="008218BE">
        <w:rPr>
          <w:rFonts w:eastAsia="Times New Roman" w:cs="Segoe UI"/>
          <w:szCs w:val="21"/>
          <w:lang w:val="en-US" w:eastAsia="de-DE"/>
        </w:rPr>
        <w:t xml:space="preserve">Edward Taylor, Tel.: +49 (0) 176 3094 1776, </w:t>
      </w:r>
      <w:r w:rsidR="00000000">
        <w:fldChar w:fldCharType="begin"/>
      </w:r>
      <w:r w:rsidR="00000000" w:rsidRPr="004D7805">
        <w:rPr>
          <w:lang w:val="en-US"/>
        </w:rPr>
        <w:instrText>HYPERLINK "mailto:Edward.Taylor@mercedes-benz.com" \t "_blank"</w:instrText>
      </w:r>
      <w:r w:rsidR="00000000">
        <w:fldChar w:fldCharType="separate"/>
      </w:r>
      <w:r w:rsidRPr="008218BE">
        <w:rPr>
          <w:rFonts w:eastAsia="Times New Roman" w:cs="Segoe UI"/>
          <w:color w:val="0563C1"/>
          <w:szCs w:val="21"/>
          <w:u w:val="single"/>
          <w:lang w:val="en-US" w:eastAsia="de-DE"/>
        </w:rPr>
        <w:t>Edward.Taylor@mercedes-benz.com</w:t>
      </w:r>
      <w:r w:rsidR="00000000">
        <w:rPr>
          <w:rFonts w:eastAsia="Times New Roman" w:cs="Segoe UI"/>
          <w:color w:val="0563C1"/>
          <w:szCs w:val="21"/>
          <w:u w:val="single"/>
          <w:lang w:val="en-US" w:eastAsia="de-DE"/>
        </w:rPr>
        <w:fldChar w:fldCharType="end"/>
      </w:r>
      <w:r w:rsidRPr="008218BE">
        <w:rPr>
          <w:rFonts w:ascii="Arial" w:eastAsia="Times New Roman" w:hAnsi="Arial" w:cs="Arial"/>
          <w:szCs w:val="21"/>
          <w:lang w:val="en-US" w:eastAsia="de-DE"/>
        </w:rPr>
        <w:t> </w:t>
      </w:r>
      <w:r w:rsidRPr="008218BE">
        <w:rPr>
          <w:rFonts w:eastAsia="Times New Roman" w:cs="Segoe UI"/>
          <w:szCs w:val="21"/>
          <w:lang w:val="en-US" w:eastAsia="de-DE"/>
        </w:rPr>
        <w:t> </w:t>
      </w:r>
    </w:p>
    <w:p w14:paraId="641FD425" w14:textId="77777777" w:rsidR="008218BE" w:rsidRPr="008218BE" w:rsidRDefault="008218BE" w:rsidP="008218BE">
      <w:pPr>
        <w:spacing w:line="240" w:lineRule="auto"/>
        <w:textAlignment w:val="baseline"/>
        <w:rPr>
          <w:rFonts w:ascii="Segoe UI" w:eastAsia="Times New Roman" w:hAnsi="Segoe UI" w:cs="Segoe UI"/>
          <w:sz w:val="18"/>
          <w:szCs w:val="18"/>
          <w:lang w:eastAsia="de-DE"/>
        </w:rPr>
      </w:pPr>
      <w:r w:rsidRPr="008218BE">
        <w:rPr>
          <w:rFonts w:eastAsia="Times New Roman" w:cs="Segoe UI"/>
          <w:szCs w:val="21"/>
          <w:lang w:eastAsia="de-DE"/>
        </w:rPr>
        <w:t xml:space="preserve">Benjamin Kraft, Tel.: +49 (0) 176 3095 7277, </w:t>
      </w:r>
      <w:hyperlink r:id="rId15" w:tgtFrame="_blank" w:history="1">
        <w:r w:rsidRPr="008218BE">
          <w:rPr>
            <w:rFonts w:eastAsia="Times New Roman" w:cs="Segoe UI"/>
            <w:color w:val="0563C1"/>
            <w:szCs w:val="21"/>
            <w:u w:val="single"/>
            <w:lang w:eastAsia="de-DE"/>
          </w:rPr>
          <w:t>Benjamin.b.Kraft@mercedes-benz.com</w:t>
        </w:r>
      </w:hyperlink>
      <w:r w:rsidRPr="008218BE">
        <w:rPr>
          <w:rFonts w:ascii="Arial" w:eastAsia="Times New Roman" w:hAnsi="Arial" w:cs="Arial"/>
          <w:szCs w:val="21"/>
          <w:lang w:eastAsia="de-DE"/>
        </w:rPr>
        <w:t> </w:t>
      </w:r>
      <w:r w:rsidRPr="008218BE">
        <w:rPr>
          <w:rFonts w:eastAsia="Times New Roman" w:cs="Segoe UI"/>
          <w:szCs w:val="21"/>
          <w:lang w:eastAsia="de-DE"/>
        </w:rPr>
        <w:t> </w:t>
      </w:r>
    </w:p>
    <w:p w14:paraId="341A7B90" w14:textId="77777777" w:rsidR="008218BE" w:rsidRDefault="008218BE" w:rsidP="008218BE">
      <w:pPr>
        <w:spacing w:line="240" w:lineRule="auto"/>
        <w:textAlignment w:val="baseline"/>
        <w:rPr>
          <w:rFonts w:eastAsia="Times New Roman" w:cs="Segoe UI"/>
          <w:szCs w:val="21"/>
          <w:lang w:eastAsia="de-DE"/>
        </w:rPr>
      </w:pPr>
      <w:r w:rsidRPr="008218BE">
        <w:rPr>
          <w:rFonts w:eastAsia="Times New Roman" w:cs="Segoe UI"/>
          <w:szCs w:val="21"/>
          <w:lang w:eastAsia="de-DE"/>
        </w:rPr>
        <w:t xml:space="preserve">David Börsig, Tel.: +49 (0) 176 3094 0756, </w:t>
      </w:r>
      <w:hyperlink r:id="rId16" w:tgtFrame="_blank" w:history="1">
        <w:r w:rsidRPr="008218BE">
          <w:rPr>
            <w:rFonts w:eastAsia="Times New Roman" w:cs="Segoe UI"/>
            <w:color w:val="0563C1"/>
            <w:szCs w:val="21"/>
            <w:u w:val="single"/>
            <w:lang w:eastAsia="de-DE"/>
          </w:rPr>
          <w:t>David.Boersig@mercedes-benz.com</w:t>
        </w:r>
      </w:hyperlink>
      <w:r w:rsidRPr="008218BE">
        <w:rPr>
          <w:rFonts w:ascii="Arial" w:eastAsia="Times New Roman" w:hAnsi="Arial" w:cs="Arial"/>
          <w:szCs w:val="21"/>
          <w:lang w:eastAsia="de-DE"/>
        </w:rPr>
        <w:t> </w:t>
      </w:r>
      <w:r w:rsidRPr="008218BE">
        <w:rPr>
          <w:rFonts w:eastAsia="Times New Roman" w:cs="Segoe UI"/>
          <w:szCs w:val="21"/>
          <w:lang w:eastAsia="de-DE"/>
        </w:rPr>
        <w:t> </w:t>
      </w:r>
    </w:p>
    <w:p w14:paraId="77032145" w14:textId="77777777" w:rsidR="004E6542" w:rsidRDefault="004E6542" w:rsidP="008218BE">
      <w:pPr>
        <w:spacing w:line="240" w:lineRule="auto"/>
        <w:textAlignment w:val="baseline"/>
        <w:rPr>
          <w:rFonts w:eastAsia="Times New Roman" w:cs="Segoe UI"/>
          <w:szCs w:val="21"/>
          <w:lang w:eastAsia="de-DE"/>
        </w:rPr>
      </w:pPr>
    </w:p>
    <w:p w14:paraId="4C303FAC" w14:textId="77777777" w:rsidR="006930B5" w:rsidRDefault="006930B5" w:rsidP="006930B5">
      <w:pPr>
        <w:spacing w:line="240" w:lineRule="auto"/>
        <w:textAlignment w:val="baseline"/>
        <w:rPr>
          <w:rFonts w:eastAsia="Times New Roman" w:cs="Segoe UI"/>
          <w:b/>
          <w:szCs w:val="21"/>
          <w:lang w:val="en-US" w:eastAsia="de-DE"/>
        </w:rPr>
      </w:pPr>
      <w:r>
        <w:rPr>
          <w:rFonts w:eastAsia="Times New Roman" w:cs="Segoe UI"/>
          <w:b/>
          <w:szCs w:val="21"/>
          <w:lang w:val="en-US" w:eastAsia="de-DE"/>
        </w:rPr>
        <w:t>Mercedes-Benz Vans</w:t>
      </w:r>
    </w:p>
    <w:p w14:paraId="25D8723B" w14:textId="28FA8349" w:rsidR="006930B5" w:rsidRPr="008C3AE9" w:rsidRDefault="006930B5" w:rsidP="008C3AE9">
      <w:pPr>
        <w:pStyle w:val="NormaleWeb"/>
        <w:shd w:val="clear" w:color="auto" w:fill="FFFFFF" w:themeFill="background1"/>
        <w:spacing w:before="0" w:beforeAutospacing="0" w:after="120" w:afterAutospacing="0" w:line="270" w:lineRule="atLeast"/>
        <w:rPr>
          <w:rFonts w:ascii="MB Corpo S Text Office Light" w:hAnsi="MB Corpo S Text Office Light" w:cs="Arial"/>
          <w:color w:val="000000"/>
          <w:sz w:val="21"/>
          <w:szCs w:val="21"/>
          <w:lang w:val="en-US"/>
        </w:rPr>
      </w:pPr>
      <w:proofErr w:type="spellStart"/>
      <w:r w:rsidRPr="00CB2D34">
        <w:rPr>
          <w:rFonts w:ascii="MB Corpo S Text Office Light" w:eastAsiaTheme="minorEastAsia" w:hAnsi="MB Corpo S Text Office Light" w:cstheme="minorBidi"/>
          <w:color w:val="000000" w:themeColor="text1"/>
          <w:sz w:val="21"/>
          <w:szCs w:val="21"/>
          <w:lang w:val="en-US" w:eastAsia="en-US"/>
        </w:rPr>
        <w:t>Simonette</w:t>
      </w:r>
      <w:proofErr w:type="spellEnd"/>
      <w:r w:rsidRPr="00CB2D34">
        <w:rPr>
          <w:rFonts w:ascii="MB Corpo S Text Office Light" w:eastAsiaTheme="minorEastAsia" w:hAnsi="MB Corpo S Text Office Light" w:cstheme="minorBidi"/>
          <w:color w:val="000000" w:themeColor="text1"/>
          <w:sz w:val="21"/>
          <w:szCs w:val="21"/>
          <w:lang w:val="en-US" w:eastAsia="en-US"/>
        </w:rPr>
        <w:t xml:space="preserve"> </w:t>
      </w:r>
      <w:proofErr w:type="spellStart"/>
      <w:r w:rsidRPr="00CB2D34">
        <w:rPr>
          <w:rFonts w:ascii="MB Corpo S Text Office Light" w:eastAsiaTheme="minorEastAsia" w:hAnsi="MB Corpo S Text Office Light" w:cstheme="minorBidi"/>
          <w:color w:val="000000" w:themeColor="text1"/>
          <w:sz w:val="21"/>
          <w:szCs w:val="21"/>
          <w:lang w:val="en-US" w:eastAsia="en-US"/>
        </w:rPr>
        <w:t>Illi-Haußmann</w:t>
      </w:r>
      <w:proofErr w:type="spellEnd"/>
      <w:r w:rsidRPr="00CB2D34">
        <w:rPr>
          <w:rFonts w:ascii="MB Corpo S Text Office Light" w:eastAsiaTheme="minorEastAsia" w:hAnsi="MB Corpo S Text Office Light" w:cstheme="minorBidi"/>
          <w:color w:val="000000" w:themeColor="text1"/>
          <w:sz w:val="21"/>
          <w:szCs w:val="21"/>
          <w:lang w:val="en-US" w:eastAsia="en-US"/>
        </w:rPr>
        <w:t>, Tel.: +49 (0) 176 3099</w:t>
      </w:r>
      <w:r w:rsidR="09812491" w:rsidRPr="00CB2D34">
        <w:rPr>
          <w:rFonts w:ascii="MB Corpo S Text Office Light" w:eastAsiaTheme="minorEastAsia" w:hAnsi="MB Corpo S Text Office Light" w:cstheme="minorBidi"/>
          <w:color w:val="000000" w:themeColor="text1"/>
          <w:sz w:val="21"/>
          <w:szCs w:val="21"/>
          <w:lang w:val="en-US" w:eastAsia="en-US"/>
        </w:rPr>
        <w:t xml:space="preserve"> </w:t>
      </w:r>
      <w:r w:rsidRPr="00CB2D34">
        <w:rPr>
          <w:rFonts w:ascii="MB Corpo S Text Office Light" w:eastAsiaTheme="minorEastAsia" w:hAnsi="MB Corpo S Text Office Light" w:cstheme="minorBidi"/>
          <w:color w:val="000000" w:themeColor="text1"/>
          <w:sz w:val="21"/>
          <w:szCs w:val="21"/>
          <w:lang w:val="en-US" w:eastAsia="en-US"/>
        </w:rPr>
        <w:t xml:space="preserve">9812, </w:t>
      </w:r>
      <w:r w:rsidRPr="00CB2D34">
        <w:rPr>
          <w:rFonts w:ascii="MB Corpo S Text Office Light" w:eastAsia="MB Corpo S Text Office Light" w:hAnsi="MB Corpo S Text Office Light" w:cs="MB Corpo S Text Office Light"/>
          <w:color w:val="0563C1"/>
          <w:sz w:val="21"/>
          <w:szCs w:val="21"/>
          <w:u w:val="single"/>
          <w:lang w:val="en-US" w:eastAsia="en-US"/>
        </w:rPr>
        <w:t>Simonette.Illi@mercedes-benz.com</w:t>
      </w:r>
      <w:r w:rsidRPr="00CB2D34">
        <w:rPr>
          <w:rFonts w:eastAsiaTheme="minorHAnsi"/>
          <w:lang w:val="en-US"/>
        </w:rPr>
        <w:br/>
      </w:r>
      <w:r w:rsidRPr="00CB2D34">
        <w:rPr>
          <w:rFonts w:ascii="MB Corpo S Text Office Light" w:eastAsiaTheme="minorEastAsia" w:hAnsi="MB Corpo S Text Office Light" w:cstheme="minorBidi"/>
          <w:color w:val="000000" w:themeColor="text1"/>
          <w:sz w:val="21"/>
          <w:szCs w:val="21"/>
          <w:lang w:val="en-US" w:eastAsia="en-US"/>
        </w:rPr>
        <w:t>Sabrina Wolters, Tel.: +49 (0) 176 3091 6823, </w:t>
      </w:r>
      <w:r w:rsidR="00000000">
        <w:fldChar w:fldCharType="begin"/>
      </w:r>
      <w:r w:rsidR="00000000" w:rsidRPr="004D7805">
        <w:rPr>
          <w:lang w:val="en-US"/>
        </w:rPr>
        <w:instrText>HYPERLINK "mailto:Sabrina.Wolters@mercedes-benz.com" \h</w:instrText>
      </w:r>
      <w:r w:rsidR="00000000">
        <w:fldChar w:fldCharType="separate"/>
      </w:r>
      <w:r w:rsidRPr="00CB2D34">
        <w:rPr>
          <w:rStyle w:val="Collegamentoipertestuale"/>
          <w:rFonts w:ascii="MB Corpo S Text Office Light" w:eastAsiaTheme="minorEastAsia" w:hAnsi="MB Corpo S Text Office Light" w:cstheme="minorBidi"/>
          <w:color w:val="2E74B5" w:themeColor="accent5" w:themeShade="BF"/>
          <w:sz w:val="21"/>
          <w:szCs w:val="21"/>
          <w:lang w:val="en-US" w:eastAsia="en-US"/>
        </w:rPr>
        <w:t>Sabrina.Wolters@mercedes-benz.com</w:t>
      </w:r>
      <w:r w:rsidR="00000000">
        <w:rPr>
          <w:rStyle w:val="Collegamentoipertestuale"/>
          <w:rFonts w:ascii="MB Corpo S Text Office Light" w:eastAsiaTheme="minorEastAsia" w:hAnsi="MB Corpo S Text Office Light" w:cstheme="minorBidi"/>
          <w:color w:val="2E74B5" w:themeColor="accent5" w:themeShade="BF"/>
          <w:sz w:val="21"/>
          <w:szCs w:val="21"/>
          <w:lang w:val="en-US" w:eastAsia="en-US"/>
        </w:rPr>
        <w:fldChar w:fldCharType="end"/>
      </w:r>
    </w:p>
    <w:p w14:paraId="13CE0FB2" w14:textId="77777777" w:rsidR="00C03AA4" w:rsidRDefault="00C03AA4" w:rsidP="006930B5">
      <w:pPr>
        <w:spacing w:line="240" w:lineRule="auto"/>
        <w:rPr>
          <w:lang w:val="en-US"/>
        </w:rPr>
      </w:pPr>
    </w:p>
    <w:p w14:paraId="7BA3088A" w14:textId="660CCAD4" w:rsidR="006930B5" w:rsidRDefault="006930B5" w:rsidP="006930B5">
      <w:pPr>
        <w:spacing w:line="240" w:lineRule="auto"/>
        <w:rPr>
          <w:lang w:val="en-US"/>
        </w:rPr>
      </w:pPr>
      <w:r>
        <w:rPr>
          <w:lang w:val="en-US"/>
        </w:rPr>
        <w:t>Further information on Mercedes-Benz Group is available at:</w:t>
      </w:r>
      <w:r>
        <w:rPr>
          <w:lang w:val="en-US"/>
        </w:rPr>
        <w:br/>
      </w:r>
      <w:r>
        <w:rPr>
          <w:rFonts w:ascii="MB Corpo A Title Office" w:hAnsi="MB Corpo A Title Office"/>
          <w:lang w:val="en-US"/>
        </w:rPr>
        <w:t>media.mercedes-benz.com</w:t>
      </w:r>
      <w:r>
        <w:rPr>
          <w:lang w:val="en-US"/>
        </w:rPr>
        <w:t xml:space="preserve"> and </w:t>
      </w:r>
      <w:r>
        <w:rPr>
          <w:rFonts w:ascii="MB Corpo A Title Office" w:hAnsi="MB Corpo A Title Office"/>
          <w:lang w:val="en-US"/>
        </w:rPr>
        <w:t>group.mercedes-benz.com</w:t>
      </w:r>
      <w:r>
        <w:rPr>
          <w:lang w:val="en-US"/>
        </w:rPr>
        <w:br/>
      </w:r>
    </w:p>
    <w:p w14:paraId="388B7E6F" w14:textId="77777777" w:rsidR="006930B5" w:rsidRDefault="006930B5" w:rsidP="006930B5">
      <w:pPr>
        <w:pStyle w:val="01Copytext"/>
        <w:spacing w:line="240" w:lineRule="auto"/>
        <w:rPr>
          <w:lang w:val="en-GB"/>
        </w:rPr>
      </w:pPr>
      <w:r>
        <w:rPr>
          <w:b/>
          <w:bCs/>
          <w:sz w:val="15"/>
          <w:szCs w:val="15"/>
          <w:lang w:val="en-US"/>
        </w:rPr>
        <w:t>Forward-looking statements</w:t>
      </w:r>
      <w:r>
        <w:rPr>
          <w:b/>
          <w:bCs/>
          <w:sz w:val="15"/>
          <w:szCs w:val="15"/>
          <w:lang w:val="en-US"/>
        </w:rPr>
        <w:br/>
      </w:r>
      <w:r>
        <w:rPr>
          <w:sz w:val="15"/>
          <w:szCs w:val="15"/>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negative change in market conditions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changes in laws, regulations and government policies (or changes in their interpretation), particularly those relating to vehicle emissions, fuel economy and safety or to ESG reporting (environmental, social or governance topics); price increases for fuel, raw materials or energy; disruption of production due to shortages of materials or energy, </w:t>
      </w:r>
      <w:proofErr w:type="spellStart"/>
      <w:r>
        <w:rPr>
          <w:sz w:val="15"/>
          <w:szCs w:val="15"/>
          <w:lang w:val="en-US"/>
        </w:rPr>
        <w:t>labour</w:t>
      </w:r>
      <w:proofErr w:type="spellEnd"/>
      <w:r>
        <w:rPr>
          <w:sz w:val="15"/>
          <w:szCs w:val="15"/>
          <w:lang w:val="en-US"/>
        </w:rPr>
        <w:t xml:space="preserve"> strikes or supplier insolvencies; a shift in consumer preferences towards smaller, lower-margin vehicles; a limited demand for all-electric vehicles; a possible lack of acceptance of our products or services which limits our ability to achieve prices and adequately utilize our production capacities;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the resolution of pending governmental investigations or of investigations requested by governments and the outcome of pending or threatened future legal proceedings; and other risks and uncertainties, some of which are described under the heading “Risk and Opportunity Report” in the current Annual Report or in the current Interim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r>
        <w:rPr>
          <w:sz w:val="15"/>
          <w:szCs w:val="15"/>
          <w:lang w:val="en-US"/>
        </w:rPr>
        <w:br/>
      </w:r>
    </w:p>
    <w:p w14:paraId="4E750448" w14:textId="01129442" w:rsidR="00381765" w:rsidRPr="00381765" w:rsidRDefault="006930B5" w:rsidP="00363B45">
      <w:pPr>
        <w:spacing w:line="240" w:lineRule="auto"/>
        <w:rPr>
          <w:lang w:val="en-GB"/>
        </w:rPr>
      </w:pPr>
      <w:r>
        <w:rPr>
          <w:rFonts w:cs="Arial"/>
          <w:b/>
          <w:bCs/>
          <w:sz w:val="15"/>
          <w:szCs w:val="15"/>
          <w:lang w:val="en-US"/>
        </w:rPr>
        <w:t xml:space="preserve">Mercedes-Benz Group </w:t>
      </w:r>
      <w:proofErr w:type="gramStart"/>
      <w:r>
        <w:rPr>
          <w:rFonts w:cs="Arial"/>
          <w:b/>
          <w:bCs/>
          <w:sz w:val="15"/>
          <w:szCs w:val="15"/>
          <w:lang w:val="en-US"/>
        </w:rPr>
        <w:t>at a glance</w:t>
      </w:r>
      <w:proofErr w:type="gramEnd"/>
      <w:r>
        <w:rPr>
          <w:lang w:val="en-US"/>
        </w:rPr>
        <w:br/>
      </w:r>
      <w:r>
        <w:rPr>
          <w:sz w:val="15"/>
          <w:szCs w:val="15"/>
          <w:lang w:val="en-US"/>
        </w:rPr>
        <w:t xml:space="preserve">Mercedes-Benz Group AG is one of the world's most successful automotive companies. With Mercedes-Benz AG, the Group is one of the leading global suppliers of high-end passenger cars and premium vans. Mercedes-Benz Mobility AG </w:t>
      </w:r>
      <w:proofErr w:type="spellStart"/>
      <w:r>
        <w:rPr>
          <w:sz w:val="15"/>
          <w:szCs w:val="15"/>
          <w:lang w:val="en-US"/>
        </w:rPr>
        <w:t>specialises</w:t>
      </w:r>
      <w:proofErr w:type="spellEnd"/>
      <w:r>
        <w:rPr>
          <w:sz w:val="15"/>
          <w:szCs w:val="15"/>
          <w:lang w:val="en-US"/>
        </w:rPr>
        <w:t xml:space="preserve"> in financial and mobility services. The products range from financing, leasing, vehicle subscription, rental and fleet management to insurance, innovative mobility services, digital payment solutions as well as products and services around charging. The company founders, Gottlieb </w:t>
      </w:r>
      <w:proofErr w:type="gramStart"/>
      <w:r>
        <w:rPr>
          <w:sz w:val="15"/>
          <w:szCs w:val="15"/>
          <w:lang w:val="en-US"/>
        </w:rPr>
        <w:t>Daimler</w:t>
      </w:r>
      <w:proofErr w:type="gramEnd"/>
      <w:r>
        <w:rPr>
          <w:sz w:val="15"/>
          <w:szCs w:val="15"/>
          <w:lang w:val="en-US"/>
        </w:rPr>
        <w:t xml:space="preserve"> and Carl Benz, made history by inventing the automobile in 1886. As a pioneer of automotive engineering, Mercedes-Benz sees shaping the future of mobility in a safe and sustainable way as both a motivation and obligation. The company's focus therefore remains on innovative and green technologies as well as on safe and superior vehicles that both captivate and inspire. Mercedes-Benz continues to invest systematically in the development of efficient powertrains and sets the course for an all-electric future. Mercedes-Benz is consistently implementing its strategy to transform itself toward a fully electric and software-driven future. The company's efforts are also focused on the intelligent connectivity of its vehicles, autonomous driving and new mobility concepts as Mercedes-Benz regards it as its aspiration and obligation to live up to its responsibility to society and the environment. Mercedes-Benz sells its vehicles and services in nearly every country of the world and has production facilities in Europe, North and Latin America, </w:t>
      </w:r>
      <w:proofErr w:type="gramStart"/>
      <w:r>
        <w:rPr>
          <w:sz w:val="15"/>
          <w:szCs w:val="15"/>
          <w:lang w:val="en-US"/>
        </w:rPr>
        <w:t>Asia</w:t>
      </w:r>
      <w:proofErr w:type="gramEnd"/>
      <w:r>
        <w:rPr>
          <w:sz w:val="15"/>
          <w:szCs w:val="15"/>
          <w:lang w:val="en-US"/>
        </w:rPr>
        <w:t xml:space="preserve"> and Africa. In addition to Mercedes-Benz, the world's most valuable luxury automotive brand (source: Interbrand study, 22 Nov. 2023), Mercedes-AMG, Mercedes-Maybach as well as the brands of Mercedes-Benz Mobility: Mercedes-Benz Bank, Mercedes-Benz Financial Services and Athlon. The company is listed on the Frankfurt and Stuttgart stock exchanges (ticker symbol MBG). In 2023, the Group had a workforce of around 166,000 and sold around 2.5 million vehicles. Group revenues amounted to €153.2 billion and Group EBIT to €19.7 billion.</w:t>
      </w:r>
    </w:p>
    <w:sectPr w:rsidR="00381765" w:rsidRPr="00381765" w:rsidSect="006B296F">
      <w:headerReference w:type="even" r:id="rId17"/>
      <w:headerReference w:type="default" r:id="rId18"/>
      <w:footerReference w:type="default" r:id="rId19"/>
      <w:headerReference w:type="first" r:id="rId20"/>
      <w:footerReference w:type="first" r:id="rId21"/>
      <w:type w:val="continuous"/>
      <w:pgSz w:w="11906" w:h="16838" w:code="9"/>
      <w:pgMar w:top="782" w:right="707" w:bottom="426"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6C3A7" w14:textId="77777777" w:rsidR="009949D0" w:rsidRPr="00E675DA" w:rsidRDefault="009949D0" w:rsidP="00764B8C">
      <w:pPr>
        <w:spacing w:line="240" w:lineRule="auto"/>
      </w:pPr>
      <w:r w:rsidRPr="00E675DA">
        <w:separator/>
      </w:r>
    </w:p>
  </w:endnote>
  <w:endnote w:type="continuationSeparator" w:id="0">
    <w:p w14:paraId="058D442B" w14:textId="77777777" w:rsidR="009949D0" w:rsidRPr="00E675DA" w:rsidRDefault="009949D0" w:rsidP="00764B8C">
      <w:pPr>
        <w:spacing w:line="240" w:lineRule="auto"/>
      </w:pPr>
      <w:r w:rsidRPr="00E675DA">
        <w:continuationSeparator/>
      </w:r>
    </w:p>
  </w:endnote>
  <w:endnote w:type="continuationNotice" w:id="1">
    <w:p w14:paraId="2BE662A7" w14:textId="77777777" w:rsidR="009949D0" w:rsidRDefault="009949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Daimler CS Demi">
    <w:panose1 w:val="00000000000000000000"/>
    <w:charset w:val="00"/>
    <w:family w:val="auto"/>
    <w:pitch w:val="variable"/>
    <w:sig w:usb0="A00002BF" w:usb1="00006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poS">
    <w:panose1 w:val="00000000000000000000"/>
    <w:charset w:val="00"/>
    <w:family w:val="auto"/>
    <w:pitch w:val="variable"/>
    <w:sig w:usb0="A00001AF" w:usb1="100078FB" w:usb2="00000000" w:usb3="00000000" w:csb0="00000093" w:csb1="00000000"/>
  </w:font>
  <w:font w:name="Yu Mincho">
    <w:altName w:val="游明朝"/>
    <w:charset w:val="80"/>
    <w:family w:val="roman"/>
    <w:pitch w:val="variable"/>
    <w:sig w:usb0="800002E7" w:usb1="2AC7FCFF" w:usb2="00000012" w:usb3="00000000" w:csb0="0002009F" w:csb1="00000000"/>
  </w:font>
  <w:font w:name="MB Corpo A Title Office">
    <w:panose1 w:val="02020506080000000003"/>
    <w:charset w:val="00"/>
    <w:family w:val="roman"/>
    <w:pitch w:val="variable"/>
    <w:sig w:usb0="20000007"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E8A1" w14:textId="77777777" w:rsidR="00D74841" w:rsidRPr="0033780C" w:rsidRDefault="00D74841" w:rsidP="00B00F20">
    <w:pPr>
      <w:pStyle w:val="09Pagenumber"/>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6183270D" w14:textId="77777777" w:rsidR="00D74841" w:rsidRDefault="00D748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E6D4" w14:textId="599DCE79" w:rsidR="00D74841" w:rsidRPr="005005BA" w:rsidRDefault="00D74841" w:rsidP="000625FE">
    <w:pPr>
      <w:spacing w:line="240" w:lineRule="auto"/>
      <w:rPr>
        <w:lang w:val="en-GB"/>
      </w:rPr>
    </w:pPr>
    <w:r w:rsidRPr="005005BA">
      <w:rPr>
        <w:rFonts w:ascii="MB Corpo S Text Light" w:hAnsi="MB Corpo S Text Light"/>
        <w:sz w:val="15"/>
        <w:szCs w:val="15"/>
        <w:lang w:val="en-GB"/>
      </w:rPr>
      <w:t xml:space="preserve">Mercedes-Benz Group AG | 70546 Stuttgart | Phone +49 7 11 17-0 | Fax +49 7 11 17-2 22 44 | dialog@mercedes-benz.com | group.mercedes-benz.com </w:t>
    </w:r>
    <w:r w:rsidRPr="005005BA">
      <w:rPr>
        <w:rFonts w:ascii="MB Corpo S Text Light" w:hAnsi="MB Corpo S Text Light"/>
        <w:sz w:val="15"/>
        <w:szCs w:val="15"/>
        <w:lang w:val="en-GB"/>
      </w:rPr>
      <w:br/>
    </w:r>
    <w:r w:rsidRPr="005005BA">
      <w:rPr>
        <w:rFonts w:ascii="MB Corpo S Text Light" w:hAnsi="MB Corpo S Text Light"/>
        <w:sz w:val="15"/>
        <w:szCs w:val="15"/>
        <w:lang w:val="en-GB"/>
      </w:rPr>
      <w:br/>
      <w:t xml:space="preserve">Mercedes-Benz Group AG, Stuttgart, Germany | Domicile and Court of Registry: Stuttgart, Commercial Register No.: 19360 </w:t>
    </w:r>
    <w:r w:rsidRPr="005005BA">
      <w:rPr>
        <w:rFonts w:ascii="MB Corpo S Text Light" w:hAnsi="MB Corpo S Text Light"/>
        <w:sz w:val="15"/>
        <w:szCs w:val="15"/>
        <w:lang w:val="en-GB"/>
      </w:rPr>
      <w:br/>
      <w:t xml:space="preserve">Chairman of the Supervisory Board: </w:t>
    </w:r>
    <w:r w:rsidR="001A202D">
      <w:rPr>
        <w:rFonts w:ascii="MB Corpo S Text Light" w:hAnsi="MB Corpo S Text Light"/>
        <w:sz w:val="15"/>
        <w:szCs w:val="15"/>
        <w:lang w:val="en-GB"/>
      </w:rPr>
      <w:t xml:space="preserve">Martin </w:t>
    </w:r>
    <w:proofErr w:type="spellStart"/>
    <w:r w:rsidR="001A202D">
      <w:rPr>
        <w:rFonts w:ascii="MB Corpo S Text Light" w:hAnsi="MB Corpo S Text Light"/>
        <w:sz w:val="15"/>
        <w:szCs w:val="15"/>
        <w:lang w:val="en-GB"/>
      </w:rPr>
      <w:t>Brudermüller</w:t>
    </w:r>
    <w:proofErr w:type="spellEnd"/>
    <w:r w:rsidRPr="005005BA">
      <w:rPr>
        <w:rFonts w:ascii="MB Corpo S Text Light" w:hAnsi="MB Corpo S Text Light"/>
        <w:sz w:val="15"/>
        <w:szCs w:val="15"/>
        <w:lang w:val="en-GB"/>
      </w:rPr>
      <w:br/>
      <w:t xml:space="preserve">Board of Management: Ola Källenius, Chairman; </w:t>
    </w:r>
    <w:proofErr w:type="spellStart"/>
    <w:r w:rsidRPr="005005BA">
      <w:rPr>
        <w:rFonts w:ascii="MB Corpo S Text Light" w:hAnsi="MB Corpo S Text Light"/>
        <w:sz w:val="15"/>
        <w:szCs w:val="15"/>
        <w:lang w:val="en-GB"/>
      </w:rPr>
      <w:t>Jörg</w:t>
    </w:r>
    <w:proofErr w:type="spellEnd"/>
    <w:r w:rsidRPr="005005BA">
      <w:rPr>
        <w:rFonts w:ascii="MB Corpo S Text Light" w:hAnsi="MB Corpo S Text Light"/>
        <w:sz w:val="15"/>
        <w:szCs w:val="15"/>
        <w:lang w:val="en-GB"/>
      </w:rPr>
      <w:t xml:space="preserve"> </w:t>
    </w:r>
    <w:proofErr w:type="spellStart"/>
    <w:r w:rsidRPr="005005BA">
      <w:rPr>
        <w:rFonts w:ascii="MB Corpo S Text Light" w:hAnsi="MB Corpo S Text Light"/>
        <w:sz w:val="15"/>
        <w:szCs w:val="15"/>
        <w:lang w:val="en-GB"/>
      </w:rPr>
      <w:t>Burzer</w:t>
    </w:r>
    <w:proofErr w:type="spellEnd"/>
    <w:r w:rsidRPr="005005BA">
      <w:rPr>
        <w:rFonts w:ascii="MB Corpo S Text Light" w:hAnsi="MB Corpo S Text Light"/>
        <w:sz w:val="15"/>
        <w:szCs w:val="15"/>
        <w:lang w:val="en-GB"/>
      </w:rPr>
      <w:t xml:space="preserve">, Renata Jungo Brüngger, Sabine </w:t>
    </w:r>
    <w:proofErr w:type="spellStart"/>
    <w:r w:rsidRPr="005005BA">
      <w:rPr>
        <w:rFonts w:ascii="MB Corpo S Text Light" w:hAnsi="MB Corpo S Text Light"/>
        <w:sz w:val="15"/>
        <w:szCs w:val="15"/>
        <w:lang w:val="en-GB"/>
      </w:rPr>
      <w:t>Kohleisen</w:t>
    </w:r>
    <w:proofErr w:type="spellEnd"/>
    <w:r w:rsidRPr="005005BA">
      <w:rPr>
        <w:rFonts w:ascii="MB Corpo S Text Light" w:hAnsi="MB Corpo S Text Light"/>
        <w:sz w:val="15"/>
        <w:szCs w:val="15"/>
        <w:lang w:val="en-GB"/>
      </w:rPr>
      <w:t xml:space="preserve">, Markus Schäfer, Britta Seeger, </w:t>
    </w:r>
    <w:r w:rsidRPr="005005BA">
      <w:rPr>
        <w:rFonts w:ascii="MB Corpo S Text Light" w:hAnsi="MB Corpo S Text Light"/>
        <w:sz w:val="15"/>
        <w:szCs w:val="15"/>
        <w:lang w:val="en-GB"/>
      </w:rPr>
      <w:br/>
      <w:t xml:space="preserve">Hubertus </w:t>
    </w:r>
    <w:proofErr w:type="spellStart"/>
    <w:r w:rsidRPr="005005BA">
      <w:rPr>
        <w:rFonts w:ascii="MB Corpo S Text Light" w:hAnsi="MB Corpo S Text Light"/>
        <w:sz w:val="15"/>
        <w:szCs w:val="15"/>
        <w:lang w:val="en-GB"/>
      </w:rPr>
      <w:t>Troska</w:t>
    </w:r>
    <w:proofErr w:type="spellEnd"/>
    <w:r w:rsidRPr="005005BA">
      <w:rPr>
        <w:rFonts w:ascii="MB Corpo S Text Light" w:hAnsi="MB Corpo S Text Light"/>
        <w:sz w:val="15"/>
        <w:szCs w:val="15"/>
        <w:lang w:val="en-GB"/>
      </w:rPr>
      <w:t>, Harald Wilhelm</w:t>
    </w:r>
    <w:r>
      <w:rPr>
        <w:noProof/>
        <w:lang w:eastAsia="de-DE"/>
      </w:rPr>
      <mc:AlternateContent>
        <mc:Choice Requires="wps">
          <w:drawing>
            <wp:anchor distT="0" distB="0" distL="114300" distR="114300" simplePos="0" relativeHeight="251658248" behindDoc="0" locked="0" layoutInCell="1" allowOverlap="1" wp14:anchorId="3B4C36CB" wp14:editId="75DEEC80">
              <wp:simplePos x="0" y="0"/>
              <wp:positionH relativeFrom="column">
                <wp:posOffset>-683895</wp:posOffset>
              </wp:positionH>
              <wp:positionV relativeFrom="page">
                <wp:posOffset>5356225</wp:posOffset>
              </wp:positionV>
              <wp:extent cx="13970" cy="13970"/>
              <wp:effectExtent l="0" t="0" r="0" b="0"/>
              <wp:wrapNone/>
              <wp:docPr id="10" name="Ellipse 10"/>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w14:anchorId="4C22EB71">
            <v:oval id="Oval 10" style="position:absolute;margin-left:-53.85pt;margin-top:421.75pt;width:1.1pt;height:1.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429B5F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v:stroke joinstyle="miter"/>
              <w10:wrap anchory="page"/>
            </v:oval>
          </w:pict>
        </mc:Fallback>
      </mc:AlternateContent>
    </w:r>
    <w:r>
      <w:rPr>
        <w:noProof/>
        <w:lang w:eastAsia="de-DE"/>
      </w:rPr>
      <mc:AlternateContent>
        <mc:Choice Requires="wps">
          <w:drawing>
            <wp:anchor distT="0" distB="0" distL="114300" distR="114300" simplePos="0" relativeHeight="251658247" behindDoc="0" locked="0" layoutInCell="1" allowOverlap="1" wp14:anchorId="0423D3C7" wp14:editId="6D8034B5">
              <wp:simplePos x="0" y="0"/>
              <wp:positionH relativeFrom="column">
                <wp:posOffset>-683260</wp:posOffset>
              </wp:positionH>
              <wp:positionV relativeFrom="page">
                <wp:posOffset>7553960</wp:posOffset>
              </wp:positionV>
              <wp:extent cx="14400" cy="14400"/>
              <wp:effectExtent l="0" t="0" r="0" b="0"/>
              <wp:wrapNone/>
              <wp:docPr id="11" name="Ellipse 11"/>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w14:anchorId="7FDF5D65">
            <v:oval id="Oval 11" style="position:absolute;margin-left:-53.8pt;margin-top:594.8pt;width:1.15pt;height:1.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AE58D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v:stroke joinstyle="miter"/>
              <w10:wrap anchory="page"/>
            </v:oval>
          </w:pict>
        </mc:Fallback>
      </mc:AlternateContent>
    </w:r>
  </w:p>
  <w:p w14:paraId="6E8D54B7" w14:textId="77777777" w:rsidR="00D74841" w:rsidRDefault="00D74841">
    <w:r>
      <w:rPr>
        <w:noProof/>
        <w:lang w:eastAsia="de-DE"/>
      </w:rPr>
      <mc:AlternateContent>
        <mc:Choice Requires="wps">
          <w:drawing>
            <wp:anchor distT="0" distB="0" distL="114300" distR="114300" simplePos="0" relativeHeight="251658241" behindDoc="0" locked="0" layoutInCell="1" allowOverlap="1" wp14:anchorId="6A730587" wp14:editId="59A7FCF5">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w14:anchorId="7C8E5C99">
            <v:oval id="Oval 8" style="position:absolute;margin-left:-53.85pt;margin-top:421.75pt;width:1.1pt;height:1.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2CF9BD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v:stroke joinstyle="miter"/>
              <w10:wrap anchory="page"/>
            </v:oval>
          </w:pict>
        </mc:Fallback>
      </mc:AlternateContent>
    </w:r>
    <w:r>
      <w:rPr>
        <w:noProof/>
        <w:lang w:eastAsia="de-DE"/>
      </w:rPr>
      <mc:AlternateContent>
        <mc:Choice Requires="wps">
          <w:drawing>
            <wp:anchor distT="0" distB="0" distL="114300" distR="114300" simplePos="0" relativeHeight="251658240" behindDoc="0" locked="0" layoutInCell="1" allowOverlap="1" wp14:anchorId="1CA038F2" wp14:editId="49B54BA5">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du="http://schemas.microsoft.com/office/word/2023/wordml/word16du">
          <w:pict w14:anchorId="29AB973B">
            <v:oval id="Oval 7" style="position:absolute;margin-left:-53.8pt;margin-top:594.8pt;width:1.15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3DADB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v:stroke joinstyle="miter"/>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BC615" w14:textId="77777777" w:rsidR="00D74841" w:rsidRPr="0033780C" w:rsidRDefault="00D74841" w:rsidP="00B00F20">
    <w:pPr>
      <w:pStyle w:val="09Pagenumber"/>
      <w:framePr w:wrap="around"/>
    </w:pPr>
    <w:r>
      <w:t>Page</w:t>
    </w:r>
    <w:r w:rsidRPr="0033780C">
      <w:t xml:space="preserv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30224F">
      <w:rPr>
        <w:rStyle w:val="Numeropagina"/>
      </w:rPr>
      <w:t>2</w:t>
    </w:r>
    <w:r w:rsidRPr="0033780C">
      <w:rPr>
        <w:rStyle w:val="Numeropagina"/>
      </w:rPr>
      <w:fldChar w:fldCharType="end"/>
    </w:r>
  </w:p>
  <w:p w14:paraId="3CEACE99" w14:textId="77777777" w:rsidR="00D74841" w:rsidRDefault="00D7484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0D9A3" w14:textId="77777777" w:rsidR="00D74841" w:rsidRDefault="00D74841">
    <w:r>
      <w:rPr>
        <w:noProof/>
        <w:lang w:eastAsia="de-DE"/>
      </w:rPr>
      <mc:AlternateContent>
        <mc:Choice Requires="wps">
          <w:drawing>
            <wp:anchor distT="0" distB="0" distL="0" distR="0" simplePos="0" relativeHeight="251658246" behindDoc="0" locked="0" layoutInCell="1" allowOverlap="1" wp14:anchorId="7682D342" wp14:editId="13EF814B">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4C7D511C" w14:textId="77777777" w:rsidR="00D74841" w:rsidRPr="00B11BF0" w:rsidRDefault="00D74841" w:rsidP="00A61514">
                          <w:pPr>
                            <w:pStyle w:val="08Footerarea"/>
                          </w:pPr>
                          <w:r w:rsidRPr="00B11BF0">
                            <w:t>und Mercedes-Benz sind eingetragene Marken der Daimler AG</w:t>
                          </w:r>
                          <w:r>
                            <w:t>, Stuttgart, Deutschland</w:t>
                          </w:r>
                          <w:r w:rsidRPr="00B11BF0">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82D342" id="_x0000_t202" coordsize="21600,21600" o:spt="202" path="m,l,21600r21600,l21600,xe">
              <v:stroke joinstyle="miter"/>
              <v:path gradientshapeok="t" o:connecttype="rect"/>
            </v:shapetype>
            <v:shape id="Textfeld 2" o:spid="_x0000_s1029" type="#_x0000_t202" style="position:absolute;margin-left:85.35pt;margin-top:811.4pt;width:289.7pt;height:11.05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7+8QEAAMQ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" filled="f" stroked="f">
              <v:textbox inset="0,0,0,0">
                <w:txbxContent>
                  <w:p w14:paraId="4C7D511C" w14:textId="77777777" w:rsidR="00D74841" w:rsidRPr="00B11BF0" w:rsidRDefault="00D74841" w:rsidP="00A61514">
                    <w:pPr>
                      <w:pStyle w:val="08Footerarea"/>
                    </w:pPr>
                    <w:r w:rsidRPr="00B11BF0">
                      <w:t>und Mercedes-Benz sind eingetragene Marken der Daimler AG</w:t>
                    </w:r>
                    <w:r>
                      <w:t>, Stuttgart, Deutschland</w:t>
                    </w:r>
                    <w:r w:rsidRPr="00B11BF0">
                      <w:t>.</w:t>
                    </w:r>
                  </w:p>
                </w:txbxContent>
              </v:textbox>
              <w10:wrap type="square" anchorx="page" anchory="page"/>
            </v:shape>
          </w:pict>
        </mc:Fallback>
      </mc:AlternateContent>
    </w:r>
    <w:r>
      <w:rPr>
        <w:noProof/>
        <w:lang w:eastAsia="de-DE"/>
      </w:rPr>
      <w:drawing>
        <wp:anchor distT="0" distB="0" distL="114300" distR="114300" simplePos="0" relativeHeight="251658251" behindDoc="1" locked="0" layoutInCell="1" allowOverlap="1" wp14:anchorId="663FC687" wp14:editId="37B0104C">
          <wp:simplePos x="0" y="0"/>
          <wp:positionH relativeFrom="page">
            <wp:posOffset>860425</wp:posOffset>
          </wp:positionH>
          <wp:positionV relativeFrom="page">
            <wp:posOffset>10275570</wp:posOffset>
          </wp:positionV>
          <wp:extent cx="183600" cy="183600"/>
          <wp:effectExtent l="0" t="0" r="6985" b="6985"/>
          <wp:wrapNone/>
          <wp:docPr id="1291141797" name="Grafik 12911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4" behindDoc="0" locked="0" layoutInCell="1" allowOverlap="1" wp14:anchorId="786DF29F" wp14:editId="2D01B4C0">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382286D">
            <v:oval id="Oval 3" style="position:absolute;margin-left:-53.85pt;margin-top:421.75pt;width:1.1pt;height:1.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37DBD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v:stroke joinstyle="miter"/>
              <w10:wrap anchory="page"/>
            </v:oval>
          </w:pict>
        </mc:Fallback>
      </mc:AlternateContent>
    </w:r>
    <w:r>
      <w:rPr>
        <w:noProof/>
        <w:lang w:eastAsia="de-DE"/>
      </w:rPr>
      <mc:AlternateContent>
        <mc:Choice Requires="wps">
          <w:drawing>
            <wp:anchor distT="0" distB="0" distL="114300" distR="114300" simplePos="0" relativeHeight="251658243" behindDoc="0" locked="0" layoutInCell="1" allowOverlap="1" wp14:anchorId="357FEE4F" wp14:editId="07E62E42">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E104033">
            <v:oval id="Oval 4" style="position:absolute;margin-left:-53.8pt;margin-top:594.8pt;width:1.15pt;height:1.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513A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CE34" w14:textId="77777777" w:rsidR="009949D0" w:rsidRPr="00E675DA" w:rsidRDefault="009949D0" w:rsidP="00764B8C">
      <w:pPr>
        <w:spacing w:line="240" w:lineRule="auto"/>
      </w:pPr>
      <w:r w:rsidRPr="00E675DA">
        <w:separator/>
      </w:r>
    </w:p>
  </w:footnote>
  <w:footnote w:type="continuationSeparator" w:id="0">
    <w:p w14:paraId="4B9029B8" w14:textId="77777777" w:rsidR="009949D0" w:rsidRPr="00E675DA" w:rsidRDefault="009949D0" w:rsidP="00764B8C">
      <w:pPr>
        <w:spacing w:line="240" w:lineRule="auto"/>
      </w:pPr>
      <w:r w:rsidRPr="00E675DA">
        <w:continuationSeparator/>
      </w:r>
    </w:p>
  </w:footnote>
  <w:footnote w:type="continuationNotice" w:id="1">
    <w:p w14:paraId="51E07D6B" w14:textId="77777777" w:rsidR="009949D0" w:rsidRDefault="009949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7920" w14:textId="77777777" w:rsidR="00D74841" w:rsidRDefault="00D74841">
    <w:pPr>
      <w:pStyle w:val="Intestazione"/>
    </w:pPr>
    <w:r>
      <w:rPr>
        <w:noProof/>
        <w:lang w:eastAsia="de-DE"/>
      </w:rPr>
      <mc:AlternateContent>
        <mc:Choice Requires="wps">
          <w:drawing>
            <wp:anchor distT="0" distB="0" distL="114300" distR="114300" simplePos="0" relativeHeight="251658255" behindDoc="0" locked="0" layoutInCell="1" allowOverlap="1" wp14:anchorId="7F4363ED" wp14:editId="575D8830">
              <wp:simplePos x="0" y="0"/>
              <wp:positionH relativeFrom="column">
                <wp:posOffset>-864235</wp:posOffset>
              </wp:positionH>
              <wp:positionV relativeFrom="paragraph">
                <wp:posOffset>-561975</wp:posOffset>
              </wp:positionV>
              <wp:extent cx="7560310" cy="257473"/>
              <wp:effectExtent l="0" t="0" r="0" b="9525"/>
              <wp:wrapNone/>
              <wp:docPr id="17" name="Textfeld 17" descr="{&quot;HashCode&quot;:-16928878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473"/>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B1F25E" w14:textId="77777777" w:rsidR="00D74841" w:rsidRDefault="00D74841"/>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F4363ED" id="_x0000_t202" coordsize="21600,21600" o:spt="202" path="m,l,21600r21600,l21600,xe">
              <v:stroke joinstyle="miter"/>
              <v:path gradientshapeok="t" o:connecttype="rect"/>
            </v:shapetype>
            <v:shape id="Textfeld 17" o:spid="_x0000_s1026" type="#_x0000_t202" alt="{&quot;HashCode&quot;:-1692887849,&quot;Height&quot;:841.0,&quot;Width&quot;:595.0,&quot;Placement&quot;:&quot;Header&quot;,&quot;Index&quot;:&quot;Primary&quot;,&quot;Section&quot;:1,&quot;Top&quot;:0.0,&quot;Left&quot;:0.0}" style="position:absolute;margin-left:-68.05pt;margin-top:-44.25pt;width:595.3pt;height:20.2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" filled="f" stroked="f" strokeweight=".5pt">
              <v:textbox inset="20pt,0,,0">
                <w:txbxContent>
                  <w:p w14:paraId="5DB1F25E" w14:textId="77777777" w:rsidR="00D74841" w:rsidRDefault="00D74841"/>
                </w:txbxContent>
              </v:textbox>
            </v:shape>
          </w:pict>
        </mc:Fallback>
      </mc:AlternateContent>
    </w:r>
    <w:r>
      <w:rPr>
        <w:noProof/>
        <w:lang w:eastAsia="de-DE"/>
      </w:rPr>
      <mc:AlternateContent>
        <mc:Choice Requires="wps">
          <w:drawing>
            <wp:anchor distT="0" distB="0" distL="114300" distR="114300" simplePos="0" relativeHeight="251658252" behindDoc="0" locked="0" layoutInCell="1" allowOverlap="1" wp14:anchorId="3A3E747A" wp14:editId="09073A66">
              <wp:simplePos x="0" y="0"/>
              <wp:positionH relativeFrom="column">
                <wp:posOffset>-864235</wp:posOffset>
              </wp:positionH>
              <wp:positionV relativeFrom="paragraph">
                <wp:posOffset>-561975</wp:posOffset>
              </wp:positionV>
              <wp:extent cx="7560310" cy="257473"/>
              <wp:effectExtent l="0" t="0" r="0" b="9525"/>
              <wp:wrapNone/>
              <wp:docPr id="12" name="Textfeld 12" descr="{&quot;HashCode&quot;:-16928878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473"/>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A83BA1" w14:textId="77777777" w:rsidR="00D74841" w:rsidRDefault="00D74841"/>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 w14:anchorId="3A3E747A" id="Textfeld 12" o:spid="_x0000_s1027" type="#_x0000_t202" alt="{&quot;HashCode&quot;:-1692887849,&quot;Height&quot;:841.0,&quot;Width&quot;:595.0,&quot;Placement&quot;:&quot;Header&quot;,&quot;Index&quot;:&quot;Primary&quot;,&quot;Section&quot;:1,&quot;Top&quot;:0.0,&quot;Left&quot;:0.0}" style="position:absolute;margin-left:-68.05pt;margin-top:-44.25pt;width:595.3pt;height:20.2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" filled="f" stroked="f" strokeweight=".5pt">
              <v:textbox inset="20pt,0,,0">
                <w:txbxContent>
                  <w:p w14:paraId="73A83BA1" w14:textId="77777777" w:rsidR="00D74841" w:rsidRDefault="00D74841"/>
                </w:txbxContent>
              </v:textbox>
            </v:shape>
          </w:pict>
        </mc:Fallback>
      </mc:AlternateContent>
    </w:r>
    <w:r>
      <w:rPr>
        <w:noProof/>
        <w:lang w:eastAsia="de-DE"/>
      </w:rPr>
      <mc:AlternateContent>
        <mc:Choice Requires="wps">
          <w:drawing>
            <wp:anchor distT="0" distB="0" distL="114300" distR="114300" simplePos="0" relativeHeight="251658249" behindDoc="0" locked="0" layoutInCell="0" allowOverlap="1" wp14:anchorId="755818DE" wp14:editId="4FBEF73B">
              <wp:simplePos x="0" y="0"/>
              <wp:positionH relativeFrom="page">
                <wp:posOffset>0</wp:posOffset>
              </wp:positionH>
              <wp:positionV relativeFrom="page">
                <wp:posOffset>190500</wp:posOffset>
              </wp:positionV>
              <wp:extent cx="7560310" cy="257175"/>
              <wp:effectExtent l="0" t="0" r="0" b="9525"/>
              <wp:wrapNone/>
              <wp:docPr id="5" name="Textfeld 5" descr="{&quot;HashCode&quot;:-16928878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A7E676" w14:textId="77777777" w:rsidR="00D74841" w:rsidRPr="00F05086" w:rsidRDefault="00D74841" w:rsidP="00E40883">
                          <w:pPr>
                            <w:rPr>
                              <w:rFonts w:ascii="CorpoS" w:hAnsi="CorpoS"/>
                              <w:color w:val="000000"/>
                              <w:sz w:val="20"/>
                            </w:rPr>
                          </w:pPr>
                          <w:r w:rsidRPr="00F05086">
                            <w:rPr>
                              <w:rFonts w:ascii="CorpoS" w:hAnsi="CorpoS"/>
                              <w:color w:val="000000"/>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 w14:anchorId="755818DE" id="Textfeld 5" o:spid="_x0000_s1028" type="#_x0000_t202" alt="{&quot;HashCode&quot;:-1692887849,&quot;Height&quot;:841.0,&quot;Width&quot;:595.0,&quot;Placement&quot;:&quot;Header&quot;,&quot;Index&quot;:&quot;Primary&quot;,&quot;Section&quot;:1,&quot;Top&quot;:0.0,&quot;Left&quot;:0.0}" style="position:absolute;margin-left:0;margin-top:15pt;width:595.3pt;height:20.25pt;z-index:25165824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" o:allowincell="f" filled="f" stroked="f" strokeweight=".5pt">
              <v:textbox inset="20pt,0,,0">
                <w:txbxContent>
                  <w:p w14:paraId="7FA7E676" w14:textId="77777777" w:rsidR="00D74841" w:rsidRPr="00F05086" w:rsidRDefault="00D74841" w:rsidP="00E40883">
                    <w:pPr>
                      <w:rPr>
                        <w:rFonts w:ascii="CorpoS" w:hAnsi="CorpoS"/>
                        <w:color w:val="000000"/>
                        <w:sz w:val="20"/>
                      </w:rPr>
                    </w:pPr>
                    <w:r w:rsidRPr="00F05086">
                      <w:rPr>
                        <w:rFonts w:ascii="CorpoS" w:hAnsi="CorpoS"/>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14A1" w14:textId="77777777" w:rsidR="00D74841" w:rsidRDefault="00D74841">
    <w:r>
      <w:rPr>
        <w:noProof/>
        <w:lang w:eastAsia="de-DE"/>
      </w:rPr>
      <w:drawing>
        <wp:anchor distT="0" distB="0" distL="114300" distR="114300" simplePos="0" relativeHeight="251658253" behindDoc="0" locked="0" layoutInCell="1" allowOverlap="1" wp14:anchorId="6C1F7290" wp14:editId="0D7B003E">
          <wp:simplePos x="0" y="0"/>
          <wp:positionH relativeFrom="column">
            <wp:posOffset>4566920</wp:posOffset>
          </wp:positionH>
          <wp:positionV relativeFrom="margin">
            <wp:posOffset>360045</wp:posOffset>
          </wp:positionV>
          <wp:extent cx="1080000" cy="126000"/>
          <wp:effectExtent l="0" t="0" r="635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2" behindDoc="0" locked="0" layoutInCell="1" allowOverlap="1" wp14:anchorId="42C4FCCD" wp14:editId="1A2319BE">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31F394E6">
            <v:oval id="Oval 9" style="position:absolute;margin-left:-53.75pt;margin-top:297.2pt;width:1.1pt;height: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652E5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v:stroke joinstyle="miter"/>
              <w10:wrap anchory="page"/>
            </v:oval>
          </w:pict>
        </mc:Fallback>
      </mc:AlternateContent>
    </w:r>
    <w:r>
      <w:rPr>
        <w:noProof/>
        <w:lang w:eastAsia="de-DE"/>
      </w:rPr>
      <w:drawing>
        <wp:anchor distT="0" distB="0" distL="114300" distR="114300" simplePos="0" relativeHeight="251658254" behindDoc="1" locked="0" layoutInCell="1" allowOverlap="1" wp14:anchorId="4F9F5C9F" wp14:editId="2FB12E5B">
          <wp:simplePos x="0" y="0"/>
          <wp:positionH relativeFrom="column">
            <wp:posOffset>2559685</wp:posOffset>
          </wp:positionH>
          <wp:positionV relativeFrom="page">
            <wp:posOffset>540385</wp:posOffset>
          </wp:positionV>
          <wp:extent cx="720000" cy="720000"/>
          <wp:effectExtent l="0" t="0" r="4445" b="4445"/>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619A" w14:textId="77777777" w:rsidR="00AD789B" w:rsidRDefault="00AD789B">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54E3" w14:textId="77777777" w:rsidR="00AD789B" w:rsidRDefault="00AD789B">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02D24" w14:textId="77777777" w:rsidR="00D74841" w:rsidRDefault="00D74841" w:rsidP="00A61514">
    <w:pPr>
      <w:spacing w:line="20" w:lineRule="exact"/>
    </w:pPr>
    <w:r>
      <w:rPr>
        <w:noProof/>
        <w:lang w:eastAsia="de-DE"/>
      </w:rPr>
      <w:drawing>
        <wp:anchor distT="0" distB="0" distL="114300" distR="114300" simplePos="0" relativeHeight="251658250" behindDoc="1" locked="0" layoutInCell="1" allowOverlap="1" wp14:anchorId="4B23C777" wp14:editId="36A807DB">
          <wp:simplePos x="0" y="0"/>
          <wp:positionH relativeFrom="page">
            <wp:posOffset>3423920</wp:posOffset>
          </wp:positionH>
          <wp:positionV relativeFrom="page">
            <wp:posOffset>539115</wp:posOffset>
          </wp:positionV>
          <wp:extent cx="720000" cy="720000"/>
          <wp:effectExtent l="0" t="0" r="4445" b="4445"/>
          <wp:wrapNone/>
          <wp:docPr id="2099426816" name="Grafik 2099426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5" behindDoc="0" locked="0" layoutInCell="1" allowOverlap="1" wp14:anchorId="67423E6A" wp14:editId="73614AE3">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72E3321">
            <v:oval id="Oval 1" style="position:absolute;margin-left:-53.75pt;margin-top:297.2pt;width:1.1pt;height:1.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29EE6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v:stroke joinstyle="miter"/>
              <w10:wrap anchory="page"/>
            </v:oval>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ISVP3jET/h6LxM" int2:id="o078dfa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6B5F1"/>
    <w:multiLevelType w:val="hybridMultilevel"/>
    <w:tmpl w:val="B68239C8"/>
    <w:lvl w:ilvl="0" w:tplc="24D2DE28">
      <w:start w:val="1"/>
      <w:numFmt w:val="bullet"/>
      <w:lvlText w:val="-"/>
      <w:lvlJc w:val="left"/>
      <w:pPr>
        <w:ind w:left="720" w:hanging="360"/>
      </w:pPr>
      <w:rPr>
        <w:rFonts w:ascii="Calibri" w:hAnsi="Calibri" w:hint="default"/>
      </w:rPr>
    </w:lvl>
    <w:lvl w:ilvl="1" w:tplc="59268620">
      <w:start w:val="1"/>
      <w:numFmt w:val="bullet"/>
      <w:lvlText w:val="o"/>
      <w:lvlJc w:val="left"/>
      <w:pPr>
        <w:ind w:left="1440" w:hanging="360"/>
      </w:pPr>
      <w:rPr>
        <w:rFonts w:ascii="Courier New" w:hAnsi="Courier New" w:hint="default"/>
      </w:rPr>
    </w:lvl>
    <w:lvl w:ilvl="2" w:tplc="E542B4FA">
      <w:start w:val="1"/>
      <w:numFmt w:val="bullet"/>
      <w:lvlText w:val=""/>
      <w:lvlJc w:val="left"/>
      <w:pPr>
        <w:ind w:left="2160" w:hanging="360"/>
      </w:pPr>
      <w:rPr>
        <w:rFonts w:ascii="Wingdings" w:hAnsi="Wingdings" w:hint="default"/>
      </w:rPr>
    </w:lvl>
    <w:lvl w:ilvl="3" w:tplc="77627C1E">
      <w:start w:val="1"/>
      <w:numFmt w:val="bullet"/>
      <w:lvlText w:val=""/>
      <w:lvlJc w:val="left"/>
      <w:pPr>
        <w:ind w:left="2880" w:hanging="360"/>
      </w:pPr>
      <w:rPr>
        <w:rFonts w:ascii="Symbol" w:hAnsi="Symbol" w:hint="default"/>
      </w:rPr>
    </w:lvl>
    <w:lvl w:ilvl="4" w:tplc="2AB483CE">
      <w:start w:val="1"/>
      <w:numFmt w:val="bullet"/>
      <w:lvlText w:val="o"/>
      <w:lvlJc w:val="left"/>
      <w:pPr>
        <w:ind w:left="3600" w:hanging="360"/>
      </w:pPr>
      <w:rPr>
        <w:rFonts w:ascii="Courier New" w:hAnsi="Courier New" w:hint="default"/>
      </w:rPr>
    </w:lvl>
    <w:lvl w:ilvl="5" w:tplc="1DCC9996">
      <w:start w:val="1"/>
      <w:numFmt w:val="bullet"/>
      <w:lvlText w:val=""/>
      <w:lvlJc w:val="left"/>
      <w:pPr>
        <w:ind w:left="4320" w:hanging="360"/>
      </w:pPr>
      <w:rPr>
        <w:rFonts w:ascii="Wingdings" w:hAnsi="Wingdings" w:hint="default"/>
      </w:rPr>
    </w:lvl>
    <w:lvl w:ilvl="6" w:tplc="985CAB00">
      <w:start w:val="1"/>
      <w:numFmt w:val="bullet"/>
      <w:lvlText w:val=""/>
      <w:lvlJc w:val="left"/>
      <w:pPr>
        <w:ind w:left="5040" w:hanging="360"/>
      </w:pPr>
      <w:rPr>
        <w:rFonts w:ascii="Symbol" w:hAnsi="Symbol" w:hint="default"/>
      </w:rPr>
    </w:lvl>
    <w:lvl w:ilvl="7" w:tplc="BA6A1F5E">
      <w:start w:val="1"/>
      <w:numFmt w:val="bullet"/>
      <w:lvlText w:val="o"/>
      <w:lvlJc w:val="left"/>
      <w:pPr>
        <w:ind w:left="5760" w:hanging="360"/>
      </w:pPr>
      <w:rPr>
        <w:rFonts w:ascii="Courier New" w:hAnsi="Courier New" w:hint="default"/>
      </w:rPr>
    </w:lvl>
    <w:lvl w:ilvl="8" w:tplc="B7D4EEF0">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460CDB"/>
    <w:multiLevelType w:val="hybridMultilevel"/>
    <w:tmpl w:val="0766285C"/>
    <w:lvl w:ilvl="0" w:tplc="6A082320">
      <w:start w:val="2024"/>
      <w:numFmt w:val="bullet"/>
      <w:lvlText w:val="-"/>
      <w:lvlJc w:val="left"/>
      <w:pPr>
        <w:ind w:left="720" w:hanging="360"/>
      </w:pPr>
      <w:rPr>
        <w:rFonts w:ascii="MB Corpo S Text Light" w:eastAsia="Times New Roman" w:hAnsi="MB Corpo S Text Light" w:cs="Calibri"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6A03999"/>
    <w:multiLevelType w:val="hybridMultilevel"/>
    <w:tmpl w:val="40F427D8"/>
    <w:lvl w:ilvl="0" w:tplc="E4DC4EEC">
      <w:start w:val="2024"/>
      <w:numFmt w:val="bullet"/>
      <w:lvlText w:val="-"/>
      <w:lvlJc w:val="left"/>
      <w:pPr>
        <w:ind w:left="720" w:hanging="360"/>
      </w:pPr>
      <w:rPr>
        <w:rFonts w:ascii="MB Corpo S Text Light" w:eastAsia="Times New Roman" w:hAnsi="MB Corpo S Text Light" w:cs="Calibri"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CC15BD"/>
    <w:multiLevelType w:val="hybridMultilevel"/>
    <w:tmpl w:val="5276FC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6166334"/>
    <w:multiLevelType w:val="hybridMultilevel"/>
    <w:tmpl w:val="4B76714A"/>
    <w:lvl w:ilvl="0" w:tplc="FBC8B97C">
      <w:start w:val="152"/>
      <w:numFmt w:val="bullet"/>
      <w:lvlText w:val="-"/>
      <w:lvlJc w:val="left"/>
      <w:pPr>
        <w:ind w:left="720" w:hanging="360"/>
      </w:pPr>
      <w:rPr>
        <w:rFonts w:ascii="MB Corpo S Text Office Light" w:eastAsiaTheme="minorHAnsi" w:hAnsi="MB Corpo S Text Office Light"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67B6C56"/>
    <w:multiLevelType w:val="hybridMultilevel"/>
    <w:tmpl w:val="09AA36C6"/>
    <w:lvl w:ilvl="0" w:tplc="73C02086">
      <w:numFmt w:val="bullet"/>
      <w:lvlText w:val="-"/>
      <w:lvlJc w:val="left"/>
      <w:pPr>
        <w:ind w:left="720" w:hanging="360"/>
      </w:pPr>
      <w:rPr>
        <w:rFonts w:ascii="MB Corpo S Text Office" w:eastAsiaTheme="minorHAnsi" w:hAnsi="MB Corpo S Text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4FB9193"/>
    <w:multiLevelType w:val="hybridMultilevel"/>
    <w:tmpl w:val="FFFFFFFF"/>
    <w:lvl w:ilvl="0" w:tplc="471434D2">
      <w:start w:val="1"/>
      <w:numFmt w:val="bullet"/>
      <w:lvlText w:val="·"/>
      <w:lvlJc w:val="left"/>
      <w:pPr>
        <w:ind w:left="720" w:hanging="360"/>
      </w:pPr>
      <w:rPr>
        <w:rFonts w:ascii="Symbol" w:hAnsi="Symbol" w:hint="default"/>
      </w:rPr>
    </w:lvl>
    <w:lvl w:ilvl="1" w:tplc="BD2482FA">
      <w:start w:val="1"/>
      <w:numFmt w:val="bullet"/>
      <w:lvlText w:val="o"/>
      <w:lvlJc w:val="left"/>
      <w:pPr>
        <w:ind w:left="1440" w:hanging="360"/>
      </w:pPr>
      <w:rPr>
        <w:rFonts w:ascii="Courier New" w:hAnsi="Courier New" w:hint="default"/>
      </w:rPr>
    </w:lvl>
    <w:lvl w:ilvl="2" w:tplc="1B000FEA">
      <w:start w:val="1"/>
      <w:numFmt w:val="bullet"/>
      <w:lvlText w:val=""/>
      <w:lvlJc w:val="left"/>
      <w:pPr>
        <w:ind w:left="2160" w:hanging="360"/>
      </w:pPr>
      <w:rPr>
        <w:rFonts w:ascii="Wingdings" w:hAnsi="Wingdings" w:hint="default"/>
      </w:rPr>
    </w:lvl>
    <w:lvl w:ilvl="3" w:tplc="F4644B5C">
      <w:start w:val="1"/>
      <w:numFmt w:val="bullet"/>
      <w:lvlText w:val=""/>
      <w:lvlJc w:val="left"/>
      <w:pPr>
        <w:ind w:left="2880" w:hanging="360"/>
      </w:pPr>
      <w:rPr>
        <w:rFonts w:ascii="Symbol" w:hAnsi="Symbol" w:hint="default"/>
      </w:rPr>
    </w:lvl>
    <w:lvl w:ilvl="4" w:tplc="72DE41DC">
      <w:start w:val="1"/>
      <w:numFmt w:val="bullet"/>
      <w:lvlText w:val="o"/>
      <w:lvlJc w:val="left"/>
      <w:pPr>
        <w:ind w:left="3600" w:hanging="360"/>
      </w:pPr>
      <w:rPr>
        <w:rFonts w:ascii="Courier New" w:hAnsi="Courier New" w:hint="default"/>
      </w:rPr>
    </w:lvl>
    <w:lvl w:ilvl="5" w:tplc="F906E120">
      <w:start w:val="1"/>
      <w:numFmt w:val="bullet"/>
      <w:lvlText w:val=""/>
      <w:lvlJc w:val="left"/>
      <w:pPr>
        <w:ind w:left="4320" w:hanging="360"/>
      </w:pPr>
      <w:rPr>
        <w:rFonts w:ascii="Wingdings" w:hAnsi="Wingdings" w:hint="default"/>
      </w:rPr>
    </w:lvl>
    <w:lvl w:ilvl="6" w:tplc="176E38DA">
      <w:start w:val="1"/>
      <w:numFmt w:val="bullet"/>
      <w:lvlText w:val=""/>
      <w:lvlJc w:val="left"/>
      <w:pPr>
        <w:ind w:left="5040" w:hanging="360"/>
      </w:pPr>
      <w:rPr>
        <w:rFonts w:ascii="Symbol" w:hAnsi="Symbol" w:hint="default"/>
      </w:rPr>
    </w:lvl>
    <w:lvl w:ilvl="7" w:tplc="939A1ABA">
      <w:start w:val="1"/>
      <w:numFmt w:val="bullet"/>
      <w:lvlText w:val="o"/>
      <w:lvlJc w:val="left"/>
      <w:pPr>
        <w:ind w:left="5760" w:hanging="360"/>
      </w:pPr>
      <w:rPr>
        <w:rFonts w:ascii="Courier New" w:hAnsi="Courier New" w:hint="default"/>
      </w:rPr>
    </w:lvl>
    <w:lvl w:ilvl="8" w:tplc="DA9292BC">
      <w:start w:val="1"/>
      <w:numFmt w:val="bullet"/>
      <w:lvlText w:val=""/>
      <w:lvlJc w:val="left"/>
      <w:pPr>
        <w:ind w:left="6480" w:hanging="360"/>
      </w:pPr>
      <w:rPr>
        <w:rFonts w:ascii="Wingdings" w:hAnsi="Wingdings" w:hint="default"/>
      </w:rPr>
    </w:lvl>
  </w:abstractNum>
  <w:abstractNum w:abstractNumId="19" w15:restartNumberingAfterBreak="0">
    <w:nsid w:val="43E44476"/>
    <w:multiLevelType w:val="hybridMultilevel"/>
    <w:tmpl w:val="4D5C1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A2457EC"/>
    <w:multiLevelType w:val="hybridMultilevel"/>
    <w:tmpl w:val="213E93F2"/>
    <w:lvl w:ilvl="0" w:tplc="B156E40C">
      <w:start w:val="5"/>
      <w:numFmt w:val="bullet"/>
      <w:lvlText w:val="-"/>
      <w:lvlJc w:val="left"/>
      <w:pPr>
        <w:ind w:left="720" w:hanging="360"/>
      </w:pPr>
      <w:rPr>
        <w:rFonts w:ascii="MB Corpo S Text Light" w:eastAsia="Times New Roman" w:hAnsi="MB Corpo S Text Light" w:cs="Calibr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782BCF"/>
    <w:multiLevelType w:val="hybridMultilevel"/>
    <w:tmpl w:val="4ED80884"/>
    <w:lvl w:ilvl="0" w:tplc="7E2CFD62">
      <w:start w:val="5"/>
      <w:numFmt w:val="bullet"/>
      <w:lvlText w:val="-"/>
      <w:lvlJc w:val="left"/>
      <w:pPr>
        <w:ind w:left="720" w:hanging="360"/>
      </w:pPr>
      <w:rPr>
        <w:rFonts w:ascii="MB Corpo S Text Light" w:eastAsia="Times New Roman" w:hAnsi="MB Corpo S Text Light"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1B93524"/>
    <w:multiLevelType w:val="hybridMultilevel"/>
    <w:tmpl w:val="ED7AF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9EC5816"/>
    <w:multiLevelType w:val="hybridMultilevel"/>
    <w:tmpl w:val="6CEE7DCC"/>
    <w:lvl w:ilvl="0" w:tplc="40FA3A48">
      <w:numFmt w:val="bullet"/>
      <w:lvlText w:val="-"/>
      <w:lvlJc w:val="left"/>
      <w:pPr>
        <w:ind w:left="720" w:hanging="360"/>
      </w:pPr>
      <w:rPr>
        <w:rFonts w:ascii="MB Corpo S Text Light" w:eastAsia="Times New Roman" w:hAnsi="MB Corpo S Text Light"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21839853">
    <w:abstractNumId w:val="10"/>
  </w:num>
  <w:num w:numId="2" w16cid:durableId="563684849">
    <w:abstractNumId w:val="9"/>
  </w:num>
  <w:num w:numId="3" w16cid:durableId="1639601788">
    <w:abstractNumId w:val="8"/>
  </w:num>
  <w:num w:numId="4" w16cid:durableId="1058280614">
    <w:abstractNumId w:val="7"/>
  </w:num>
  <w:num w:numId="5" w16cid:durableId="2034264375">
    <w:abstractNumId w:val="6"/>
  </w:num>
  <w:num w:numId="6" w16cid:durableId="751511852">
    <w:abstractNumId w:val="5"/>
  </w:num>
  <w:num w:numId="7" w16cid:durableId="1909606418">
    <w:abstractNumId w:val="4"/>
  </w:num>
  <w:num w:numId="8" w16cid:durableId="302665540">
    <w:abstractNumId w:val="3"/>
  </w:num>
  <w:num w:numId="9" w16cid:durableId="1109735181">
    <w:abstractNumId w:val="2"/>
  </w:num>
  <w:num w:numId="10" w16cid:durableId="733893978">
    <w:abstractNumId w:val="1"/>
  </w:num>
  <w:num w:numId="11" w16cid:durableId="1936671889">
    <w:abstractNumId w:val="0"/>
  </w:num>
  <w:num w:numId="12" w16cid:durableId="1015768378">
    <w:abstractNumId w:val="23"/>
  </w:num>
  <w:num w:numId="13" w16cid:durableId="1744137163">
    <w:abstractNumId w:val="11"/>
  </w:num>
  <w:num w:numId="14" w16cid:durableId="1477182261">
    <w:abstractNumId w:val="24"/>
  </w:num>
  <w:num w:numId="15" w16cid:durableId="122119700">
    <w:abstractNumId w:val="22"/>
  </w:num>
  <w:num w:numId="16" w16cid:durableId="1342313238">
    <w:abstractNumId w:val="19"/>
  </w:num>
  <w:num w:numId="17" w16cid:durableId="387730648">
    <w:abstractNumId w:val="17"/>
  </w:num>
  <w:num w:numId="18" w16cid:durableId="185759166">
    <w:abstractNumId w:val="17"/>
  </w:num>
  <w:num w:numId="19" w16cid:durableId="109713973">
    <w:abstractNumId w:val="21"/>
  </w:num>
  <w:num w:numId="20" w16cid:durableId="1531838535">
    <w:abstractNumId w:val="20"/>
  </w:num>
  <w:num w:numId="21" w16cid:durableId="1078988569">
    <w:abstractNumId w:val="16"/>
  </w:num>
  <w:num w:numId="22" w16cid:durableId="239024610">
    <w:abstractNumId w:val="25"/>
  </w:num>
  <w:num w:numId="23" w16cid:durableId="573390888">
    <w:abstractNumId w:val="18"/>
  </w:num>
  <w:num w:numId="24" w16cid:durableId="648438731">
    <w:abstractNumId w:val="20"/>
  </w:num>
  <w:num w:numId="25" w16cid:durableId="622923434">
    <w:abstractNumId w:val="21"/>
  </w:num>
  <w:num w:numId="26" w16cid:durableId="440339414">
    <w:abstractNumId w:val="12"/>
  </w:num>
  <w:num w:numId="27" w16cid:durableId="755201571">
    <w:abstractNumId w:val="13"/>
  </w:num>
  <w:num w:numId="28" w16cid:durableId="1464230311">
    <w:abstractNumId w:val="15"/>
  </w:num>
  <w:num w:numId="29" w16cid:durableId="1317564637">
    <w:abstractNumId w:val="14"/>
  </w:num>
  <w:num w:numId="30" w16cid:durableId="13184626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A7"/>
    <w:rsid w:val="0000029E"/>
    <w:rsid w:val="0000066C"/>
    <w:rsid w:val="000006A7"/>
    <w:rsid w:val="0000079A"/>
    <w:rsid w:val="00000BFA"/>
    <w:rsid w:val="00000C4C"/>
    <w:rsid w:val="00001198"/>
    <w:rsid w:val="000017E9"/>
    <w:rsid w:val="00002307"/>
    <w:rsid w:val="0000258B"/>
    <w:rsid w:val="00002924"/>
    <w:rsid w:val="00002A47"/>
    <w:rsid w:val="00002CCF"/>
    <w:rsid w:val="00003B01"/>
    <w:rsid w:val="00003E22"/>
    <w:rsid w:val="00003E38"/>
    <w:rsid w:val="00003F76"/>
    <w:rsid w:val="0000435F"/>
    <w:rsid w:val="000049B1"/>
    <w:rsid w:val="00004F87"/>
    <w:rsid w:val="00005DFF"/>
    <w:rsid w:val="000064EE"/>
    <w:rsid w:val="00006804"/>
    <w:rsid w:val="00006972"/>
    <w:rsid w:val="00006F54"/>
    <w:rsid w:val="000072ED"/>
    <w:rsid w:val="00007555"/>
    <w:rsid w:val="00010687"/>
    <w:rsid w:val="00010949"/>
    <w:rsid w:val="00010A08"/>
    <w:rsid w:val="00011DA1"/>
    <w:rsid w:val="00011EA1"/>
    <w:rsid w:val="0001321A"/>
    <w:rsid w:val="00013285"/>
    <w:rsid w:val="00013341"/>
    <w:rsid w:val="00013901"/>
    <w:rsid w:val="00013A0C"/>
    <w:rsid w:val="00013E58"/>
    <w:rsid w:val="00014000"/>
    <w:rsid w:val="00014894"/>
    <w:rsid w:val="00014C41"/>
    <w:rsid w:val="00014DD2"/>
    <w:rsid w:val="00015BEB"/>
    <w:rsid w:val="00016363"/>
    <w:rsid w:val="00017192"/>
    <w:rsid w:val="000171AD"/>
    <w:rsid w:val="000172CD"/>
    <w:rsid w:val="00017859"/>
    <w:rsid w:val="0002016C"/>
    <w:rsid w:val="00020292"/>
    <w:rsid w:val="000202DF"/>
    <w:rsid w:val="0002081B"/>
    <w:rsid w:val="00020F71"/>
    <w:rsid w:val="00021001"/>
    <w:rsid w:val="000212F4"/>
    <w:rsid w:val="000216A9"/>
    <w:rsid w:val="00021C6A"/>
    <w:rsid w:val="000229B2"/>
    <w:rsid w:val="000229F9"/>
    <w:rsid w:val="00023437"/>
    <w:rsid w:val="000238BA"/>
    <w:rsid w:val="0002416A"/>
    <w:rsid w:val="000249F7"/>
    <w:rsid w:val="000250D7"/>
    <w:rsid w:val="00025166"/>
    <w:rsid w:val="000251FF"/>
    <w:rsid w:val="00025715"/>
    <w:rsid w:val="00025AD5"/>
    <w:rsid w:val="00025BBA"/>
    <w:rsid w:val="00025E6F"/>
    <w:rsid w:val="00026359"/>
    <w:rsid w:val="000263C8"/>
    <w:rsid w:val="00026D79"/>
    <w:rsid w:val="00027244"/>
    <w:rsid w:val="0002727D"/>
    <w:rsid w:val="0002747F"/>
    <w:rsid w:val="00027638"/>
    <w:rsid w:val="000306B5"/>
    <w:rsid w:val="00031413"/>
    <w:rsid w:val="00031A3F"/>
    <w:rsid w:val="00031C8E"/>
    <w:rsid w:val="00031D1A"/>
    <w:rsid w:val="00032201"/>
    <w:rsid w:val="00032644"/>
    <w:rsid w:val="00032C86"/>
    <w:rsid w:val="0003334B"/>
    <w:rsid w:val="000333DE"/>
    <w:rsid w:val="000337FA"/>
    <w:rsid w:val="00033CCA"/>
    <w:rsid w:val="00034500"/>
    <w:rsid w:val="00034C0C"/>
    <w:rsid w:val="0003510F"/>
    <w:rsid w:val="000356DB"/>
    <w:rsid w:val="00036AB8"/>
    <w:rsid w:val="00036D0B"/>
    <w:rsid w:val="0003791F"/>
    <w:rsid w:val="00037BD1"/>
    <w:rsid w:val="00037DDA"/>
    <w:rsid w:val="0004070A"/>
    <w:rsid w:val="0004085D"/>
    <w:rsid w:val="000409D3"/>
    <w:rsid w:val="00041070"/>
    <w:rsid w:val="00041212"/>
    <w:rsid w:val="00041901"/>
    <w:rsid w:val="00041F9E"/>
    <w:rsid w:val="00042373"/>
    <w:rsid w:val="00042502"/>
    <w:rsid w:val="00042870"/>
    <w:rsid w:val="00042AC0"/>
    <w:rsid w:val="0004337E"/>
    <w:rsid w:val="0004359A"/>
    <w:rsid w:val="0004366F"/>
    <w:rsid w:val="00043968"/>
    <w:rsid w:val="0004401D"/>
    <w:rsid w:val="00044C37"/>
    <w:rsid w:val="00044D94"/>
    <w:rsid w:val="00044F7C"/>
    <w:rsid w:val="00045175"/>
    <w:rsid w:val="000456E1"/>
    <w:rsid w:val="00045A88"/>
    <w:rsid w:val="00045C32"/>
    <w:rsid w:val="00045CF5"/>
    <w:rsid w:val="00045E98"/>
    <w:rsid w:val="000460EE"/>
    <w:rsid w:val="00047FCF"/>
    <w:rsid w:val="00050179"/>
    <w:rsid w:val="0005036E"/>
    <w:rsid w:val="0005061E"/>
    <w:rsid w:val="00050C6F"/>
    <w:rsid w:val="00050DD0"/>
    <w:rsid w:val="00051078"/>
    <w:rsid w:val="00051267"/>
    <w:rsid w:val="00051D45"/>
    <w:rsid w:val="0005236A"/>
    <w:rsid w:val="000523F6"/>
    <w:rsid w:val="00052759"/>
    <w:rsid w:val="00052947"/>
    <w:rsid w:val="00052C95"/>
    <w:rsid w:val="00052CE0"/>
    <w:rsid w:val="00052D1C"/>
    <w:rsid w:val="0005361C"/>
    <w:rsid w:val="00053D70"/>
    <w:rsid w:val="00054775"/>
    <w:rsid w:val="00055294"/>
    <w:rsid w:val="000553DC"/>
    <w:rsid w:val="000559FE"/>
    <w:rsid w:val="000570F7"/>
    <w:rsid w:val="0005721C"/>
    <w:rsid w:val="0005738E"/>
    <w:rsid w:val="000576AB"/>
    <w:rsid w:val="00057B56"/>
    <w:rsid w:val="00057D6C"/>
    <w:rsid w:val="00057EA1"/>
    <w:rsid w:val="00060522"/>
    <w:rsid w:val="00060587"/>
    <w:rsid w:val="0006095C"/>
    <w:rsid w:val="00060B22"/>
    <w:rsid w:val="00060C39"/>
    <w:rsid w:val="00060E9C"/>
    <w:rsid w:val="00061171"/>
    <w:rsid w:val="000622FD"/>
    <w:rsid w:val="000625FE"/>
    <w:rsid w:val="00062686"/>
    <w:rsid w:val="00062702"/>
    <w:rsid w:val="00062D43"/>
    <w:rsid w:val="0006369E"/>
    <w:rsid w:val="000639A7"/>
    <w:rsid w:val="0006441E"/>
    <w:rsid w:val="000648CA"/>
    <w:rsid w:val="000656CB"/>
    <w:rsid w:val="0006583E"/>
    <w:rsid w:val="0006596B"/>
    <w:rsid w:val="00065E44"/>
    <w:rsid w:val="000662FA"/>
    <w:rsid w:val="000672C0"/>
    <w:rsid w:val="00067879"/>
    <w:rsid w:val="0007004A"/>
    <w:rsid w:val="000700CC"/>
    <w:rsid w:val="00070F51"/>
    <w:rsid w:val="00071296"/>
    <w:rsid w:val="000712B2"/>
    <w:rsid w:val="00071D12"/>
    <w:rsid w:val="00072E2E"/>
    <w:rsid w:val="00072F84"/>
    <w:rsid w:val="00073015"/>
    <w:rsid w:val="00073379"/>
    <w:rsid w:val="00073748"/>
    <w:rsid w:val="00073D75"/>
    <w:rsid w:val="00074558"/>
    <w:rsid w:val="00075850"/>
    <w:rsid w:val="00075BFC"/>
    <w:rsid w:val="00076022"/>
    <w:rsid w:val="00076525"/>
    <w:rsid w:val="0007657F"/>
    <w:rsid w:val="0007659B"/>
    <w:rsid w:val="0007748B"/>
    <w:rsid w:val="00077598"/>
    <w:rsid w:val="0007762A"/>
    <w:rsid w:val="000777E4"/>
    <w:rsid w:val="000802D6"/>
    <w:rsid w:val="000808DA"/>
    <w:rsid w:val="000810C6"/>
    <w:rsid w:val="000811ED"/>
    <w:rsid w:val="00081305"/>
    <w:rsid w:val="00081327"/>
    <w:rsid w:val="000816DA"/>
    <w:rsid w:val="00081FDB"/>
    <w:rsid w:val="0008281D"/>
    <w:rsid w:val="00083492"/>
    <w:rsid w:val="00083978"/>
    <w:rsid w:val="00083B92"/>
    <w:rsid w:val="000841CC"/>
    <w:rsid w:val="00084413"/>
    <w:rsid w:val="00084A29"/>
    <w:rsid w:val="00084C86"/>
    <w:rsid w:val="00085292"/>
    <w:rsid w:val="00085435"/>
    <w:rsid w:val="000866A5"/>
    <w:rsid w:val="00086740"/>
    <w:rsid w:val="00086E81"/>
    <w:rsid w:val="00087276"/>
    <w:rsid w:val="00090259"/>
    <w:rsid w:val="00090756"/>
    <w:rsid w:val="0009158D"/>
    <w:rsid w:val="00091CAB"/>
    <w:rsid w:val="000925D2"/>
    <w:rsid w:val="00093A51"/>
    <w:rsid w:val="00093B54"/>
    <w:rsid w:val="00093D27"/>
    <w:rsid w:val="000944B7"/>
    <w:rsid w:val="0009463B"/>
    <w:rsid w:val="0009487D"/>
    <w:rsid w:val="0009494A"/>
    <w:rsid w:val="00094F11"/>
    <w:rsid w:val="000955B5"/>
    <w:rsid w:val="00095621"/>
    <w:rsid w:val="000957AA"/>
    <w:rsid w:val="00095CCC"/>
    <w:rsid w:val="000965CB"/>
    <w:rsid w:val="00096AD5"/>
    <w:rsid w:val="00096C18"/>
    <w:rsid w:val="00096EF6"/>
    <w:rsid w:val="000972B6"/>
    <w:rsid w:val="000974FA"/>
    <w:rsid w:val="0009774E"/>
    <w:rsid w:val="000979E6"/>
    <w:rsid w:val="00097B4C"/>
    <w:rsid w:val="00097E4E"/>
    <w:rsid w:val="000A14C0"/>
    <w:rsid w:val="000A1775"/>
    <w:rsid w:val="000A17D1"/>
    <w:rsid w:val="000A1FA3"/>
    <w:rsid w:val="000A2031"/>
    <w:rsid w:val="000A2D7F"/>
    <w:rsid w:val="000A30B1"/>
    <w:rsid w:val="000A35C8"/>
    <w:rsid w:val="000A366C"/>
    <w:rsid w:val="000A394D"/>
    <w:rsid w:val="000A3959"/>
    <w:rsid w:val="000A42FE"/>
    <w:rsid w:val="000A45C0"/>
    <w:rsid w:val="000A4B3C"/>
    <w:rsid w:val="000A4DD8"/>
    <w:rsid w:val="000A51CD"/>
    <w:rsid w:val="000A5793"/>
    <w:rsid w:val="000A5AEA"/>
    <w:rsid w:val="000A63B1"/>
    <w:rsid w:val="000A65A1"/>
    <w:rsid w:val="000A7ED2"/>
    <w:rsid w:val="000B0F70"/>
    <w:rsid w:val="000B1132"/>
    <w:rsid w:val="000B1332"/>
    <w:rsid w:val="000B233D"/>
    <w:rsid w:val="000B2BF7"/>
    <w:rsid w:val="000B2D14"/>
    <w:rsid w:val="000B304F"/>
    <w:rsid w:val="000B3BC8"/>
    <w:rsid w:val="000B4281"/>
    <w:rsid w:val="000B42C7"/>
    <w:rsid w:val="000B4A0E"/>
    <w:rsid w:val="000B53F2"/>
    <w:rsid w:val="000B5BB0"/>
    <w:rsid w:val="000B5F3E"/>
    <w:rsid w:val="000B61F6"/>
    <w:rsid w:val="000B69B1"/>
    <w:rsid w:val="000B723E"/>
    <w:rsid w:val="000B7357"/>
    <w:rsid w:val="000B7557"/>
    <w:rsid w:val="000B7BCC"/>
    <w:rsid w:val="000C0625"/>
    <w:rsid w:val="000C07E8"/>
    <w:rsid w:val="000C115B"/>
    <w:rsid w:val="000C1690"/>
    <w:rsid w:val="000C1AE2"/>
    <w:rsid w:val="000C288B"/>
    <w:rsid w:val="000C2BFB"/>
    <w:rsid w:val="000C2C40"/>
    <w:rsid w:val="000C310F"/>
    <w:rsid w:val="000C37D5"/>
    <w:rsid w:val="000C3B37"/>
    <w:rsid w:val="000C3FCB"/>
    <w:rsid w:val="000C41AF"/>
    <w:rsid w:val="000C53C7"/>
    <w:rsid w:val="000C6370"/>
    <w:rsid w:val="000C663F"/>
    <w:rsid w:val="000C6A17"/>
    <w:rsid w:val="000C7346"/>
    <w:rsid w:val="000C7655"/>
    <w:rsid w:val="000D047B"/>
    <w:rsid w:val="000D0F45"/>
    <w:rsid w:val="000D11FD"/>
    <w:rsid w:val="000D12C5"/>
    <w:rsid w:val="000D1BA9"/>
    <w:rsid w:val="000D28FB"/>
    <w:rsid w:val="000D3073"/>
    <w:rsid w:val="000D367E"/>
    <w:rsid w:val="000D4930"/>
    <w:rsid w:val="000D5D44"/>
    <w:rsid w:val="000D652E"/>
    <w:rsid w:val="000D6E8D"/>
    <w:rsid w:val="000D7647"/>
    <w:rsid w:val="000D77FD"/>
    <w:rsid w:val="000E029B"/>
    <w:rsid w:val="000E0A38"/>
    <w:rsid w:val="000E0B91"/>
    <w:rsid w:val="000E0F71"/>
    <w:rsid w:val="000E1358"/>
    <w:rsid w:val="000E1AFC"/>
    <w:rsid w:val="000E1C45"/>
    <w:rsid w:val="000E234D"/>
    <w:rsid w:val="000E2816"/>
    <w:rsid w:val="000E2884"/>
    <w:rsid w:val="000E2F84"/>
    <w:rsid w:val="000E32CB"/>
    <w:rsid w:val="000E3541"/>
    <w:rsid w:val="000E368C"/>
    <w:rsid w:val="000E3F52"/>
    <w:rsid w:val="000E5241"/>
    <w:rsid w:val="000E5581"/>
    <w:rsid w:val="000E672F"/>
    <w:rsid w:val="000E69DE"/>
    <w:rsid w:val="000E6C28"/>
    <w:rsid w:val="000E6DC2"/>
    <w:rsid w:val="000E702C"/>
    <w:rsid w:val="000E7833"/>
    <w:rsid w:val="000E79D9"/>
    <w:rsid w:val="000F006B"/>
    <w:rsid w:val="000F0484"/>
    <w:rsid w:val="000F1E26"/>
    <w:rsid w:val="000F2698"/>
    <w:rsid w:val="000F2B3C"/>
    <w:rsid w:val="000F2B6C"/>
    <w:rsid w:val="000F2C33"/>
    <w:rsid w:val="000F36ED"/>
    <w:rsid w:val="000F4DDA"/>
    <w:rsid w:val="000F50B4"/>
    <w:rsid w:val="000F579F"/>
    <w:rsid w:val="000F5F9B"/>
    <w:rsid w:val="000F608A"/>
    <w:rsid w:val="000F6181"/>
    <w:rsid w:val="000F629C"/>
    <w:rsid w:val="000F70A5"/>
    <w:rsid w:val="000F7BD5"/>
    <w:rsid w:val="000F7F2F"/>
    <w:rsid w:val="000F7FB4"/>
    <w:rsid w:val="001002BE"/>
    <w:rsid w:val="001005BB"/>
    <w:rsid w:val="00100F28"/>
    <w:rsid w:val="0010162D"/>
    <w:rsid w:val="00101C71"/>
    <w:rsid w:val="001021B8"/>
    <w:rsid w:val="00102525"/>
    <w:rsid w:val="00102D8E"/>
    <w:rsid w:val="001030D2"/>
    <w:rsid w:val="001035AB"/>
    <w:rsid w:val="001035AC"/>
    <w:rsid w:val="00103BC7"/>
    <w:rsid w:val="00103C0A"/>
    <w:rsid w:val="0010400E"/>
    <w:rsid w:val="0010463F"/>
    <w:rsid w:val="00106078"/>
    <w:rsid w:val="0010777F"/>
    <w:rsid w:val="00107AF6"/>
    <w:rsid w:val="0011042D"/>
    <w:rsid w:val="00111103"/>
    <w:rsid w:val="00111346"/>
    <w:rsid w:val="0011200E"/>
    <w:rsid w:val="00112348"/>
    <w:rsid w:val="001127BD"/>
    <w:rsid w:val="0011307D"/>
    <w:rsid w:val="001135D1"/>
    <w:rsid w:val="00113E0F"/>
    <w:rsid w:val="001140FC"/>
    <w:rsid w:val="00114AE4"/>
    <w:rsid w:val="00114B08"/>
    <w:rsid w:val="00114C4D"/>
    <w:rsid w:val="00114CFE"/>
    <w:rsid w:val="00114E8C"/>
    <w:rsid w:val="001152E4"/>
    <w:rsid w:val="00115301"/>
    <w:rsid w:val="0011543E"/>
    <w:rsid w:val="00115684"/>
    <w:rsid w:val="00115728"/>
    <w:rsid w:val="00115898"/>
    <w:rsid w:val="0011590B"/>
    <w:rsid w:val="00115E3A"/>
    <w:rsid w:val="001166BE"/>
    <w:rsid w:val="001166C5"/>
    <w:rsid w:val="00117155"/>
    <w:rsid w:val="00117162"/>
    <w:rsid w:val="001173C1"/>
    <w:rsid w:val="001173D2"/>
    <w:rsid w:val="00117C65"/>
    <w:rsid w:val="00117E71"/>
    <w:rsid w:val="00117FC9"/>
    <w:rsid w:val="00120075"/>
    <w:rsid w:val="001214B4"/>
    <w:rsid w:val="0012170B"/>
    <w:rsid w:val="00121A55"/>
    <w:rsid w:val="00121C2C"/>
    <w:rsid w:val="00121CC6"/>
    <w:rsid w:val="0012220A"/>
    <w:rsid w:val="0012258A"/>
    <w:rsid w:val="001226EA"/>
    <w:rsid w:val="00122CF5"/>
    <w:rsid w:val="00123007"/>
    <w:rsid w:val="001232AD"/>
    <w:rsid w:val="00123321"/>
    <w:rsid w:val="001233E3"/>
    <w:rsid w:val="001237FB"/>
    <w:rsid w:val="001241FC"/>
    <w:rsid w:val="00124780"/>
    <w:rsid w:val="00124FEB"/>
    <w:rsid w:val="0012549C"/>
    <w:rsid w:val="00125500"/>
    <w:rsid w:val="00126109"/>
    <w:rsid w:val="0012698A"/>
    <w:rsid w:val="00126B6B"/>
    <w:rsid w:val="00127524"/>
    <w:rsid w:val="001279A6"/>
    <w:rsid w:val="00127B2A"/>
    <w:rsid w:val="00127E27"/>
    <w:rsid w:val="0013066B"/>
    <w:rsid w:val="00131204"/>
    <w:rsid w:val="001314E7"/>
    <w:rsid w:val="00131BAA"/>
    <w:rsid w:val="0013210D"/>
    <w:rsid w:val="001336FA"/>
    <w:rsid w:val="0013398A"/>
    <w:rsid w:val="00133BC7"/>
    <w:rsid w:val="001348AD"/>
    <w:rsid w:val="001348D1"/>
    <w:rsid w:val="00134ACC"/>
    <w:rsid w:val="00134C6C"/>
    <w:rsid w:val="0013580F"/>
    <w:rsid w:val="00135935"/>
    <w:rsid w:val="00135994"/>
    <w:rsid w:val="001359AB"/>
    <w:rsid w:val="00135A23"/>
    <w:rsid w:val="00135D81"/>
    <w:rsid w:val="00136383"/>
    <w:rsid w:val="00136591"/>
    <w:rsid w:val="00136D24"/>
    <w:rsid w:val="00136E22"/>
    <w:rsid w:val="0013738B"/>
    <w:rsid w:val="00137391"/>
    <w:rsid w:val="00137433"/>
    <w:rsid w:val="00137D19"/>
    <w:rsid w:val="001402AA"/>
    <w:rsid w:val="0014043A"/>
    <w:rsid w:val="00140457"/>
    <w:rsid w:val="00140B71"/>
    <w:rsid w:val="00140C4C"/>
    <w:rsid w:val="001410E0"/>
    <w:rsid w:val="001434A9"/>
    <w:rsid w:val="0014378E"/>
    <w:rsid w:val="00143BCD"/>
    <w:rsid w:val="00143F6C"/>
    <w:rsid w:val="00144300"/>
    <w:rsid w:val="00145534"/>
    <w:rsid w:val="00145879"/>
    <w:rsid w:val="001463E9"/>
    <w:rsid w:val="00146A05"/>
    <w:rsid w:val="00146AB1"/>
    <w:rsid w:val="00150BDF"/>
    <w:rsid w:val="00150E4A"/>
    <w:rsid w:val="0015116E"/>
    <w:rsid w:val="00151DD9"/>
    <w:rsid w:val="00151DDA"/>
    <w:rsid w:val="001528DD"/>
    <w:rsid w:val="001530C4"/>
    <w:rsid w:val="001530EF"/>
    <w:rsid w:val="001534FE"/>
    <w:rsid w:val="00153935"/>
    <w:rsid w:val="00153D62"/>
    <w:rsid w:val="00154020"/>
    <w:rsid w:val="001545A7"/>
    <w:rsid w:val="0015494C"/>
    <w:rsid w:val="00155175"/>
    <w:rsid w:val="00156BD9"/>
    <w:rsid w:val="00156DBC"/>
    <w:rsid w:val="00157A70"/>
    <w:rsid w:val="00157B4B"/>
    <w:rsid w:val="001600D3"/>
    <w:rsid w:val="001600D4"/>
    <w:rsid w:val="0016042F"/>
    <w:rsid w:val="001604AD"/>
    <w:rsid w:val="001607C6"/>
    <w:rsid w:val="00160884"/>
    <w:rsid w:val="00160C9D"/>
    <w:rsid w:val="00161ADC"/>
    <w:rsid w:val="00161C8C"/>
    <w:rsid w:val="00161CEC"/>
    <w:rsid w:val="00161E5A"/>
    <w:rsid w:val="00162004"/>
    <w:rsid w:val="001620FF"/>
    <w:rsid w:val="00162551"/>
    <w:rsid w:val="0016265B"/>
    <w:rsid w:val="0016279C"/>
    <w:rsid w:val="00163AC4"/>
    <w:rsid w:val="00163BF8"/>
    <w:rsid w:val="00163E1F"/>
    <w:rsid w:val="001652A0"/>
    <w:rsid w:val="00165340"/>
    <w:rsid w:val="00165F05"/>
    <w:rsid w:val="00166E8A"/>
    <w:rsid w:val="00167025"/>
    <w:rsid w:val="0016705E"/>
    <w:rsid w:val="001671F0"/>
    <w:rsid w:val="0016720E"/>
    <w:rsid w:val="00167750"/>
    <w:rsid w:val="00167891"/>
    <w:rsid w:val="001679E1"/>
    <w:rsid w:val="00167B89"/>
    <w:rsid w:val="00167C53"/>
    <w:rsid w:val="00167F0F"/>
    <w:rsid w:val="00170085"/>
    <w:rsid w:val="00170CA6"/>
    <w:rsid w:val="00170DCD"/>
    <w:rsid w:val="0017129F"/>
    <w:rsid w:val="001716B5"/>
    <w:rsid w:val="00171710"/>
    <w:rsid w:val="0017177A"/>
    <w:rsid w:val="00171BA1"/>
    <w:rsid w:val="00172224"/>
    <w:rsid w:val="0017250F"/>
    <w:rsid w:val="00172D49"/>
    <w:rsid w:val="00173366"/>
    <w:rsid w:val="0017355A"/>
    <w:rsid w:val="001737E0"/>
    <w:rsid w:val="0017469C"/>
    <w:rsid w:val="00174AE1"/>
    <w:rsid w:val="00174FE2"/>
    <w:rsid w:val="00175129"/>
    <w:rsid w:val="00175AA5"/>
    <w:rsid w:val="00175B55"/>
    <w:rsid w:val="00176449"/>
    <w:rsid w:val="00176518"/>
    <w:rsid w:val="00176635"/>
    <w:rsid w:val="0017699C"/>
    <w:rsid w:val="00176C45"/>
    <w:rsid w:val="00177144"/>
    <w:rsid w:val="00177A6F"/>
    <w:rsid w:val="00180507"/>
    <w:rsid w:val="001805CC"/>
    <w:rsid w:val="00180B36"/>
    <w:rsid w:val="00180BFF"/>
    <w:rsid w:val="00181151"/>
    <w:rsid w:val="0018142B"/>
    <w:rsid w:val="00181AEA"/>
    <w:rsid w:val="00181E9F"/>
    <w:rsid w:val="001831D6"/>
    <w:rsid w:val="0018325E"/>
    <w:rsid w:val="00183AE1"/>
    <w:rsid w:val="00184558"/>
    <w:rsid w:val="0018464B"/>
    <w:rsid w:val="001850C2"/>
    <w:rsid w:val="00185125"/>
    <w:rsid w:val="001852E6"/>
    <w:rsid w:val="0018545B"/>
    <w:rsid w:val="00185B2E"/>
    <w:rsid w:val="00185CB0"/>
    <w:rsid w:val="00186265"/>
    <w:rsid w:val="00186E82"/>
    <w:rsid w:val="00186EAC"/>
    <w:rsid w:val="00186F3A"/>
    <w:rsid w:val="00187357"/>
    <w:rsid w:val="00187692"/>
    <w:rsid w:val="00187B21"/>
    <w:rsid w:val="00190106"/>
    <w:rsid w:val="00190313"/>
    <w:rsid w:val="00190C49"/>
    <w:rsid w:val="00190D51"/>
    <w:rsid w:val="0019105B"/>
    <w:rsid w:val="001911F4"/>
    <w:rsid w:val="001913A3"/>
    <w:rsid w:val="00191B43"/>
    <w:rsid w:val="001921CD"/>
    <w:rsid w:val="001927AE"/>
    <w:rsid w:val="00192AA0"/>
    <w:rsid w:val="00192CF2"/>
    <w:rsid w:val="001931AD"/>
    <w:rsid w:val="00193220"/>
    <w:rsid w:val="001937BA"/>
    <w:rsid w:val="00193A80"/>
    <w:rsid w:val="00194796"/>
    <w:rsid w:val="00194EE1"/>
    <w:rsid w:val="0019580C"/>
    <w:rsid w:val="0019584C"/>
    <w:rsid w:val="00196909"/>
    <w:rsid w:val="00196E18"/>
    <w:rsid w:val="001979EE"/>
    <w:rsid w:val="00197D3D"/>
    <w:rsid w:val="001A14A2"/>
    <w:rsid w:val="001A1650"/>
    <w:rsid w:val="001A172B"/>
    <w:rsid w:val="001A202D"/>
    <w:rsid w:val="001A24AF"/>
    <w:rsid w:val="001A3D53"/>
    <w:rsid w:val="001A3EDE"/>
    <w:rsid w:val="001A42FC"/>
    <w:rsid w:val="001A452C"/>
    <w:rsid w:val="001A4C04"/>
    <w:rsid w:val="001A584B"/>
    <w:rsid w:val="001A59E4"/>
    <w:rsid w:val="001A5A5F"/>
    <w:rsid w:val="001A6379"/>
    <w:rsid w:val="001A64AD"/>
    <w:rsid w:val="001A6617"/>
    <w:rsid w:val="001A67BF"/>
    <w:rsid w:val="001A6A65"/>
    <w:rsid w:val="001A6DB0"/>
    <w:rsid w:val="001A77FF"/>
    <w:rsid w:val="001A7B3E"/>
    <w:rsid w:val="001A7C4C"/>
    <w:rsid w:val="001AC985"/>
    <w:rsid w:val="001B00A4"/>
    <w:rsid w:val="001B06D7"/>
    <w:rsid w:val="001B09F7"/>
    <w:rsid w:val="001B0B7A"/>
    <w:rsid w:val="001B0F5C"/>
    <w:rsid w:val="001B141D"/>
    <w:rsid w:val="001B263B"/>
    <w:rsid w:val="001B2978"/>
    <w:rsid w:val="001B2E53"/>
    <w:rsid w:val="001B2F99"/>
    <w:rsid w:val="001B3957"/>
    <w:rsid w:val="001B3A0A"/>
    <w:rsid w:val="001B404C"/>
    <w:rsid w:val="001B44B6"/>
    <w:rsid w:val="001B45D7"/>
    <w:rsid w:val="001B4875"/>
    <w:rsid w:val="001B49FB"/>
    <w:rsid w:val="001B546D"/>
    <w:rsid w:val="001B7029"/>
    <w:rsid w:val="001B77D8"/>
    <w:rsid w:val="001B782B"/>
    <w:rsid w:val="001B7D89"/>
    <w:rsid w:val="001BD9D0"/>
    <w:rsid w:val="001C039D"/>
    <w:rsid w:val="001C0BC2"/>
    <w:rsid w:val="001C0BCE"/>
    <w:rsid w:val="001C184D"/>
    <w:rsid w:val="001C212C"/>
    <w:rsid w:val="001C23C0"/>
    <w:rsid w:val="001C2967"/>
    <w:rsid w:val="001C3218"/>
    <w:rsid w:val="001C39E9"/>
    <w:rsid w:val="001C3FED"/>
    <w:rsid w:val="001C42A2"/>
    <w:rsid w:val="001C5609"/>
    <w:rsid w:val="001C5F84"/>
    <w:rsid w:val="001C677B"/>
    <w:rsid w:val="001C6E9B"/>
    <w:rsid w:val="001C7A39"/>
    <w:rsid w:val="001C7A87"/>
    <w:rsid w:val="001D0100"/>
    <w:rsid w:val="001D03D5"/>
    <w:rsid w:val="001D08F4"/>
    <w:rsid w:val="001D1108"/>
    <w:rsid w:val="001D1119"/>
    <w:rsid w:val="001D131D"/>
    <w:rsid w:val="001D13E5"/>
    <w:rsid w:val="001D1D55"/>
    <w:rsid w:val="001D2072"/>
    <w:rsid w:val="001D259B"/>
    <w:rsid w:val="001D27FC"/>
    <w:rsid w:val="001D2876"/>
    <w:rsid w:val="001D331E"/>
    <w:rsid w:val="001D42E1"/>
    <w:rsid w:val="001D4310"/>
    <w:rsid w:val="001D482E"/>
    <w:rsid w:val="001D4D66"/>
    <w:rsid w:val="001D500B"/>
    <w:rsid w:val="001D57E7"/>
    <w:rsid w:val="001D585A"/>
    <w:rsid w:val="001D697E"/>
    <w:rsid w:val="001D6C8A"/>
    <w:rsid w:val="001D70B7"/>
    <w:rsid w:val="001D7CAC"/>
    <w:rsid w:val="001E0278"/>
    <w:rsid w:val="001E064E"/>
    <w:rsid w:val="001E09A4"/>
    <w:rsid w:val="001E0A79"/>
    <w:rsid w:val="001E0F3E"/>
    <w:rsid w:val="001E1704"/>
    <w:rsid w:val="001E1A90"/>
    <w:rsid w:val="001E1CA3"/>
    <w:rsid w:val="001E1E5E"/>
    <w:rsid w:val="001E1F5B"/>
    <w:rsid w:val="001E240B"/>
    <w:rsid w:val="001E2F1C"/>
    <w:rsid w:val="001E308F"/>
    <w:rsid w:val="001E35E5"/>
    <w:rsid w:val="001E360C"/>
    <w:rsid w:val="001E3622"/>
    <w:rsid w:val="001E375A"/>
    <w:rsid w:val="001E4067"/>
    <w:rsid w:val="001E40A6"/>
    <w:rsid w:val="001E4697"/>
    <w:rsid w:val="001E55A8"/>
    <w:rsid w:val="001E55DE"/>
    <w:rsid w:val="001E5637"/>
    <w:rsid w:val="001E6D47"/>
    <w:rsid w:val="001E7504"/>
    <w:rsid w:val="001E75BA"/>
    <w:rsid w:val="001F00E5"/>
    <w:rsid w:val="001F0509"/>
    <w:rsid w:val="001F0F95"/>
    <w:rsid w:val="001F0FE4"/>
    <w:rsid w:val="001F15F2"/>
    <w:rsid w:val="001F1BE0"/>
    <w:rsid w:val="001F20EC"/>
    <w:rsid w:val="001F4152"/>
    <w:rsid w:val="001F4240"/>
    <w:rsid w:val="001F4480"/>
    <w:rsid w:val="001F4F6F"/>
    <w:rsid w:val="001F6181"/>
    <w:rsid w:val="001F6B65"/>
    <w:rsid w:val="001F6DA9"/>
    <w:rsid w:val="001F7542"/>
    <w:rsid w:val="001F7570"/>
    <w:rsid w:val="001F7589"/>
    <w:rsid w:val="00200A0A"/>
    <w:rsid w:val="00200C6B"/>
    <w:rsid w:val="00201048"/>
    <w:rsid w:val="002011E7"/>
    <w:rsid w:val="0020152B"/>
    <w:rsid w:val="002016D6"/>
    <w:rsid w:val="00201776"/>
    <w:rsid w:val="00201E4B"/>
    <w:rsid w:val="00202D75"/>
    <w:rsid w:val="00203764"/>
    <w:rsid w:val="00203C3F"/>
    <w:rsid w:val="00204207"/>
    <w:rsid w:val="002046AA"/>
    <w:rsid w:val="00205885"/>
    <w:rsid w:val="00205BA9"/>
    <w:rsid w:val="002062EA"/>
    <w:rsid w:val="0020644E"/>
    <w:rsid w:val="00206698"/>
    <w:rsid w:val="00206EA0"/>
    <w:rsid w:val="0020704A"/>
    <w:rsid w:val="0020708D"/>
    <w:rsid w:val="0020714F"/>
    <w:rsid w:val="00207163"/>
    <w:rsid w:val="00207764"/>
    <w:rsid w:val="00207B19"/>
    <w:rsid w:val="00207CA0"/>
    <w:rsid w:val="0021053D"/>
    <w:rsid w:val="00210A18"/>
    <w:rsid w:val="00211103"/>
    <w:rsid w:val="002112F5"/>
    <w:rsid w:val="00211939"/>
    <w:rsid w:val="00211F18"/>
    <w:rsid w:val="0021282D"/>
    <w:rsid w:val="00212DB5"/>
    <w:rsid w:val="0021392E"/>
    <w:rsid w:val="002142BF"/>
    <w:rsid w:val="0021435C"/>
    <w:rsid w:val="002143ED"/>
    <w:rsid w:val="002148A2"/>
    <w:rsid w:val="00215454"/>
    <w:rsid w:val="00215592"/>
    <w:rsid w:val="00215991"/>
    <w:rsid w:val="00216079"/>
    <w:rsid w:val="002169EF"/>
    <w:rsid w:val="0021754B"/>
    <w:rsid w:val="002206F8"/>
    <w:rsid w:val="00220756"/>
    <w:rsid w:val="00220BF2"/>
    <w:rsid w:val="00220DD1"/>
    <w:rsid w:val="002212BD"/>
    <w:rsid w:val="00221387"/>
    <w:rsid w:val="0022182A"/>
    <w:rsid w:val="00221983"/>
    <w:rsid w:val="00221C28"/>
    <w:rsid w:val="00222115"/>
    <w:rsid w:val="002221A6"/>
    <w:rsid w:val="002225D7"/>
    <w:rsid w:val="00222676"/>
    <w:rsid w:val="00222705"/>
    <w:rsid w:val="0022286D"/>
    <w:rsid w:val="0022288D"/>
    <w:rsid w:val="0022300B"/>
    <w:rsid w:val="00223B6E"/>
    <w:rsid w:val="002243A6"/>
    <w:rsid w:val="0022522F"/>
    <w:rsid w:val="00225734"/>
    <w:rsid w:val="00225814"/>
    <w:rsid w:val="00225A44"/>
    <w:rsid w:val="00225B9D"/>
    <w:rsid w:val="002264D4"/>
    <w:rsid w:val="00226622"/>
    <w:rsid w:val="002271AC"/>
    <w:rsid w:val="00227502"/>
    <w:rsid w:val="00227BCC"/>
    <w:rsid w:val="00227CC4"/>
    <w:rsid w:val="0023016D"/>
    <w:rsid w:val="002302EC"/>
    <w:rsid w:val="00230500"/>
    <w:rsid w:val="00230E1B"/>
    <w:rsid w:val="00230EF3"/>
    <w:rsid w:val="00230FD5"/>
    <w:rsid w:val="002311B1"/>
    <w:rsid w:val="00232082"/>
    <w:rsid w:val="00232516"/>
    <w:rsid w:val="00232CB0"/>
    <w:rsid w:val="00232ED7"/>
    <w:rsid w:val="0023346B"/>
    <w:rsid w:val="0023382F"/>
    <w:rsid w:val="00233F3B"/>
    <w:rsid w:val="00234866"/>
    <w:rsid w:val="002348CF"/>
    <w:rsid w:val="00234D3F"/>
    <w:rsid w:val="00235932"/>
    <w:rsid w:val="00235B8A"/>
    <w:rsid w:val="00235BC3"/>
    <w:rsid w:val="00236A42"/>
    <w:rsid w:val="00236C31"/>
    <w:rsid w:val="002371B2"/>
    <w:rsid w:val="00240510"/>
    <w:rsid w:val="00240A48"/>
    <w:rsid w:val="00240AD9"/>
    <w:rsid w:val="00240F78"/>
    <w:rsid w:val="00241267"/>
    <w:rsid w:val="00241A3F"/>
    <w:rsid w:val="00241E40"/>
    <w:rsid w:val="00242A76"/>
    <w:rsid w:val="00243296"/>
    <w:rsid w:val="00243B08"/>
    <w:rsid w:val="00243D28"/>
    <w:rsid w:val="00244150"/>
    <w:rsid w:val="0024419C"/>
    <w:rsid w:val="00244A3B"/>
    <w:rsid w:val="00244D54"/>
    <w:rsid w:val="00245289"/>
    <w:rsid w:val="0024595C"/>
    <w:rsid w:val="00245F16"/>
    <w:rsid w:val="00246572"/>
    <w:rsid w:val="00246582"/>
    <w:rsid w:val="00246D73"/>
    <w:rsid w:val="0024738E"/>
    <w:rsid w:val="00247482"/>
    <w:rsid w:val="00247A7E"/>
    <w:rsid w:val="00247FCA"/>
    <w:rsid w:val="00250317"/>
    <w:rsid w:val="00250C05"/>
    <w:rsid w:val="00250E8C"/>
    <w:rsid w:val="002514DF"/>
    <w:rsid w:val="002519FE"/>
    <w:rsid w:val="002533A3"/>
    <w:rsid w:val="002533DF"/>
    <w:rsid w:val="00253455"/>
    <w:rsid w:val="002539D3"/>
    <w:rsid w:val="00253B59"/>
    <w:rsid w:val="00254549"/>
    <w:rsid w:val="00254F40"/>
    <w:rsid w:val="0025502B"/>
    <w:rsid w:val="00255CE6"/>
    <w:rsid w:val="00256930"/>
    <w:rsid w:val="00257024"/>
    <w:rsid w:val="002571B5"/>
    <w:rsid w:val="002572BF"/>
    <w:rsid w:val="00257489"/>
    <w:rsid w:val="0025748F"/>
    <w:rsid w:val="00257813"/>
    <w:rsid w:val="00257878"/>
    <w:rsid w:val="002578AE"/>
    <w:rsid w:val="00260303"/>
    <w:rsid w:val="00260360"/>
    <w:rsid w:val="002603EF"/>
    <w:rsid w:val="00260733"/>
    <w:rsid w:val="00260918"/>
    <w:rsid w:val="00260EE7"/>
    <w:rsid w:val="00260F9C"/>
    <w:rsid w:val="00261865"/>
    <w:rsid w:val="002618C2"/>
    <w:rsid w:val="00261C7B"/>
    <w:rsid w:val="00261E23"/>
    <w:rsid w:val="00262F55"/>
    <w:rsid w:val="002631DF"/>
    <w:rsid w:val="0026530D"/>
    <w:rsid w:val="00265478"/>
    <w:rsid w:val="002655A5"/>
    <w:rsid w:val="00265B88"/>
    <w:rsid w:val="0026605A"/>
    <w:rsid w:val="0026621F"/>
    <w:rsid w:val="0026663D"/>
    <w:rsid w:val="0026667B"/>
    <w:rsid w:val="00266788"/>
    <w:rsid w:val="00266995"/>
    <w:rsid w:val="00266E91"/>
    <w:rsid w:val="002676B6"/>
    <w:rsid w:val="002676E7"/>
    <w:rsid w:val="00267D28"/>
    <w:rsid w:val="00270377"/>
    <w:rsid w:val="002704DE"/>
    <w:rsid w:val="00270808"/>
    <w:rsid w:val="00270862"/>
    <w:rsid w:val="00270874"/>
    <w:rsid w:val="00270CFB"/>
    <w:rsid w:val="00270D6E"/>
    <w:rsid w:val="00271373"/>
    <w:rsid w:val="00271419"/>
    <w:rsid w:val="00271566"/>
    <w:rsid w:val="002732A7"/>
    <w:rsid w:val="00273DB9"/>
    <w:rsid w:val="00273FC4"/>
    <w:rsid w:val="00274095"/>
    <w:rsid w:val="00274474"/>
    <w:rsid w:val="0027478F"/>
    <w:rsid w:val="002747EF"/>
    <w:rsid w:val="00274E3B"/>
    <w:rsid w:val="00274FB4"/>
    <w:rsid w:val="002755CE"/>
    <w:rsid w:val="00275B29"/>
    <w:rsid w:val="00275C2E"/>
    <w:rsid w:val="00276887"/>
    <w:rsid w:val="00276927"/>
    <w:rsid w:val="00277351"/>
    <w:rsid w:val="00277A67"/>
    <w:rsid w:val="00280313"/>
    <w:rsid w:val="00280C66"/>
    <w:rsid w:val="002819F9"/>
    <w:rsid w:val="00281FF5"/>
    <w:rsid w:val="00282A84"/>
    <w:rsid w:val="00282B41"/>
    <w:rsid w:val="00282B62"/>
    <w:rsid w:val="0028337D"/>
    <w:rsid w:val="00283771"/>
    <w:rsid w:val="00284AC8"/>
    <w:rsid w:val="00284D4D"/>
    <w:rsid w:val="00284F66"/>
    <w:rsid w:val="002864BF"/>
    <w:rsid w:val="00287967"/>
    <w:rsid w:val="00287A6A"/>
    <w:rsid w:val="00287F21"/>
    <w:rsid w:val="00287F43"/>
    <w:rsid w:val="00290043"/>
    <w:rsid w:val="0029050D"/>
    <w:rsid w:val="00290D00"/>
    <w:rsid w:val="00290DE7"/>
    <w:rsid w:val="00291E07"/>
    <w:rsid w:val="00292619"/>
    <w:rsid w:val="00292D17"/>
    <w:rsid w:val="0029302A"/>
    <w:rsid w:val="002935B9"/>
    <w:rsid w:val="00293BD0"/>
    <w:rsid w:val="00294AB1"/>
    <w:rsid w:val="002950E3"/>
    <w:rsid w:val="002954D4"/>
    <w:rsid w:val="002959B8"/>
    <w:rsid w:val="0029632A"/>
    <w:rsid w:val="00296D28"/>
    <w:rsid w:val="0029750E"/>
    <w:rsid w:val="00297B64"/>
    <w:rsid w:val="00297D18"/>
    <w:rsid w:val="00297E45"/>
    <w:rsid w:val="002A0010"/>
    <w:rsid w:val="002A0275"/>
    <w:rsid w:val="002A06B3"/>
    <w:rsid w:val="002A06DB"/>
    <w:rsid w:val="002A0824"/>
    <w:rsid w:val="002A1295"/>
    <w:rsid w:val="002A1A13"/>
    <w:rsid w:val="002A254D"/>
    <w:rsid w:val="002A25C6"/>
    <w:rsid w:val="002A3788"/>
    <w:rsid w:val="002A3926"/>
    <w:rsid w:val="002A3E13"/>
    <w:rsid w:val="002A444A"/>
    <w:rsid w:val="002A474B"/>
    <w:rsid w:val="002A5268"/>
    <w:rsid w:val="002A610D"/>
    <w:rsid w:val="002A64E8"/>
    <w:rsid w:val="002A746B"/>
    <w:rsid w:val="002B0429"/>
    <w:rsid w:val="002B0924"/>
    <w:rsid w:val="002B1F71"/>
    <w:rsid w:val="002B2432"/>
    <w:rsid w:val="002B27E5"/>
    <w:rsid w:val="002B3A8B"/>
    <w:rsid w:val="002B3C69"/>
    <w:rsid w:val="002B4392"/>
    <w:rsid w:val="002B4789"/>
    <w:rsid w:val="002B53E9"/>
    <w:rsid w:val="002B72C2"/>
    <w:rsid w:val="002B7A6C"/>
    <w:rsid w:val="002B7B66"/>
    <w:rsid w:val="002C067C"/>
    <w:rsid w:val="002C0A7B"/>
    <w:rsid w:val="002C100C"/>
    <w:rsid w:val="002C1088"/>
    <w:rsid w:val="002C110D"/>
    <w:rsid w:val="002C153B"/>
    <w:rsid w:val="002C2371"/>
    <w:rsid w:val="002C2678"/>
    <w:rsid w:val="002C27B1"/>
    <w:rsid w:val="002C3753"/>
    <w:rsid w:val="002C4D9A"/>
    <w:rsid w:val="002C5987"/>
    <w:rsid w:val="002C599A"/>
    <w:rsid w:val="002C5C33"/>
    <w:rsid w:val="002C5DC1"/>
    <w:rsid w:val="002C6617"/>
    <w:rsid w:val="002C7954"/>
    <w:rsid w:val="002C7A04"/>
    <w:rsid w:val="002C7A10"/>
    <w:rsid w:val="002D0BE8"/>
    <w:rsid w:val="002D12AB"/>
    <w:rsid w:val="002D16D1"/>
    <w:rsid w:val="002D18AE"/>
    <w:rsid w:val="002D18D5"/>
    <w:rsid w:val="002D21F2"/>
    <w:rsid w:val="002D24FD"/>
    <w:rsid w:val="002D2646"/>
    <w:rsid w:val="002D27A8"/>
    <w:rsid w:val="002D2ABB"/>
    <w:rsid w:val="002D37F0"/>
    <w:rsid w:val="002D3CED"/>
    <w:rsid w:val="002D3D23"/>
    <w:rsid w:val="002D464E"/>
    <w:rsid w:val="002D53E5"/>
    <w:rsid w:val="002D608B"/>
    <w:rsid w:val="002D6F75"/>
    <w:rsid w:val="002D7382"/>
    <w:rsid w:val="002E02D6"/>
    <w:rsid w:val="002E06B2"/>
    <w:rsid w:val="002E0DEC"/>
    <w:rsid w:val="002E2728"/>
    <w:rsid w:val="002E2F36"/>
    <w:rsid w:val="002E3450"/>
    <w:rsid w:val="002E3498"/>
    <w:rsid w:val="002E38E0"/>
    <w:rsid w:val="002E436E"/>
    <w:rsid w:val="002E4731"/>
    <w:rsid w:val="002E4F91"/>
    <w:rsid w:val="002E50F3"/>
    <w:rsid w:val="002E52E1"/>
    <w:rsid w:val="002E5728"/>
    <w:rsid w:val="002E5F12"/>
    <w:rsid w:val="002E5F70"/>
    <w:rsid w:val="002E645A"/>
    <w:rsid w:val="002E67C5"/>
    <w:rsid w:val="002E6DE1"/>
    <w:rsid w:val="002E72BA"/>
    <w:rsid w:val="002E7310"/>
    <w:rsid w:val="002E775C"/>
    <w:rsid w:val="002E7C4F"/>
    <w:rsid w:val="002F0ACF"/>
    <w:rsid w:val="002F179C"/>
    <w:rsid w:val="002F18BF"/>
    <w:rsid w:val="002F197D"/>
    <w:rsid w:val="002F1C31"/>
    <w:rsid w:val="002F1C79"/>
    <w:rsid w:val="002F23D3"/>
    <w:rsid w:val="002F2871"/>
    <w:rsid w:val="002F2D0D"/>
    <w:rsid w:val="002F2D40"/>
    <w:rsid w:val="002F2EA4"/>
    <w:rsid w:val="002F34C9"/>
    <w:rsid w:val="002F388C"/>
    <w:rsid w:val="002F4446"/>
    <w:rsid w:val="002F4F8F"/>
    <w:rsid w:val="002F5443"/>
    <w:rsid w:val="002F55B1"/>
    <w:rsid w:val="002F61ED"/>
    <w:rsid w:val="002F6349"/>
    <w:rsid w:val="002F657F"/>
    <w:rsid w:val="002F65E4"/>
    <w:rsid w:val="002F732D"/>
    <w:rsid w:val="002F7A5A"/>
    <w:rsid w:val="003003FB"/>
    <w:rsid w:val="00300692"/>
    <w:rsid w:val="00300994"/>
    <w:rsid w:val="003020E0"/>
    <w:rsid w:val="0030224F"/>
    <w:rsid w:val="00303114"/>
    <w:rsid w:val="00303BDD"/>
    <w:rsid w:val="00303EAC"/>
    <w:rsid w:val="003044B9"/>
    <w:rsid w:val="003047C0"/>
    <w:rsid w:val="00304E2F"/>
    <w:rsid w:val="00305DE9"/>
    <w:rsid w:val="00305E83"/>
    <w:rsid w:val="0030603C"/>
    <w:rsid w:val="00306336"/>
    <w:rsid w:val="003064B1"/>
    <w:rsid w:val="00306A38"/>
    <w:rsid w:val="00306BBC"/>
    <w:rsid w:val="0030732C"/>
    <w:rsid w:val="00307FF0"/>
    <w:rsid w:val="0031000D"/>
    <w:rsid w:val="0031007C"/>
    <w:rsid w:val="0031165E"/>
    <w:rsid w:val="00311A4F"/>
    <w:rsid w:val="00311AEF"/>
    <w:rsid w:val="0031296F"/>
    <w:rsid w:val="0031350D"/>
    <w:rsid w:val="00313CCA"/>
    <w:rsid w:val="00313FF9"/>
    <w:rsid w:val="0031464E"/>
    <w:rsid w:val="00314FB1"/>
    <w:rsid w:val="00315094"/>
    <w:rsid w:val="0031558A"/>
    <w:rsid w:val="00315799"/>
    <w:rsid w:val="00315874"/>
    <w:rsid w:val="00315ACD"/>
    <w:rsid w:val="00316A59"/>
    <w:rsid w:val="0031755D"/>
    <w:rsid w:val="0031763F"/>
    <w:rsid w:val="00317642"/>
    <w:rsid w:val="003203C7"/>
    <w:rsid w:val="0032094A"/>
    <w:rsid w:val="00320D03"/>
    <w:rsid w:val="00321101"/>
    <w:rsid w:val="003223EB"/>
    <w:rsid w:val="003231D4"/>
    <w:rsid w:val="0032338C"/>
    <w:rsid w:val="003235D1"/>
    <w:rsid w:val="00323882"/>
    <w:rsid w:val="00323DFE"/>
    <w:rsid w:val="003246B1"/>
    <w:rsid w:val="0032549B"/>
    <w:rsid w:val="00325A62"/>
    <w:rsid w:val="00325F5C"/>
    <w:rsid w:val="0032683E"/>
    <w:rsid w:val="003268B0"/>
    <w:rsid w:val="00326CE5"/>
    <w:rsid w:val="00326F23"/>
    <w:rsid w:val="0032744F"/>
    <w:rsid w:val="0032799E"/>
    <w:rsid w:val="003303AE"/>
    <w:rsid w:val="00330CE4"/>
    <w:rsid w:val="003311C1"/>
    <w:rsid w:val="0033168E"/>
    <w:rsid w:val="00331EB3"/>
    <w:rsid w:val="00332E83"/>
    <w:rsid w:val="00333507"/>
    <w:rsid w:val="003341C7"/>
    <w:rsid w:val="00335657"/>
    <w:rsid w:val="00335B7A"/>
    <w:rsid w:val="00335B93"/>
    <w:rsid w:val="00335C93"/>
    <w:rsid w:val="003363B4"/>
    <w:rsid w:val="003366DC"/>
    <w:rsid w:val="0033780C"/>
    <w:rsid w:val="003379A1"/>
    <w:rsid w:val="0034069E"/>
    <w:rsid w:val="003411A5"/>
    <w:rsid w:val="003413F7"/>
    <w:rsid w:val="00342211"/>
    <w:rsid w:val="0034347A"/>
    <w:rsid w:val="00343A1E"/>
    <w:rsid w:val="00344420"/>
    <w:rsid w:val="003454B6"/>
    <w:rsid w:val="00345825"/>
    <w:rsid w:val="00345B12"/>
    <w:rsid w:val="003461B1"/>
    <w:rsid w:val="003466AE"/>
    <w:rsid w:val="0034769B"/>
    <w:rsid w:val="00347851"/>
    <w:rsid w:val="00347B3D"/>
    <w:rsid w:val="00347D61"/>
    <w:rsid w:val="00350AE3"/>
    <w:rsid w:val="00350FDC"/>
    <w:rsid w:val="00351222"/>
    <w:rsid w:val="00351B3B"/>
    <w:rsid w:val="00352BD5"/>
    <w:rsid w:val="00352CE1"/>
    <w:rsid w:val="00352CFC"/>
    <w:rsid w:val="00352D85"/>
    <w:rsid w:val="003531D3"/>
    <w:rsid w:val="00353797"/>
    <w:rsid w:val="003539E1"/>
    <w:rsid w:val="00354F4E"/>
    <w:rsid w:val="00356053"/>
    <w:rsid w:val="00356629"/>
    <w:rsid w:val="00356B5D"/>
    <w:rsid w:val="00360059"/>
    <w:rsid w:val="003600D6"/>
    <w:rsid w:val="0036110A"/>
    <w:rsid w:val="0036167E"/>
    <w:rsid w:val="003618D0"/>
    <w:rsid w:val="003622FE"/>
    <w:rsid w:val="00362DAA"/>
    <w:rsid w:val="00362FA4"/>
    <w:rsid w:val="00363925"/>
    <w:rsid w:val="00363B45"/>
    <w:rsid w:val="00363F4B"/>
    <w:rsid w:val="00364255"/>
    <w:rsid w:val="0036431D"/>
    <w:rsid w:val="0036434D"/>
    <w:rsid w:val="00364A52"/>
    <w:rsid w:val="00364B57"/>
    <w:rsid w:val="00364E49"/>
    <w:rsid w:val="00364F34"/>
    <w:rsid w:val="00366774"/>
    <w:rsid w:val="0036682A"/>
    <w:rsid w:val="00366AAE"/>
    <w:rsid w:val="0036721C"/>
    <w:rsid w:val="0036772A"/>
    <w:rsid w:val="003702D3"/>
    <w:rsid w:val="003705FF"/>
    <w:rsid w:val="0037062C"/>
    <w:rsid w:val="003708E1"/>
    <w:rsid w:val="00370ACF"/>
    <w:rsid w:val="003710FC"/>
    <w:rsid w:val="003721C5"/>
    <w:rsid w:val="0037258C"/>
    <w:rsid w:val="00372BD0"/>
    <w:rsid w:val="00372C89"/>
    <w:rsid w:val="00372CE4"/>
    <w:rsid w:val="00372DF6"/>
    <w:rsid w:val="003732EE"/>
    <w:rsid w:val="00373FA3"/>
    <w:rsid w:val="003743E2"/>
    <w:rsid w:val="003744CA"/>
    <w:rsid w:val="003749C2"/>
    <w:rsid w:val="00374CCB"/>
    <w:rsid w:val="00374EE5"/>
    <w:rsid w:val="003753CD"/>
    <w:rsid w:val="003754D1"/>
    <w:rsid w:val="00375559"/>
    <w:rsid w:val="00375656"/>
    <w:rsid w:val="003757EA"/>
    <w:rsid w:val="00375C2B"/>
    <w:rsid w:val="00376076"/>
    <w:rsid w:val="00376430"/>
    <w:rsid w:val="00377126"/>
    <w:rsid w:val="00377A76"/>
    <w:rsid w:val="00381765"/>
    <w:rsid w:val="00381A7A"/>
    <w:rsid w:val="003826BF"/>
    <w:rsid w:val="00382703"/>
    <w:rsid w:val="0038364A"/>
    <w:rsid w:val="00383E2A"/>
    <w:rsid w:val="00383EA4"/>
    <w:rsid w:val="00384006"/>
    <w:rsid w:val="003851FB"/>
    <w:rsid w:val="003862B4"/>
    <w:rsid w:val="00386341"/>
    <w:rsid w:val="00386B01"/>
    <w:rsid w:val="00386E69"/>
    <w:rsid w:val="00386EAF"/>
    <w:rsid w:val="0038797C"/>
    <w:rsid w:val="003903DA"/>
    <w:rsid w:val="0039061C"/>
    <w:rsid w:val="00390D57"/>
    <w:rsid w:val="003915F4"/>
    <w:rsid w:val="00391AE4"/>
    <w:rsid w:val="00391E35"/>
    <w:rsid w:val="00392123"/>
    <w:rsid w:val="00392221"/>
    <w:rsid w:val="00392CC2"/>
    <w:rsid w:val="00393028"/>
    <w:rsid w:val="00393073"/>
    <w:rsid w:val="00393430"/>
    <w:rsid w:val="003939D7"/>
    <w:rsid w:val="00393BC3"/>
    <w:rsid w:val="0039428B"/>
    <w:rsid w:val="00394784"/>
    <w:rsid w:val="003947EE"/>
    <w:rsid w:val="00395181"/>
    <w:rsid w:val="003953C4"/>
    <w:rsid w:val="003960A2"/>
    <w:rsid w:val="003964A5"/>
    <w:rsid w:val="0039665A"/>
    <w:rsid w:val="003967E5"/>
    <w:rsid w:val="0039687E"/>
    <w:rsid w:val="003968AF"/>
    <w:rsid w:val="003975AC"/>
    <w:rsid w:val="00397901"/>
    <w:rsid w:val="00397A56"/>
    <w:rsid w:val="00397FC7"/>
    <w:rsid w:val="003A075A"/>
    <w:rsid w:val="003A0B70"/>
    <w:rsid w:val="003A1504"/>
    <w:rsid w:val="003A16B6"/>
    <w:rsid w:val="003A1DA1"/>
    <w:rsid w:val="003A1EF7"/>
    <w:rsid w:val="003A1F84"/>
    <w:rsid w:val="003A31A4"/>
    <w:rsid w:val="003A3900"/>
    <w:rsid w:val="003A40AA"/>
    <w:rsid w:val="003A40DF"/>
    <w:rsid w:val="003A41CF"/>
    <w:rsid w:val="003A42B7"/>
    <w:rsid w:val="003A5019"/>
    <w:rsid w:val="003A50A8"/>
    <w:rsid w:val="003A51A6"/>
    <w:rsid w:val="003A52EE"/>
    <w:rsid w:val="003A5AD3"/>
    <w:rsid w:val="003A61C1"/>
    <w:rsid w:val="003A654F"/>
    <w:rsid w:val="003A692B"/>
    <w:rsid w:val="003A6EBD"/>
    <w:rsid w:val="003A7770"/>
    <w:rsid w:val="003A7C94"/>
    <w:rsid w:val="003A7E0E"/>
    <w:rsid w:val="003AF67B"/>
    <w:rsid w:val="003B060E"/>
    <w:rsid w:val="003B0DC1"/>
    <w:rsid w:val="003B12CF"/>
    <w:rsid w:val="003B1A17"/>
    <w:rsid w:val="003B2616"/>
    <w:rsid w:val="003B292D"/>
    <w:rsid w:val="003B2D2E"/>
    <w:rsid w:val="003B35BF"/>
    <w:rsid w:val="003B3935"/>
    <w:rsid w:val="003B3CD4"/>
    <w:rsid w:val="003B44C7"/>
    <w:rsid w:val="003B49C2"/>
    <w:rsid w:val="003B5A16"/>
    <w:rsid w:val="003B5ACD"/>
    <w:rsid w:val="003B60B6"/>
    <w:rsid w:val="003B68B3"/>
    <w:rsid w:val="003B68E4"/>
    <w:rsid w:val="003B7B7C"/>
    <w:rsid w:val="003B7DEC"/>
    <w:rsid w:val="003C067A"/>
    <w:rsid w:val="003C07F0"/>
    <w:rsid w:val="003C0B82"/>
    <w:rsid w:val="003C1645"/>
    <w:rsid w:val="003C171C"/>
    <w:rsid w:val="003C202C"/>
    <w:rsid w:val="003C25C4"/>
    <w:rsid w:val="003C26AD"/>
    <w:rsid w:val="003C2E0E"/>
    <w:rsid w:val="003C3043"/>
    <w:rsid w:val="003C3155"/>
    <w:rsid w:val="003C31E9"/>
    <w:rsid w:val="003C3ADA"/>
    <w:rsid w:val="003C3F6C"/>
    <w:rsid w:val="003C424A"/>
    <w:rsid w:val="003C432F"/>
    <w:rsid w:val="003C434E"/>
    <w:rsid w:val="003C44C0"/>
    <w:rsid w:val="003C44C3"/>
    <w:rsid w:val="003C472F"/>
    <w:rsid w:val="003C4EC6"/>
    <w:rsid w:val="003C55EB"/>
    <w:rsid w:val="003C5F39"/>
    <w:rsid w:val="003C5F92"/>
    <w:rsid w:val="003C6EDF"/>
    <w:rsid w:val="003C732B"/>
    <w:rsid w:val="003C75A8"/>
    <w:rsid w:val="003D03CB"/>
    <w:rsid w:val="003D0523"/>
    <w:rsid w:val="003D061F"/>
    <w:rsid w:val="003D15D2"/>
    <w:rsid w:val="003D1779"/>
    <w:rsid w:val="003D18C2"/>
    <w:rsid w:val="003D19D6"/>
    <w:rsid w:val="003D1AC2"/>
    <w:rsid w:val="003D275A"/>
    <w:rsid w:val="003D2D6A"/>
    <w:rsid w:val="003D2E1E"/>
    <w:rsid w:val="003D3172"/>
    <w:rsid w:val="003D3239"/>
    <w:rsid w:val="003D33EE"/>
    <w:rsid w:val="003D34F8"/>
    <w:rsid w:val="003D35D6"/>
    <w:rsid w:val="003D38E9"/>
    <w:rsid w:val="003D3955"/>
    <w:rsid w:val="003D3B44"/>
    <w:rsid w:val="003D40E5"/>
    <w:rsid w:val="003D419D"/>
    <w:rsid w:val="003D4E8C"/>
    <w:rsid w:val="003D62D6"/>
    <w:rsid w:val="003D63B2"/>
    <w:rsid w:val="003D682F"/>
    <w:rsid w:val="003D68DD"/>
    <w:rsid w:val="003D7141"/>
    <w:rsid w:val="003E0B74"/>
    <w:rsid w:val="003E11A9"/>
    <w:rsid w:val="003E1242"/>
    <w:rsid w:val="003E1868"/>
    <w:rsid w:val="003E2160"/>
    <w:rsid w:val="003E2EEF"/>
    <w:rsid w:val="003E311C"/>
    <w:rsid w:val="003E3244"/>
    <w:rsid w:val="003E3404"/>
    <w:rsid w:val="003E39D1"/>
    <w:rsid w:val="003E4997"/>
    <w:rsid w:val="003E50C5"/>
    <w:rsid w:val="003E5A08"/>
    <w:rsid w:val="003E641C"/>
    <w:rsid w:val="003E649F"/>
    <w:rsid w:val="003E65DF"/>
    <w:rsid w:val="003E6CDD"/>
    <w:rsid w:val="003E6F41"/>
    <w:rsid w:val="003F009B"/>
    <w:rsid w:val="003F04A5"/>
    <w:rsid w:val="003F0575"/>
    <w:rsid w:val="003F0C42"/>
    <w:rsid w:val="003F22A6"/>
    <w:rsid w:val="003F22CB"/>
    <w:rsid w:val="003F2872"/>
    <w:rsid w:val="003F2ED7"/>
    <w:rsid w:val="003F33E4"/>
    <w:rsid w:val="003F36E9"/>
    <w:rsid w:val="003F3B83"/>
    <w:rsid w:val="003F42FB"/>
    <w:rsid w:val="003F4730"/>
    <w:rsid w:val="003F6BB5"/>
    <w:rsid w:val="003F719E"/>
    <w:rsid w:val="003F72A3"/>
    <w:rsid w:val="003F7D80"/>
    <w:rsid w:val="003FDAD2"/>
    <w:rsid w:val="00400BC5"/>
    <w:rsid w:val="00401822"/>
    <w:rsid w:val="00401E02"/>
    <w:rsid w:val="004029F1"/>
    <w:rsid w:val="00403012"/>
    <w:rsid w:val="00403806"/>
    <w:rsid w:val="0040387E"/>
    <w:rsid w:val="004044C4"/>
    <w:rsid w:val="0040475A"/>
    <w:rsid w:val="004048D5"/>
    <w:rsid w:val="00404F51"/>
    <w:rsid w:val="004050FA"/>
    <w:rsid w:val="00405821"/>
    <w:rsid w:val="00405A0F"/>
    <w:rsid w:val="00405DC4"/>
    <w:rsid w:val="00405E78"/>
    <w:rsid w:val="00405FDC"/>
    <w:rsid w:val="00406312"/>
    <w:rsid w:val="004068FB"/>
    <w:rsid w:val="00406921"/>
    <w:rsid w:val="00406969"/>
    <w:rsid w:val="00406A12"/>
    <w:rsid w:val="00406A31"/>
    <w:rsid w:val="00406F88"/>
    <w:rsid w:val="004076B1"/>
    <w:rsid w:val="00407CA3"/>
    <w:rsid w:val="00410528"/>
    <w:rsid w:val="00410B63"/>
    <w:rsid w:val="004115A5"/>
    <w:rsid w:val="0041163E"/>
    <w:rsid w:val="004118B7"/>
    <w:rsid w:val="00411AB7"/>
    <w:rsid w:val="00411EF0"/>
    <w:rsid w:val="00412079"/>
    <w:rsid w:val="004124EA"/>
    <w:rsid w:val="00412BAB"/>
    <w:rsid w:val="0041332C"/>
    <w:rsid w:val="00413CCB"/>
    <w:rsid w:val="00413CDF"/>
    <w:rsid w:val="00414667"/>
    <w:rsid w:val="004147FC"/>
    <w:rsid w:val="0041604B"/>
    <w:rsid w:val="0041612E"/>
    <w:rsid w:val="00416530"/>
    <w:rsid w:val="00416E3B"/>
    <w:rsid w:val="004201B5"/>
    <w:rsid w:val="004203AE"/>
    <w:rsid w:val="0042046D"/>
    <w:rsid w:val="00420A82"/>
    <w:rsid w:val="0042197D"/>
    <w:rsid w:val="00421F82"/>
    <w:rsid w:val="0042277B"/>
    <w:rsid w:val="00422811"/>
    <w:rsid w:val="00422F38"/>
    <w:rsid w:val="004235CD"/>
    <w:rsid w:val="00423687"/>
    <w:rsid w:val="004237DC"/>
    <w:rsid w:val="0042390D"/>
    <w:rsid w:val="00423E23"/>
    <w:rsid w:val="00423F78"/>
    <w:rsid w:val="00424105"/>
    <w:rsid w:val="00424451"/>
    <w:rsid w:val="004248DA"/>
    <w:rsid w:val="00424EDF"/>
    <w:rsid w:val="00425129"/>
    <w:rsid w:val="00425769"/>
    <w:rsid w:val="00426019"/>
    <w:rsid w:val="00426351"/>
    <w:rsid w:val="0042677E"/>
    <w:rsid w:val="00426A63"/>
    <w:rsid w:val="00427329"/>
    <w:rsid w:val="004275C3"/>
    <w:rsid w:val="00427896"/>
    <w:rsid w:val="00427E38"/>
    <w:rsid w:val="00427F0E"/>
    <w:rsid w:val="004300B9"/>
    <w:rsid w:val="0043011C"/>
    <w:rsid w:val="0043067A"/>
    <w:rsid w:val="00430910"/>
    <w:rsid w:val="00430B8D"/>
    <w:rsid w:val="00430F56"/>
    <w:rsid w:val="00430F5D"/>
    <w:rsid w:val="00431179"/>
    <w:rsid w:val="004314BF"/>
    <w:rsid w:val="0043175F"/>
    <w:rsid w:val="0043187B"/>
    <w:rsid w:val="0043202A"/>
    <w:rsid w:val="0043238E"/>
    <w:rsid w:val="00432A7F"/>
    <w:rsid w:val="00433A28"/>
    <w:rsid w:val="00433EDD"/>
    <w:rsid w:val="0043406E"/>
    <w:rsid w:val="004340C0"/>
    <w:rsid w:val="00434496"/>
    <w:rsid w:val="00434749"/>
    <w:rsid w:val="00434D47"/>
    <w:rsid w:val="00434DC7"/>
    <w:rsid w:val="0043549E"/>
    <w:rsid w:val="00435568"/>
    <w:rsid w:val="004359A5"/>
    <w:rsid w:val="00435B4F"/>
    <w:rsid w:val="004361F4"/>
    <w:rsid w:val="00436A67"/>
    <w:rsid w:val="00436A83"/>
    <w:rsid w:val="004374E2"/>
    <w:rsid w:val="00437717"/>
    <w:rsid w:val="004378B0"/>
    <w:rsid w:val="004379E8"/>
    <w:rsid w:val="00437A3C"/>
    <w:rsid w:val="00437CE4"/>
    <w:rsid w:val="00440B6A"/>
    <w:rsid w:val="00440D20"/>
    <w:rsid w:val="00441494"/>
    <w:rsid w:val="00441B28"/>
    <w:rsid w:val="004421D5"/>
    <w:rsid w:val="00442D4C"/>
    <w:rsid w:val="00443047"/>
    <w:rsid w:val="0044357E"/>
    <w:rsid w:val="00444331"/>
    <w:rsid w:val="004455FA"/>
    <w:rsid w:val="00445FE0"/>
    <w:rsid w:val="00446445"/>
    <w:rsid w:val="004465B7"/>
    <w:rsid w:val="004467A8"/>
    <w:rsid w:val="004468CE"/>
    <w:rsid w:val="00446B56"/>
    <w:rsid w:val="00446C59"/>
    <w:rsid w:val="00446CC0"/>
    <w:rsid w:val="00446FA7"/>
    <w:rsid w:val="004473FE"/>
    <w:rsid w:val="0044755C"/>
    <w:rsid w:val="00447BC8"/>
    <w:rsid w:val="0045020B"/>
    <w:rsid w:val="00450641"/>
    <w:rsid w:val="00450E31"/>
    <w:rsid w:val="00450FC8"/>
    <w:rsid w:val="0045141E"/>
    <w:rsid w:val="00452376"/>
    <w:rsid w:val="00452FDD"/>
    <w:rsid w:val="00453B6B"/>
    <w:rsid w:val="00453C4B"/>
    <w:rsid w:val="00454471"/>
    <w:rsid w:val="004545E3"/>
    <w:rsid w:val="0045468B"/>
    <w:rsid w:val="00454C00"/>
    <w:rsid w:val="004562D3"/>
    <w:rsid w:val="00456434"/>
    <w:rsid w:val="00456EDD"/>
    <w:rsid w:val="00456F01"/>
    <w:rsid w:val="00456F1C"/>
    <w:rsid w:val="00457628"/>
    <w:rsid w:val="00457B97"/>
    <w:rsid w:val="00460609"/>
    <w:rsid w:val="00460989"/>
    <w:rsid w:val="00460E34"/>
    <w:rsid w:val="004612DF"/>
    <w:rsid w:val="00461673"/>
    <w:rsid w:val="0046219C"/>
    <w:rsid w:val="0046252A"/>
    <w:rsid w:val="004625F8"/>
    <w:rsid w:val="00462881"/>
    <w:rsid w:val="0046289E"/>
    <w:rsid w:val="00463F14"/>
    <w:rsid w:val="00464813"/>
    <w:rsid w:val="00465592"/>
    <w:rsid w:val="00465865"/>
    <w:rsid w:val="0046779B"/>
    <w:rsid w:val="00467BD6"/>
    <w:rsid w:val="004700DF"/>
    <w:rsid w:val="00470287"/>
    <w:rsid w:val="0047068F"/>
    <w:rsid w:val="004708DE"/>
    <w:rsid w:val="00470C31"/>
    <w:rsid w:val="00470ED2"/>
    <w:rsid w:val="004713ED"/>
    <w:rsid w:val="00471BFD"/>
    <w:rsid w:val="00471DB7"/>
    <w:rsid w:val="00471E4F"/>
    <w:rsid w:val="00471F06"/>
    <w:rsid w:val="00472294"/>
    <w:rsid w:val="00472BFC"/>
    <w:rsid w:val="00472D39"/>
    <w:rsid w:val="00472F88"/>
    <w:rsid w:val="0047325A"/>
    <w:rsid w:val="0047369D"/>
    <w:rsid w:val="00473DF7"/>
    <w:rsid w:val="004740FB"/>
    <w:rsid w:val="004743E0"/>
    <w:rsid w:val="00474A4A"/>
    <w:rsid w:val="00474BED"/>
    <w:rsid w:val="0047556C"/>
    <w:rsid w:val="0047618D"/>
    <w:rsid w:val="00476312"/>
    <w:rsid w:val="004764AB"/>
    <w:rsid w:val="00476B9F"/>
    <w:rsid w:val="00476C69"/>
    <w:rsid w:val="00476F25"/>
    <w:rsid w:val="00477408"/>
    <w:rsid w:val="00480753"/>
    <w:rsid w:val="00480D47"/>
    <w:rsid w:val="0048179D"/>
    <w:rsid w:val="004821A4"/>
    <w:rsid w:val="00482DCA"/>
    <w:rsid w:val="00483BB5"/>
    <w:rsid w:val="00483C44"/>
    <w:rsid w:val="00483D77"/>
    <w:rsid w:val="00483FE8"/>
    <w:rsid w:val="00484248"/>
    <w:rsid w:val="00484328"/>
    <w:rsid w:val="00484DFE"/>
    <w:rsid w:val="00485091"/>
    <w:rsid w:val="00485779"/>
    <w:rsid w:val="004858EF"/>
    <w:rsid w:val="00485A87"/>
    <w:rsid w:val="004864EB"/>
    <w:rsid w:val="004871ED"/>
    <w:rsid w:val="004873A4"/>
    <w:rsid w:val="00487743"/>
    <w:rsid w:val="00487A81"/>
    <w:rsid w:val="00490D0D"/>
    <w:rsid w:val="00490D2E"/>
    <w:rsid w:val="00490EB2"/>
    <w:rsid w:val="004917A2"/>
    <w:rsid w:val="00491BB9"/>
    <w:rsid w:val="00491DC9"/>
    <w:rsid w:val="0049212F"/>
    <w:rsid w:val="00492D4C"/>
    <w:rsid w:val="00492F19"/>
    <w:rsid w:val="00493222"/>
    <w:rsid w:val="00493E1E"/>
    <w:rsid w:val="0049464A"/>
    <w:rsid w:val="00494B3A"/>
    <w:rsid w:val="00494ED6"/>
    <w:rsid w:val="00494F30"/>
    <w:rsid w:val="0049606A"/>
    <w:rsid w:val="0049629D"/>
    <w:rsid w:val="00496814"/>
    <w:rsid w:val="004974E3"/>
    <w:rsid w:val="004974EA"/>
    <w:rsid w:val="004975E4"/>
    <w:rsid w:val="004977BD"/>
    <w:rsid w:val="00497C46"/>
    <w:rsid w:val="00497DC7"/>
    <w:rsid w:val="00497EE7"/>
    <w:rsid w:val="004A04ED"/>
    <w:rsid w:val="004A0D30"/>
    <w:rsid w:val="004A11E1"/>
    <w:rsid w:val="004A1995"/>
    <w:rsid w:val="004A1F4A"/>
    <w:rsid w:val="004A2FC6"/>
    <w:rsid w:val="004A3527"/>
    <w:rsid w:val="004A3A82"/>
    <w:rsid w:val="004A43D0"/>
    <w:rsid w:val="004A4426"/>
    <w:rsid w:val="004A4FED"/>
    <w:rsid w:val="004A5327"/>
    <w:rsid w:val="004A6AAF"/>
    <w:rsid w:val="004A6EEB"/>
    <w:rsid w:val="004A71B7"/>
    <w:rsid w:val="004A7A9B"/>
    <w:rsid w:val="004B00AD"/>
    <w:rsid w:val="004B0571"/>
    <w:rsid w:val="004B09BB"/>
    <w:rsid w:val="004B0CA4"/>
    <w:rsid w:val="004B1780"/>
    <w:rsid w:val="004B3792"/>
    <w:rsid w:val="004B389B"/>
    <w:rsid w:val="004B4319"/>
    <w:rsid w:val="004B44FA"/>
    <w:rsid w:val="004B4913"/>
    <w:rsid w:val="004B4977"/>
    <w:rsid w:val="004B4FC4"/>
    <w:rsid w:val="004B5A3D"/>
    <w:rsid w:val="004B5F76"/>
    <w:rsid w:val="004B7545"/>
    <w:rsid w:val="004B7761"/>
    <w:rsid w:val="004B7861"/>
    <w:rsid w:val="004B78D9"/>
    <w:rsid w:val="004B7A16"/>
    <w:rsid w:val="004C03FA"/>
    <w:rsid w:val="004C0490"/>
    <w:rsid w:val="004C0BC4"/>
    <w:rsid w:val="004C1331"/>
    <w:rsid w:val="004C1938"/>
    <w:rsid w:val="004C2019"/>
    <w:rsid w:val="004C21CE"/>
    <w:rsid w:val="004C23F9"/>
    <w:rsid w:val="004C2937"/>
    <w:rsid w:val="004C297D"/>
    <w:rsid w:val="004C3956"/>
    <w:rsid w:val="004C39EC"/>
    <w:rsid w:val="004C427B"/>
    <w:rsid w:val="004C4B17"/>
    <w:rsid w:val="004C52FD"/>
    <w:rsid w:val="004C7893"/>
    <w:rsid w:val="004C7C82"/>
    <w:rsid w:val="004C7EF0"/>
    <w:rsid w:val="004D013F"/>
    <w:rsid w:val="004D060E"/>
    <w:rsid w:val="004D0D61"/>
    <w:rsid w:val="004D0F59"/>
    <w:rsid w:val="004D1052"/>
    <w:rsid w:val="004D1A0A"/>
    <w:rsid w:val="004D1CF0"/>
    <w:rsid w:val="004D2736"/>
    <w:rsid w:val="004D335D"/>
    <w:rsid w:val="004D35F2"/>
    <w:rsid w:val="004D3EE6"/>
    <w:rsid w:val="004D4099"/>
    <w:rsid w:val="004D417D"/>
    <w:rsid w:val="004D486A"/>
    <w:rsid w:val="004D5170"/>
    <w:rsid w:val="004D51BF"/>
    <w:rsid w:val="004D5D5C"/>
    <w:rsid w:val="004D60B5"/>
    <w:rsid w:val="004D71F0"/>
    <w:rsid w:val="004D7805"/>
    <w:rsid w:val="004D7B15"/>
    <w:rsid w:val="004D7B60"/>
    <w:rsid w:val="004E0234"/>
    <w:rsid w:val="004E090A"/>
    <w:rsid w:val="004E1778"/>
    <w:rsid w:val="004E1A01"/>
    <w:rsid w:val="004E2DE7"/>
    <w:rsid w:val="004E30DC"/>
    <w:rsid w:val="004E32E6"/>
    <w:rsid w:val="004E42A1"/>
    <w:rsid w:val="004E49E7"/>
    <w:rsid w:val="004E4F5E"/>
    <w:rsid w:val="004E5C6D"/>
    <w:rsid w:val="004E5D69"/>
    <w:rsid w:val="004E627D"/>
    <w:rsid w:val="004E6542"/>
    <w:rsid w:val="004E699D"/>
    <w:rsid w:val="004E76AD"/>
    <w:rsid w:val="004F0603"/>
    <w:rsid w:val="004F0893"/>
    <w:rsid w:val="004F1CF0"/>
    <w:rsid w:val="004F1E3B"/>
    <w:rsid w:val="004F1F73"/>
    <w:rsid w:val="004F22EB"/>
    <w:rsid w:val="004F279F"/>
    <w:rsid w:val="004F3078"/>
    <w:rsid w:val="004F34DB"/>
    <w:rsid w:val="004F4174"/>
    <w:rsid w:val="004F430A"/>
    <w:rsid w:val="004F4B3C"/>
    <w:rsid w:val="004F4F76"/>
    <w:rsid w:val="004F4FA3"/>
    <w:rsid w:val="004F54AF"/>
    <w:rsid w:val="004F5B08"/>
    <w:rsid w:val="004F5B2B"/>
    <w:rsid w:val="004F5D5E"/>
    <w:rsid w:val="004F641B"/>
    <w:rsid w:val="004F65F9"/>
    <w:rsid w:val="004F6B79"/>
    <w:rsid w:val="004F6B98"/>
    <w:rsid w:val="004F701F"/>
    <w:rsid w:val="004F7298"/>
    <w:rsid w:val="004F75FC"/>
    <w:rsid w:val="004F7C44"/>
    <w:rsid w:val="004F7D5B"/>
    <w:rsid w:val="004F7F9D"/>
    <w:rsid w:val="00500099"/>
    <w:rsid w:val="00500B01"/>
    <w:rsid w:val="00501063"/>
    <w:rsid w:val="00501FCA"/>
    <w:rsid w:val="005023FC"/>
    <w:rsid w:val="0050247A"/>
    <w:rsid w:val="00502F29"/>
    <w:rsid w:val="00503DC3"/>
    <w:rsid w:val="00504527"/>
    <w:rsid w:val="00504733"/>
    <w:rsid w:val="00504E3A"/>
    <w:rsid w:val="005053D2"/>
    <w:rsid w:val="00505BD8"/>
    <w:rsid w:val="0050673F"/>
    <w:rsid w:val="00506BBD"/>
    <w:rsid w:val="0050719F"/>
    <w:rsid w:val="005108A5"/>
    <w:rsid w:val="005109CC"/>
    <w:rsid w:val="00510F1A"/>
    <w:rsid w:val="00510FCB"/>
    <w:rsid w:val="00511A6D"/>
    <w:rsid w:val="00511C42"/>
    <w:rsid w:val="00512C8F"/>
    <w:rsid w:val="00512D7C"/>
    <w:rsid w:val="00512FBB"/>
    <w:rsid w:val="00513999"/>
    <w:rsid w:val="005139A9"/>
    <w:rsid w:val="00514691"/>
    <w:rsid w:val="00515840"/>
    <w:rsid w:val="00515901"/>
    <w:rsid w:val="00515C96"/>
    <w:rsid w:val="00515D3F"/>
    <w:rsid w:val="00516152"/>
    <w:rsid w:val="005177A9"/>
    <w:rsid w:val="005179C1"/>
    <w:rsid w:val="00517AC6"/>
    <w:rsid w:val="0052015E"/>
    <w:rsid w:val="005205EA"/>
    <w:rsid w:val="0052067F"/>
    <w:rsid w:val="00520AD9"/>
    <w:rsid w:val="00520BBA"/>
    <w:rsid w:val="00520E66"/>
    <w:rsid w:val="00520E80"/>
    <w:rsid w:val="0052191B"/>
    <w:rsid w:val="00521A45"/>
    <w:rsid w:val="0052266C"/>
    <w:rsid w:val="005233E2"/>
    <w:rsid w:val="00523C50"/>
    <w:rsid w:val="00523DEA"/>
    <w:rsid w:val="005243BE"/>
    <w:rsid w:val="00524BAE"/>
    <w:rsid w:val="00524D7E"/>
    <w:rsid w:val="0052503D"/>
    <w:rsid w:val="005252CB"/>
    <w:rsid w:val="00525924"/>
    <w:rsid w:val="005259E6"/>
    <w:rsid w:val="00525A2A"/>
    <w:rsid w:val="00525B17"/>
    <w:rsid w:val="00525B54"/>
    <w:rsid w:val="00525E12"/>
    <w:rsid w:val="0052687F"/>
    <w:rsid w:val="00526C52"/>
    <w:rsid w:val="00526D9B"/>
    <w:rsid w:val="00527A0E"/>
    <w:rsid w:val="00527CE1"/>
    <w:rsid w:val="00527D54"/>
    <w:rsid w:val="005307B1"/>
    <w:rsid w:val="005307D0"/>
    <w:rsid w:val="00530F73"/>
    <w:rsid w:val="00531199"/>
    <w:rsid w:val="005313FE"/>
    <w:rsid w:val="00531A08"/>
    <w:rsid w:val="00531A28"/>
    <w:rsid w:val="00531B77"/>
    <w:rsid w:val="005323FE"/>
    <w:rsid w:val="005325B9"/>
    <w:rsid w:val="0053283E"/>
    <w:rsid w:val="00533198"/>
    <w:rsid w:val="00533336"/>
    <w:rsid w:val="00533BC4"/>
    <w:rsid w:val="005340CB"/>
    <w:rsid w:val="00534D05"/>
    <w:rsid w:val="00534E81"/>
    <w:rsid w:val="00535634"/>
    <w:rsid w:val="0053571A"/>
    <w:rsid w:val="005364E4"/>
    <w:rsid w:val="00536779"/>
    <w:rsid w:val="00536A6E"/>
    <w:rsid w:val="00536C10"/>
    <w:rsid w:val="00537079"/>
    <w:rsid w:val="005376C1"/>
    <w:rsid w:val="00537B45"/>
    <w:rsid w:val="00537EEA"/>
    <w:rsid w:val="005401D0"/>
    <w:rsid w:val="005410C6"/>
    <w:rsid w:val="00541138"/>
    <w:rsid w:val="00541245"/>
    <w:rsid w:val="005412D2"/>
    <w:rsid w:val="00541775"/>
    <w:rsid w:val="00541929"/>
    <w:rsid w:val="00541DC5"/>
    <w:rsid w:val="005425E0"/>
    <w:rsid w:val="00542BD4"/>
    <w:rsid w:val="00542C3C"/>
    <w:rsid w:val="00542F49"/>
    <w:rsid w:val="00543339"/>
    <w:rsid w:val="005440BA"/>
    <w:rsid w:val="0054443A"/>
    <w:rsid w:val="00544DA4"/>
    <w:rsid w:val="00545641"/>
    <w:rsid w:val="00546A70"/>
    <w:rsid w:val="00546AF8"/>
    <w:rsid w:val="00546C31"/>
    <w:rsid w:val="00546ECE"/>
    <w:rsid w:val="005470CC"/>
    <w:rsid w:val="005472F4"/>
    <w:rsid w:val="00547376"/>
    <w:rsid w:val="005478B4"/>
    <w:rsid w:val="00550056"/>
    <w:rsid w:val="00550DC1"/>
    <w:rsid w:val="00551639"/>
    <w:rsid w:val="00551A69"/>
    <w:rsid w:val="00552E52"/>
    <w:rsid w:val="005536FE"/>
    <w:rsid w:val="00553FED"/>
    <w:rsid w:val="0055433F"/>
    <w:rsid w:val="00554394"/>
    <w:rsid w:val="00554399"/>
    <w:rsid w:val="00554412"/>
    <w:rsid w:val="005547C6"/>
    <w:rsid w:val="00554B9A"/>
    <w:rsid w:val="00554C2B"/>
    <w:rsid w:val="00554C91"/>
    <w:rsid w:val="00555749"/>
    <w:rsid w:val="00555AF8"/>
    <w:rsid w:val="0055644C"/>
    <w:rsid w:val="00556698"/>
    <w:rsid w:val="00556A5D"/>
    <w:rsid w:val="00556B3A"/>
    <w:rsid w:val="0055781A"/>
    <w:rsid w:val="00557888"/>
    <w:rsid w:val="00557A38"/>
    <w:rsid w:val="00557D81"/>
    <w:rsid w:val="005607A7"/>
    <w:rsid w:val="00561247"/>
    <w:rsid w:val="00561341"/>
    <w:rsid w:val="005614BD"/>
    <w:rsid w:val="0056162B"/>
    <w:rsid w:val="00561AFD"/>
    <w:rsid w:val="00561B6C"/>
    <w:rsid w:val="00561FFC"/>
    <w:rsid w:val="00562069"/>
    <w:rsid w:val="00562105"/>
    <w:rsid w:val="005621AA"/>
    <w:rsid w:val="00562466"/>
    <w:rsid w:val="005624F0"/>
    <w:rsid w:val="00562F51"/>
    <w:rsid w:val="005630E5"/>
    <w:rsid w:val="005638B4"/>
    <w:rsid w:val="00565CB0"/>
    <w:rsid w:val="00566846"/>
    <w:rsid w:val="005668F8"/>
    <w:rsid w:val="00566C29"/>
    <w:rsid w:val="00567720"/>
    <w:rsid w:val="00567A51"/>
    <w:rsid w:val="00567E14"/>
    <w:rsid w:val="00567FCF"/>
    <w:rsid w:val="00570A58"/>
    <w:rsid w:val="005713D7"/>
    <w:rsid w:val="00571D09"/>
    <w:rsid w:val="0057206A"/>
    <w:rsid w:val="0057287C"/>
    <w:rsid w:val="0057295D"/>
    <w:rsid w:val="00572A36"/>
    <w:rsid w:val="00572A83"/>
    <w:rsid w:val="00572FA2"/>
    <w:rsid w:val="0057314F"/>
    <w:rsid w:val="00573581"/>
    <w:rsid w:val="00573A30"/>
    <w:rsid w:val="00573C78"/>
    <w:rsid w:val="00573E4A"/>
    <w:rsid w:val="005748BA"/>
    <w:rsid w:val="005749F8"/>
    <w:rsid w:val="00575795"/>
    <w:rsid w:val="00575AB5"/>
    <w:rsid w:val="00575B99"/>
    <w:rsid w:val="005778E0"/>
    <w:rsid w:val="005802AC"/>
    <w:rsid w:val="00581411"/>
    <w:rsid w:val="0058142A"/>
    <w:rsid w:val="00581BCB"/>
    <w:rsid w:val="00582070"/>
    <w:rsid w:val="0058226A"/>
    <w:rsid w:val="005822D6"/>
    <w:rsid w:val="00582DE9"/>
    <w:rsid w:val="005832F3"/>
    <w:rsid w:val="005837EA"/>
    <w:rsid w:val="00584ED7"/>
    <w:rsid w:val="00585355"/>
    <w:rsid w:val="005854DB"/>
    <w:rsid w:val="00585C80"/>
    <w:rsid w:val="00585DCB"/>
    <w:rsid w:val="00587081"/>
    <w:rsid w:val="005870C4"/>
    <w:rsid w:val="00590233"/>
    <w:rsid w:val="0059032B"/>
    <w:rsid w:val="00590348"/>
    <w:rsid w:val="005913F7"/>
    <w:rsid w:val="005927B4"/>
    <w:rsid w:val="0059280A"/>
    <w:rsid w:val="00592CFB"/>
    <w:rsid w:val="00592DA6"/>
    <w:rsid w:val="00592F0B"/>
    <w:rsid w:val="00593380"/>
    <w:rsid w:val="005934C5"/>
    <w:rsid w:val="00593700"/>
    <w:rsid w:val="005938C4"/>
    <w:rsid w:val="00593F1F"/>
    <w:rsid w:val="00594ABA"/>
    <w:rsid w:val="005950C9"/>
    <w:rsid w:val="0059589D"/>
    <w:rsid w:val="00595B99"/>
    <w:rsid w:val="0059602E"/>
    <w:rsid w:val="00596111"/>
    <w:rsid w:val="00596257"/>
    <w:rsid w:val="0059729B"/>
    <w:rsid w:val="00597470"/>
    <w:rsid w:val="00597A65"/>
    <w:rsid w:val="00597E04"/>
    <w:rsid w:val="00597EF4"/>
    <w:rsid w:val="005A01F8"/>
    <w:rsid w:val="005A072F"/>
    <w:rsid w:val="005A0A02"/>
    <w:rsid w:val="005A0E43"/>
    <w:rsid w:val="005A1373"/>
    <w:rsid w:val="005A1892"/>
    <w:rsid w:val="005A23BE"/>
    <w:rsid w:val="005A266F"/>
    <w:rsid w:val="005A3626"/>
    <w:rsid w:val="005A4257"/>
    <w:rsid w:val="005A434A"/>
    <w:rsid w:val="005A4564"/>
    <w:rsid w:val="005A47AB"/>
    <w:rsid w:val="005A4CED"/>
    <w:rsid w:val="005A5032"/>
    <w:rsid w:val="005A5283"/>
    <w:rsid w:val="005A570A"/>
    <w:rsid w:val="005A636A"/>
    <w:rsid w:val="005A644E"/>
    <w:rsid w:val="005A6528"/>
    <w:rsid w:val="005A6E6C"/>
    <w:rsid w:val="005A7783"/>
    <w:rsid w:val="005A7B27"/>
    <w:rsid w:val="005A7C61"/>
    <w:rsid w:val="005A7D56"/>
    <w:rsid w:val="005B194A"/>
    <w:rsid w:val="005B1BB9"/>
    <w:rsid w:val="005B1C07"/>
    <w:rsid w:val="005B1F6D"/>
    <w:rsid w:val="005B21C6"/>
    <w:rsid w:val="005B26D3"/>
    <w:rsid w:val="005B2F22"/>
    <w:rsid w:val="005B3066"/>
    <w:rsid w:val="005B324D"/>
    <w:rsid w:val="005B3841"/>
    <w:rsid w:val="005B3BB5"/>
    <w:rsid w:val="005B3F67"/>
    <w:rsid w:val="005B4100"/>
    <w:rsid w:val="005B4D32"/>
    <w:rsid w:val="005B4D5E"/>
    <w:rsid w:val="005B4F5B"/>
    <w:rsid w:val="005B4FB3"/>
    <w:rsid w:val="005B5046"/>
    <w:rsid w:val="005B54EF"/>
    <w:rsid w:val="005B5515"/>
    <w:rsid w:val="005B5634"/>
    <w:rsid w:val="005B5708"/>
    <w:rsid w:val="005B6366"/>
    <w:rsid w:val="005B6814"/>
    <w:rsid w:val="005B68E3"/>
    <w:rsid w:val="005B7AC4"/>
    <w:rsid w:val="005C0375"/>
    <w:rsid w:val="005C0A76"/>
    <w:rsid w:val="005C0BBB"/>
    <w:rsid w:val="005C0C85"/>
    <w:rsid w:val="005C1323"/>
    <w:rsid w:val="005C2030"/>
    <w:rsid w:val="005C21A5"/>
    <w:rsid w:val="005C2512"/>
    <w:rsid w:val="005C37DB"/>
    <w:rsid w:val="005C3D94"/>
    <w:rsid w:val="005C42BC"/>
    <w:rsid w:val="005C43B1"/>
    <w:rsid w:val="005C4623"/>
    <w:rsid w:val="005C4A35"/>
    <w:rsid w:val="005C4DBC"/>
    <w:rsid w:val="005C4EF7"/>
    <w:rsid w:val="005C4F7C"/>
    <w:rsid w:val="005C5276"/>
    <w:rsid w:val="005C6930"/>
    <w:rsid w:val="005C6EA7"/>
    <w:rsid w:val="005C70C5"/>
    <w:rsid w:val="005C773C"/>
    <w:rsid w:val="005C7BFE"/>
    <w:rsid w:val="005C7DA3"/>
    <w:rsid w:val="005C7EDC"/>
    <w:rsid w:val="005D1634"/>
    <w:rsid w:val="005D1DED"/>
    <w:rsid w:val="005D219C"/>
    <w:rsid w:val="005D2306"/>
    <w:rsid w:val="005D23D6"/>
    <w:rsid w:val="005D2672"/>
    <w:rsid w:val="005D278E"/>
    <w:rsid w:val="005D2DFD"/>
    <w:rsid w:val="005D3374"/>
    <w:rsid w:val="005D3BDB"/>
    <w:rsid w:val="005D448E"/>
    <w:rsid w:val="005D44B4"/>
    <w:rsid w:val="005D48E6"/>
    <w:rsid w:val="005D5090"/>
    <w:rsid w:val="005D50C9"/>
    <w:rsid w:val="005D5160"/>
    <w:rsid w:val="005D52A9"/>
    <w:rsid w:val="005D52EF"/>
    <w:rsid w:val="005D553E"/>
    <w:rsid w:val="005D5900"/>
    <w:rsid w:val="005D617C"/>
    <w:rsid w:val="005D641B"/>
    <w:rsid w:val="005D6729"/>
    <w:rsid w:val="005D67CD"/>
    <w:rsid w:val="005D69E4"/>
    <w:rsid w:val="005D6B9B"/>
    <w:rsid w:val="005D7148"/>
    <w:rsid w:val="005E004C"/>
    <w:rsid w:val="005E0DDE"/>
    <w:rsid w:val="005E0DFD"/>
    <w:rsid w:val="005E15A9"/>
    <w:rsid w:val="005E17C8"/>
    <w:rsid w:val="005E18A7"/>
    <w:rsid w:val="005E1994"/>
    <w:rsid w:val="005E1DAA"/>
    <w:rsid w:val="005E2ED1"/>
    <w:rsid w:val="005E2F08"/>
    <w:rsid w:val="005E381F"/>
    <w:rsid w:val="005E3CFD"/>
    <w:rsid w:val="005E4519"/>
    <w:rsid w:val="005E4752"/>
    <w:rsid w:val="005E495D"/>
    <w:rsid w:val="005E51BD"/>
    <w:rsid w:val="005E597E"/>
    <w:rsid w:val="005E6119"/>
    <w:rsid w:val="005E63B5"/>
    <w:rsid w:val="005E64BB"/>
    <w:rsid w:val="005E669E"/>
    <w:rsid w:val="005E6ABE"/>
    <w:rsid w:val="005E6AF6"/>
    <w:rsid w:val="005E7681"/>
    <w:rsid w:val="005E777B"/>
    <w:rsid w:val="005E7859"/>
    <w:rsid w:val="005E79BD"/>
    <w:rsid w:val="005F0188"/>
    <w:rsid w:val="005F0C8A"/>
    <w:rsid w:val="005F0D29"/>
    <w:rsid w:val="005F0FBA"/>
    <w:rsid w:val="005F1207"/>
    <w:rsid w:val="005F137A"/>
    <w:rsid w:val="005F1AD3"/>
    <w:rsid w:val="005F29AF"/>
    <w:rsid w:val="005F31CC"/>
    <w:rsid w:val="005F37C0"/>
    <w:rsid w:val="005F39C6"/>
    <w:rsid w:val="005F3A41"/>
    <w:rsid w:val="005F3A57"/>
    <w:rsid w:val="005F3C8E"/>
    <w:rsid w:val="005F3FDE"/>
    <w:rsid w:val="005F497A"/>
    <w:rsid w:val="005F4A40"/>
    <w:rsid w:val="005F5491"/>
    <w:rsid w:val="005F5859"/>
    <w:rsid w:val="005F5F7F"/>
    <w:rsid w:val="005F6459"/>
    <w:rsid w:val="005F6760"/>
    <w:rsid w:val="005F6BDA"/>
    <w:rsid w:val="005F6D0C"/>
    <w:rsid w:val="005F7917"/>
    <w:rsid w:val="005F7FB3"/>
    <w:rsid w:val="00600011"/>
    <w:rsid w:val="00600223"/>
    <w:rsid w:val="0060077C"/>
    <w:rsid w:val="00601382"/>
    <w:rsid w:val="006013D4"/>
    <w:rsid w:val="006018C3"/>
    <w:rsid w:val="00602852"/>
    <w:rsid w:val="00603281"/>
    <w:rsid w:val="00603442"/>
    <w:rsid w:val="00603EB5"/>
    <w:rsid w:val="00604008"/>
    <w:rsid w:val="006041C8"/>
    <w:rsid w:val="00604326"/>
    <w:rsid w:val="006044ED"/>
    <w:rsid w:val="0060452D"/>
    <w:rsid w:val="00604956"/>
    <w:rsid w:val="00604957"/>
    <w:rsid w:val="006049AC"/>
    <w:rsid w:val="00604A52"/>
    <w:rsid w:val="00604BD7"/>
    <w:rsid w:val="0060567A"/>
    <w:rsid w:val="00607158"/>
    <w:rsid w:val="00607521"/>
    <w:rsid w:val="00610754"/>
    <w:rsid w:val="006108F8"/>
    <w:rsid w:val="00611096"/>
    <w:rsid w:val="00611100"/>
    <w:rsid w:val="00611196"/>
    <w:rsid w:val="00612260"/>
    <w:rsid w:val="00612360"/>
    <w:rsid w:val="00612B56"/>
    <w:rsid w:val="00612B7B"/>
    <w:rsid w:val="00612CDF"/>
    <w:rsid w:val="00613366"/>
    <w:rsid w:val="00613D4B"/>
    <w:rsid w:val="00614121"/>
    <w:rsid w:val="006143CA"/>
    <w:rsid w:val="006145AE"/>
    <w:rsid w:val="006159EF"/>
    <w:rsid w:val="0061655E"/>
    <w:rsid w:val="00616731"/>
    <w:rsid w:val="006167C5"/>
    <w:rsid w:val="00616ECC"/>
    <w:rsid w:val="0061A88F"/>
    <w:rsid w:val="00620420"/>
    <w:rsid w:val="00621171"/>
    <w:rsid w:val="006216EB"/>
    <w:rsid w:val="006218C3"/>
    <w:rsid w:val="00621E0C"/>
    <w:rsid w:val="00624153"/>
    <w:rsid w:val="00624AC5"/>
    <w:rsid w:val="006263A9"/>
    <w:rsid w:val="00626983"/>
    <w:rsid w:val="00627019"/>
    <w:rsid w:val="0062731B"/>
    <w:rsid w:val="00627827"/>
    <w:rsid w:val="0062795A"/>
    <w:rsid w:val="006324F6"/>
    <w:rsid w:val="00632A93"/>
    <w:rsid w:val="00632D74"/>
    <w:rsid w:val="00633488"/>
    <w:rsid w:val="00633747"/>
    <w:rsid w:val="006342C4"/>
    <w:rsid w:val="006344E6"/>
    <w:rsid w:val="00634C02"/>
    <w:rsid w:val="00634E0B"/>
    <w:rsid w:val="00634F4E"/>
    <w:rsid w:val="00635041"/>
    <w:rsid w:val="00635878"/>
    <w:rsid w:val="00635999"/>
    <w:rsid w:val="006360B2"/>
    <w:rsid w:val="0063610D"/>
    <w:rsid w:val="006362D2"/>
    <w:rsid w:val="00636959"/>
    <w:rsid w:val="0063741C"/>
    <w:rsid w:val="00637571"/>
    <w:rsid w:val="006377AF"/>
    <w:rsid w:val="00637806"/>
    <w:rsid w:val="006401A0"/>
    <w:rsid w:val="0064039E"/>
    <w:rsid w:val="00640E1D"/>
    <w:rsid w:val="00640F03"/>
    <w:rsid w:val="00641090"/>
    <w:rsid w:val="00641188"/>
    <w:rsid w:val="00641200"/>
    <w:rsid w:val="006419DE"/>
    <w:rsid w:val="00641D1A"/>
    <w:rsid w:val="006423C2"/>
    <w:rsid w:val="00642DA1"/>
    <w:rsid w:val="00642FE9"/>
    <w:rsid w:val="00643268"/>
    <w:rsid w:val="00643FD2"/>
    <w:rsid w:val="006440F6"/>
    <w:rsid w:val="00644159"/>
    <w:rsid w:val="006444C4"/>
    <w:rsid w:val="006448F4"/>
    <w:rsid w:val="00645087"/>
    <w:rsid w:val="006453D2"/>
    <w:rsid w:val="00645A3E"/>
    <w:rsid w:val="0064602D"/>
    <w:rsid w:val="00647576"/>
    <w:rsid w:val="00647865"/>
    <w:rsid w:val="006478E4"/>
    <w:rsid w:val="00647A9C"/>
    <w:rsid w:val="00647CC1"/>
    <w:rsid w:val="0065031B"/>
    <w:rsid w:val="0065119E"/>
    <w:rsid w:val="006511F6"/>
    <w:rsid w:val="00651851"/>
    <w:rsid w:val="00651938"/>
    <w:rsid w:val="00651D38"/>
    <w:rsid w:val="00651D47"/>
    <w:rsid w:val="00652155"/>
    <w:rsid w:val="0065278D"/>
    <w:rsid w:val="0065324A"/>
    <w:rsid w:val="006535C0"/>
    <w:rsid w:val="00653A39"/>
    <w:rsid w:val="006546CF"/>
    <w:rsid w:val="0065514C"/>
    <w:rsid w:val="0065574C"/>
    <w:rsid w:val="006566DC"/>
    <w:rsid w:val="00656B19"/>
    <w:rsid w:val="00656DAD"/>
    <w:rsid w:val="00657414"/>
    <w:rsid w:val="006576F8"/>
    <w:rsid w:val="006579AA"/>
    <w:rsid w:val="00657C01"/>
    <w:rsid w:val="006603F5"/>
    <w:rsid w:val="006603FC"/>
    <w:rsid w:val="0066070D"/>
    <w:rsid w:val="00660C58"/>
    <w:rsid w:val="00660D35"/>
    <w:rsid w:val="006619AF"/>
    <w:rsid w:val="006619E7"/>
    <w:rsid w:val="006622DE"/>
    <w:rsid w:val="006629AB"/>
    <w:rsid w:val="00662B09"/>
    <w:rsid w:val="00662BC2"/>
    <w:rsid w:val="006637B4"/>
    <w:rsid w:val="006639EF"/>
    <w:rsid w:val="00663E45"/>
    <w:rsid w:val="00663EC7"/>
    <w:rsid w:val="00664621"/>
    <w:rsid w:val="00664EC2"/>
    <w:rsid w:val="0066527D"/>
    <w:rsid w:val="00665C27"/>
    <w:rsid w:val="00666507"/>
    <w:rsid w:val="00666537"/>
    <w:rsid w:val="00666C8F"/>
    <w:rsid w:val="00666D1C"/>
    <w:rsid w:val="00666EC6"/>
    <w:rsid w:val="006678D1"/>
    <w:rsid w:val="00667E0A"/>
    <w:rsid w:val="00667E2A"/>
    <w:rsid w:val="00670451"/>
    <w:rsid w:val="006705B9"/>
    <w:rsid w:val="006706A7"/>
    <w:rsid w:val="00670883"/>
    <w:rsid w:val="0067173C"/>
    <w:rsid w:val="00671C59"/>
    <w:rsid w:val="006722E3"/>
    <w:rsid w:val="00673940"/>
    <w:rsid w:val="00674E17"/>
    <w:rsid w:val="00675D77"/>
    <w:rsid w:val="006761E0"/>
    <w:rsid w:val="00676392"/>
    <w:rsid w:val="006763CD"/>
    <w:rsid w:val="006763FD"/>
    <w:rsid w:val="00676A5A"/>
    <w:rsid w:val="00676AB8"/>
    <w:rsid w:val="006770D6"/>
    <w:rsid w:val="00680282"/>
    <w:rsid w:val="0068034A"/>
    <w:rsid w:val="00680AB5"/>
    <w:rsid w:val="00681428"/>
    <w:rsid w:val="006818FA"/>
    <w:rsid w:val="0068245A"/>
    <w:rsid w:val="00682749"/>
    <w:rsid w:val="006829FA"/>
    <w:rsid w:val="00682A87"/>
    <w:rsid w:val="0068434C"/>
    <w:rsid w:val="006843E3"/>
    <w:rsid w:val="00684E7A"/>
    <w:rsid w:val="006861D0"/>
    <w:rsid w:val="0068672D"/>
    <w:rsid w:val="00687181"/>
    <w:rsid w:val="0068776A"/>
    <w:rsid w:val="00687DF9"/>
    <w:rsid w:val="006906ED"/>
    <w:rsid w:val="0069099D"/>
    <w:rsid w:val="006918A0"/>
    <w:rsid w:val="00691E4F"/>
    <w:rsid w:val="00692227"/>
    <w:rsid w:val="00692A3D"/>
    <w:rsid w:val="00692E3F"/>
    <w:rsid w:val="006930B5"/>
    <w:rsid w:val="00693188"/>
    <w:rsid w:val="00693C56"/>
    <w:rsid w:val="00693F0C"/>
    <w:rsid w:val="00693F25"/>
    <w:rsid w:val="00694109"/>
    <w:rsid w:val="00694524"/>
    <w:rsid w:val="00694905"/>
    <w:rsid w:val="00694D47"/>
    <w:rsid w:val="0069537F"/>
    <w:rsid w:val="0069568C"/>
    <w:rsid w:val="0069574C"/>
    <w:rsid w:val="00695BA9"/>
    <w:rsid w:val="00695C9F"/>
    <w:rsid w:val="0069635E"/>
    <w:rsid w:val="006966F1"/>
    <w:rsid w:val="006966FF"/>
    <w:rsid w:val="00696CFE"/>
    <w:rsid w:val="006970F4"/>
    <w:rsid w:val="00697198"/>
    <w:rsid w:val="00697428"/>
    <w:rsid w:val="006978E0"/>
    <w:rsid w:val="006A173D"/>
    <w:rsid w:val="006A196D"/>
    <w:rsid w:val="006A1D69"/>
    <w:rsid w:val="006A2215"/>
    <w:rsid w:val="006A2C59"/>
    <w:rsid w:val="006A2FB5"/>
    <w:rsid w:val="006A3062"/>
    <w:rsid w:val="006A4B92"/>
    <w:rsid w:val="006A4C0D"/>
    <w:rsid w:val="006A5819"/>
    <w:rsid w:val="006A5900"/>
    <w:rsid w:val="006A5D81"/>
    <w:rsid w:val="006A60CA"/>
    <w:rsid w:val="006A6374"/>
    <w:rsid w:val="006A6444"/>
    <w:rsid w:val="006A6563"/>
    <w:rsid w:val="006A6912"/>
    <w:rsid w:val="006A6B8C"/>
    <w:rsid w:val="006A6D8A"/>
    <w:rsid w:val="006A719F"/>
    <w:rsid w:val="006A76E0"/>
    <w:rsid w:val="006A7DB4"/>
    <w:rsid w:val="006A7E64"/>
    <w:rsid w:val="006A7F6B"/>
    <w:rsid w:val="006B0934"/>
    <w:rsid w:val="006B1871"/>
    <w:rsid w:val="006B22B5"/>
    <w:rsid w:val="006B26D8"/>
    <w:rsid w:val="006B296F"/>
    <w:rsid w:val="006B2FD7"/>
    <w:rsid w:val="006B3630"/>
    <w:rsid w:val="006B38AA"/>
    <w:rsid w:val="006B39F9"/>
    <w:rsid w:val="006B3E7B"/>
    <w:rsid w:val="006B46AF"/>
    <w:rsid w:val="006B47BE"/>
    <w:rsid w:val="006B4AFB"/>
    <w:rsid w:val="006B51E2"/>
    <w:rsid w:val="006B5404"/>
    <w:rsid w:val="006B54B2"/>
    <w:rsid w:val="006B6125"/>
    <w:rsid w:val="006B640C"/>
    <w:rsid w:val="006B65C4"/>
    <w:rsid w:val="006B7D47"/>
    <w:rsid w:val="006C06AD"/>
    <w:rsid w:val="006C0923"/>
    <w:rsid w:val="006C096F"/>
    <w:rsid w:val="006C0BEB"/>
    <w:rsid w:val="006C14AB"/>
    <w:rsid w:val="006C14B2"/>
    <w:rsid w:val="006C1886"/>
    <w:rsid w:val="006C19EC"/>
    <w:rsid w:val="006C252B"/>
    <w:rsid w:val="006C3353"/>
    <w:rsid w:val="006C350E"/>
    <w:rsid w:val="006C3897"/>
    <w:rsid w:val="006C4040"/>
    <w:rsid w:val="006C4051"/>
    <w:rsid w:val="006C4297"/>
    <w:rsid w:val="006C4617"/>
    <w:rsid w:val="006C47FF"/>
    <w:rsid w:val="006C4850"/>
    <w:rsid w:val="006C49C9"/>
    <w:rsid w:val="006C530B"/>
    <w:rsid w:val="006C540A"/>
    <w:rsid w:val="006C5B7B"/>
    <w:rsid w:val="006C680A"/>
    <w:rsid w:val="006C6D3F"/>
    <w:rsid w:val="006C70D7"/>
    <w:rsid w:val="006C72D8"/>
    <w:rsid w:val="006D06D3"/>
    <w:rsid w:val="006D0773"/>
    <w:rsid w:val="006D0884"/>
    <w:rsid w:val="006D0A01"/>
    <w:rsid w:val="006D0B4D"/>
    <w:rsid w:val="006D1557"/>
    <w:rsid w:val="006D185F"/>
    <w:rsid w:val="006D1988"/>
    <w:rsid w:val="006D304A"/>
    <w:rsid w:val="006D452E"/>
    <w:rsid w:val="006D4B1C"/>
    <w:rsid w:val="006D4B80"/>
    <w:rsid w:val="006D4CA2"/>
    <w:rsid w:val="006D4CCA"/>
    <w:rsid w:val="006D4F5E"/>
    <w:rsid w:val="006D5A4B"/>
    <w:rsid w:val="006D688A"/>
    <w:rsid w:val="006D76D6"/>
    <w:rsid w:val="006D7E08"/>
    <w:rsid w:val="006E01EB"/>
    <w:rsid w:val="006E0B2B"/>
    <w:rsid w:val="006E0C23"/>
    <w:rsid w:val="006E2803"/>
    <w:rsid w:val="006E31E2"/>
    <w:rsid w:val="006E359D"/>
    <w:rsid w:val="006E3F7C"/>
    <w:rsid w:val="006E434B"/>
    <w:rsid w:val="006E5B06"/>
    <w:rsid w:val="006E5E34"/>
    <w:rsid w:val="006E5FD4"/>
    <w:rsid w:val="006E66D3"/>
    <w:rsid w:val="006E6F35"/>
    <w:rsid w:val="006E71A1"/>
    <w:rsid w:val="006E72F6"/>
    <w:rsid w:val="006F01D1"/>
    <w:rsid w:val="006F02CB"/>
    <w:rsid w:val="006F0CD8"/>
    <w:rsid w:val="006F0F22"/>
    <w:rsid w:val="006F1AA9"/>
    <w:rsid w:val="006F1C7F"/>
    <w:rsid w:val="006F1DF7"/>
    <w:rsid w:val="006F2801"/>
    <w:rsid w:val="006F2949"/>
    <w:rsid w:val="006F3401"/>
    <w:rsid w:val="006F41CF"/>
    <w:rsid w:val="006F422E"/>
    <w:rsid w:val="006F42E3"/>
    <w:rsid w:val="006F43F3"/>
    <w:rsid w:val="006F49F8"/>
    <w:rsid w:val="006F6240"/>
    <w:rsid w:val="006F6E3F"/>
    <w:rsid w:val="006F7859"/>
    <w:rsid w:val="006F7927"/>
    <w:rsid w:val="006F7CC7"/>
    <w:rsid w:val="00700BF3"/>
    <w:rsid w:val="007017A8"/>
    <w:rsid w:val="00702117"/>
    <w:rsid w:val="00702195"/>
    <w:rsid w:val="007024A2"/>
    <w:rsid w:val="00702A48"/>
    <w:rsid w:val="00702EAD"/>
    <w:rsid w:val="00702F1A"/>
    <w:rsid w:val="00703047"/>
    <w:rsid w:val="0070316D"/>
    <w:rsid w:val="007034E8"/>
    <w:rsid w:val="0070352C"/>
    <w:rsid w:val="00703FDC"/>
    <w:rsid w:val="007047C8"/>
    <w:rsid w:val="00704A37"/>
    <w:rsid w:val="00704BFC"/>
    <w:rsid w:val="00704DCE"/>
    <w:rsid w:val="007051A8"/>
    <w:rsid w:val="007057E0"/>
    <w:rsid w:val="00705B73"/>
    <w:rsid w:val="0070623A"/>
    <w:rsid w:val="00706519"/>
    <w:rsid w:val="007068CC"/>
    <w:rsid w:val="00706C0A"/>
    <w:rsid w:val="00707E5D"/>
    <w:rsid w:val="00707FFD"/>
    <w:rsid w:val="007103C7"/>
    <w:rsid w:val="0071043D"/>
    <w:rsid w:val="00710ABB"/>
    <w:rsid w:val="00710DC9"/>
    <w:rsid w:val="007115F4"/>
    <w:rsid w:val="007116BC"/>
    <w:rsid w:val="0071179D"/>
    <w:rsid w:val="00711D18"/>
    <w:rsid w:val="007123EA"/>
    <w:rsid w:val="007123FC"/>
    <w:rsid w:val="007126C2"/>
    <w:rsid w:val="00712C0B"/>
    <w:rsid w:val="00713865"/>
    <w:rsid w:val="007139E9"/>
    <w:rsid w:val="00714146"/>
    <w:rsid w:val="0071440E"/>
    <w:rsid w:val="00714803"/>
    <w:rsid w:val="00714904"/>
    <w:rsid w:val="00714A50"/>
    <w:rsid w:val="00714EB5"/>
    <w:rsid w:val="00715378"/>
    <w:rsid w:val="007156D6"/>
    <w:rsid w:val="007158DB"/>
    <w:rsid w:val="00715A29"/>
    <w:rsid w:val="00715EAF"/>
    <w:rsid w:val="00716120"/>
    <w:rsid w:val="00716308"/>
    <w:rsid w:val="00716B07"/>
    <w:rsid w:val="00716BC8"/>
    <w:rsid w:val="00716E92"/>
    <w:rsid w:val="0071711C"/>
    <w:rsid w:val="00717723"/>
    <w:rsid w:val="00717DFF"/>
    <w:rsid w:val="00717FA9"/>
    <w:rsid w:val="0072006D"/>
    <w:rsid w:val="00720224"/>
    <w:rsid w:val="00720550"/>
    <w:rsid w:val="00720BFD"/>
    <w:rsid w:val="00722864"/>
    <w:rsid w:val="007231F6"/>
    <w:rsid w:val="00723218"/>
    <w:rsid w:val="00723246"/>
    <w:rsid w:val="007236CF"/>
    <w:rsid w:val="00723BB2"/>
    <w:rsid w:val="007241BF"/>
    <w:rsid w:val="007241D0"/>
    <w:rsid w:val="00724204"/>
    <w:rsid w:val="007255DF"/>
    <w:rsid w:val="00725B86"/>
    <w:rsid w:val="007260BD"/>
    <w:rsid w:val="007269F4"/>
    <w:rsid w:val="007273D5"/>
    <w:rsid w:val="00727468"/>
    <w:rsid w:val="00727652"/>
    <w:rsid w:val="00727A1B"/>
    <w:rsid w:val="007307F2"/>
    <w:rsid w:val="00730B16"/>
    <w:rsid w:val="00730D4D"/>
    <w:rsid w:val="007310E1"/>
    <w:rsid w:val="00731810"/>
    <w:rsid w:val="0073319F"/>
    <w:rsid w:val="0073344C"/>
    <w:rsid w:val="00733CC2"/>
    <w:rsid w:val="00733D08"/>
    <w:rsid w:val="00733FC9"/>
    <w:rsid w:val="0073422E"/>
    <w:rsid w:val="00734863"/>
    <w:rsid w:val="00734882"/>
    <w:rsid w:val="0073494A"/>
    <w:rsid w:val="00734B39"/>
    <w:rsid w:val="00735384"/>
    <w:rsid w:val="00736272"/>
    <w:rsid w:val="0073627B"/>
    <w:rsid w:val="00736540"/>
    <w:rsid w:val="0073668D"/>
    <w:rsid w:val="007371EC"/>
    <w:rsid w:val="0073743F"/>
    <w:rsid w:val="00737633"/>
    <w:rsid w:val="00737686"/>
    <w:rsid w:val="007376E3"/>
    <w:rsid w:val="00737B46"/>
    <w:rsid w:val="00737D7E"/>
    <w:rsid w:val="00737F1A"/>
    <w:rsid w:val="007401F2"/>
    <w:rsid w:val="007406E1"/>
    <w:rsid w:val="00740768"/>
    <w:rsid w:val="0074076F"/>
    <w:rsid w:val="007409AE"/>
    <w:rsid w:val="00740ED1"/>
    <w:rsid w:val="00740FD0"/>
    <w:rsid w:val="00741C53"/>
    <w:rsid w:val="00741DBF"/>
    <w:rsid w:val="00741E93"/>
    <w:rsid w:val="00741EEE"/>
    <w:rsid w:val="00742107"/>
    <w:rsid w:val="007423F4"/>
    <w:rsid w:val="00742449"/>
    <w:rsid w:val="00743636"/>
    <w:rsid w:val="00743999"/>
    <w:rsid w:val="00743C63"/>
    <w:rsid w:val="00743D06"/>
    <w:rsid w:val="0074427F"/>
    <w:rsid w:val="00744D4C"/>
    <w:rsid w:val="007459D7"/>
    <w:rsid w:val="00745E0C"/>
    <w:rsid w:val="00745EA5"/>
    <w:rsid w:val="00746E90"/>
    <w:rsid w:val="00746F19"/>
    <w:rsid w:val="00747576"/>
    <w:rsid w:val="00747E80"/>
    <w:rsid w:val="00747F45"/>
    <w:rsid w:val="00750298"/>
    <w:rsid w:val="007502E9"/>
    <w:rsid w:val="00750A6D"/>
    <w:rsid w:val="00750BF0"/>
    <w:rsid w:val="00750CDC"/>
    <w:rsid w:val="0075129A"/>
    <w:rsid w:val="00751366"/>
    <w:rsid w:val="0075201E"/>
    <w:rsid w:val="00752847"/>
    <w:rsid w:val="00753FBE"/>
    <w:rsid w:val="00754919"/>
    <w:rsid w:val="00754D5A"/>
    <w:rsid w:val="00754E1D"/>
    <w:rsid w:val="007553F5"/>
    <w:rsid w:val="00755C38"/>
    <w:rsid w:val="007562EA"/>
    <w:rsid w:val="00756634"/>
    <w:rsid w:val="0075FE34"/>
    <w:rsid w:val="00760037"/>
    <w:rsid w:val="0076029D"/>
    <w:rsid w:val="007604EF"/>
    <w:rsid w:val="00760715"/>
    <w:rsid w:val="00760B90"/>
    <w:rsid w:val="00760EB0"/>
    <w:rsid w:val="00761254"/>
    <w:rsid w:val="007612A7"/>
    <w:rsid w:val="00761726"/>
    <w:rsid w:val="00761FCD"/>
    <w:rsid w:val="0076236E"/>
    <w:rsid w:val="007629EA"/>
    <w:rsid w:val="00763407"/>
    <w:rsid w:val="007634E0"/>
    <w:rsid w:val="007639B1"/>
    <w:rsid w:val="00763C24"/>
    <w:rsid w:val="00764046"/>
    <w:rsid w:val="00764B8C"/>
    <w:rsid w:val="00764D80"/>
    <w:rsid w:val="00765122"/>
    <w:rsid w:val="007653B2"/>
    <w:rsid w:val="00765CC1"/>
    <w:rsid w:val="007660F7"/>
    <w:rsid w:val="00766C52"/>
    <w:rsid w:val="007671B2"/>
    <w:rsid w:val="007671BD"/>
    <w:rsid w:val="007677D1"/>
    <w:rsid w:val="007678C9"/>
    <w:rsid w:val="0077021D"/>
    <w:rsid w:val="007704FD"/>
    <w:rsid w:val="00770551"/>
    <w:rsid w:val="0077098F"/>
    <w:rsid w:val="0077113B"/>
    <w:rsid w:val="007715F8"/>
    <w:rsid w:val="00771FF5"/>
    <w:rsid w:val="00772011"/>
    <w:rsid w:val="007724E5"/>
    <w:rsid w:val="00772A36"/>
    <w:rsid w:val="00772E41"/>
    <w:rsid w:val="00774AC8"/>
    <w:rsid w:val="007750B7"/>
    <w:rsid w:val="00775152"/>
    <w:rsid w:val="00775169"/>
    <w:rsid w:val="00775241"/>
    <w:rsid w:val="007755A4"/>
    <w:rsid w:val="007755E4"/>
    <w:rsid w:val="00775A09"/>
    <w:rsid w:val="00776179"/>
    <w:rsid w:val="007767A0"/>
    <w:rsid w:val="00776BE1"/>
    <w:rsid w:val="007803CC"/>
    <w:rsid w:val="007808C9"/>
    <w:rsid w:val="00781135"/>
    <w:rsid w:val="00781537"/>
    <w:rsid w:val="00781B68"/>
    <w:rsid w:val="00781C65"/>
    <w:rsid w:val="00782433"/>
    <w:rsid w:val="00782582"/>
    <w:rsid w:val="00782A32"/>
    <w:rsid w:val="00782ADC"/>
    <w:rsid w:val="00782D65"/>
    <w:rsid w:val="00783E24"/>
    <w:rsid w:val="007848A6"/>
    <w:rsid w:val="00785C57"/>
    <w:rsid w:val="007860CF"/>
    <w:rsid w:val="0078618B"/>
    <w:rsid w:val="00786260"/>
    <w:rsid w:val="00786317"/>
    <w:rsid w:val="007865DB"/>
    <w:rsid w:val="007874F8"/>
    <w:rsid w:val="00787DB7"/>
    <w:rsid w:val="0079081D"/>
    <w:rsid w:val="0079090C"/>
    <w:rsid w:val="00790E14"/>
    <w:rsid w:val="0079210A"/>
    <w:rsid w:val="0079227C"/>
    <w:rsid w:val="00792329"/>
    <w:rsid w:val="007928D2"/>
    <w:rsid w:val="00792B9D"/>
    <w:rsid w:val="00792E44"/>
    <w:rsid w:val="00793BB2"/>
    <w:rsid w:val="00793FC8"/>
    <w:rsid w:val="007944A3"/>
    <w:rsid w:val="00794626"/>
    <w:rsid w:val="007946E6"/>
    <w:rsid w:val="00794D12"/>
    <w:rsid w:val="00796E42"/>
    <w:rsid w:val="00796F1A"/>
    <w:rsid w:val="007971E7"/>
    <w:rsid w:val="007972A4"/>
    <w:rsid w:val="0079744F"/>
    <w:rsid w:val="00797549"/>
    <w:rsid w:val="007976F5"/>
    <w:rsid w:val="00797E4A"/>
    <w:rsid w:val="007A043A"/>
    <w:rsid w:val="007A0760"/>
    <w:rsid w:val="007A0E04"/>
    <w:rsid w:val="007A1364"/>
    <w:rsid w:val="007A150C"/>
    <w:rsid w:val="007A16EF"/>
    <w:rsid w:val="007A185F"/>
    <w:rsid w:val="007A19D9"/>
    <w:rsid w:val="007A1F11"/>
    <w:rsid w:val="007A2516"/>
    <w:rsid w:val="007A2D78"/>
    <w:rsid w:val="007A2E45"/>
    <w:rsid w:val="007A320C"/>
    <w:rsid w:val="007A37F4"/>
    <w:rsid w:val="007A389F"/>
    <w:rsid w:val="007A399D"/>
    <w:rsid w:val="007A3CFA"/>
    <w:rsid w:val="007A3EAA"/>
    <w:rsid w:val="007A441E"/>
    <w:rsid w:val="007A4660"/>
    <w:rsid w:val="007A4CB7"/>
    <w:rsid w:val="007A4F5C"/>
    <w:rsid w:val="007A50C6"/>
    <w:rsid w:val="007A56D4"/>
    <w:rsid w:val="007A5766"/>
    <w:rsid w:val="007A5E18"/>
    <w:rsid w:val="007A5F0A"/>
    <w:rsid w:val="007A6755"/>
    <w:rsid w:val="007A699E"/>
    <w:rsid w:val="007A6AD4"/>
    <w:rsid w:val="007A7B08"/>
    <w:rsid w:val="007A7F4A"/>
    <w:rsid w:val="007B061D"/>
    <w:rsid w:val="007B2421"/>
    <w:rsid w:val="007B2973"/>
    <w:rsid w:val="007B2BFF"/>
    <w:rsid w:val="007B343C"/>
    <w:rsid w:val="007B3536"/>
    <w:rsid w:val="007B371C"/>
    <w:rsid w:val="007B3CEE"/>
    <w:rsid w:val="007B3E9E"/>
    <w:rsid w:val="007B493D"/>
    <w:rsid w:val="007B4CBF"/>
    <w:rsid w:val="007B5535"/>
    <w:rsid w:val="007B5793"/>
    <w:rsid w:val="007B5B51"/>
    <w:rsid w:val="007B5C1C"/>
    <w:rsid w:val="007B6421"/>
    <w:rsid w:val="007B6451"/>
    <w:rsid w:val="007B6DCD"/>
    <w:rsid w:val="007B7AC5"/>
    <w:rsid w:val="007C01E7"/>
    <w:rsid w:val="007C0D89"/>
    <w:rsid w:val="007C13BE"/>
    <w:rsid w:val="007C18E5"/>
    <w:rsid w:val="007C1F22"/>
    <w:rsid w:val="007C2054"/>
    <w:rsid w:val="007C2222"/>
    <w:rsid w:val="007C2FC1"/>
    <w:rsid w:val="007C4B9C"/>
    <w:rsid w:val="007C4D6A"/>
    <w:rsid w:val="007C5814"/>
    <w:rsid w:val="007C5C24"/>
    <w:rsid w:val="007C67D9"/>
    <w:rsid w:val="007C6A60"/>
    <w:rsid w:val="007C6DA5"/>
    <w:rsid w:val="007C796D"/>
    <w:rsid w:val="007C7F33"/>
    <w:rsid w:val="007D2260"/>
    <w:rsid w:val="007D2815"/>
    <w:rsid w:val="007D28E1"/>
    <w:rsid w:val="007D3485"/>
    <w:rsid w:val="007D45C8"/>
    <w:rsid w:val="007D4D8B"/>
    <w:rsid w:val="007D516A"/>
    <w:rsid w:val="007D5522"/>
    <w:rsid w:val="007D57A1"/>
    <w:rsid w:val="007D57A2"/>
    <w:rsid w:val="007D5D4B"/>
    <w:rsid w:val="007D64A4"/>
    <w:rsid w:val="007D70F8"/>
    <w:rsid w:val="007D7E41"/>
    <w:rsid w:val="007D7EC8"/>
    <w:rsid w:val="007E039A"/>
    <w:rsid w:val="007E0BBF"/>
    <w:rsid w:val="007E1790"/>
    <w:rsid w:val="007E17E3"/>
    <w:rsid w:val="007E1F75"/>
    <w:rsid w:val="007E2CD0"/>
    <w:rsid w:val="007E3AF5"/>
    <w:rsid w:val="007E3FA4"/>
    <w:rsid w:val="007E493C"/>
    <w:rsid w:val="007E49A9"/>
    <w:rsid w:val="007E55F2"/>
    <w:rsid w:val="007E639B"/>
    <w:rsid w:val="007E6767"/>
    <w:rsid w:val="007E6A6A"/>
    <w:rsid w:val="007E6B55"/>
    <w:rsid w:val="007E6C92"/>
    <w:rsid w:val="007E778B"/>
    <w:rsid w:val="007E79BB"/>
    <w:rsid w:val="007F0147"/>
    <w:rsid w:val="007F015C"/>
    <w:rsid w:val="007F0AF1"/>
    <w:rsid w:val="007F0CDF"/>
    <w:rsid w:val="007F132B"/>
    <w:rsid w:val="007F13DB"/>
    <w:rsid w:val="007F14D6"/>
    <w:rsid w:val="007F172B"/>
    <w:rsid w:val="007F1CE7"/>
    <w:rsid w:val="007F28F0"/>
    <w:rsid w:val="007F2A1C"/>
    <w:rsid w:val="007F2BB8"/>
    <w:rsid w:val="007F2CB8"/>
    <w:rsid w:val="007F2FC2"/>
    <w:rsid w:val="007F35D9"/>
    <w:rsid w:val="007F38ED"/>
    <w:rsid w:val="007F39D7"/>
    <w:rsid w:val="007F3C93"/>
    <w:rsid w:val="007F41ED"/>
    <w:rsid w:val="007F4693"/>
    <w:rsid w:val="007F49AD"/>
    <w:rsid w:val="007F54FD"/>
    <w:rsid w:val="007F5DC3"/>
    <w:rsid w:val="007F61C1"/>
    <w:rsid w:val="007F63C8"/>
    <w:rsid w:val="007F6C85"/>
    <w:rsid w:val="007F6CC8"/>
    <w:rsid w:val="007F6DDA"/>
    <w:rsid w:val="007F71FF"/>
    <w:rsid w:val="007F722F"/>
    <w:rsid w:val="007F7452"/>
    <w:rsid w:val="007F788D"/>
    <w:rsid w:val="008004C5"/>
    <w:rsid w:val="00801611"/>
    <w:rsid w:val="00801878"/>
    <w:rsid w:val="0080226C"/>
    <w:rsid w:val="0080279E"/>
    <w:rsid w:val="00802C3C"/>
    <w:rsid w:val="00802E4A"/>
    <w:rsid w:val="008038B3"/>
    <w:rsid w:val="00803ABE"/>
    <w:rsid w:val="00803B73"/>
    <w:rsid w:val="00803E0C"/>
    <w:rsid w:val="008054E2"/>
    <w:rsid w:val="00805640"/>
    <w:rsid w:val="00805A07"/>
    <w:rsid w:val="00805B65"/>
    <w:rsid w:val="00805C5F"/>
    <w:rsid w:val="00806546"/>
    <w:rsid w:val="008071D5"/>
    <w:rsid w:val="00807628"/>
    <w:rsid w:val="00807695"/>
    <w:rsid w:val="0080771A"/>
    <w:rsid w:val="0081041D"/>
    <w:rsid w:val="00810435"/>
    <w:rsid w:val="008106B0"/>
    <w:rsid w:val="00810709"/>
    <w:rsid w:val="0081098F"/>
    <w:rsid w:val="00810A06"/>
    <w:rsid w:val="00810D39"/>
    <w:rsid w:val="008116A4"/>
    <w:rsid w:val="00811758"/>
    <w:rsid w:val="00811C9A"/>
    <w:rsid w:val="00811FCF"/>
    <w:rsid w:val="00812096"/>
    <w:rsid w:val="0081261C"/>
    <w:rsid w:val="00812775"/>
    <w:rsid w:val="008129D1"/>
    <w:rsid w:val="0081302F"/>
    <w:rsid w:val="00813570"/>
    <w:rsid w:val="008138E6"/>
    <w:rsid w:val="008138F3"/>
    <w:rsid w:val="00813A23"/>
    <w:rsid w:val="00813CF5"/>
    <w:rsid w:val="00814A4F"/>
    <w:rsid w:val="00815533"/>
    <w:rsid w:val="008157C8"/>
    <w:rsid w:val="00815B84"/>
    <w:rsid w:val="00816B07"/>
    <w:rsid w:val="00816B5A"/>
    <w:rsid w:val="00816FEE"/>
    <w:rsid w:val="008172F2"/>
    <w:rsid w:val="00817448"/>
    <w:rsid w:val="0081778E"/>
    <w:rsid w:val="00817D4D"/>
    <w:rsid w:val="008201AF"/>
    <w:rsid w:val="00820381"/>
    <w:rsid w:val="008203D3"/>
    <w:rsid w:val="0082057F"/>
    <w:rsid w:val="00820728"/>
    <w:rsid w:val="00820753"/>
    <w:rsid w:val="0082099B"/>
    <w:rsid w:val="00820C0F"/>
    <w:rsid w:val="00820CE8"/>
    <w:rsid w:val="00820FD1"/>
    <w:rsid w:val="008218BE"/>
    <w:rsid w:val="008218FD"/>
    <w:rsid w:val="008223DB"/>
    <w:rsid w:val="00822464"/>
    <w:rsid w:val="00822CB7"/>
    <w:rsid w:val="0082305F"/>
    <w:rsid w:val="008236F6"/>
    <w:rsid w:val="00823B87"/>
    <w:rsid w:val="00823D0B"/>
    <w:rsid w:val="00824112"/>
    <w:rsid w:val="00825259"/>
    <w:rsid w:val="0082587C"/>
    <w:rsid w:val="00825976"/>
    <w:rsid w:val="008260F8"/>
    <w:rsid w:val="00826129"/>
    <w:rsid w:val="00826216"/>
    <w:rsid w:val="0082659E"/>
    <w:rsid w:val="008265B2"/>
    <w:rsid w:val="00826686"/>
    <w:rsid w:val="008266F9"/>
    <w:rsid w:val="00827C37"/>
    <w:rsid w:val="00827F38"/>
    <w:rsid w:val="00827FDE"/>
    <w:rsid w:val="00831726"/>
    <w:rsid w:val="00831C8B"/>
    <w:rsid w:val="008321FB"/>
    <w:rsid w:val="00832774"/>
    <w:rsid w:val="00832AF1"/>
    <w:rsid w:val="00833E16"/>
    <w:rsid w:val="00834761"/>
    <w:rsid w:val="00834D78"/>
    <w:rsid w:val="00834F58"/>
    <w:rsid w:val="008350BC"/>
    <w:rsid w:val="00835232"/>
    <w:rsid w:val="008366FD"/>
    <w:rsid w:val="00836CCF"/>
    <w:rsid w:val="008371F2"/>
    <w:rsid w:val="00837318"/>
    <w:rsid w:val="00837A6B"/>
    <w:rsid w:val="008404E7"/>
    <w:rsid w:val="0084052B"/>
    <w:rsid w:val="00840E1D"/>
    <w:rsid w:val="008410E2"/>
    <w:rsid w:val="00841857"/>
    <w:rsid w:val="00841A71"/>
    <w:rsid w:val="00841B46"/>
    <w:rsid w:val="00841DEC"/>
    <w:rsid w:val="00841F8B"/>
    <w:rsid w:val="008421E7"/>
    <w:rsid w:val="00842591"/>
    <w:rsid w:val="00842CE5"/>
    <w:rsid w:val="00843311"/>
    <w:rsid w:val="008436BE"/>
    <w:rsid w:val="0084377F"/>
    <w:rsid w:val="00843894"/>
    <w:rsid w:val="008449B8"/>
    <w:rsid w:val="00844A4A"/>
    <w:rsid w:val="00844A71"/>
    <w:rsid w:val="00845EE0"/>
    <w:rsid w:val="00846418"/>
    <w:rsid w:val="008471B3"/>
    <w:rsid w:val="008475FF"/>
    <w:rsid w:val="00847639"/>
    <w:rsid w:val="00847DF9"/>
    <w:rsid w:val="0085046A"/>
    <w:rsid w:val="0085049D"/>
    <w:rsid w:val="008505F5"/>
    <w:rsid w:val="008506D0"/>
    <w:rsid w:val="00850B6A"/>
    <w:rsid w:val="00850BEE"/>
    <w:rsid w:val="0085160C"/>
    <w:rsid w:val="00851839"/>
    <w:rsid w:val="008519C4"/>
    <w:rsid w:val="00851EDA"/>
    <w:rsid w:val="0085253F"/>
    <w:rsid w:val="00852682"/>
    <w:rsid w:val="00852A2A"/>
    <w:rsid w:val="00853132"/>
    <w:rsid w:val="008545F4"/>
    <w:rsid w:val="008552F9"/>
    <w:rsid w:val="008554BD"/>
    <w:rsid w:val="00855519"/>
    <w:rsid w:val="008558B5"/>
    <w:rsid w:val="008562B1"/>
    <w:rsid w:val="00857118"/>
    <w:rsid w:val="00857160"/>
    <w:rsid w:val="0085733A"/>
    <w:rsid w:val="008574BB"/>
    <w:rsid w:val="00857831"/>
    <w:rsid w:val="0085784E"/>
    <w:rsid w:val="00860097"/>
    <w:rsid w:val="00860F47"/>
    <w:rsid w:val="0086139D"/>
    <w:rsid w:val="008613FA"/>
    <w:rsid w:val="00861573"/>
    <w:rsid w:val="00862656"/>
    <w:rsid w:val="00862D71"/>
    <w:rsid w:val="00863BD5"/>
    <w:rsid w:val="0086404B"/>
    <w:rsid w:val="00864665"/>
    <w:rsid w:val="00864ED4"/>
    <w:rsid w:val="0086528A"/>
    <w:rsid w:val="008652C3"/>
    <w:rsid w:val="008653B4"/>
    <w:rsid w:val="008654DE"/>
    <w:rsid w:val="00865679"/>
    <w:rsid w:val="008656CF"/>
    <w:rsid w:val="00865BAD"/>
    <w:rsid w:val="00865E66"/>
    <w:rsid w:val="00865E86"/>
    <w:rsid w:val="00866AAD"/>
    <w:rsid w:val="00866C5A"/>
    <w:rsid w:val="0086781F"/>
    <w:rsid w:val="00867B62"/>
    <w:rsid w:val="00867CC5"/>
    <w:rsid w:val="008706EF"/>
    <w:rsid w:val="00870978"/>
    <w:rsid w:val="0087114D"/>
    <w:rsid w:val="00871804"/>
    <w:rsid w:val="00872249"/>
    <w:rsid w:val="00872788"/>
    <w:rsid w:val="0087283B"/>
    <w:rsid w:val="00872A6D"/>
    <w:rsid w:val="00872CA8"/>
    <w:rsid w:val="00872F0A"/>
    <w:rsid w:val="008730A9"/>
    <w:rsid w:val="00873228"/>
    <w:rsid w:val="0087360F"/>
    <w:rsid w:val="00873654"/>
    <w:rsid w:val="00873750"/>
    <w:rsid w:val="00874C05"/>
    <w:rsid w:val="00874D69"/>
    <w:rsid w:val="00875849"/>
    <w:rsid w:val="00875B36"/>
    <w:rsid w:val="00875DE3"/>
    <w:rsid w:val="00875ECB"/>
    <w:rsid w:val="00875F2E"/>
    <w:rsid w:val="00876368"/>
    <w:rsid w:val="0087678B"/>
    <w:rsid w:val="00877E4B"/>
    <w:rsid w:val="00880282"/>
    <w:rsid w:val="008802EC"/>
    <w:rsid w:val="0088082A"/>
    <w:rsid w:val="008811C0"/>
    <w:rsid w:val="00881233"/>
    <w:rsid w:val="008814F9"/>
    <w:rsid w:val="00881E95"/>
    <w:rsid w:val="00882366"/>
    <w:rsid w:val="00882627"/>
    <w:rsid w:val="008826CA"/>
    <w:rsid w:val="00884176"/>
    <w:rsid w:val="008842E2"/>
    <w:rsid w:val="00884687"/>
    <w:rsid w:val="00884714"/>
    <w:rsid w:val="00886008"/>
    <w:rsid w:val="00886233"/>
    <w:rsid w:val="008862CC"/>
    <w:rsid w:val="00887C5B"/>
    <w:rsid w:val="00887EF0"/>
    <w:rsid w:val="008902F0"/>
    <w:rsid w:val="00890FDD"/>
    <w:rsid w:val="00891A64"/>
    <w:rsid w:val="00891D6F"/>
    <w:rsid w:val="00891FAB"/>
    <w:rsid w:val="00892474"/>
    <w:rsid w:val="008927D6"/>
    <w:rsid w:val="00892AC3"/>
    <w:rsid w:val="00892C73"/>
    <w:rsid w:val="00893199"/>
    <w:rsid w:val="0089344B"/>
    <w:rsid w:val="008934BF"/>
    <w:rsid w:val="0089380C"/>
    <w:rsid w:val="00894232"/>
    <w:rsid w:val="008944B1"/>
    <w:rsid w:val="00894F66"/>
    <w:rsid w:val="00895318"/>
    <w:rsid w:val="008962F3"/>
    <w:rsid w:val="00896AD0"/>
    <w:rsid w:val="00896CA1"/>
    <w:rsid w:val="00896DAB"/>
    <w:rsid w:val="008975EA"/>
    <w:rsid w:val="00897D42"/>
    <w:rsid w:val="008A010B"/>
    <w:rsid w:val="008A0D44"/>
    <w:rsid w:val="008A18AF"/>
    <w:rsid w:val="008A2256"/>
    <w:rsid w:val="008A2B25"/>
    <w:rsid w:val="008A32A2"/>
    <w:rsid w:val="008A3F26"/>
    <w:rsid w:val="008A4158"/>
    <w:rsid w:val="008A427D"/>
    <w:rsid w:val="008A4676"/>
    <w:rsid w:val="008A4ED8"/>
    <w:rsid w:val="008A5689"/>
    <w:rsid w:val="008A5A19"/>
    <w:rsid w:val="008A6B61"/>
    <w:rsid w:val="008A6E9F"/>
    <w:rsid w:val="008A7268"/>
    <w:rsid w:val="008A7B99"/>
    <w:rsid w:val="008A7BA6"/>
    <w:rsid w:val="008A7FE8"/>
    <w:rsid w:val="008B03D1"/>
    <w:rsid w:val="008B0F10"/>
    <w:rsid w:val="008B13D7"/>
    <w:rsid w:val="008B19E7"/>
    <w:rsid w:val="008B1CFD"/>
    <w:rsid w:val="008B1F8C"/>
    <w:rsid w:val="008B200A"/>
    <w:rsid w:val="008B2A83"/>
    <w:rsid w:val="008B3574"/>
    <w:rsid w:val="008B3601"/>
    <w:rsid w:val="008B3A37"/>
    <w:rsid w:val="008B3B20"/>
    <w:rsid w:val="008B433D"/>
    <w:rsid w:val="008B6221"/>
    <w:rsid w:val="008B75EC"/>
    <w:rsid w:val="008B7915"/>
    <w:rsid w:val="008B7AE6"/>
    <w:rsid w:val="008B7BDF"/>
    <w:rsid w:val="008C00BE"/>
    <w:rsid w:val="008C0B3C"/>
    <w:rsid w:val="008C0FB8"/>
    <w:rsid w:val="008C1774"/>
    <w:rsid w:val="008C2FC2"/>
    <w:rsid w:val="008C3AE9"/>
    <w:rsid w:val="008C3E91"/>
    <w:rsid w:val="008C46A9"/>
    <w:rsid w:val="008C4974"/>
    <w:rsid w:val="008C4D9A"/>
    <w:rsid w:val="008C5734"/>
    <w:rsid w:val="008C6374"/>
    <w:rsid w:val="008C6F79"/>
    <w:rsid w:val="008C83EB"/>
    <w:rsid w:val="008D0740"/>
    <w:rsid w:val="008D1198"/>
    <w:rsid w:val="008D16FE"/>
    <w:rsid w:val="008D2F19"/>
    <w:rsid w:val="008D34E6"/>
    <w:rsid w:val="008D3841"/>
    <w:rsid w:val="008D39A6"/>
    <w:rsid w:val="008D458C"/>
    <w:rsid w:val="008D463A"/>
    <w:rsid w:val="008D499C"/>
    <w:rsid w:val="008D4C0D"/>
    <w:rsid w:val="008D4C8B"/>
    <w:rsid w:val="008D5927"/>
    <w:rsid w:val="008D5CB9"/>
    <w:rsid w:val="008D65E2"/>
    <w:rsid w:val="008D6B40"/>
    <w:rsid w:val="008D6EEA"/>
    <w:rsid w:val="008D716F"/>
    <w:rsid w:val="008D7652"/>
    <w:rsid w:val="008D7CBE"/>
    <w:rsid w:val="008D7D6B"/>
    <w:rsid w:val="008D7ECB"/>
    <w:rsid w:val="008E0465"/>
    <w:rsid w:val="008E0F12"/>
    <w:rsid w:val="008E11AB"/>
    <w:rsid w:val="008E1294"/>
    <w:rsid w:val="008E14F9"/>
    <w:rsid w:val="008E1A42"/>
    <w:rsid w:val="008E1FAD"/>
    <w:rsid w:val="008E2621"/>
    <w:rsid w:val="008E26FE"/>
    <w:rsid w:val="008E3253"/>
    <w:rsid w:val="008E34AB"/>
    <w:rsid w:val="008E44DB"/>
    <w:rsid w:val="008E46CB"/>
    <w:rsid w:val="008E56A7"/>
    <w:rsid w:val="008E58E7"/>
    <w:rsid w:val="008E5AB3"/>
    <w:rsid w:val="008E5C3F"/>
    <w:rsid w:val="008E5E75"/>
    <w:rsid w:val="008E704A"/>
    <w:rsid w:val="008E726D"/>
    <w:rsid w:val="008E74E1"/>
    <w:rsid w:val="008E7D2E"/>
    <w:rsid w:val="008E7D50"/>
    <w:rsid w:val="008E7DAA"/>
    <w:rsid w:val="008F05DC"/>
    <w:rsid w:val="008F09F5"/>
    <w:rsid w:val="008F29C0"/>
    <w:rsid w:val="008F2F9D"/>
    <w:rsid w:val="008F30CA"/>
    <w:rsid w:val="008F322C"/>
    <w:rsid w:val="008F3685"/>
    <w:rsid w:val="008F3D75"/>
    <w:rsid w:val="008F418F"/>
    <w:rsid w:val="008F48F0"/>
    <w:rsid w:val="008F490A"/>
    <w:rsid w:val="008F4BA5"/>
    <w:rsid w:val="008F5068"/>
    <w:rsid w:val="008F554B"/>
    <w:rsid w:val="008F57A7"/>
    <w:rsid w:val="008F5818"/>
    <w:rsid w:val="008F6F45"/>
    <w:rsid w:val="008F702D"/>
    <w:rsid w:val="008F715D"/>
    <w:rsid w:val="008F75CE"/>
    <w:rsid w:val="008F77F6"/>
    <w:rsid w:val="009001F8"/>
    <w:rsid w:val="0090067B"/>
    <w:rsid w:val="0090093B"/>
    <w:rsid w:val="00901071"/>
    <w:rsid w:val="00901DC5"/>
    <w:rsid w:val="009023B7"/>
    <w:rsid w:val="0090314E"/>
    <w:rsid w:val="0090365A"/>
    <w:rsid w:val="0090380C"/>
    <w:rsid w:val="00903C46"/>
    <w:rsid w:val="00903C51"/>
    <w:rsid w:val="0090465F"/>
    <w:rsid w:val="00904FCF"/>
    <w:rsid w:val="00905077"/>
    <w:rsid w:val="00905BB5"/>
    <w:rsid w:val="0090622A"/>
    <w:rsid w:val="009065E5"/>
    <w:rsid w:val="009067CB"/>
    <w:rsid w:val="009068C8"/>
    <w:rsid w:val="00906BAB"/>
    <w:rsid w:val="00906C07"/>
    <w:rsid w:val="00906F29"/>
    <w:rsid w:val="00907067"/>
    <w:rsid w:val="0090739A"/>
    <w:rsid w:val="009073B6"/>
    <w:rsid w:val="009076D7"/>
    <w:rsid w:val="009078D4"/>
    <w:rsid w:val="00907C1E"/>
    <w:rsid w:val="009103C8"/>
    <w:rsid w:val="00910EA9"/>
    <w:rsid w:val="00911268"/>
    <w:rsid w:val="00911642"/>
    <w:rsid w:val="00911ACE"/>
    <w:rsid w:val="00911B20"/>
    <w:rsid w:val="00911B4A"/>
    <w:rsid w:val="00911D3B"/>
    <w:rsid w:val="009120FF"/>
    <w:rsid w:val="00912438"/>
    <w:rsid w:val="00913043"/>
    <w:rsid w:val="009133AC"/>
    <w:rsid w:val="009138B3"/>
    <w:rsid w:val="00913BB0"/>
    <w:rsid w:val="00913D2D"/>
    <w:rsid w:val="0091427D"/>
    <w:rsid w:val="00914308"/>
    <w:rsid w:val="00915C91"/>
    <w:rsid w:val="00916308"/>
    <w:rsid w:val="00916DF6"/>
    <w:rsid w:val="009170F4"/>
    <w:rsid w:val="009172BB"/>
    <w:rsid w:val="009176AC"/>
    <w:rsid w:val="00917A47"/>
    <w:rsid w:val="00917C5F"/>
    <w:rsid w:val="00920977"/>
    <w:rsid w:val="009209A2"/>
    <w:rsid w:val="00920C98"/>
    <w:rsid w:val="00920DF7"/>
    <w:rsid w:val="00921130"/>
    <w:rsid w:val="009211E0"/>
    <w:rsid w:val="00921245"/>
    <w:rsid w:val="009213D9"/>
    <w:rsid w:val="00921DE8"/>
    <w:rsid w:val="0092314D"/>
    <w:rsid w:val="00923A17"/>
    <w:rsid w:val="00924085"/>
    <w:rsid w:val="009240AD"/>
    <w:rsid w:val="00924584"/>
    <w:rsid w:val="0092470A"/>
    <w:rsid w:val="00924B7E"/>
    <w:rsid w:val="00924CAF"/>
    <w:rsid w:val="009260D0"/>
    <w:rsid w:val="009260FF"/>
    <w:rsid w:val="00926185"/>
    <w:rsid w:val="00926696"/>
    <w:rsid w:val="00926A3F"/>
    <w:rsid w:val="00927A38"/>
    <w:rsid w:val="00927FC5"/>
    <w:rsid w:val="00930122"/>
    <w:rsid w:val="00930363"/>
    <w:rsid w:val="00930796"/>
    <w:rsid w:val="00930B02"/>
    <w:rsid w:val="0093136D"/>
    <w:rsid w:val="00931F09"/>
    <w:rsid w:val="00931F46"/>
    <w:rsid w:val="0093253A"/>
    <w:rsid w:val="009327D8"/>
    <w:rsid w:val="009334D9"/>
    <w:rsid w:val="009349D0"/>
    <w:rsid w:val="009359C2"/>
    <w:rsid w:val="00935A41"/>
    <w:rsid w:val="00935D62"/>
    <w:rsid w:val="00936725"/>
    <w:rsid w:val="009367CB"/>
    <w:rsid w:val="009372AE"/>
    <w:rsid w:val="0093747A"/>
    <w:rsid w:val="0094004C"/>
    <w:rsid w:val="009404F1"/>
    <w:rsid w:val="00940ABF"/>
    <w:rsid w:val="00940CB1"/>
    <w:rsid w:val="00941047"/>
    <w:rsid w:val="00941328"/>
    <w:rsid w:val="00941975"/>
    <w:rsid w:val="00942315"/>
    <w:rsid w:val="00942E3F"/>
    <w:rsid w:val="00943BDF"/>
    <w:rsid w:val="00943C01"/>
    <w:rsid w:val="00943F9D"/>
    <w:rsid w:val="00944236"/>
    <w:rsid w:val="009445FE"/>
    <w:rsid w:val="009449BF"/>
    <w:rsid w:val="00944A27"/>
    <w:rsid w:val="00945249"/>
    <w:rsid w:val="0094590D"/>
    <w:rsid w:val="00945B5E"/>
    <w:rsid w:val="00946137"/>
    <w:rsid w:val="0094771D"/>
    <w:rsid w:val="009501AD"/>
    <w:rsid w:val="009507B8"/>
    <w:rsid w:val="00950D14"/>
    <w:rsid w:val="00950D41"/>
    <w:rsid w:val="00950F65"/>
    <w:rsid w:val="0095157B"/>
    <w:rsid w:val="00951D0E"/>
    <w:rsid w:val="00952766"/>
    <w:rsid w:val="0095282C"/>
    <w:rsid w:val="0095288D"/>
    <w:rsid w:val="00952BDB"/>
    <w:rsid w:val="00953104"/>
    <w:rsid w:val="0095368A"/>
    <w:rsid w:val="00953742"/>
    <w:rsid w:val="00953A3F"/>
    <w:rsid w:val="00953D67"/>
    <w:rsid w:val="009545AE"/>
    <w:rsid w:val="00954785"/>
    <w:rsid w:val="00954FFF"/>
    <w:rsid w:val="0095556C"/>
    <w:rsid w:val="00955D34"/>
    <w:rsid w:val="009562BB"/>
    <w:rsid w:val="00956581"/>
    <w:rsid w:val="00956BC2"/>
    <w:rsid w:val="00956D3E"/>
    <w:rsid w:val="0095712E"/>
    <w:rsid w:val="009572F0"/>
    <w:rsid w:val="00957356"/>
    <w:rsid w:val="009576B6"/>
    <w:rsid w:val="00960E6D"/>
    <w:rsid w:val="0096175D"/>
    <w:rsid w:val="00961A4F"/>
    <w:rsid w:val="009626AC"/>
    <w:rsid w:val="00962CA2"/>
    <w:rsid w:val="00962E90"/>
    <w:rsid w:val="0096339E"/>
    <w:rsid w:val="00963606"/>
    <w:rsid w:val="00964917"/>
    <w:rsid w:val="00965065"/>
    <w:rsid w:val="00965C49"/>
    <w:rsid w:val="00965D0D"/>
    <w:rsid w:val="00965F2B"/>
    <w:rsid w:val="009670BA"/>
    <w:rsid w:val="00967186"/>
    <w:rsid w:val="009675D7"/>
    <w:rsid w:val="00967AC1"/>
    <w:rsid w:val="00970AC2"/>
    <w:rsid w:val="00971B98"/>
    <w:rsid w:val="009723E2"/>
    <w:rsid w:val="00972B76"/>
    <w:rsid w:val="00972E25"/>
    <w:rsid w:val="00972EA8"/>
    <w:rsid w:val="0097316D"/>
    <w:rsid w:val="00974406"/>
    <w:rsid w:val="00974BC8"/>
    <w:rsid w:val="00974DE4"/>
    <w:rsid w:val="009762FB"/>
    <w:rsid w:val="00976D64"/>
    <w:rsid w:val="00976E0A"/>
    <w:rsid w:val="009772F8"/>
    <w:rsid w:val="00977731"/>
    <w:rsid w:val="00980A89"/>
    <w:rsid w:val="0098129E"/>
    <w:rsid w:val="00981C62"/>
    <w:rsid w:val="00981DA2"/>
    <w:rsid w:val="00983455"/>
    <w:rsid w:val="009835B8"/>
    <w:rsid w:val="00983C22"/>
    <w:rsid w:val="00983D20"/>
    <w:rsid w:val="0098436D"/>
    <w:rsid w:val="00984B9B"/>
    <w:rsid w:val="00984BDE"/>
    <w:rsid w:val="0098553E"/>
    <w:rsid w:val="00985B15"/>
    <w:rsid w:val="00986077"/>
    <w:rsid w:val="0098651E"/>
    <w:rsid w:val="009874D4"/>
    <w:rsid w:val="00987721"/>
    <w:rsid w:val="00987AD1"/>
    <w:rsid w:val="00990495"/>
    <w:rsid w:val="00990FA4"/>
    <w:rsid w:val="00991C73"/>
    <w:rsid w:val="00991CD5"/>
    <w:rsid w:val="00991F23"/>
    <w:rsid w:val="00992345"/>
    <w:rsid w:val="00993411"/>
    <w:rsid w:val="00993D2E"/>
    <w:rsid w:val="00993D72"/>
    <w:rsid w:val="00993F8C"/>
    <w:rsid w:val="009942B6"/>
    <w:rsid w:val="00994566"/>
    <w:rsid w:val="00994687"/>
    <w:rsid w:val="009949D0"/>
    <w:rsid w:val="0099538B"/>
    <w:rsid w:val="00995E8D"/>
    <w:rsid w:val="00996CFF"/>
    <w:rsid w:val="0099709E"/>
    <w:rsid w:val="00997156"/>
    <w:rsid w:val="00997F91"/>
    <w:rsid w:val="009A088D"/>
    <w:rsid w:val="009A14DF"/>
    <w:rsid w:val="009A1805"/>
    <w:rsid w:val="009A1A55"/>
    <w:rsid w:val="009A1A64"/>
    <w:rsid w:val="009A1C36"/>
    <w:rsid w:val="009A1DD3"/>
    <w:rsid w:val="009A2699"/>
    <w:rsid w:val="009A2C0C"/>
    <w:rsid w:val="009A2E13"/>
    <w:rsid w:val="009A2F06"/>
    <w:rsid w:val="009A3BDB"/>
    <w:rsid w:val="009A4340"/>
    <w:rsid w:val="009A5F24"/>
    <w:rsid w:val="009A68D1"/>
    <w:rsid w:val="009A6E4E"/>
    <w:rsid w:val="009A6F80"/>
    <w:rsid w:val="009A741D"/>
    <w:rsid w:val="009B041F"/>
    <w:rsid w:val="009B093B"/>
    <w:rsid w:val="009B0DFE"/>
    <w:rsid w:val="009B13DB"/>
    <w:rsid w:val="009B1979"/>
    <w:rsid w:val="009B22FF"/>
    <w:rsid w:val="009B2DD1"/>
    <w:rsid w:val="009B2FE0"/>
    <w:rsid w:val="009B3750"/>
    <w:rsid w:val="009B3B0E"/>
    <w:rsid w:val="009B3B1D"/>
    <w:rsid w:val="009B3F13"/>
    <w:rsid w:val="009B4080"/>
    <w:rsid w:val="009B44D4"/>
    <w:rsid w:val="009B467D"/>
    <w:rsid w:val="009B497E"/>
    <w:rsid w:val="009B50E8"/>
    <w:rsid w:val="009B5811"/>
    <w:rsid w:val="009B581A"/>
    <w:rsid w:val="009B68F0"/>
    <w:rsid w:val="009B7087"/>
    <w:rsid w:val="009B7A4D"/>
    <w:rsid w:val="009B7A8B"/>
    <w:rsid w:val="009C020D"/>
    <w:rsid w:val="009C0281"/>
    <w:rsid w:val="009C061C"/>
    <w:rsid w:val="009C070A"/>
    <w:rsid w:val="009C0712"/>
    <w:rsid w:val="009C0955"/>
    <w:rsid w:val="009C0A72"/>
    <w:rsid w:val="009C0CA5"/>
    <w:rsid w:val="009C0CD8"/>
    <w:rsid w:val="009C1237"/>
    <w:rsid w:val="009C1771"/>
    <w:rsid w:val="009C1939"/>
    <w:rsid w:val="009C1AF4"/>
    <w:rsid w:val="009C1D39"/>
    <w:rsid w:val="009C3445"/>
    <w:rsid w:val="009C3DD5"/>
    <w:rsid w:val="009C3EF2"/>
    <w:rsid w:val="009C4962"/>
    <w:rsid w:val="009C551C"/>
    <w:rsid w:val="009C572B"/>
    <w:rsid w:val="009C5C8F"/>
    <w:rsid w:val="009C5DEE"/>
    <w:rsid w:val="009C6072"/>
    <w:rsid w:val="009C61AF"/>
    <w:rsid w:val="009C691B"/>
    <w:rsid w:val="009C6C28"/>
    <w:rsid w:val="009C7069"/>
    <w:rsid w:val="009C7184"/>
    <w:rsid w:val="009C75A7"/>
    <w:rsid w:val="009C7FB6"/>
    <w:rsid w:val="009D0205"/>
    <w:rsid w:val="009D0500"/>
    <w:rsid w:val="009D0B89"/>
    <w:rsid w:val="009D10D9"/>
    <w:rsid w:val="009D1B8F"/>
    <w:rsid w:val="009D20ED"/>
    <w:rsid w:val="009D27F4"/>
    <w:rsid w:val="009D2874"/>
    <w:rsid w:val="009D2A67"/>
    <w:rsid w:val="009D2B1E"/>
    <w:rsid w:val="009D2C09"/>
    <w:rsid w:val="009D3107"/>
    <w:rsid w:val="009D3974"/>
    <w:rsid w:val="009D3E50"/>
    <w:rsid w:val="009D44BA"/>
    <w:rsid w:val="009D4715"/>
    <w:rsid w:val="009D4A8E"/>
    <w:rsid w:val="009D5698"/>
    <w:rsid w:val="009D5769"/>
    <w:rsid w:val="009D5F69"/>
    <w:rsid w:val="009D606A"/>
    <w:rsid w:val="009D62B3"/>
    <w:rsid w:val="009D7851"/>
    <w:rsid w:val="009D7B00"/>
    <w:rsid w:val="009E0FED"/>
    <w:rsid w:val="009E188F"/>
    <w:rsid w:val="009E18DD"/>
    <w:rsid w:val="009E1C70"/>
    <w:rsid w:val="009E2BC8"/>
    <w:rsid w:val="009E3B32"/>
    <w:rsid w:val="009E3EB9"/>
    <w:rsid w:val="009E410A"/>
    <w:rsid w:val="009E4210"/>
    <w:rsid w:val="009E4595"/>
    <w:rsid w:val="009E48FB"/>
    <w:rsid w:val="009E4B47"/>
    <w:rsid w:val="009E5886"/>
    <w:rsid w:val="009E59CB"/>
    <w:rsid w:val="009E63A3"/>
    <w:rsid w:val="009E6622"/>
    <w:rsid w:val="009E765F"/>
    <w:rsid w:val="009E7724"/>
    <w:rsid w:val="009E7747"/>
    <w:rsid w:val="009E797C"/>
    <w:rsid w:val="009E7FF6"/>
    <w:rsid w:val="009EA250"/>
    <w:rsid w:val="009F0248"/>
    <w:rsid w:val="009F0709"/>
    <w:rsid w:val="009F0EF6"/>
    <w:rsid w:val="009F0FB6"/>
    <w:rsid w:val="009F1697"/>
    <w:rsid w:val="009F1F22"/>
    <w:rsid w:val="009F2181"/>
    <w:rsid w:val="009F21BD"/>
    <w:rsid w:val="009F274D"/>
    <w:rsid w:val="009F3226"/>
    <w:rsid w:val="009F3313"/>
    <w:rsid w:val="009F3672"/>
    <w:rsid w:val="009F3FD4"/>
    <w:rsid w:val="009F427B"/>
    <w:rsid w:val="009F42CE"/>
    <w:rsid w:val="009F4CAB"/>
    <w:rsid w:val="009F5697"/>
    <w:rsid w:val="009F5881"/>
    <w:rsid w:val="009F6270"/>
    <w:rsid w:val="009F627F"/>
    <w:rsid w:val="009F76A4"/>
    <w:rsid w:val="009F7AE2"/>
    <w:rsid w:val="009F7CCB"/>
    <w:rsid w:val="009F9636"/>
    <w:rsid w:val="00A0106D"/>
    <w:rsid w:val="00A01731"/>
    <w:rsid w:val="00A019D8"/>
    <w:rsid w:val="00A021A4"/>
    <w:rsid w:val="00A0241C"/>
    <w:rsid w:val="00A02486"/>
    <w:rsid w:val="00A02BCB"/>
    <w:rsid w:val="00A02F90"/>
    <w:rsid w:val="00A03213"/>
    <w:rsid w:val="00A03508"/>
    <w:rsid w:val="00A03700"/>
    <w:rsid w:val="00A03806"/>
    <w:rsid w:val="00A039F0"/>
    <w:rsid w:val="00A044CA"/>
    <w:rsid w:val="00A04F9B"/>
    <w:rsid w:val="00A052D1"/>
    <w:rsid w:val="00A05424"/>
    <w:rsid w:val="00A0546A"/>
    <w:rsid w:val="00A05A71"/>
    <w:rsid w:val="00A05D66"/>
    <w:rsid w:val="00A06657"/>
    <w:rsid w:val="00A06E3E"/>
    <w:rsid w:val="00A07781"/>
    <w:rsid w:val="00A1122E"/>
    <w:rsid w:val="00A11231"/>
    <w:rsid w:val="00A13515"/>
    <w:rsid w:val="00A139C9"/>
    <w:rsid w:val="00A13BFC"/>
    <w:rsid w:val="00A13FE9"/>
    <w:rsid w:val="00A143F9"/>
    <w:rsid w:val="00A144A2"/>
    <w:rsid w:val="00A14590"/>
    <w:rsid w:val="00A15842"/>
    <w:rsid w:val="00A161DE"/>
    <w:rsid w:val="00A166E3"/>
    <w:rsid w:val="00A168E7"/>
    <w:rsid w:val="00A16D4B"/>
    <w:rsid w:val="00A172C9"/>
    <w:rsid w:val="00A17648"/>
    <w:rsid w:val="00A1768C"/>
    <w:rsid w:val="00A17C11"/>
    <w:rsid w:val="00A212EB"/>
    <w:rsid w:val="00A21DE2"/>
    <w:rsid w:val="00A230A0"/>
    <w:rsid w:val="00A230D8"/>
    <w:rsid w:val="00A23182"/>
    <w:rsid w:val="00A23B5D"/>
    <w:rsid w:val="00A2406A"/>
    <w:rsid w:val="00A24588"/>
    <w:rsid w:val="00A2459B"/>
    <w:rsid w:val="00A24C01"/>
    <w:rsid w:val="00A24F8A"/>
    <w:rsid w:val="00A25402"/>
    <w:rsid w:val="00A25480"/>
    <w:rsid w:val="00A25FB1"/>
    <w:rsid w:val="00A26097"/>
    <w:rsid w:val="00A26347"/>
    <w:rsid w:val="00A26384"/>
    <w:rsid w:val="00A26443"/>
    <w:rsid w:val="00A264A8"/>
    <w:rsid w:val="00A26869"/>
    <w:rsid w:val="00A273EF"/>
    <w:rsid w:val="00A27F44"/>
    <w:rsid w:val="00A27FC6"/>
    <w:rsid w:val="00A30057"/>
    <w:rsid w:val="00A30079"/>
    <w:rsid w:val="00A3093F"/>
    <w:rsid w:val="00A30AE4"/>
    <w:rsid w:val="00A312E7"/>
    <w:rsid w:val="00A32073"/>
    <w:rsid w:val="00A3256F"/>
    <w:rsid w:val="00A32640"/>
    <w:rsid w:val="00A32CED"/>
    <w:rsid w:val="00A33A2B"/>
    <w:rsid w:val="00A34768"/>
    <w:rsid w:val="00A35EEA"/>
    <w:rsid w:val="00A361C1"/>
    <w:rsid w:val="00A367D2"/>
    <w:rsid w:val="00A36E28"/>
    <w:rsid w:val="00A3791A"/>
    <w:rsid w:val="00A37C3D"/>
    <w:rsid w:val="00A37D3F"/>
    <w:rsid w:val="00A404C6"/>
    <w:rsid w:val="00A41397"/>
    <w:rsid w:val="00A41BE5"/>
    <w:rsid w:val="00A4202B"/>
    <w:rsid w:val="00A4266A"/>
    <w:rsid w:val="00A42813"/>
    <w:rsid w:val="00A42C92"/>
    <w:rsid w:val="00A42DEB"/>
    <w:rsid w:val="00A43216"/>
    <w:rsid w:val="00A439A9"/>
    <w:rsid w:val="00A43B56"/>
    <w:rsid w:val="00A44231"/>
    <w:rsid w:val="00A4439D"/>
    <w:rsid w:val="00A454A2"/>
    <w:rsid w:val="00A459BC"/>
    <w:rsid w:val="00A45AD2"/>
    <w:rsid w:val="00A45D9A"/>
    <w:rsid w:val="00A45E3A"/>
    <w:rsid w:val="00A45F1B"/>
    <w:rsid w:val="00A46320"/>
    <w:rsid w:val="00A46BDD"/>
    <w:rsid w:val="00A46E60"/>
    <w:rsid w:val="00A46E6D"/>
    <w:rsid w:val="00A47089"/>
    <w:rsid w:val="00A47919"/>
    <w:rsid w:val="00A5015D"/>
    <w:rsid w:val="00A5018B"/>
    <w:rsid w:val="00A50562"/>
    <w:rsid w:val="00A517D9"/>
    <w:rsid w:val="00A51F01"/>
    <w:rsid w:val="00A5238E"/>
    <w:rsid w:val="00A527C4"/>
    <w:rsid w:val="00A529D7"/>
    <w:rsid w:val="00A52F5A"/>
    <w:rsid w:val="00A53A8F"/>
    <w:rsid w:val="00A53DA5"/>
    <w:rsid w:val="00A54893"/>
    <w:rsid w:val="00A54DD9"/>
    <w:rsid w:val="00A550E6"/>
    <w:rsid w:val="00A552A5"/>
    <w:rsid w:val="00A5566F"/>
    <w:rsid w:val="00A5583D"/>
    <w:rsid w:val="00A55BC9"/>
    <w:rsid w:val="00A56BF4"/>
    <w:rsid w:val="00A5733E"/>
    <w:rsid w:val="00A57589"/>
    <w:rsid w:val="00A57BB9"/>
    <w:rsid w:val="00A61514"/>
    <w:rsid w:val="00A6176E"/>
    <w:rsid w:val="00A61EAB"/>
    <w:rsid w:val="00A6210B"/>
    <w:rsid w:val="00A621AE"/>
    <w:rsid w:val="00A62880"/>
    <w:rsid w:val="00A62D0B"/>
    <w:rsid w:val="00A63876"/>
    <w:rsid w:val="00A63AB6"/>
    <w:rsid w:val="00A63CED"/>
    <w:rsid w:val="00A63EB2"/>
    <w:rsid w:val="00A63FAB"/>
    <w:rsid w:val="00A64BFF"/>
    <w:rsid w:val="00A64E47"/>
    <w:rsid w:val="00A66ADB"/>
    <w:rsid w:val="00A66DEE"/>
    <w:rsid w:val="00A6715B"/>
    <w:rsid w:val="00A6718C"/>
    <w:rsid w:val="00A678F8"/>
    <w:rsid w:val="00A67A9A"/>
    <w:rsid w:val="00A703C8"/>
    <w:rsid w:val="00A7066D"/>
    <w:rsid w:val="00A70B8A"/>
    <w:rsid w:val="00A70C83"/>
    <w:rsid w:val="00A71301"/>
    <w:rsid w:val="00A71BCA"/>
    <w:rsid w:val="00A721D6"/>
    <w:rsid w:val="00A72400"/>
    <w:rsid w:val="00A72CD4"/>
    <w:rsid w:val="00A73209"/>
    <w:rsid w:val="00A7345A"/>
    <w:rsid w:val="00A743E3"/>
    <w:rsid w:val="00A7459F"/>
    <w:rsid w:val="00A7492E"/>
    <w:rsid w:val="00A7588A"/>
    <w:rsid w:val="00A763B5"/>
    <w:rsid w:val="00A767CA"/>
    <w:rsid w:val="00A8000C"/>
    <w:rsid w:val="00A80164"/>
    <w:rsid w:val="00A8038A"/>
    <w:rsid w:val="00A80CAF"/>
    <w:rsid w:val="00A81186"/>
    <w:rsid w:val="00A81270"/>
    <w:rsid w:val="00A81549"/>
    <w:rsid w:val="00A81EB0"/>
    <w:rsid w:val="00A8291F"/>
    <w:rsid w:val="00A832AF"/>
    <w:rsid w:val="00A834B6"/>
    <w:rsid w:val="00A836D2"/>
    <w:rsid w:val="00A8370E"/>
    <w:rsid w:val="00A83922"/>
    <w:rsid w:val="00A83ADE"/>
    <w:rsid w:val="00A83C1C"/>
    <w:rsid w:val="00A83F51"/>
    <w:rsid w:val="00A841AC"/>
    <w:rsid w:val="00A842D5"/>
    <w:rsid w:val="00A847CE"/>
    <w:rsid w:val="00A85379"/>
    <w:rsid w:val="00A85812"/>
    <w:rsid w:val="00A859F4"/>
    <w:rsid w:val="00A85A8B"/>
    <w:rsid w:val="00A85B08"/>
    <w:rsid w:val="00A85F43"/>
    <w:rsid w:val="00A86C16"/>
    <w:rsid w:val="00A86E44"/>
    <w:rsid w:val="00A8703C"/>
    <w:rsid w:val="00A87839"/>
    <w:rsid w:val="00A87992"/>
    <w:rsid w:val="00A87D1D"/>
    <w:rsid w:val="00A906CE"/>
    <w:rsid w:val="00A91FAA"/>
    <w:rsid w:val="00A922B9"/>
    <w:rsid w:val="00A922D5"/>
    <w:rsid w:val="00A9250A"/>
    <w:rsid w:val="00A92B1C"/>
    <w:rsid w:val="00A9338B"/>
    <w:rsid w:val="00A93BB4"/>
    <w:rsid w:val="00A9401F"/>
    <w:rsid w:val="00A94624"/>
    <w:rsid w:val="00A94C13"/>
    <w:rsid w:val="00A94F71"/>
    <w:rsid w:val="00A94F89"/>
    <w:rsid w:val="00A953ED"/>
    <w:rsid w:val="00A953FA"/>
    <w:rsid w:val="00A95DF9"/>
    <w:rsid w:val="00A960AF"/>
    <w:rsid w:val="00A96FB3"/>
    <w:rsid w:val="00A97622"/>
    <w:rsid w:val="00A97937"/>
    <w:rsid w:val="00A97C08"/>
    <w:rsid w:val="00AA0328"/>
    <w:rsid w:val="00AA0A3A"/>
    <w:rsid w:val="00AA1470"/>
    <w:rsid w:val="00AA220C"/>
    <w:rsid w:val="00AA2CE3"/>
    <w:rsid w:val="00AA2D7A"/>
    <w:rsid w:val="00AA2DDC"/>
    <w:rsid w:val="00AA339D"/>
    <w:rsid w:val="00AA39EE"/>
    <w:rsid w:val="00AA3EF0"/>
    <w:rsid w:val="00AA4744"/>
    <w:rsid w:val="00AA47F4"/>
    <w:rsid w:val="00AA4A1C"/>
    <w:rsid w:val="00AA6970"/>
    <w:rsid w:val="00AA6BCE"/>
    <w:rsid w:val="00AA7713"/>
    <w:rsid w:val="00AA7840"/>
    <w:rsid w:val="00AA7B82"/>
    <w:rsid w:val="00AB0347"/>
    <w:rsid w:val="00AB10EF"/>
    <w:rsid w:val="00AB11C6"/>
    <w:rsid w:val="00AB1303"/>
    <w:rsid w:val="00AB131B"/>
    <w:rsid w:val="00AB1916"/>
    <w:rsid w:val="00AB1AA6"/>
    <w:rsid w:val="00AB20CD"/>
    <w:rsid w:val="00AB2281"/>
    <w:rsid w:val="00AB2596"/>
    <w:rsid w:val="00AB3324"/>
    <w:rsid w:val="00AB3586"/>
    <w:rsid w:val="00AB372C"/>
    <w:rsid w:val="00AB3B08"/>
    <w:rsid w:val="00AB4B47"/>
    <w:rsid w:val="00AB4C5C"/>
    <w:rsid w:val="00AB4F81"/>
    <w:rsid w:val="00AB5313"/>
    <w:rsid w:val="00AB54BE"/>
    <w:rsid w:val="00AB5CB2"/>
    <w:rsid w:val="00AB5F83"/>
    <w:rsid w:val="00AB5F89"/>
    <w:rsid w:val="00AB641E"/>
    <w:rsid w:val="00AB6662"/>
    <w:rsid w:val="00AB68C1"/>
    <w:rsid w:val="00AB6BD7"/>
    <w:rsid w:val="00AB6FF9"/>
    <w:rsid w:val="00AB7B5A"/>
    <w:rsid w:val="00AB7F03"/>
    <w:rsid w:val="00AC10DA"/>
    <w:rsid w:val="00AC1267"/>
    <w:rsid w:val="00AC12D3"/>
    <w:rsid w:val="00AC137D"/>
    <w:rsid w:val="00AC14EF"/>
    <w:rsid w:val="00AC1A0A"/>
    <w:rsid w:val="00AC1B54"/>
    <w:rsid w:val="00AC1F85"/>
    <w:rsid w:val="00AC23ED"/>
    <w:rsid w:val="00AC297A"/>
    <w:rsid w:val="00AC306F"/>
    <w:rsid w:val="00AC332D"/>
    <w:rsid w:val="00AC34A2"/>
    <w:rsid w:val="00AC34B0"/>
    <w:rsid w:val="00AC4296"/>
    <w:rsid w:val="00AC44CA"/>
    <w:rsid w:val="00AC48F5"/>
    <w:rsid w:val="00AC4EC3"/>
    <w:rsid w:val="00AC50B6"/>
    <w:rsid w:val="00AC532E"/>
    <w:rsid w:val="00AC5B59"/>
    <w:rsid w:val="00AC5F40"/>
    <w:rsid w:val="00AC60F9"/>
    <w:rsid w:val="00AC65BC"/>
    <w:rsid w:val="00AC76F7"/>
    <w:rsid w:val="00AC7FD4"/>
    <w:rsid w:val="00AD008A"/>
    <w:rsid w:val="00AD05C0"/>
    <w:rsid w:val="00AD0E03"/>
    <w:rsid w:val="00AD1DFB"/>
    <w:rsid w:val="00AD27C1"/>
    <w:rsid w:val="00AD2D06"/>
    <w:rsid w:val="00AD2F2B"/>
    <w:rsid w:val="00AD3685"/>
    <w:rsid w:val="00AD3770"/>
    <w:rsid w:val="00AD3B0F"/>
    <w:rsid w:val="00AD3F9C"/>
    <w:rsid w:val="00AD456D"/>
    <w:rsid w:val="00AD5447"/>
    <w:rsid w:val="00AD55F8"/>
    <w:rsid w:val="00AD57E0"/>
    <w:rsid w:val="00AD596B"/>
    <w:rsid w:val="00AD6DBE"/>
    <w:rsid w:val="00AD6F04"/>
    <w:rsid w:val="00AD71F7"/>
    <w:rsid w:val="00AD7268"/>
    <w:rsid w:val="00AD7466"/>
    <w:rsid w:val="00AD76C4"/>
    <w:rsid w:val="00AD789B"/>
    <w:rsid w:val="00AD7A13"/>
    <w:rsid w:val="00AD7FB4"/>
    <w:rsid w:val="00AD7FCA"/>
    <w:rsid w:val="00AE0D58"/>
    <w:rsid w:val="00AE1225"/>
    <w:rsid w:val="00AE1766"/>
    <w:rsid w:val="00AE2DD3"/>
    <w:rsid w:val="00AE3373"/>
    <w:rsid w:val="00AE33A3"/>
    <w:rsid w:val="00AE3CE4"/>
    <w:rsid w:val="00AE3EC0"/>
    <w:rsid w:val="00AE41B0"/>
    <w:rsid w:val="00AE4768"/>
    <w:rsid w:val="00AE54B8"/>
    <w:rsid w:val="00AE5521"/>
    <w:rsid w:val="00AE7F5D"/>
    <w:rsid w:val="00AF0088"/>
    <w:rsid w:val="00AF0958"/>
    <w:rsid w:val="00AF0B4D"/>
    <w:rsid w:val="00AF0D50"/>
    <w:rsid w:val="00AF1828"/>
    <w:rsid w:val="00AF1A84"/>
    <w:rsid w:val="00AF261B"/>
    <w:rsid w:val="00AF2DDE"/>
    <w:rsid w:val="00AF2FED"/>
    <w:rsid w:val="00AF39C6"/>
    <w:rsid w:val="00AF39E6"/>
    <w:rsid w:val="00AF3AE8"/>
    <w:rsid w:val="00AF3F1B"/>
    <w:rsid w:val="00AF48C1"/>
    <w:rsid w:val="00AF4CB0"/>
    <w:rsid w:val="00AF4CC7"/>
    <w:rsid w:val="00AF4FAD"/>
    <w:rsid w:val="00AF500A"/>
    <w:rsid w:val="00AF5D6E"/>
    <w:rsid w:val="00AF5DB9"/>
    <w:rsid w:val="00AF612E"/>
    <w:rsid w:val="00AF675F"/>
    <w:rsid w:val="00AF6E36"/>
    <w:rsid w:val="00AF70BC"/>
    <w:rsid w:val="00AF74F8"/>
    <w:rsid w:val="00AF780C"/>
    <w:rsid w:val="00AF7DF0"/>
    <w:rsid w:val="00AF7F21"/>
    <w:rsid w:val="00B00F20"/>
    <w:rsid w:val="00B00F56"/>
    <w:rsid w:val="00B00FC4"/>
    <w:rsid w:val="00B00FEF"/>
    <w:rsid w:val="00B0190F"/>
    <w:rsid w:val="00B01F3A"/>
    <w:rsid w:val="00B01F53"/>
    <w:rsid w:val="00B0202A"/>
    <w:rsid w:val="00B020D7"/>
    <w:rsid w:val="00B02169"/>
    <w:rsid w:val="00B023AD"/>
    <w:rsid w:val="00B02746"/>
    <w:rsid w:val="00B0369B"/>
    <w:rsid w:val="00B037F6"/>
    <w:rsid w:val="00B03A42"/>
    <w:rsid w:val="00B04421"/>
    <w:rsid w:val="00B05081"/>
    <w:rsid w:val="00B05176"/>
    <w:rsid w:val="00B052C3"/>
    <w:rsid w:val="00B052F9"/>
    <w:rsid w:val="00B05C62"/>
    <w:rsid w:val="00B05DDF"/>
    <w:rsid w:val="00B05F07"/>
    <w:rsid w:val="00B068F5"/>
    <w:rsid w:val="00B06B7A"/>
    <w:rsid w:val="00B07096"/>
    <w:rsid w:val="00B07818"/>
    <w:rsid w:val="00B079DC"/>
    <w:rsid w:val="00B07F5A"/>
    <w:rsid w:val="00B10077"/>
    <w:rsid w:val="00B101E8"/>
    <w:rsid w:val="00B10389"/>
    <w:rsid w:val="00B10EB7"/>
    <w:rsid w:val="00B11CF6"/>
    <w:rsid w:val="00B121B8"/>
    <w:rsid w:val="00B12462"/>
    <w:rsid w:val="00B12494"/>
    <w:rsid w:val="00B13098"/>
    <w:rsid w:val="00B139D0"/>
    <w:rsid w:val="00B13A79"/>
    <w:rsid w:val="00B13DF0"/>
    <w:rsid w:val="00B143CC"/>
    <w:rsid w:val="00B1531A"/>
    <w:rsid w:val="00B1585C"/>
    <w:rsid w:val="00B15A57"/>
    <w:rsid w:val="00B15E50"/>
    <w:rsid w:val="00B1681B"/>
    <w:rsid w:val="00B16889"/>
    <w:rsid w:val="00B1789E"/>
    <w:rsid w:val="00B17BA2"/>
    <w:rsid w:val="00B2017F"/>
    <w:rsid w:val="00B2024C"/>
    <w:rsid w:val="00B20981"/>
    <w:rsid w:val="00B20FD1"/>
    <w:rsid w:val="00B2123F"/>
    <w:rsid w:val="00B21D35"/>
    <w:rsid w:val="00B21F7B"/>
    <w:rsid w:val="00B22217"/>
    <w:rsid w:val="00B2244E"/>
    <w:rsid w:val="00B22AAA"/>
    <w:rsid w:val="00B22BBC"/>
    <w:rsid w:val="00B22E2F"/>
    <w:rsid w:val="00B231DF"/>
    <w:rsid w:val="00B233CA"/>
    <w:rsid w:val="00B237BB"/>
    <w:rsid w:val="00B238A5"/>
    <w:rsid w:val="00B23A4D"/>
    <w:rsid w:val="00B23A8F"/>
    <w:rsid w:val="00B23B63"/>
    <w:rsid w:val="00B23DC5"/>
    <w:rsid w:val="00B2403B"/>
    <w:rsid w:val="00B2409F"/>
    <w:rsid w:val="00B2486F"/>
    <w:rsid w:val="00B24E8F"/>
    <w:rsid w:val="00B24F4F"/>
    <w:rsid w:val="00B2515A"/>
    <w:rsid w:val="00B253B8"/>
    <w:rsid w:val="00B25668"/>
    <w:rsid w:val="00B26EBA"/>
    <w:rsid w:val="00B275CA"/>
    <w:rsid w:val="00B302A3"/>
    <w:rsid w:val="00B30D04"/>
    <w:rsid w:val="00B3116D"/>
    <w:rsid w:val="00B3145A"/>
    <w:rsid w:val="00B31D31"/>
    <w:rsid w:val="00B31D7C"/>
    <w:rsid w:val="00B3207E"/>
    <w:rsid w:val="00B320E7"/>
    <w:rsid w:val="00B3218B"/>
    <w:rsid w:val="00B32318"/>
    <w:rsid w:val="00B32340"/>
    <w:rsid w:val="00B32412"/>
    <w:rsid w:val="00B325AB"/>
    <w:rsid w:val="00B32982"/>
    <w:rsid w:val="00B32F3E"/>
    <w:rsid w:val="00B33ACD"/>
    <w:rsid w:val="00B33B5D"/>
    <w:rsid w:val="00B34053"/>
    <w:rsid w:val="00B34182"/>
    <w:rsid w:val="00B341A4"/>
    <w:rsid w:val="00B34897"/>
    <w:rsid w:val="00B35CB2"/>
    <w:rsid w:val="00B35D3D"/>
    <w:rsid w:val="00B35E04"/>
    <w:rsid w:val="00B35ED7"/>
    <w:rsid w:val="00B36289"/>
    <w:rsid w:val="00B3648A"/>
    <w:rsid w:val="00B36B9A"/>
    <w:rsid w:val="00B371E9"/>
    <w:rsid w:val="00B37AFD"/>
    <w:rsid w:val="00B37C93"/>
    <w:rsid w:val="00B37FE6"/>
    <w:rsid w:val="00B40A05"/>
    <w:rsid w:val="00B42267"/>
    <w:rsid w:val="00B4236A"/>
    <w:rsid w:val="00B42491"/>
    <w:rsid w:val="00B42597"/>
    <w:rsid w:val="00B42742"/>
    <w:rsid w:val="00B43F9B"/>
    <w:rsid w:val="00B4456B"/>
    <w:rsid w:val="00B445D7"/>
    <w:rsid w:val="00B45274"/>
    <w:rsid w:val="00B454DB"/>
    <w:rsid w:val="00B4577B"/>
    <w:rsid w:val="00B4694B"/>
    <w:rsid w:val="00B46DC0"/>
    <w:rsid w:val="00B470BE"/>
    <w:rsid w:val="00B475F1"/>
    <w:rsid w:val="00B47709"/>
    <w:rsid w:val="00B4798C"/>
    <w:rsid w:val="00B47E68"/>
    <w:rsid w:val="00B50703"/>
    <w:rsid w:val="00B51A5F"/>
    <w:rsid w:val="00B51C69"/>
    <w:rsid w:val="00B51EF5"/>
    <w:rsid w:val="00B52DC6"/>
    <w:rsid w:val="00B52EFB"/>
    <w:rsid w:val="00B53B99"/>
    <w:rsid w:val="00B53C15"/>
    <w:rsid w:val="00B53CFE"/>
    <w:rsid w:val="00B54AD9"/>
    <w:rsid w:val="00B5668A"/>
    <w:rsid w:val="00B56F2D"/>
    <w:rsid w:val="00B57555"/>
    <w:rsid w:val="00B578E6"/>
    <w:rsid w:val="00B57DD6"/>
    <w:rsid w:val="00B6059C"/>
    <w:rsid w:val="00B612DA"/>
    <w:rsid w:val="00B61416"/>
    <w:rsid w:val="00B61D3D"/>
    <w:rsid w:val="00B61EF0"/>
    <w:rsid w:val="00B62E16"/>
    <w:rsid w:val="00B6367C"/>
    <w:rsid w:val="00B6368F"/>
    <w:rsid w:val="00B63C7D"/>
    <w:rsid w:val="00B6423F"/>
    <w:rsid w:val="00B642F9"/>
    <w:rsid w:val="00B6470F"/>
    <w:rsid w:val="00B64AA0"/>
    <w:rsid w:val="00B64E58"/>
    <w:rsid w:val="00B64EED"/>
    <w:rsid w:val="00B64F06"/>
    <w:rsid w:val="00B64F15"/>
    <w:rsid w:val="00B65BEB"/>
    <w:rsid w:val="00B6749E"/>
    <w:rsid w:val="00B677F2"/>
    <w:rsid w:val="00B67806"/>
    <w:rsid w:val="00B67C6F"/>
    <w:rsid w:val="00B70434"/>
    <w:rsid w:val="00B706B5"/>
    <w:rsid w:val="00B70DB5"/>
    <w:rsid w:val="00B7129F"/>
    <w:rsid w:val="00B71360"/>
    <w:rsid w:val="00B71844"/>
    <w:rsid w:val="00B72207"/>
    <w:rsid w:val="00B733D6"/>
    <w:rsid w:val="00B738C6"/>
    <w:rsid w:val="00B7623A"/>
    <w:rsid w:val="00B7706C"/>
    <w:rsid w:val="00B773CC"/>
    <w:rsid w:val="00B80C3C"/>
    <w:rsid w:val="00B814E0"/>
    <w:rsid w:val="00B81FB3"/>
    <w:rsid w:val="00B82346"/>
    <w:rsid w:val="00B825E3"/>
    <w:rsid w:val="00B8293A"/>
    <w:rsid w:val="00B82F0F"/>
    <w:rsid w:val="00B82F29"/>
    <w:rsid w:val="00B82FAF"/>
    <w:rsid w:val="00B82FF8"/>
    <w:rsid w:val="00B839E0"/>
    <w:rsid w:val="00B849E8"/>
    <w:rsid w:val="00B85230"/>
    <w:rsid w:val="00B85463"/>
    <w:rsid w:val="00B857E1"/>
    <w:rsid w:val="00B857F6"/>
    <w:rsid w:val="00B85F1E"/>
    <w:rsid w:val="00B8672E"/>
    <w:rsid w:val="00B86EBD"/>
    <w:rsid w:val="00B87059"/>
    <w:rsid w:val="00B874DE"/>
    <w:rsid w:val="00B8753D"/>
    <w:rsid w:val="00B87F90"/>
    <w:rsid w:val="00B90346"/>
    <w:rsid w:val="00B90911"/>
    <w:rsid w:val="00B90B7B"/>
    <w:rsid w:val="00B90D80"/>
    <w:rsid w:val="00B90FD6"/>
    <w:rsid w:val="00B9103A"/>
    <w:rsid w:val="00B9112C"/>
    <w:rsid w:val="00B91298"/>
    <w:rsid w:val="00B92187"/>
    <w:rsid w:val="00B92BFB"/>
    <w:rsid w:val="00B936CF"/>
    <w:rsid w:val="00B939DC"/>
    <w:rsid w:val="00B93A06"/>
    <w:rsid w:val="00B93D1C"/>
    <w:rsid w:val="00B94DA7"/>
    <w:rsid w:val="00B94DCD"/>
    <w:rsid w:val="00B950B3"/>
    <w:rsid w:val="00B9556E"/>
    <w:rsid w:val="00B95EBC"/>
    <w:rsid w:val="00B960E9"/>
    <w:rsid w:val="00B9671B"/>
    <w:rsid w:val="00B977E6"/>
    <w:rsid w:val="00B97CCB"/>
    <w:rsid w:val="00B97F34"/>
    <w:rsid w:val="00BA0323"/>
    <w:rsid w:val="00BA0380"/>
    <w:rsid w:val="00BA0570"/>
    <w:rsid w:val="00BA0BCC"/>
    <w:rsid w:val="00BA22F9"/>
    <w:rsid w:val="00BA24CE"/>
    <w:rsid w:val="00BA2FC3"/>
    <w:rsid w:val="00BA2FE6"/>
    <w:rsid w:val="00BA31D0"/>
    <w:rsid w:val="00BA3376"/>
    <w:rsid w:val="00BA363D"/>
    <w:rsid w:val="00BA40CB"/>
    <w:rsid w:val="00BA432C"/>
    <w:rsid w:val="00BA4351"/>
    <w:rsid w:val="00BA4420"/>
    <w:rsid w:val="00BA47B8"/>
    <w:rsid w:val="00BA4F96"/>
    <w:rsid w:val="00BA571D"/>
    <w:rsid w:val="00BA5CB3"/>
    <w:rsid w:val="00BA5F6D"/>
    <w:rsid w:val="00BA64CE"/>
    <w:rsid w:val="00BA67FF"/>
    <w:rsid w:val="00BA6C61"/>
    <w:rsid w:val="00BA6D39"/>
    <w:rsid w:val="00BA6E72"/>
    <w:rsid w:val="00BA71A0"/>
    <w:rsid w:val="00BA72EA"/>
    <w:rsid w:val="00BA7E4C"/>
    <w:rsid w:val="00BB0984"/>
    <w:rsid w:val="00BB10C8"/>
    <w:rsid w:val="00BB171D"/>
    <w:rsid w:val="00BB1F9F"/>
    <w:rsid w:val="00BB25CB"/>
    <w:rsid w:val="00BB2841"/>
    <w:rsid w:val="00BB3006"/>
    <w:rsid w:val="00BB30DE"/>
    <w:rsid w:val="00BB3446"/>
    <w:rsid w:val="00BB37E3"/>
    <w:rsid w:val="00BB38A4"/>
    <w:rsid w:val="00BB40A7"/>
    <w:rsid w:val="00BB4A94"/>
    <w:rsid w:val="00BB4D51"/>
    <w:rsid w:val="00BB5BDC"/>
    <w:rsid w:val="00BB5C07"/>
    <w:rsid w:val="00BB66AE"/>
    <w:rsid w:val="00BB6915"/>
    <w:rsid w:val="00BB69D4"/>
    <w:rsid w:val="00BB6B10"/>
    <w:rsid w:val="00BB6B65"/>
    <w:rsid w:val="00BB6BFB"/>
    <w:rsid w:val="00BB6E76"/>
    <w:rsid w:val="00BB73EF"/>
    <w:rsid w:val="00BC039A"/>
    <w:rsid w:val="00BC1212"/>
    <w:rsid w:val="00BC29F1"/>
    <w:rsid w:val="00BC3137"/>
    <w:rsid w:val="00BC3471"/>
    <w:rsid w:val="00BC3DA8"/>
    <w:rsid w:val="00BC4124"/>
    <w:rsid w:val="00BC4438"/>
    <w:rsid w:val="00BC5135"/>
    <w:rsid w:val="00BC5575"/>
    <w:rsid w:val="00BC73AA"/>
    <w:rsid w:val="00BC76DD"/>
    <w:rsid w:val="00BC7E7A"/>
    <w:rsid w:val="00BD030D"/>
    <w:rsid w:val="00BD0846"/>
    <w:rsid w:val="00BD164C"/>
    <w:rsid w:val="00BD1C2B"/>
    <w:rsid w:val="00BD1F66"/>
    <w:rsid w:val="00BD2079"/>
    <w:rsid w:val="00BD23BF"/>
    <w:rsid w:val="00BD2AB4"/>
    <w:rsid w:val="00BD39FC"/>
    <w:rsid w:val="00BD3DB3"/>
    <w:rsid w:val="00BD53B3"/>
    <w:rsid w:val="00BD63C4"/>
    <w:rsid w:val="00BD67FC"/>
    <w:rsid w:val="00BD6C81"/>
    <w:rsid w:val="00BD6F4C"/>
    <w:rsid w:val="00BD74CA"/>
    <w:rsid w:val="00BD76A3"/>
    <w:rsid w:val="00BD791D"/>
    <w:rsid w:val="00BD7C99"/>
    <w:rsid w:val="00BD7FCF"/>
    <w:rsid w:val="00BE0A06"/>
    <w:rsid w:val="00BE0AB3"/>
    <w:rsid w:val="00BE0DBB"/>
    <w:rsid w:val="00BE12C8"/>
    <w:rsid w:val="00BE1972"/>
    <w:rsid w:val="00BE2535"/>
    <w:rsid w:val="00BE2D43"/>
    <w:rsid w:val="00BE30D1"/>
    <w:rsid w:val="00BE356D"/>
    <w:rsid w:val="00BE3B8C"/>
    <w:rsid w:val="00BE43C4"/>
    <w:rsid w:val="00BE4B4B"/>
    <w:rsid w:val="00BE4C99"/>
    <w:rsid w:val="00BE4F88"/>
    <w:rsid w:val="00BE5933"/>
    <w:rsid w:val="00BE5E95"/>
    <w:rsid w:val="00BE77EA"/>
    <w:rsid w:val="00BE7869"/>
    <w:rsid w:val="00BE79EB"/>
    <w:rsid w:val="00BF024A"/>
    <w:rsid w:val="00BF08B0"/>
    <w:rsid w:val="00BF0F72"/>
    <w:rsid w:val="00BF1E02"/>
    <w:rsid w:val="00BF2A5C"/>
    <w:rsid w:val="00BF3185"/>
    <w:rsid w:val="00BF35BD"/>
    <w:rsid w:val="00BF3DA0"/>
    <w:rsid w:val="00BF4870"/>
    <w:rsid w:val="00BF489C"/>
    <w:rsid w:val="00BF4C8D"/>
    <w:rsid w:val="00BF5140"/>
    <w:rsid w:val="00BF51F4"/>
    <w:rsid w:val="00BF51F8"/>
    <w:rsid w:val="00BF536F"/>
    <w:rsid w:val="00BF54D9"/>
    <w:rsid w:val="00BF6454"/>
    <w:rsid w:val="00BF6590"/>
    <w:rsid w:val="00BF747B"/>
    <w:rsid w:val="00BF759B"/>
    <w:rsid w:val="00BF7A63"/>
    <w:rsid w:val="00BF7CCF"/>
    <w:rsid w:val="00C000C2"/>
    <w:rsid w:val="00C00413"/>
    <w:rsid w:val="00C00766"/>
    <w:rsid w:val="00C0088E"/>
    <w:rsid w:val="00C00BAF"/>
    <w:rsid w:val="00C00C07"/>
    <w:rsid w:val="00C00E07"/>
    <w:rsid w:val="00C010D3"/>
    <w:rsid w:val="00C013F2"/>
    <w:rsid w:val="00C01578"/>
    <w:rsid w:val="00C01B24"/>
    <w:rsid w:val="00C01B3F"/>
    <w:rsid w:val="00C024B3"/>
    <w:rsid w:val="00C0323C"/>
    <w:rsid w:val="00C038B7"/>
    <w:rsid w:val="00C03AA4"/>
    <w:rsid w:val="00C03B1B"/>
    <w:rsid w:val="00C03C53"/>
    <w:rsid w:val="00C04288"/>
    <w:rsid w:val="00C04540"/>
    <w:rsid w:val="00C0463C"/>
    <w:rsid w:val="00C0478C"/>
    <w:rsid w:val="00C04CFA"/>
    <w:rsid w:val="00C051B9"/>
    <w:rsid w:val="00C05530"/>
    <w:rsid w:val="00C055C1"/>
    <w:rsid w:val="00C05BCB"/>
    <w:rsid w:val="00C05E07"/>
    <w:rsid w:val="00C05F5C"/>
    <w:rsid w:val="00C0628F"/>
    <w:rsid w:val="00C064D4"/>
    <w:rsid w:val="00C06E7E"/>
    <w:rsid w:val="00C070F1"/>
    <w:rsid w:val="00C1009C"/>
    <w:rsid w:val="00C101D3"/>
    <w:rsid w:val="00C10CD3"/>
    <w:rsid w:val="00C11627"/>
    <w:rsid w:val="00C11630"/>
    <w:rsid w:val="00C11924"/>
    <w:rsid w:val="00C11EF2"/>
    <w:rsid w:val="00C122CF"/>
    <w:rsid w:val="00C12400"/>
    <w:rsid w:val="00C126F4"/>
    <w:rsid w:val="00C135A9"/>
    <w:rsid w:val="00C145AE"/>
    <w:rsid w:val="00C14C75"/>
    <w:rsid w:val="00C14DFC"/>
    <w:rsid w:val="00C153AB"/>
    <w:rsid w:val="00C15583"/>
    <w:rsid w:val="00C155C6"/>
    <w:rsid w:val="00C1564B"/>
    <w:rsid w:val="00C15856"/>
    <w:rsid w:val="00C15879"/>
    <w:rsid w:val="00C1590E"/>
    <w:rsid w:val="00C15A26"/>
    <w:rsid w:val="00C16186"/>
    <w:rsid w:val="00C16535"/>
    <w:rsid w:val="00C16910"/>
    <w:rsid w:val="00C16D0A"/>
    <w:rsid w:val="00C17F09"/>
    <w:rsid w:val="00C20240"/>
    <w:rsid w:val="00C203B0"/>
    <w:rsid w:val="00C206AC"/>
    <w:rsid w:val="00C20CD2"/>
    <w:rsid w:val="00C20FCA"/>
    <w:rsid w:val="00C2126B"/>
    <w:rsid w:val="00C21C81"/>
    <w:rsid w:val="00C21D52"/>
    <w:rsid w:val="00C221CE"/>
    <w:rsid w:val="00C22377"/>
    <w:rsid w:val="00C2241A"/>
    <w:rsid w:val="00C22681"/>
    <w:rsid w:val="00C22BFF"/>
    <w:rsid w:val="00C232FC"/>
    <w:rsid w:val="00C234A6"/>
    <w:rsid w:val="00C23DA9"/>
    <w:rsid w:val="00C23FA9"/>
    <w:rsid w:val="00C242A7"/>
    <w:rsid w:val="00C243E4"/>
    <w:rsid w:val="00C24417"/>
    <w:rsid w:val="00C244F8"/>
    <w:rsid w:val="00C24618"/>
    <w:rsid w:val="00C24FB5"/>
    <w:rsid w:val="00C25396"/>
    <w:rsid w:val="00C25AFC"/>
    <w:rsid w:val="00C26097"/>
    <w:rsid w:val="00C260B9"/>
    <w:rsid w:val="00C261AB"/>
    <w:rsid w:val="00C26895"/>
    <w:rsid w:val="00C268DE"/>
    <w:rsid w:val="00C26AEE"/>
    <w:rsid w:val="00C26E6E"/>
    <w:rsid w:val="00C26F3F"/>
    <w:rsid w:val="00C27620"/>
    <w:rsid w:val="00C3038F"/>
    <w:rsid w:val="00C303A7"/>
    <w:rsid w:val="00C30834"/>
    <w:rsid w:val="00C309BE"/>
    <w:rsid w:val="00C30C1D"/>
    <w:rsid w:val="00C30DC5"/>
    <w:rsid w:val="00C31204"/>
    <w:rsid w:val="00C312D0"/>
    <w:rsid w:val="00C315F8"/>
    <w:rsid w:val="00C31716"/>
    <w:rsid w:val="00C3179F"/>
    <w:rsid w:val="00C3201F"/>
    <w:rsid w:val="00C3265E"/>
    <w:rsid w:val="00C3273A"/>
    <w:rsid w:val="00C3283A"/>
    <w:rsid w:val="00C32BB9"/>
    <w:rsid w:val="00C332D1"/>
    <w:rsid w:val="00C34163"/>
    <w:rsid w:val="00C349F9"/>
    <w:rsid w:val="00C34DA9"/>
    <w:rsid w:val="00C34FD8"/>
    <w:rsid w:val="00C35651"/>
    <w:rsid w:val="00C35CBD"/>
    <w:rsid w:val="00C3604C"/>
    <w:rsid w:val="00C36916"/>
    <w:rsid w:val="00C36E70"/>
    <w:rsid w:val="00C3734D"/>
    <w:rsid w:val="00C37360"/>
    <w:rsid w:val="00C37406"/>
    <w:rsid w:val="00C376AE"/>
    <w:rsid w:val="00C37AC0"/>
    <w:rsid w:val="00C37B42"/>
    <w:rsid w:val="00C37BC7"/>
    <w:rsid w:val="00C409D1"/>
    <w:rsid w:val="00C409E2"/>
    <w:rsid w:val="00C40FA4"/>
    <w:rsid w:val="00C4132B"/>
    <w:rsid w:val="00C41B15"/>
    <w:rsid w:val="00C41D43"/>
    <w:rsid w:val="00C41FD8"/>
    <w:rsid w:val="00C424E8"/>
    <w:rsid w:val="00C42578"/>
    <w:rsid w:val="00C42F76"/>
    <w:rsid w:val="00C42FC7"/>
    <w:rsid w:val="00C430D2"/>
    <w:rsid w:val="00C44784"/>
    <w:rsid w:val="00C44A30"/>
    <w:rsid w:val="00C44B50"/>
    <w:rsid w:val="00C45019"/>
    <w:rsid w:val="00C454D2"/>
    <w:rsid w:val="00C455F4"/>
    <w:rsid w:val="00C45F59"/>
    <w:rsid w:val="00C46B5F"/>
    <w:rsid w:val="00C47C90"/>
    <w:rsid w:val="00C511CE"/>
    <w:rsid w:val="00C51454"/>
    <w:rsid w:val="00C5169B"/>
    <w:rsid w:val="00C5169E"/>
    <w:rsid w:val="00C51AAC"/>
    <w:rsid w:val="00C52DC8"/>
    <w:rsid w:val="00C52E4D"/>
    <w:rsid w:val="00C53203"/>
    <w:rsid w:val="00C533DF"/>
    <w:rsid w:val="00C5345F"/>
    <w:rsid w:val="00C536F5"/>
    <w:rsid w:val="00C53B22"/>
    <w:rsid w:val="00C5479D"/>
    <w:rsid w:val="00C55409"/>
    <w:rsid w:val="00C555D6"/>
    <w:rsid w:val="00C55626"/>
    <w:rsid w:val="00C56145"/>
    <w:rsid w:val="00C56404"/>
    <w:rsid w:val="00C56760"/>
    <w:rsid w:val="00C570A0"/>
    <w:rsid w:val="00C571A4"/>
    <w:rsid w:val="00C573B3"/>
    <w:rsid w:val="00C5755F"/>
    <w:rsid w:val="00C575A7"/>
    <w:rsid w:val="00C57A3D"/>
    <w:rsid w:val="00C57CE8"/>
    <w:rsid w:val="00C60233"/>
    <w:rsid w:val="00C60290"/>
    <w:rsid w:val="00C6172D"/>
    <w:rsid w:val="00C61BA9"/>
    <w:rsid w:val="00C623AD"/>
    <w:rsid w:val="00C6264F"/>
    <w:rsid w:val="00C62AFB"/>
    <w:rsid w:val="00C62C9D"/>
    <w:rsid w:val="00C63330"/>
    <w:rsid w:val="00C633F5"/>
    <w:rsid w:val="00C6382D"/>
    <w:rsid w:val="00C63D0C"/>
    <w:rsid w:val="00C643D4"/>
    <w:rsid w:val="00C650F8"/>
    <w:rsid w:val="00C65A03"/>
    <w:rsid w:val="00C65A8D"/>
    <w:rsid w:val="00C65D51"/>
    <w:rsid w:val="00C65D88"/>
    <w:rsid w:val="00C662A6"/>
    <w:rsid w:val="00C664BB"/>
    <w:rsid w:val="00C669F0"/>
    <w:rsid w:val="00C66B5E"/>
    <w:rsid w:val="00C66D99"/>
    <w:rsid w:val="00C66FDA"/>
    <w:rsid w:val="00C6784D"/>
    <w:rsid w:val="00C67B3B"/>
    <w:rsid w:val="00C67CC0"/>
    <w:rsid w:val="00C67D4A"/>
    <w:rsid w:val="00C67DD9"/>
    <w:rsid w:val="00C67ED0"/>
    <w:rsid w:val="00C70406"/>
    <w:rsid w:val="00C70485"/>
    <w:rsid w:val="00C70667"/>
    <w:rsid w:val="00C70F63"/>
    <w:rsid w:val="00C7137A"/>
    <w:rsid w:val="00C71575"/>
    <w:rsid w:val="00C71683"/>
    <w:rsid w:val="00C72252"/>
    <w:rsid w:val="00C72C32"/>
    <w:rsid w:val="00C73260"/>
    <w:rsid w:val="00C73AFC"/>
    <w:rsid w:val="00C752FD"/>
    <w:rsid w:val="00C75508"/>
    <w:rsid w:val="00C75A4B"/>
    <w:rsid w:val="00C76248"/>
    <w:rsid w:val="00C762BB"/>
    <w:rsid w:val="00C7654B"/>
    <w:rsid w:val="00C76D39"/>
    <w:rsid w:val="00C772BB"/>
    <w:rsid w:val="00C774EB"/>
    <w:rsid w:val="00C77C95"/>
    <w:rsid w:val="00C77CB9"/>
    <w:rsid w:val="00C77D51"/>
    <w:rsid w:val="00C77E85"/>
    <w:rsid w:val="00C77F4B"/>
    <w:rsid w:val="00C80CD2"/>
    <w:rsid w:val="00C80E9C"/>
    <w:rsid w:val="00C81B4C"/>
    <w:rsid w:val="00C81E27"/>
    <w:rsid w:val="00C82457"/>
    <w:rsid w:val="00C829CB"/>
    <w:rsid w:val="00C82C70"/>
    <w:rsid w:val="00C82CFC"/>
    <w:rsid w:val="00C83913"/>
    <w:rsid w:val="00C845DC"/>
    <w:rsid w:val="00C849BA"/>
    <w:rsid w:val="00C85843"/>
    <w:rsid w:val="00C85B15"/>
    <w:rsid w:val="00C85B53"/>
    <w:rsid w:val="00C85D81"/>
    <w:rsid w:val="00C8600D"/>
    <w:rsid w:val="00C865C0"/>
    <w:rsid w:val="00C865C6"/>
    <w:rsid w:val="00C86991"/>
    <w:rsid w:val="00C86DC1"/>
    <w:rsid w:val="00C87A50"/>
    <w:rsid w:val="00C87C14"/>
    <w:rsid w:val="00C900C7"/>
    <w:rsid w:val="00C9020D"/>
    <w:rsid w:val="00C9063C"/>
    <w:rsid w:val="00C906D4"/>
    <w:rsid w:val="00C90803"/>
    <w:rsid w:val="00C916D8"/>
    <w:rsid w:val="00C918F3"/>
    <w:rsid w:val="00C92071"/>
    <w:rsid w:val="00C92090"/>
    <w:rsid w:val="00C92187"/>
    <w:rsid w:val="00C92262"/>
    <w:rsid w:val="00C9232D"/>
    <w:rsid w:val="00C92334"/>
    <w:rsid w:val="00C92406"/>
    <w:rsid w:val="00C9291C"/>
    <w:rsid w:val="00C92B21"/>
    <w:rsid w:val="00C92F6D"/>
    <w:rsid w:val="00C931CB"/>
    <w:rsid w:val="00C93389"/>
    <w:rsid w:val="00C9434A"/>
    <w:rsid w:val="00C94A97"/>
    <w:rsid w:val="00C95075"/>
    <w:rsid w:val="00C95B52"/>
    <w:rsid w:val="00C95CCF"/>
    <w:rsid w:val="00C961FB"/>
    <w:rsid w:val="00C96292"/>
    <w:rsid w:val="00C96630"/>
    <w:rsid w:val="00C96730"/>
    <w:rsid w:val="00C967BD"/>
    <w:rsid w:val="00C97106"/>
    <w:rsid w:val="00C972A9"/>
    <w:rsid w:val="00C97AE3"/>
    <w:rsid w:val="00C97D6B"/>
    <w:rsid w:val="00C97E28"/>
    <w:rsid w:val="00CA071E"/>
    <w:rsid w:val="00CA118D"/>
    <w:rsid w:val="00CA1ADC"/>
    <w:rsid w:val="00CA1ED0"/>
    <w:rsid w:val="00CA2039"/>
    <w:rsid w:val="00CA22C2"/>
    <w:rsid w:val="00CA2ED3"/>
    <w:rsid w:val="00CA2FE6"/>
    <w:rsid w:val="00CA364C"/>
    <w:rsid w:val="00CA3958"/>
    <w:rsid w:val="00CA3EEF"/>
    <w:rsid w:val="00CA3FB5"/>
    <w:rsid w:val="00CA4BAE"/>
    <w:rsid w:val="00CA4C9A"/>
    <w:rsid w:val="00CA4E82"/>
    <w:rsid w:val="00CA4F68"/>
    <w:rsid w:val="00CA53B2"/>
    <w:rsid w:val="00CA6031"/>
    <w:rsid w:val="00CA6105"/>
    <w:rsid w:val="00CA6146"/>
    <w:rsid w:val="00CA6B88"/>
    <w:rsid w:val="00CA7DBA"/>
    <w:rsid w:val="00CA7FCB"/>
    <w:rsid w:val="00CB0619"/>
    <w:rsid w:val="00CB14BC"/>
    <w:rsid w:val="00CB194F"/>
    <w:rsid w:val="00CB1D70"/>
    <w:rsid w:val="00CB2339"/>
    <w:rsid w:val="00CB2C23"/>
    <w:rsid w:val="00CB2D34"/>
    <w:rsid w:val="00CB2FAE"/>
    <w:rsid w:val="00CB2FF6"/>
    <w:rsid w:val="00CB37BC"/>
    <w:rsid w:val="00CB3AD8"/>
    <w:rsid w:val="00CB411A"/>
    <w:rsid w:val="00CB4633"/>
    <w:rsid w:val="00CB54B7"/>
    <w:rsid w:val="00CB55C9"/>
    <w:rsid w:val="00CB560C"/>
    <w:rsid w:val="00CB5866"/>
    <w:rsid w:val="00CB5D54"/>
    <w:rsid w:val="00CB6469"/>
    <w:rsid w:val="00CB69AC"/>
    <w:rsid w:val="00CB6A18"/>
    <w:rsid w:val="00CB753E"/>
    <w:rsid w:val="00CB7714"/>
    <w:rsid w:val="00CB7DF0"/>
    <w:rsid w:val="00CC03B6"/>
    <w:rsid w:val="00CC05FE"/>
    <w:rsid w:val="00CC0A50"/>
    <w:rsid w:val="00CC0B52"/>
    <w:rsid w:val="00CC1FD2"/>
    <w:rsid w:val="00CC2019"/>
    <w:rsid w:val="00CC205D"/>
    <w:rsid w:val="00CC28DD"/>
    <w:rsid w:val="00CC2A80"/>
    <w:rsid w:val="00CC2CDE"/>
    <w:rsid w:val="00CC2F58"/>
    <w:rsid w:val="00CC2F78"/>
    <w:rsid w:val="00CC3246"/>
    <w:rsid w:val="00CC33F5"/>
    <w:rsid w:val="00CC364E"/>
    <w:rsid w:val="00CC3800"/>
    <w:rsid w:val="00CC489C"/>
    <w:rsid w:val="00CC4FDE"/>
    <w:rsid w:val="00CC52EE"/>
    <w:rsid w:val="00CC54E7"/>
    <w:rsid w:val="00CC5C45"/>
    <w:rsid w:val="00CC5C9E"/>
    <w:rsid w:val="00CC6133"/>
    <w:rsid w:val="00CC74A3"/>
    <w:rsid w:val="00CC7851"/>
    <w:rsid w:val="00CD0CBC"/>
    <w:rsid w:val="00CD1080"/>
    <w:rsid w:val="00CD10D4"/>
    <w:rsid w:val="00CD10F0"/>
    <w:rsid w:val="00CD1B82"/>
    <w:rsid w:val="00CD25EA"/>
    <w:rsid w:val="00CD2889"/>
    <w:rsid w:val="00CD29C9"/>
    <w:rsid w:val="00CD31A7"/>
    <w:rsid w:val="00CD31B9"/>
    <w:rsid w:val="00CD3369"/>
    <w:rsid w:val="00CD38DF"/>
    <w:rsid w:val="00CD3A11"/>
    <w:rsid w:val="00CD3C30"/>
    <w:rsid w:val="00CD44BD"/>
    <w:rsid w:val="00CD47F1"/>
    <w:rsid w:val="00CD500B"/>
    <w:rsid w:val="00CD5329"/>
    <w:rsid w:val="00CD5B01"/>
    <w:rsid w:val="00CD616E"/>
    <w:rsid w:val="00CD65FF"/>
    <w:rsid w:val="00CD78E9"/>
    <w:rsid w:val="00CE0F6D"/>
    <w:rsid w:val="00CE1570"/>
    <w:rsid w:val="00CE1AB8"/>
    <w:rsid w:val="00CE1CCC"/>
    <w:rsid w:val="00CE28F3"/>
    <w:rsid w:val="00CE2D2C"/>
    <w:rsid w:val="00CE2DE2"/>
    <w:rsid w:val="00CE30EF"/>
    <w:rsid w:val="00CE325F"/>
    <w:rsid w:val="00CE33C2"/>
    <w:rsid w:val="00CE360E"/>
    <w:rsid w:val="00CE3B56"/>
    <w:rsid w:val="00CE4460"/>
    <w:rsid w:val="00CE6150"/>
    <w:rsid w:val="00CE75C6"/>
    <w:rsid w:val="00CE7A7C"/>
    <w:rsid w:val="00CE7AA9"/>
    <w:rsid w:val="00CE7EB0"/>
    <w:rsid w:val="00CF0168"/>
    <w:rsid w:val="00CF035F"/>
    <w:rsid w:val="00CF0464"/>
    <w:rsid w:val="00CF088A"/>
    <w:rsid w:val="00CF098B"/>
    <w:rsid w:val="00CF0ACF"/>
    <w:rsid w:val="00CF0BF1"/>
    <w:rsid w:val="00CF1228"/>
    <w:rsid w:val="00CF1382"/>
    <w:rsid w:val="00CF27BF"/>
    <w:rsid w:val="00CF29E9"/>
    <w:rsid w:val="00CF2D83"/>
    <w:rsid w:val="00CF2F0E"/>
    <w:rsid w:val="00CF3F34"/>
    <w:rsid w:val="00CF4000"/>
    <w:rsid w:val="00CF429A"/>
    <w:rsid w:val="00CF4670"/>
    <w:rsid w:val="00CF46A9"/>
    <w:rsid w:val="00CF4CD9"/>
    <w:rsid w:val="00CF50D0"/>
    <w:rsid w:val="00CF527E"/>
    <w:rsid w:val="00CF5528"/>
    <w:rsid w:val="00CF5C57"/>
    <w:rsid w:val="00CF5DCE"/>
    <w:rsid w:val="00CF5F6F"/>
    <w:rsid w:val="00CF63F0"/>
    <w:rsid w:val="00CF6768"/>
    <w:rsid w:val="00CF6A62"/>
    <w:rsid w:val="00CF6F24"/>
    <w:rsid w:val="00CF72CE"/>
    <w:rsid w:val="00CF79C9"/>
    <w:rsid w:val="00D0097F"/>
    <w:rsid w:val="00D00BF4"/>
    <w:rsid w:val="00D00E06"/>
    <w:rsid w:val="00D01121"/>
    <w:rsid w:val="00D01736"/>
    <w:rsid w:val="00D01859"/>
    <w:rsid w:val="00D023F7"/>
    <w:rsid w:val="00D0241A"/>
    <w:rsid w:val="00D0261A"/>
    <w:rsid w:val="00D02B26"/>
    <w:rsid w:val="00D02EB2"/>
    <w:rsid w:val="00D0336A"/>
    <w:rsid w:val="00D033A2"/>
    <w:rsid w:val="00D03943"/>
    <w:rsid w:val="00D03C6B"/>
    <w:rsid w:val="00D03FD7"/>
    <w:rsid w:val="00D04361"/>
    <w:rsid w:val="00D0494C"/>
    <w:rsid w:val="00D05027"/>
    <w:rsid w:val="00D054FA"/>
    <w:rsid w:val="00D06563"/>
    <w:rsid w:val="00D0684B"/>
    <w:rsid w:val="00D07BD0"/>
    <w:rsid w:val="00D07D60"/>
    <w:rsid w:val="00D10074"/>
    <w:rsid w:val="00D103CA"/>
    <w:rsid w:val="00D10B02"/>
    <w:rsid w:val="00D11051"/>
    <w:rsid w:val="00D11436"/>
    <w:rsid w:val="00D11FCF"/>
    <w:rsid w:val="00D12C0B"/>
    <w:rsid w:val="00D131B2"/>
    <w:rsid w:val="00D1331B"/>
    <w:rsid w:val="00D13601"/>
    <w:rsid w:val="00D13BF7"/>
    <w:rsid w:val="00D1416A"/>
    <w:rsid w:val="00D1461F"/>
    <w:rsid w:val="00D148EE"/>
    <w:rsid w:val="00D15062"/>
    <w:rsid w:val="00D1534C"/>
    <w:rsid w:val="00D159CC"/>
    <w:rsid w:val="00D15A4A"/>
    <w:rsid w:val="00D15ABD"/>
    <w:rsid w:val="00D15BCE"/>
    <w:rsid w:val="00D16355"/>
    <w:rsid w:val="00D1636D"/>
    <w:rsid w:val="00D16FC3"/>
    <w:rsid w:val="00D1751D"/>
    <w:rsid w:val="00D200B7"/>
    <w:rsid w:val="00D2045B"/>
    <w:rsid w:val="00D20E2F"/>
    <w:rsid w:val="00D21063"/>
    <w:rsid w:val="00D21A3F"/>
    <w:rsid w:val="00D21B2D"/>
    <w:rsid w:val="00D224C8"/>
    <w:rsid w:val="00D242A6"/>
    <w:rsid w:val="00D24972"/>
    <w:rsid w:val="00D24C31"/>
    <w:rsid w:val="00D25D44"/>
    <w:rsid w:val="00D25ED1"/>
    <w:rsid w:val="00D26485"/>
    <w:rsid w:val="00D26709"/>
    <w:rsid w:val="00D2686C"/>
    <w:rsid w:val="00D26A38"/>
    <w:rsid w:val="00D271D1"/>
    <w:rsid w:val="00D2725A"/>
    <w:rsid w:val="00D276D1"/>
    <w:rsid w:val="00D2781A"/>
    <w:rsid w:val="00D27F7E"/>
    <w:rsid w:val="00D301A2"/>
    <w:rsid w:val="00D3064A"/>
    <w:rsid w:val="00D30ADC"/>
    <w:rsid w:val="00D30C15"/>
    <w:rsid w:val="00D313C1"/>
    <w:rsid w:val="00D31464"/>
    <w:rsid w:val="00D31BBF"/>
    <w:rsid w:val="00D32219"/>
    <w:rsid w:val="00D32976"/>
    <w:rsid w:val="00D32EBF"/>
    <w:rsid w:val="00D337BB"/>
    <w:rsid w:val="00D34354"/>
    <w:rsid w:val="00D348B4"/>
    <w:rsid w:val="00D34D8F"/>
    <w:rsid w:val="00D34EBB"/>
    <w:rsid w:val="00D35CAA"/>
    <w:rsid w:val="00D35DA0"/>
    <w:rsid w:val="00D3678B"/>
    <w:rsid w:val="00D369A9"/>
    <w:rsid w:val="00D36CFB"/>
    <w:rsid w:val="00D36E81"/>
    <w:rsid w:val="00D3751F"/>
    <w:rsid w:val="00D375E1"/>
    <w:rsid w:val="00D37681"/>
    <w:rsid w:val="00D37B94"/>
    <w:rsid w:val="00D37DA7"/>
    <w:rsid w:val="00D4013E"/>
    <w:rsid w:val="00D40D1E"/>
    <w:rsid w:val="00D41485"/>
    <w:rsid w:val="00D428A9"/>
    <w:rsid w:val="00D42D6C"/>
    <w:rsid w:val="00D42ED4"/>
    <w:rsid w:val="00D43A44"/>
    <w:rsid w:val="00D43C5C"/>
    <w:rsid w:val="00D4420D"/>
    <w:rsid w:val="00D4430E"/>
    <w:rsid w:val="00D4471B"/>
    <w:rsid w:val="00D44EB1"/>
    <w:rsid w:val="00D45008"/>
    <w:rsid w:val="00D455F8"/>
    <w:rsid w:val="00D460AF"/>
    <w:rsid w:val="00D46108"/>
    <w:rsid w:val="00D4624E"/>
    <w:rsid w:val="00D46611"/>
    <w:rsid w:val="00D476EE"/>
    <w:rsid w:val="00D476FC"/>
    <w:rsid w:val="00D47896"/>
    <w:rsid w:val="00D5074F"/>
    <w:rsid w:val="00D52AAA"/>
    <w:rsid w:val="00D52E62"/>
    <w:rsid w:val="00D52FD4"/>
    <w:rsid w:val="00D53FC1"/>
    <w:rsid w:val="00D547D1"/>
    <w:rsid w:val="00D5495E"/>
    <w:rsid w:val="00D54AFC"/>
    <w:rsid w:val="00D551A5"/>
    <w:rsid w:val="00D55358"/>
    <w:rsid w:val="00D55DDB"/>
    <w:rsid w:val="00D55DEC"/>
    <w:rsid w:val="00D55E6E"/>
    <w:rsid w:val="00D56EA1"/>
    <w:rsid w:val="00D57407"/>
    <w:rsid w:val="00D57D9F"/>
    <w:rsid w:val="00D60923"/>
    <w:rsid w:val="00D628B8"/>
    <w:rsid w:val="00D62A15"/>
    <w:rsid w:val="00D63256"/>
    <w:rsid w:val="00D6396C"/>
    <w:rsid w:val="00D63D10"/>
    <w:rsid w:val="00D63D79"/>
    <w:rsid w:val="00D64874"/>
    <w:rsid w:val="00D64A44"/>
    <w:rsid w:val="00D64E23"/>
    <w:rsid w:val="00D6575A"/>
    <w:rsid w:val="00D65F09"/>
    <w:rsid w:val="00D6673D"/>
    <w:rsid w:val="00D66B1B"/>
    <w:rsid w:val="00D66BAC"/>
    <w:rsid w:val="00D66D3C"/>
    <w:rsid w:val="00D67222"/>
    <w:rsid w:val="00D67586"/>
    <w:rsid w:val="00D67A7B"/>
    <w:rsid w:val="00D70653"/>
    <w:rsid w:val="00D70ABA"/>
    <w:rsid w:val="00D712AE"/>
    <w:rsid w:val="00D714FE"/>
    <w:rsid w:val="00D7157D"/>
    <w:rsid w:val="00D71817"/>
    <w:rsid w:val="00D71936"/>
    <w:rsid w:val="00D71BF8"/>
    <w:rsid w:val="00D723D4"/>
    <w:rsid w:val="00D723F7"/>
    <w:rsid w:val="00D7298C"/>
    <w:rsid w:val="00D72D08"/>
    <w:rsid w:val="00D731DB"/>
    <w:rsid w:val="00D7343B"/>
    <w:rsid w:val="00D73756"/>
    <w:rsid w:val="00D73C86"/>
    <w:rsid w:val="00D740F9"/>
    <w:rsid w:val="00D7423B"/>
    <w:rsid w:val="00D74841"/>
    <w:rsid w:val="00D74DC9"/>
    <w:rsid w:val="00D752FD"/>
    <w:rsid w:val="00D75D05"/>
    <w:rsid w:val="00D75E8B"/>
    <w:rsid w:val="00D75F83"/>
    <w:rsid w:val="00D75FA4"/>
    <w:rsid w:val="00D765A5"/>
    <w:rsid w:val="00D76CF9"/>
    <w:rsid w:val="00D771F0"/>
    <w:rsid w:val="00D77242"/>
    <w:rsid w:val="00D77BAE"/>
    <w:rsid w:val="00D77EF2"/>
    <w:rsid w:val="00D801EA"/>
    <w:rsid w:val="00D801EC"/>
    <w:rsid w:val="00D80634"/>
    <w:rsid w:val="00D808F3"/>
    <w:rsid w:val="00D80AF7"/>
    <w:rsid w:val="00D80D57"/>
    <w:rsid w:val="00D81021"/>
    <w:rsid w:val="00D8103D"/>
    <w:rsid w:val="00D81B18"/>
    <w:rsid w:val="00D81CF1"/>
    <w:rsid w:val="00D82025"/>
    <w:rsid w:val="00D8254A"/>
    <w:rsid w:val="00D82782"/>
    <w:rsid w:val="00D82CB7"/>
    <w:rsid w:val="00D838CF"/>
    <w:rsid w:val="00D83FC0"/>
    <w:rsid w:val="00D859A7"/>
    <w:rsid w:val="00D859E8"/>
    <w:rsid w:val="00D85B4D"/>
    <w:rsid w:val="00D85D40"/>
    <w:rsid w:val="00D85E8B"/>
    <w:rsid w:val="00D861A4"/>
    <w:rsid w:val="00D8625A"/>
    <w:rsid w:val="00D86465"/>
    <w:rsid w:val="00D864ED"/>
    <w:rsid w:val="00D86D4C"/>
    <w:rsid w:val="00D90483"/>
    <w:rsid w:val="00D90735"/>
    <w:rsid w:val="00D9075E"/>
    <w:rsid w:val="00D909A7"/>
    <w:rsid w:val="00D90AAD"/>
    <w:rsid w:val="00D91190"/>
    <w:rsid w:val="00D9168B"/>
    <w:rsid w:val="00D91EA7"/>
    <w:rsid w:val="00D924A8"/>
    <w:rsid w:val="00D924AC"/>
    <w:rsid w:val="00D92AFA"/>
    <w:rsid w:val="00D93F6A"/>
    <w:rsid w:val="00D9480D"/>
    <w:rsid w:val="00D94820"/>
    <w:rsid w:val="00D94B67"/>
    <w:rsid w:val="00D94BC6"/>
    <w:rsid w:val="00D95CE0"/>
    <w:rsid w:val="00D95FE1"/>
    <w:rsid w:val="00D96B78"/>
    <w:rsid w:val="00D97152"/>
    <w:rsid w:val="00D974EE"/>
    <w:rsid w:val="00D97743"/>
    <w:rsid w:val="00D97B09"/>
    <w:rsid w:val="00DA0558"/>
    <w:rsid w:val="00DA0668"/>
    <w:rsid w:val="00DA0CF7"/>
    <w:rsid w:val="00DA11ED"/>
    <w:rsid w:val="00DA1615"/>
    <w:rsid w:val="00DA1AFD"/>
    <w:rsid w:val="00DA245E"/>
    <w:rsid w:val="00DA3040"/>
    <w:rsid w:val="00DA3385"/>
    <w:rsid w:val="00DA37CA"/>
    <w:rsid w:val="00DA40A2"/>
    <w:rsid w:val="00DA416B"/>
    <w:rsid w:val="00DA4C3E"/>
    <w:rsid w:val="00DA4DE1"/>
    <w:rsid w:val="00DA4F9E"/>
    <w:rsid w:val="00DA5199"/>
    <w:rsid w:val="00DA5484"/>
    <w:rsid w:val="00DA550C"/>
    <w:rsid w:val="00DA6166"/>
    <w:rsid w:val="00DA6E3D"/>
    <w:rsid w:val="00DA7ADC"/>
    <w:rsid w:val="00DB15E2"/>
    <w:rsid w:val="00DB17C4"/>
    <w:rsid w:val="00DB1899"/>
    <w:rsid w:val="00DB1908"/>
    <w:rsid w:val="00DB1A44"/>
    <w:rsid w:val="00DB1B6A"/>
    <w:rsid w:val="00DB1CF1"/>
    <w:rsid w:val="00DB2866"/>
    <w:rsid w:val="00DB29BE"/>
    <w:rsid w:val="00DB43AE"/>
    <w:rsid w:val="00DB4FAE"/>
    <w:rsid w:val="00DB50EA"/>
    <w:rsid w:val="00DB56F3"/>
    <w:rsid w:val="00DB5A10"/>
    <w:rsid w:val="00DB6F27"/>
    <w:rsid w:val="00DB70CD"/>
    <w:rsid w:val="00DB76C0"/>
    <w:rsid w:val="00DC0D1B"/>
    <w:rsid w:val="00DC0DA7"/>
    <w:rsid w:val="00DC0FF6"/>
    <w:rsid w:val="00DC1359"/>
    <w:rsid w:val="00DC1923"/>
    <w:rsid w:val="00DC1C7F"/>
    <w:rsid w:val="00DC250E"/>
    <w:rsid w:val="00DC2684"/>
    <w:rsid w:val="00DC2B57"/>
    <w:rsid w:val="00DC2B8B"/>
    <w:rsid w:val="00DC2FBB"/>
    <w:rsid w:val="00DC349B"/>
    <w:rsid w:val="00DC380E"/>
    <w:rsid w:val="00DC42CB"/>
    <w:rsid w:val="00DC42F7"/>
    <w:rsid w:val="00DC434B"/>
    <w:rsid w:val="00DC47AD"/>
    <w:rsid w:val="00DC4AAC"/>
    <w:rsid w:val="00DC57E5"/>
    <w:rsid w:val="00DC6001"/>
    <w:rsid w:val="00DC6EBD"/>
    <w:rsid w:val="00DC7643"/>
    <w:rsid w:val="00DD05E3"/>
    <w:rsid w:val="00DD08EA"/>
    <w:rsid w:val="00DD0AFA"/>
    <w:rsid w:val="00DD1495"/>
    <w:rsid w:val="00DD1827"/>
    <w:rsid w:val="00DD190B"/>
    <w:rsid w:val="00DD1947"/>
    <w:rsid w:val="00DD19F7"/>
    <w:rsid w:val="00DD1D47"/>
    <w:rsid w:val="00DD1E67"/>
    <w:rsid w:val="00DD2003"/>
    <w:rsid w:val="00DD20C1"/>
    <w:rsid w:val="00DD27F2"/>
    <w:rsid w:val="00DD2878"/>
    <w:rsid w:val="00DD2D4A"/>
    <w:rsid w:val="00DD2FDD"/>
    <w:rsid w:val="00DD3B49"/>
    <w:rsid w:val="00DD3DE2"/>
    <w:rsid w:val="00DD3F05"/>
    <w:rsid w:val="00DD3F7C"/>
    <w:rsid w:val="00DD4293"/>
    <w:rsid w:val="00DD4BB0"/>
    <w:rsid w:val="00DD577F"/>
    <w:rsid w:val="00DD696F"/>
    <w:rsid w:val="00DD6995"/>
    <w:rsid w:val="00DD6B20"/>
    <w:rsid w:val="00DD6D88"/>
    <w:rsid w:val="00DD6F38"/>
    <w:rsid w:val="00DD79B7"/>
    <w:rsid w:val="00DE0CF7"/>
    <w:rsid w:val="00DE133C"/>
    <w:rsid w:val="00DE1900"/>
    <w:rsid w:val="00DE1D7E"/>
    <w:rsid w:val="00DE1D90"/>
    <w:rsid w:val="00DE1E46"/>
    <w:rsid w:val="00DE229C"/>
    <w:rsid w:val="00DE2361"/>
    <w:rsid w:val="00DE2992"/>
    <w:rsid w:val="00DE3545"/>
    <w:rsid w:val="00DE363B"/>
    <w:rsid w:val="00DE4371"/>
    <w:rsid w:val="00DE45CD"/>
    <w:rsid w:val="00DE4905"/>
    <w:rsid w:val="00DE50AA"/>
    <w:rsid w:val="00DE5B62"/>
    <w:rsid w:val="00DE5E85"/>
    <w:rsid w:val="00DE5FB7"/>
    <w:rsid w:val="00DE6A5E"/>
    <w:rsid w:val="00DE7380"/>
    <w:rsid w:val="00DE7DE4"/>
    <w:rsid w:val="00DF0F78"/>
    <w:rsid w:val="00DF1764"/>
    <w:rsid w:val="00DF1ECC"/>
    <w:rsid w:val="00DF21DF"/>
    <w:rsid w:val="00DF2AEE"/>
    <w:rsid w:val="00DF2C30"/>
    <w:rsid w:val="00DF2D5C"/>
    <w:rsid w:val="00DF2F99"/>
    <w:rsid w:val="00DF30D9"/>
    <w:rsid w:val="00DF4379"/>
    <w:rsid w:val="00DF4D73"/>
    <w:rsid w:val="00DF4FAC"/>
    <w:rsid w:val="00DF545E"/>
    <w:rsid w:val="00DF5CD9"/>
    <w:rsid w:val="00DF5CF2"/>
    <w:rsid w:val="00DF6EFB"/>
    <w:rsid w:val="00DF7F55"/>
    <w:rsid w:val="00E0000C"/>
    <w:rsid w:val="00E00972"/>
    <w:rsid w:val="00E00C6D"/>
    <w:rsid w:val="00E00F79"/>
    <w:rsid w:val="00E00F97"/>
    <w:rsid w:val="00E0185B"/>
    <w:rsid w:val="00E01CA7"/>
    <w:rsid w:val="00E01D30"/>
    <w:rsid w:val="00E0209A"/>
    <w:rsid w:val="00E02AAE"/>
    <w:rsid w:val="00E02B74"/>
    <w:rsid w:val="00E03CFB"/>
    <w:rsid w:val="00E043EB"/>
    <w:rsid w:val="00E047EC"/>
    <w:rsid w:val="00E04CA4"/>
    <w:rsid w:val="00E04E46"/>
    <w:rsid w:val="00E05B6C"/>
    <w:rsid w:val="00E05FF2"/>
    <w:rsid w:val="00E06B9F"/>
    <w:rsid w:val="00E0720A"/>
    <w:rsid w:val="00E1004A"/>
    <w:rsid w:val="00E105B4"/>
    <w:rsid w:val="00E116DB"/>
    <w:rsid w:val="00E11968"/>
    <w:rsid w:val="00E11C91"/>
    <w:rsid w:val="00E11D04"/>
    <w:rsid w:val="00E11D80"/>
    <w:rsid w:val="00E126AD"/>
    <w:rsid w:val="00E12DFC"/>
    <w:rsid w:val="00E12E45"/>
    <w:rsid w:val="00E13322"/>
    <w:rsid w:val="00E13645"/>
    <w:rsid w:val="00E14016"/>
    <w:rsid w:val="00E1410C"/>
    <w:rsid w:val="00E147B2"/>
    <w:rsid w:val="00E1490F"/>
    <w:rsid w:val="00E14E29"/>
    <w:rsid w:val="00E1502A"/>
    <w:rsid w:val="00E1618E"/>
    <w:rsid w:val="00E16706"/>
    <w:rsid w:val="00E17A86"/>
    <w:rsid w:val="00E17C2E"/>
    <w:rsid w:val="00E17CA1"/>
    <w:rsid w:val="00E17D40"/>
    <w:rsid w:val="00E17F16"/>
    <w:rsid w:val="00E207AB"/>
    <w:rsid w:val="00E217A0"/>
    <w:rsid w:val="00E21B46"/>
    <w:rsid w:val="00E221C5"/>
    <w:rsid w:val="00E2226A"/>
    <w:rsid w:val="00E22879"/>
    <w:rsid w:val="00E22AC9"/>
    <w:rsid w:val="00E230F8"/>
    <w:rsid w:val="00E2321A"/>
    <w:rsid w:val="00E23D31"/>
    <w:rsid w:val="00E2464D"/>
    <w:rsid w:val="00E2499B"/>
    <w:rsid w:val="00E256D6"/>
    <w:rsid w:val="00E25A4D"/>
    <w:rsid w:val="00E260A9"/>
    <w:rsid w:val="00E274D1"/>
    <w:rsid w:val="00E27D78"/>
    <w:rsid w:val="00E305AD"/>
    <w:rsid w:val="00E30A72"/>
    <w:rsid w:val="00E31227"/>
    <w:rsid w:val="00E31B54"/>
    <w:rsid w:val="00E31E61"/>
    <w:rsid w:val="00E324E5"/>
    <w:rsid w:val="00E3271D"/>
    <w:rsid w:val="00E32DFC"/>
    <w:rsid w:val="00E332F1"/>
    <w:rsid w:val="00E3338F"/>
    <w:rsid w:val="00E3379D"/>
    <w:rsid w:val="00E337D0"/>
    <w:rsid w:val="00E33950"/>
    <w:rsid w:val="00E33FC8"/>
    <w:rsid w:val="00E34556"/>
    <w:rsid w:val="00E347FB"/>
    <w:rsid w:val="00E358BD"/>
    <w:rsid w:val="00E36449"/>
    <w:rsid w:val="00E36AF7"/>
    <w:rsid w:val="00E37368"/>
    <w:rsid w:val="00E375CA"/>
    <w:rsid w:val="00E37897"/>
    <w:rsid w:val="00E37D92"/>
    <w:rsid w:val="00E404C3"/>
    <w:rsid w:val="00E40883"/>
    <w:rsid w:val="00E40886"/>
    <w:rsid w:val="00E40E1C"/>
    <w:rsid w:val="00E4156E"/>
    <w:rsid w:val="00E41C03"/>
    <w:rsid w:val="00E41D8E"/>
    <w:rsid w:val="00E41F32"/>
    <w:rsid w:val="00E42A42"/>
    <w:rsid w:val="00E42F30"/>
    <w:rsid w:val="00E43787"/>
    <w:rsid w:val="00E44DB7"/>
    <w:rsid w:val="00E454B4"/>
    <w:rsid w:val="00E460CB"/>
    <w:rsid w:val="00E461E8"/>
    <w:rsid w:val="00E46817"/>
    <w:rsid w:val="00E46962"/>
    <w:rsid w:val="00E470F8"/>
    <w:rsid w:val="00E5040E"/>
    <w:rsid w:val="00E51097"/>
    <w:rsid w:val="00E51218"/>
    <w:rsid w:val="00E51BD3"/>
    <w:rsid w:val="00E51BDB"/>
    <w:rsid w:val="00E51D4E"/>
    <w:rsid w:val="00E51D64"/>
    <w:rsid w:val="00E526DF"/>
    <w:rsid w:val="00E528CC"/>
    <w:rsid w:val="00E52BB1"/>
    <w:rsid w:val="00E52C30"/>
    <w:rsid w:val="00E52E6F"/>
    <w:rsid w:val="00E53B6D"/>
    <w:rsid w:val="00E53F1E"/>
    <w:rsid w:val="00E53FC6"/>
    <w:rsid w:val="00E541CD"/>
    <w:rsid w:val="00E54213"/>
    <w:rsid w:val="00E54245"/>
    <w:rsid w:val="00E54587"/>
    <w:rsid w:val="00E548D1"/>
    <w:rsid w:val="00E54DC5"/>
    <w:rsid w:val="00E5505F"/>
    <w:rsid w:val="00E55A09"/>
    <w:rsid w:val="00E55A7D"/>
    <w:rsid w:val="00E55D68"/>
    <w:rsid w:val="00E5689F"/>
    <w:rsid w:val="00E569B1"/>
    <w:rsid w:val="00E57FD7"/>
    <w:rsid w:val="00E60FE5"/>
    <w:rsid w:val="00E6130F"/>
    <w:rsid w:val="00E61640"/>
    <w:rsid w:val="00E61783"/>
    <w:rsid w:val="00E618DC"/>
    <w:rsid w:val="00E61951"/>
    <w:rsid w:val="00E61D09"/>
    <w:rsid w:val="00E6204D"/>
    <w:rsid w:val="00E625D1"/>
    <w:rsid w:val="00E63788"/>
    <w:rsid w:val="00E638B4"/>
    <w:rsid w:val="00E63CF0"/>
    <w:rsid w:val="00E63D32"/>
    <w:rsid w:val="00E63D6B"/>
    <w:rsid w:val="00E649E6"/>
    <w:rsid w:val="00E654C1"/>
    <w:rsid w:val="00E655D1"/>
    <w:rsid w:val="00E659A5"/>
    <w:rsid w:val="00E65BFA"/>
    <w:rsid w:val="00E65E76"/>
    <w:rsid w:val="00E66377"/>
    <w:rsid w:val="00E664CB"/>
    <w:rsid w:val="00E66AAB"/>
    <w:rsid w:val="00E66E34"/>
    <w:rsid w:val="00E672C0"/>
    <w:rsid w:val="00E675DA"/>
    <w:rsid w:val="00E70407"/>
    <w:rsid w:val="00E70410"/>
    <w:rsid w:val="00E70E7F"/>
    <w:rsid w:val="00E7101F"/>
    <w:rsid w:val="00E711DF"/>
    <w:rsid w:val="00E7138F"/>
    <w:rsid w:val="00E717F3"/>
    <w:rsid w:val="00E71BA4"/>
    <w:rsid w:val="00E725DF"/>
    <w:rsid w:val="00E7278F"/>
    <w:rsid w:val="00E728FE"/>
    <w:rsid w:val="00E73343"/>
    <w:rsid w:val="00E739C3"/>
    <w:rsid w:val="00E73C93"/>
    <w:rsid w:val="00E740EB"/>
    <w:rsid w:val="00E74556"/>
    <w:rsid w:val="00E74650"/>
    <w:rsid w:val="00E755AD"/>
    <w:rsid w:val="00E762D3"/>
    <w:rsid w:val="00E76461"/>
    <w:rsid w:val="00E76D22"/>
    <w:rsid w:val="00E77852"/>
    <w:rsid w:val="00E7792D"/>
    <w:rsid w:val="00E77E8C"/>
    <w:rsid w:val="00E77FBF"/>
    <w:rsid w:val="00E804E5"/>
    <w:rsid w:val="00E80E1F"/>
    <w:rsid w:val="00E80F43"/>
    <w:rsid w:val="00E810F3"/>
    <w:rsid w:val="00E81535"/>
    <w:rsid w:val="00E818D9"/>
    <w:rsid w:val="00E81ABD"/>
    <w:rsid w:val="00E82790"/>
    <w:rsid w:val="00E83233"/>
    <w:rsid w:val="00E8339A"/>
    <w:rsid w:val="00E83684"/>
    <w:rsid w:val="00E83930"/>
    <w:rsid w:val="00E84841"/>
    <w:rsid w:val="00E84E7C"/>
    <w:rsid w:val="00E85566"/>
    <w:rsid w:val="00E85AA2"/>
    <w:rsid w:val="00E85F44"/>
    <w:rsid w:val="00E860AB"/>
    <w:rsid w:val="00E86426"/>
    <w:rsid w:val="00E87DC1"/>
    <w:rsid w:val="00E90B5C"/>
    <w:rsid w:val="00E910C2"/>
    <w:rsid w:val="00E925AE"/>
    <w:rsid w:val="00E926FE"/>
    <w:rsid w:val="00E92D27"/>
    <w:rsid w:val="00E93180"/>
    <w:rsid w:val="00E936C1"/>
    <w:rsid w:val="00E9389F"/>
    <w:rsid w:val="00E93CF7"/>
    <w:rsid w:val="00E94289"/>
    <w:rsid w:val="00E9487E"/>
    <w:rsid w:val="00E94EC9"/>
    <w:rsid w:val="00E954A5"/>
    <w:rsid w:val="00E9550A"/>
    <w:rsid w:val="00E96034"/>
    <w:rsid w:val="00E964C4"/>
    <w:rsid w:val="00E966D7"/>
    <w:rsid w:val="00E9705D"/>
    <w:rsid w:val="00E973F5"/>
    <w:rsid w:val="00E97D75"/>
    <w:rsid w:val="00EA02DD"/>
    <w:rsid w:val="00EA0652"/>
    <w:rsid w:val="00EA0947"/>
    <w:rsid w:val="00EA121A"/>
    <w:rsid w:val="00EA138E"/>
    <w:rsid w:val="00EA15C8"/>
    <w:rsid w:val="00EA16E0"/>
    <w:rsid w:val="00EA1896"/>
    <w:rsid w:val="00EA1A60"/>
    <w:rsid w:val="00EA1D59"/>
    <w:rsid w:val="00EA2715"/>
    <w:rsid w:val="00EA2758"/>
    <w:rsid w:val="00EA2DB8"/>
    <w:rsid w:val="00EA5682"/>
    <w:rsid w:val="00EA56D3"/>
    <w:rsid w:val="00EA5D6F"/>
    <w:rsid w:val="00EA605B"/>
    <w:rsid w:val="00EA6155"/>
    <w:rsid w:val="00EA61B9"/>
    <w:rsid w:val="00EA639B"/>
    <w:rsid w:val="00EA6409"/>
    <w:rsid w:val="00EA6A06"/>
    <w:rsid w:val="00EA6DDB"/>
    <w:rsid w:val="00EA7294"/>
    <w:rsid w:val="00EA77DC"/>
    <w:rsid w:val="00EA79E7"/>
    <w:rsid w:val="00EB0500"/>
    <w:rsid w:val="00EB0690"/>
    <w:rsid w:val="00EB0A8E"/>
    <w:rsid w:val="00EB1047"/>
    <w:rsid w:val="00EB12DB"/>
    <w:rsid w:val="00EB13DB"/>
    <w:rsid w:val="00EB1550"/>
    <w:rsid w:val="00EB1EDE"/>
    <w:rsid w:val="00EB2055"/>
    <w:rsid w:val="00EB2A98"/>
    <w:rsid w:val="00EB31D2"/>
    <w:rsid w:val="00EB34E8"/>
    <w:rsid w:val="00EB363D"/>
    <w:rsid w:val="00EB3843"/>
    <w:rsid w:val="00EB3E7D"/>
    <w:rsid w:val="00EB44AA"/>
    <w:rsid w:val="00EB53FC"/>
    <w:rsid w:val="00EB55C4"/>
    <w:rsid w:val="00EB5699"/>
    <w:rsid w:val="00EB5AF9"/>
    <w:rsid w:val="00EB67FE"/>
    <w:rsid w:val="00EB6862"/>
    <w:rsid w:val="00EB6CFC"/>
    <w:rsid w:val="00EB7280"/>
    <w:rsid w:val="00EB73F3"/>
    <w:rsid w:val="00EB78E3"/>
    <w:rsid w:val="00EC0953"/>
    <w:rsid w:val="00EC0F0C"/>
    <w:rsid w:val="00EC1864"/>
    <w:rsid w:val="00EC1F16"/>
    <w:rsid w:val="00EC2418"/>
    <w:rsid w:val="00EC2856"/>
    <w:rsid w:val="00EC2DF3"/>
    <w:rsid w:val="00EC33CA"/>
    <w:rsid w:val="00EC3C82"/>
    <w:rsid w:val="00EC3CCC"/>
    <w:rsid w:val="00EC40F4"/>
    <w:rsid w:val="00EC5195"/>
    <w:rsid w:val="00EC6800"/>
    <w:rsid w:val="00EC68F8"/>
    <w:rsid w:val="00EC6C66"/>
    <w:rsid w:val="00EC6ED4"/>
    <w:rsid w:val="00EC7710"/>
    <w:rsid w:val="00EC7A7C"/>
    <w:rsid w:val="00ED04CB"/>
    <w:rsid w:val="00ED06D3"/>
    <w:rsid w:val="00ED0788"/>
    <w:rsid w:val="00ED0F85"/>
    <w:rsid w:val="00ED1253"/>
    <w:rsid w:val="00ED144E"/>
    <w:rsid w:val="00ED17EE"/>
    <w:rsid w:val="00ED1AA8"/>
    <w:rsid w:val="00ED24D6"/>
    <w:rsid w:val="00ED2B95"/>
    <w:rsid w:val="00ED2BE0"/>
    <w:rsid w:val="00ED2C06"/>
    <w:rsid w:val="00ED3907"/>
    <w:rsid w:val="00ED39F0"/>
    <w:rsid w:val="00ED3AF1"/>
    <w:rsid w:val="00ED3FD8"/>
    <w:rsid w:val="00ED41E3"/>
    <w:rsid w:val="00ED46E6"/>
    <w:rsid w:val="00ED49E9"/>
    <w:rsid w:val="00ED4AB7"/>
    <w:rsid w:val="00ED5EE8"/>
    <w:rsid w:val="00ED5F70"/>
    <w:rsid w:val="00ED6437"/>
    <w:rsid w:val="00ED64A2"/>
    <w:rsid w:val="00ED68C2"/>
    <w:rsid w:val="00ED68C7"/>
    <w:rsid w:val="00ED6A3B"/>
    <w:rsid w:val="00ED7759"/>
    <w:rsid w:val="00ED7DF2"/>
    <w:rsid w:val="00EE054D"/>
    <w:rsid w:val="00EE0607"/>
    <w:rsid w:val="00EE1425"/>
    <w:rsid w:val="00EE1843"/>
    <w:rsid w:val="00EE2DFF"/>
    <w:rsid w:val="00EE31F1"/>
    <w:rsid w:val="00EE336C"/>
    <w:rsid w:val="00EE393D"/>
    <w:rsid w:val="00EE39FA"/>
    <w:rsid w:val="00EE3E75"/>
    <w:rsid w:val="00EE4070"/>
    <w:rsid w:val="00EE4314"/>
    <w:rsid w:val="00EE4383"/>
    <w:rsid w:val="00EE4940"/>
    <w:rsid w:val="00EE49E2"/>
    <w:rsid w:val="00EE4B3E"/>
    <w:rsid w:val="00EE4EBE"/>
    <w:rsid w:val="00EE54B7"/>
    <w:rsid w:val="00EE57B3"/>
    <w:rsid w:val="00EE592C"/>
    <w:rsid w:val="00EE5D65"/>
    <w:rsid w:val="00EE5E46"/>
    <w:rsid w:val="00EE67F9"/>
    <w:rsid w:val="00EE6A5B"/>
    <w:rsid w:val="00EE6ADF"/>
    <w:rsid w:val="00EE6E57"/>
    <w:rsid w:val="00EE6EAA"/>
    <w:rsid w:val="00EE73EA"/>
    <w:rsid w:val="00EF00CE"/>
    <w:rsid w:val="00EF0B27"/>
    <w:rsid w:val="00EF19AB"/>
    <w:rsid w:val="00EF1F93"/>
    <w:rsid w:val="00EF236B"/>
    <w:rsid w:val="00EF2496"/>
    <w:rsid w:val="00EF2A96"/>
    <w:rsid w:val="00EF2EFE"/>
    <w:rsid w:val="00EF330D"/>
    <w:rsid w:val="00EF4390"/>
    <w:rsid w:val="00EF4AA6"/>
    <w:rsid w:val="00EF4E86"/>
    <w:rsid w:val="00EF56B9"/>
    <w:rsid w:val="00EF5AA6"/>
    <w:rsid w:val="00EF5E11"/>
    <w:rsid w:val="00EF62BA"/>
    <w:rsid w:val="00EF683E"/>
    <w:rsid w:val="00EF6EE2"/>
    <w:rsid w:val="00EF7BDF"/>
    <w:rsid w:val="00F017D9"/>
    <w:rsid w:val="00F01A85"/>
    <w:rsid w:val="00F01D9A"/>
    <w:rsid w:val="00F01FC6"/>
    <w:rsid w:val="00F02457"/>
    <w:rsid w:val="00F026B2"/>
    <w:rsid w:val="00F03569"/>
    <w:rsid w:val="00F03A5A"/>
    <w:rsid w:val="00F03ACD"/>
    <w:rsid w:val="00F042E0"/>
    <w:rsid w:val="00F043A2"/>
    <w:rsid w:val="00F04400"/>
    <w:rsid w:val="00F04ADF"/>
    <w:rsid w:val="00F05086"/>
    <w:rsid w:val="00F0511B"/>
    <w:rsid w:val="00F05247"/>
    <w:rsid w:val="00F05518"/>
    <w:rsid w:val="00F0589E"/>
    <w:rsid w:val="00F05B95"/>
    <w:rsid w:val="00F05ECA"/>
    <w:rsid w:val="00F071FF"/>
    <w:rsid w:val="00F07A3B"/>
    <w:rsid w:val="00F107A7"/>
    <w:rsid w:val="00F10DAA"/>
    <w:rsid w:val="00F11499"/>
    <w:rsid w:val="00F114E7"/>
    <w:rsid w:val="00F11508"/>
    <w:rsid w:val="00F11820"/>
    <w:rsid w:val="00F130CC"/>
    <w:rsid w:val="00F13293"/>
    <w:rsid w:val="00F13BE5"/>
    <w:rsid w:val="00F14026"/>
    <w:rsid w:val="00F142AD"/>
    <w:rsid w:val="00F14633"/>
    <w:rsid w:val="00F1489F"/>
    <w:rsid w:val="00F14A3B"/>
    <w:rsid w:val="00F14F91"/>
    <w:rsid w:val="00F156E0"/>
    <w:rsid w:val="00F16415"/>
    <w:rsid w:val="00F171B1"/>
    <w:rsid w:val="00F17B73"/>
    <w:rsid w:val="00F20330"/>
    <w:rsid w:val="00F20384"/>
    <w:rsid w:val="00F20970"/>
    <w:rsid w:val="00F20D10"/>
    <w:rsid w:val="00F2109B"/>
    <w:rsid w:val="00F225DE"/>
    <w:rsid w:val="00F239C3"/>
    <w:rsid w:val="00F23D63"/>
    <w:rsid w:val="00F243B0"/>
    <w:rsid w:val="00F24727"/>
    <w:rsid w:val="00F24E55"/>
    <w:rsid w:val="00F24EFE"/>
    <w:rsid w:val="00F25850"/>
    <w:rsid w:val="00F25DAE"/>
    <w:rsid w:val="00F2602D"/>
    <w:rsid w:val="00F268A0"/>
    <w:rsid w:val="00F26F3B"/>
    <w:rsid w:val="00F271B3"/>
    <w:rsid w:val="00F273F6"/>
    <w:rsid w:val="00F27428"/>
    <w:rsid w:val="00F278DE"/>
    <w:rsid w:val="00F278F2"/>
    <w:rsid w:val="00F27A1B"/>
    <w:rsid w:val="00F27E63"/>
    <w:rsid w:val="00F27E89"/>
    <w:rsid w:val="00F27F2E"/>
    <w:rsid w:val="00F303D4"/>
    <w:rsid w:val="00F30748"/>
    <w:rsid w:val="00F3075A"/>
    <w:rsid w:val="00F30CF0"/>
    <w:rsid w:val="00F30D62"/>
    <w:rsid w:val="00F30EC2"/>
    <w:rsid w:val="00F31A28"/>
    <w:rsid w:val="00F32B1F"/>
    <w:rsid w:val="00F3340A"/>
    <w:rsid w:val="00F3359B"/>
    <w:rsid w:val="00F33633"/>
    <w:rsid w:val="00F3426B"/>
    <w:rsid w:val="00F346F7"/>
    <w:rsid w:val="00F35C9D"/>
    <w:rsid w:val="00F36A26"/>
    <w:rsid w:val="00F3708E"/>
    <w:rsid w:val="00F374E2"/>
    <w:rsid w:val="00F379B2"/>
    <w:rsid w:val="00F37C6C"/>
    <w:rsid w:val="00F37CED"/>
    <w:rsid w:val="00F40D8E"/>
    <w:rsid w:val="00F41345"/>
    <w:rsid w:val="00F41879"/>
    <w:rsid w:val="00F4231E"/>
    <w:rsid w:val="00F42321"/>
    <w:rsid w:val="00F42817"/>
    <w:rsid w:val="00F42B99"/>
    <w:rsid w:val="00F42FE3"/>
    <w:rsid w:val="00F437B7"/>
    <w:rsid w:val="00F43A2B"/>
    <w:rsid w:val="00F43ABE"/>
    <w:rsid w:val="00F43C80"/>
    <w:rsid w:val="00F44294"/>
    <w:rsid w:val="00F45F79"/>
    <w:rsid w:val="00F461D0"/>
    <w:rsid w:val="00F463C2"/>
    <w:rsid w:val="00F463DD"/>
    <w:rsid w:val="00F4746B"/>
    <w:rsid w:val="00F47F12"/>
    <w:rsid w:val="00F5185C"/>
    <w:rsid w:val="00F51875"/>
    <w:rsid w:val="00F51A94"/>
    <w:rsid w:val="00F51EBE"/>
    <w:rsid w:val="00F51EEB"/>
    <w:rsid w:val="00F52231"/>
    <w:rsid w:val="00F52501"/>
    <w:rsid w:val="00F525E4"/>
    <w:rsid w:val="00F52A11"/>
    <w:rsid w:val="00F52E36"/>
    <w:rsid w:val="00F53209"/>
    <w:rsid w:val="00F53C28"/>
    <w:rsid w:val="00F541C8"/>
    <w:rsid w:val="00F546BE"/>
    <w:rsid w:val="00F54758"/>
    <w:rsid w:val="00F54D7A"/>
    <w:rsid w:val="00F553F9"/>
    <w:rsid w:val="00F5603D"/>
    <w:rsid w:val="00F563CD"/>
    <w:rsid w:val="00F5648D"/>
    <w:rsid w:val="00F567AA"/>
    <w:rsid w:val="00F570CB"/>
    <w:rsid w:val="00F57695"/>
    <w:rsid w:val="00F60103"/>
    <w:rsid w:val="00F60271"/>
    <w:rsid w:val="00F6040E"/>
    <w:rsid w:val="00F604EC"/>
    <w:rsid w:val="00F60802"/>
    <w:rsid w:val="00F60AC3"/>
    <w:rsid w:val="00F60D4B"/>
    <w:rsid w:val="00F61B91"/>
    <w:rsid w:val="00F62438"/>
    <w:rsid w:val="00F62973"/>
    <w:rsid w:val="00F6373D"/>
    <w:rsid w:val="00F645FF"/>
    <w:rsid w:val="00F6477F"/>
    <w:rsid w:val="00F64CCE"/>
    <w:rsid w:val="00F663A7"/>
    <w:rsid w:val="00F66822"/>
    <w:rsid w:val="00F66992"/>
    <w:rsid w:val="00F67903"/>
    <w:rsid w:val="00F67CA9"/>
    <w:rsid w:val="00F67DAE"/>
    <w:rsid w:val="00F6B9C4"/>
    <w:rsid w:val="00F70462"/>
    <w:rsid w:val="00F709B9"/>
    <w:rsid w:val="00F70A0A"/>
    <w:rsid w:val="00F70B83"/>
    <w:rsid w:val="00F719B0"/>
    <w:rsid w:val="00F72DBC"/>
    <w:rsid w:val="00F743C0"/>
    <w:rsid w:val="00F74462"/>
    <w:rsid w:val="00F746F4"/>
    <w:rsid w:val="00F74EF3"/>
    <w:rsid w:val="00F74F00"/>
    <w:rsid w:val="00F759A9"/>
    <w:rsid w:val="00F76627"/>
    <w:rsid w:val="00F77361"/>
    <w:rsid w:val="00F801C5"/>
    <w:rsid w:val="00F8071A"/>
    <w:rsid w:val="00F81344"/>
    <w:rsid w:val="00F8167D"/>
    <w:rsid w:val="00F8221B"/>
    <w:rsid w:val="00F8294A"/>
    <w:rsid w:val="00F82C96"/>
    <w:rsid w:val="00F82DF5"/>
    <w:rsid w:val="00F836FF"/>
    <w:rsid w:val="00F839F5"/>
    <w:rsid w:val="00F83FFF"/>
    <w:rsid w:val="00F8404D"/>
    <w:rsid w:val="00F84609"/>
    <w:rsid w:val="00F84C69"/>
    <w:rsid w:val="00F85098"/>
    <w:rsid w:val="00F8522F"/>
    <w:rsid w:val="00F8529E"/>
    <w:rsid w:val="00F855C3"/>
    <w:rsid w:val="00F859D7"/>
    <w:rsid w:val="00F86439"/>
    <w:rsid w:val="00F86976"/>
    <w:rsid w:val="00F8724B"/>
    <w:rsid w:val="00F87291"/>
    <w:rsid w:val="00F8736D"/>
    <w:rsid w:val="00F8748B"/>
    <w:rsid w:val="00F90226"/>
    <w:rsid w:val="00F905B7"/>
    <w:rsid w:val="00F9072F"/>
    <w:rsid w:val="00F90DEE"/>
    <w:rsid w:val="00F90E15"/>
    <w:rsid w:val="00F90F88"/>
    <w:rsid w:val="00F912D4"/>
    <w:rsid w:val="00F925FB"/>
    <w:rsid w:val="00F9284D"/>
    <w:rsid w:val="00F9288D"/>
    <w:rsid w:val="00F92D02"/>
    <w:rsid w:val="00F92DA3"/>
    <w:rsid w:val="00F92F5D"/>
    <w:rsid w:val="00F94664"/>
    <w:rsid w:val="00F95DA2"/>
    <w:rsid w:val="00F96EF2"/>
    <w:rsid w:val="00F97480"/>
    <w:rsid w:val="00FA0679"/>
    <w:rsid w:val="00FA0B51"/>
    <w:rsid w:val="00FA0C3C"/>
    <w:rsid w:val="00FA0F41"/>
    <w:rsid w:val="00FA12C5"/>
    <w:rsid w:val="00FA1CB9"/>
    <w:rsid w:val="00FA21B0"/>
    <w:rsid w:val="00FA2D5B"/>
    <w:rsid w:val="00FA345A"/>
    <w:rsid w:val="00FA346D"/>
    <w:rsid w:val="00FA3808"/>
    <w:rsid w:val="00FA3850"/>
    <w:rsid w:val="00FA44FC"/>
    <w:rsid w:val="00FA471B"/>
    <w:rsid w:val="00FA4E59"/>
    <w:rsid w:val="00FA58EE"/>
    <w:rsid w:val="00FA5D79"/>
    <w:rsid w:val="00FA5E32"/>
    <w:rsid w:val="00FA6443"/>
    <w:rsid w:val="00FA64B7"/>
    <w:rsid w:val="00FA69C4"/>
    <w:rsid w:val="00FA6C7F"/>
    <w:rsid w:val="00FB03AB"/>
    <w:rsid w:val="00FB0B27"/>
    <w:rsid w:val="00FB0C29"/>
    <w:rsid w:val="00FB1860"/>
    <w:rsid w:val="00FB1FF3"/>
    <w:rsid w:val="00FB202E"/>
    <w:rsid w:val="00FB2046"/>
    <w:rsid w:val="00FB2A6F"/>
    <w:rsid w:val="00FB2AF8"/>
    <w:rsid w:val="00FB2C58"/>
    <w:rsid w:val="00FB2DEB"/>
    <w:rsid w:val="00FB30ED"/>
    <w:rsid w:val="00FB30F4"/>
    <w:rsid w:val="00FB31BD"/>
    <w:rsid w:val="00FB33B8"/>
    <w:rsid w:val="00FB36B1"/>
    <w:rsid w:val="00FB3D7C"/>
    <w:rsid w:val="00FB3DF6"/>
    <w:rsid w:val="00FB441A"/>
    <w:rsid w:val="00FB4AB0"/>
    <w:rsid w:val="00FB4ED1"/>
    <w:rsid w:val="00FB5059"/>
    <w:rsid w:val="00FB5B4A"/>
    <w:rsid w:val="00FB5D06"/>
    <w:rsid w:val="00FB5D11"/>
    <w:rsid w:val="00FB635C"/>
    <w:rsid w:val="00FB6BE0"/>
    <w:rsid w:val="00FB6E3E"/>
    <w:rsid w:val="00FB70BB"/>
    <w:rsid w:val="00FB7192"/>
    <w:rsid w:val="00FB7DA5"/>
    <w:rsid w:val="00FC032C"/>
    <w:rsid w:val="00FC0653"/>
    <w:rsid w:val="00FC0A5C"/>
    <w:rsid w:val="00FC12CF"/>
    <w:rsid w:val="00FC1C1D"/>
    <w:rsid w:val="00FC30E0"/>
    <w:rsid w:val="00FC31B0"/>
    <w:rsid w:val="00FC3373"/>
    <w:rsid w:val="00FC4D01"/>
    <w:rsid w:val="00FC4F12"/>
    <w:rsid w:val="00FC5896"/>
    <w:rsid w:val="00FC6722"/>
    <w:rsid w:val="00FC68E2"/>
    <w:rsid w:val="00FC6F0D"/>
    <w:rsid w:val="00FC6F9E"/>
    <w:rsid w:val="00FC716F"/>
    <w:rsid w:val="00FC7C9F"/>
    <w:rsid w:val="00FD055F"/>
    <w:rsid w:val="00FD07EC"/>
    <w:rsid w:val="00FD1232"/>
    <w:rsid w:val="00FD140B"/>
    <w:rsid w:val="00FD1804"/>
    <w:rsid w:val="00FD2572"/>
    <w:rsid w:val="00FD2D17"/>
    <w:rsid w:val="00FD3790"/>
    <w:rsid w:val="00FD37F2"/>
    <w:rsid w:val="00FD392D"/>
    <w:rsid w:val="00FD3B53"/>
    <w:rsid w:val="00FD476E"/>
    <w:rsid w:val="00FD4C0D"/>
    <w:rsid w:val="00FD4DD4"/>
    <w:rsid w:val="00FD4F50"/>
    <w:rsid w:val="00FD5BF2"/>
    <w:rsid w:val="00FD5C34"/>
    <w:rsid w:val="00FD5EE3"/>
    <w:rsid w:val="00FD6161"/>
    <w:rsid w:val="00FD6362"/>
    <w:rsid w:val="00FD6441"/>
    <w:rsid w:val="00FD64A6"/>
    <w:rsid w:val="00FD6827"/>
    <w:rsid w:val="00FD6F30"/>
    <w:rsid w:val="00FE0DB4"/>
    <w:rsid w:val="00FE1856"/>
    <w:rsid w:val="00FE1ABB"/>
    <w:rsid w:val="00FE1F51"/>
    <w:rsid w:val="00FE2BEC"/>
    <w:rsid w:val="00FE3045"/>
    <w:rsid w:val="00FE3866"/>
    <w:rsid w:val="00FE3A79"/>
    <w:rsid w:val="00FE3B2F"/>
    <w:rsid w:val="00FE42B9"/>
    <w:rsid w:val="00FE444F"/>
    <w:rsid w:val="00FE5159"/>
    <w:rsid w:val="00FE520A"/>
    <w:rsid w:val="00FE5484"/>
    <w:rsid w:val="00FE58A1"/>
    <w:rsid w:val="00FE5928"/>
    <w:rsid w:val="00FE63B1"/>
    <w:rsid w:val="00FE6523"/>
    <w:rsid w:val="00FE797C"/>
    <w:rsid w:val="00FE79DC"/>
    <w:rsid w:val="00FE7F67"/>
    <w:rsid w:val="00FF0325"/>
    <w:rsid w:val="00FF0D47"/>
    <w:rsid w:val="00FF1210"/>
    <w:rsid w:val="00FF144E"/>
    <w:rsid w:val="00FF16AA"/>
    <w:rsid w:val="00FF2518"/>
    <w:rsid w:val="00FF337F"/>
    <w:rsid w:val="00FF3492"/>
    <w:rsid w:val="00FF399C"/>
    <w:rsid w:val="00FF3F1C"/>
    <w:rsid w:val="00FF451D"/>
    <w:rsid w:val="00FF4827"/>
    <w:rsid w:val="00FF48DC"/>
    <w:rsid w:val="00FF5440"/>
    <w:rsid w:val="00FF5507"/>
    <w:rsid w:val="00FF6594"/>
    <w:rsid w:val="00FF68B3"/>
    <w:rsid w:val="00FF68BD"/>
    <w:rsid w:val="00FF6D68"/>
    <w:rsid w:val="00FF723B"/>
    <w:rsid w:val="00FF7F42"/>
    <w:rsid w:val="010C60CC"/>
    <w:rsid w:val="010F40B8"/>
    <w:rsid w:val="0120C4BF"/>
    <w:rsid w:val="01229DF7"/>
    <w:rsid w:val="0129519A"/>
    <w:rsid w:val="012DDB45"/>
    <w:rsid w:val="013BD39C"/>
    <w:rsid w:val="01477293"/>
    <w:rsid w:val="014A28B7"/>
    <w:rsid w:val="014A8299"/>
    <w:rsid w:val="0152E6A6"/>
    <w:rsid w:val="01536744"/>
    <w:rsid w:val="016ACA9E"/>
    <w:rsid w:val="0173D206"/>
    <w:rsid w:val="017BBD4A"/>
    <w:rsid w:val="01825366"/>
    <w:rsid w:val="0184C6E4"/>
    <w:rsid w:val="018A3309"/>
    <w:rsid w:val="019A8EAC"/>
    <w:rsid w:val="019AD0D0"/>
    <w:rsid w:val="01B146F3"/>
    <w:rsid w:val="01B7020D"/>
    <w:rsid w:val="01BF162F"/>
    <w:rsid w:val="01BF312C"/>
    <w:rsid w:val="01C0E5A2"/>
    <w:rsid w:val="01CD4F04"/>
    <w:rsid w:val="01CF554C"/>
    <w:rsid w:val="01DEF984"/>
    <w:rsid w:val="01E24787"/>
    <w:rsid w:val="01E5D34A"/>
    <w:rsid w:val="01F522C1"/>
    <w:rsid w:val="01FFE749"/>
    <w:rsid w:val="020C0650"/>
    <w:rsid w:val="020DB339"/>
    <w:rsid w:val="020EFD1F"/>
    <w:rsid w:val="02222B21"/>
    <w:rsid w:val="02276F97"/>
    <w:rsid w:val="023910F0"/>
    <w:rsid w:val="023EFE85"/>
    <w:rsid w:val="024FCCE2"/>
    <w:rsid w:val="025A8FF0"/>
    <w:rsid w:val="025B4F54"/>
    <w:rsid w:val="0265933D"/>
    <w:rsid w:val="0284751C"/>
    <w:rsid w:val="0287CFFA"/>
    <w:rsid w:val="02C67B9E"/>
    <w:rsid w:val="02CD278B"/>
    <w:rsid w:val="02D5356F"/>
    <w:rsid w:val="02F1CEA4"/>
    <w:rsid w:val="02FE4C12"/>
    <w:rsid w:val="030309B6"/>
    <w:rsid w:val="03070542"/>
    <w:rsid w:val="0309A4DE"/>
    <w:rsid w:val="030D36A7"/>
    <w:rsid w:val="030DF511"/>
    <w:rsid w:val="031FB72D"/>
    <w:rsid w:val="0332B6B4"/>
    <w:rsid w:val="0335ECDA"/>
    <w:rsid w:val="0338EA27"/>
    <w:rsid w:val="0341461E"/>
    <w:rsid w:val="0345DADE"/>
    <w:rsid w:val="034ADFDB"/>
    <w:rsid w:val="035229BB"/>
    <w:rsid w:val="03655067"/>
    <w:rsid w:val="03666DE2"/>
    <w:rsid w:val="03707D64"/>
    <w:rsid w:val="037435A8"/>
    <w:rsid w:val="03747821"/>
    <w:rsid w:val="037C0292"/>
    <w:rsid w:val="037E237D"/>
    <w:rsid w:val="037F52EF"/>
    <w:rsid w:val="0383E095"/>
    <w:rsid w:val="0384184C"/>
    <w:rsid w:val="038CEA24"/>
    <w:rsid w:val="039FA40C"/>
    <w:rsid w:val="03A0DC2E"/>
    <w:rsid w:val="03A3359C"/>
    <w:rsid w:val="03B25564"/>
    <w:rsid w:val="03C80313"/>
    <w:rsid w:val="03CC0BC3"/>
    <w:rsid w:val="03CF8CA8"/>
    <w:rsid w:val="03D21342"/>
    <w:rsid w:val="03D4E151"/>
    <w:rsid w:val="03DA38FF"/>
    <w:rsid w:val="03DCA7F2"/>
    <w:rsid w:val="03DCC6B6"/>
    <w:rsid w:val="03DF980A"/>
    <w:rsid w:val="03E2B654"/>
    <w:rsid w:val="03E6B224"/>
    <w:rsid w:val="03F7F82F"/>
    <w:rsid w:val="04059C39"/>
    <w:rsid w:val="04106D0F"/>
    <w:rsid w:val="0411A55C"/>
    <w:rsid w:val="0414929B"/>
    <w:rsid w:val="04172D38"/>
    <w:rsid w:val="04237A9B"/>
    <w:rsid w:val="04288F4D"/>
    <w:rsid w:val="0437B756"/>
    <w:rsid w:val="043A7143"/>
    <w:rsid w:val="043E957B"/>
    <w:rsid w:val="044A1F96"/>
    <w:rsid w:val="04530844"/>
    <w:rsid w:val="0461E824"/>
    <w:rsid w:val="04732823"/>
    <w:rsid w:val="0474F570"/>
    <w:rsid w:val="047566C9"/>
    <w:rsid w:val="0497C72D"/>
    <w:rsid w:val="049C4E4E"/>
    <w:rsid w:val="04A5DD5C"/>
    <w:rsid w:val="04A99140"/>
    <w:rsid w:val="04AB181F"/>
    <w:rsid w:val="04B207F5"/>
    <w:rsid w:val="04BCC3C2"/>
    <w:rsid w:val="04C3EE22"/>
    <w:rsid w:val="04C61646"/>
    <w:rsid w:val="04D7FC35"/>
    <w:rsid w:val="04E49688"/>
    <w:rsid w:val="04FE829C"/>
    <w:rsid w:val="0502F8DF"/>
    <w:rsid w:val="052142CE"/>
    <w:rsid w:val="052BA38E"/>
    <w:rsid w:val="05371222"/>
    <w:rsid w:val="054687CA"/>
    <w:rsid w:val="054E25C5"/>
    <w:rsid w:val="0558352D"/>
    <w:rsid w:val="055C4E50"/>
    <w:rsid w:val="05637562"/>
    <w:rsid w:val="05738005"/>
    <w:rsid w:val="0574D75A"/>
    <w:rsid w:val="05757BD9"/>
    <w:rsid w:val="05876DA4"/>
    <w:rsid w:val="05880CC0"/>
    <w:rsid w:val="058BCE9A"/>
    <w:rsid w:val="058F5466"/>
    <w:rsid w:val="05A69397"/>
    <w:rsid w:val="05A78650"/>
    <w:rsid w:val="05AF4A81"/>
    <w:rsid w:val="05BCA61A"/>
    <w:rsid w:val="05C116A7"/>
    <w:rsid w:val="05C3721A"/>
    <w:rsid w:val="05C45DE4"/>
    <w:rsid w:val="05C573C3"/>
    <w:rsid w:val="05D0C928"/>
    <w:rsid w:val="05D1345E"/>
    <w:rsid w:val="05D47AC9"/>
    <w:rsid w:val="05D6E1C8"/>
    <w:rsid w:val="05E09DAC"/>
    <w:rsid w:val="05FA6F48"/>
    <w:rsid w:val="061AE48E"/>
    <w:rsid w:val="06223721"/>
    <w:rsid w:val="062FD53B"/>
    <w:rsid w:val="06342BFC"/>
    <w:rsid w:val="0639C4BA"/>
    <w:rsid w:val="0642F89C"/>
    <w:rsid w:val="06460D79"/>
    <w:rsid w:val="0660A81E"/>
    <w:rsid w:val="066196F6"/>
    <w:rsid w:val="066BCAB3"/>
    <w:rsid w:val="066E91DD"/>
    <w:rsid w:val="066FC733"/>
    <w:rsid w:val="0677C9D1"/>
    <w:rsid w:val="067D7BA0"/>
    <w:rsid w:val="067EDAD6"/>
    <w:rsid w:val="0680B857"/>
    <w:rsid w:val="068F401C"/>
    <w:rsid w:val="06AA7856"/>
    <w:rsid w:val="06AFBF90"/>
    <w:rsid w:val="06C99F83"/>
    <w:rsid w:val="06CE3B2F"/>
    <w:rsid w:val="06D40A33"/>
    <w:rsid w:val="06DAE897"/>
    <w:rsid w:val="06DC2185"/>
    <w:rsid w:val="06F161F0"/>
    <w:rsid w:val="06FA0353"/>
    <w:rsid w:val="0705DDD8"/>
    <w:rsid w:val="07063426"/>
    <w:rsid w:val="07195EC4"/>
    <w:rsid w:val="071C89C9"/>
    <w:rsid w:val="072838AA"/>
    <w:rsid w:val="0731208E"/>
    <w:rsid w:val="07324523"/>
    <w:rsid w:val="07349028"/>
    <w:rsid w:val="074ECDFA"/>
    <w:rsid w:val="0750C638"/>
    <w:rsid w:val="075EDD4E"/>
    <w:rsid w:val="0762F8E1"/>
    <w:rsid w:val="076342A4"/>
    <w:rsid w:val="076E12C9"/>
    <w:rsid w:val="077475FC"/>
    <w:rsid w:val="078F87C7"/>
    <w:rsid w:val="0796ADB8"/>
    <w:rsid w:val="07A13E94"/>
    <w:rsid w:val="07AADBE2"/>
    <w:rsid w:val="07AD71E2"/>
    <w:rsid w:val="07AE31D1"/>
    <w:rsid w:val="07B05C3A"/>
    <w:rsid w:val="07CB7EEE"/>
    <w:rsid w:val="07CE3362"/>
    <w:rsid w:val="07DC2C0E"/>
    <w:rsid w:val="07DC48CF"/>
    <w:rsid w:val="07DF8CE0"/>
    <w:rsid w:val="07DFDAFD"/>
    <w:rsid w:val="07E1D45C"/>
    <w:rsid w:val="07E3D420"/>
    <w:rsid w:val="07EC2D7A"/>
    <w:rsid w:val="07F2F11D"/>
    <w:rsid w:val="07F94112"/>
    <w:rsid w:val="08009278"/>
    <w:rsid w:val="0801303C"/>
    <w:rsid w:val="080BCC2F"/>
    <w:rsid w:val="0810F9C0"/>
    <w:rsid w:val="0819956A"/>
    <w:rsid w:val="081EA353"/>
    <w:rsid w:val="082475BF"/>
    <w:rsid w:val="0834B9B2"/>
    <w:rsid w:val="083821D1"/>
    <w:rsid w:val="083AE151"/>
    <w:rsid w:val="083F8EE1"/>
    <w:rsid w:val="084F9E1B"/>
    <w:rsid w:val="085A7146"/>
    <w:rsid w:val="0861B734"/>
    <w:rsid w:val="086FCF83"/>
    <w:rsid w:val="087A1B4E"/>
    <w:rsid w:val="087A4819"/>
    <w:rsid w:val="087F4603"/>
    <w:rsid w:val="08807718"/>
    <w:rsid w:val="0883D114"/>
    <w:rsid w:val="088A7159"/>
    <w:rsid w:val="089449CA"/>
    <w:rsid w:val="0897003E"/>
    <w:rsid w:val="089B7436"/>
    <w:rsid w:val="089D8236"/>
    <w:rsid w:val="089F7B22"/>
    <w:rsid w:val="08B43B65"/>
    <w:rsid w:val="08BBC1DD"/>
    <w:rsid w:val="08BD9F94"/>
    <w:rsid w:val="08C89D7D"/>
    <w:rsid w:val="08D08F14"/>
    <w:rsid w:val="08DF51AD"/>
    <w:rsid w:val="08DFD1FA"/>
    <w:rsid w:val="08E15AE4"/>
    <w:rsid w:val="08E82898"/>
    <w:rsid w:val="08EE7CF8"/>
    <w:rsid w:val="08F2923E"/>
    <w:rsid w:val="08FE5769"/>
    <w:rsid w:val="09157CCC"/>
    <w:rsid w:val="0920C43C"/>
    <w:rsid w:val="09289C4F"/>
    <w:rsid w:val="092AB0C8"/>
    <w:rsid w:val="0930E230"/>
    <w:rsid w:val="09404312"/>
    <w:rsid w:val="09428016"/>
    <w:rsid w:val="09464EBA"/>
    <w:rsid w:val="09494243"/>
    <w:rsid w:val="0953298F"/>
    <w:rsid w:val="09590A23"/>
    <w:rsid w:val="0977BD51"/>
    <w:rsid w:val="09812491"/>
    <w:rsid w:val="099937B8"/>
    <w:rsid w:val="09A1E626"/>
    <w:rsid w:val="09A7608B"/>
    <w:rsid w:val="09A890E6"/>
    <w:rsid w:val="09ABE969"/>
    <w:rsid w:val="09ABEF99"/>
    <w:rsid w:val="09AE488B"/>
    <w:rsid w:val="09B88FE1"/>
    <w:rsid w:val="09BE9086"/>
    <w:rsid w:val="09CBCDE7"/>
    <w:rsid w:val="09CD4CDB"/>
    <w:rsid w:val="09E54246"/>
    <w:rsid w:val="09E891F9"/>
    <w:rsid w:val="09F7EB3D"/>
    <w:rsid w:val="0A09CC00"/>
    <w:rsid w:val="0A103133"/>
    <w:rsid w:val="0A14FAB3"/>
    <w:rsid w:val="0A26CA88"/>
    <w:rsid w:val="0A2F023E"/>
    <w:rsid w:val="0A357DE6"/>
    <w:rsid w:val="0A3D7137"/>
    <w:rsid w:val="0A3DD4E8"/>
    <w:rsid w:val="0A4A80CF"/>
    <w:rsid w:val="0A54F948"/>
    <w:rsid w:val="0A6A1499"/>
    <w:rsid w:val="0A6E3DAD"/>
    <w:rsid w:val="0A754CD9"/>
    <w:rsid w:val="0A783A82"/>
    <w:rsid w:val="0A8A47DE"/>
    <w:rsid w:val="0A8B2238"/>
    <w:rsid w:val="0A906AA6"/>
    <w:rsid w:val="0A920AEA"/>
    <w:rsid w:val="0A9283EB"/>
    <w:rsid w:val="0A93FD08"/>
    <w:rsid w:val="0A9BCCE0"/>
    <w:rsid w:val="0AADA8BD"/>
    <w:rsid w:val="0ABC6D29"/>
    <w:rsid w:val="0AC3BCBC"/>
    <w:rsid w:val="0ADA21C6"/>
    <w:rsid w:val="0AE192A0"/>
    <w:rsid w:val="0AE86D80"/>
    <w:rsid w:val="0AFB50C9"/>
    <w:rsid w:val="0B070BF0"/>
    <w:rsid w:val="0B0A2573"/>
    <w:rsid w:val="0B13CCD0"/>
    <w:rsid w:val="0B1E6CBD"/>
    <w:rsid w:val="0B2595AF"/>
    <w:rsid w:val="0B373BFB"/>
    <w:rsid w:val="0B380A0E"/>
    <w:rsid w:val="0B3DB799"/>
    <w:rsid w:val="0B50ECC3"/>
    <w:rsid w:val="0B55A43C"/>
    <w:rsid w:val="0B893748"/>
    <w:rsid w:val="0B8A47FF"/>
    <w:rsid w:val="0B8CCE8E"/>
    <w:rsid w:val="0B917094"/>
    <w:rsid w:val="0BA664E8"/>
    <w:rsid w:val="0BE5C8FD"/>
    <w:rsid w:val="0BE75CF6"/>
    <w:rsid w:val="0BEB8F1C"/>
    <w:rsid w:val="0BF264C3"/>
    <w:rsid w:val="0C0106A2"/>
    <w:rsid w:val="0C1318BA"/>
    <w:rsid w:val="0C1652BA"/>
    <w:rsid w:val="0C197CB6"/>
    <w:rsid w:val="0C1A2D38"/>
    <w:rsid w:val="0C245BD2"/>
    <w:rsid w:val="0C3C1939"/>
    <w:rsid w:val="0C4392A2"/>
    <w:rsid w:val="0C73CD6E"/>
    <w:rsid w:val="0C77E3D4"/>
    <w:rsid w:val="0C7E84EB"/>
    <w:rsid w:val="0C8DDE6A"/>
    <w:rsid w:val="0C9382FF"/>
    <w:rsid w:val="0C9757FF"/>
    <w:rsid w:val="0C9BD3AD"/>
    <w:rsid w:val="0C9DEBA8"/>
    <w:rsid w:val="0CAA860B"/>
    <w:rsid w:val="0CAB7934"/>
    <w:rsid w:val="0CAF9D31"/>
    <w:rsid w:val="0CB1B67D"/>
    <w:rsid w:val="0CB3DC1D"/>
    <w:rsid w:val="0CBC33BE"/>
    <w:rsid w:val="0CED9A0F"/>
    <w:rsid w:val="0CFBF324"/>
    <w:rsid w:val="0D06A112"/>
    <w:rsid w:val="0D076E24"/>
    <w:rsid w:val="0D0A187B"/>
    <w:rsid w:val="0D15EF7C"/>
    <w:rsid w:val="0D2F0B3D"/>
    <w:rsid w:val="0D362E93"/>
    <w:rsid w:val="0D429558"/>
    <w:rsid w:val="0D43A19D"/>
    <w:rsid w:val="0D4B0569"/>
    <w:rsid w:val="0D4CD9C3"/>
    <w:rsid w:val="0D562F91"/>
    <w:rsid w:val="0D621A09"/>
    <w:rsid w:val="0D8139ED"/>
    <w:rsid w:val="0D8E0726"/>
    <w:rsid w:val="0D8EB80B"/>
    <w:rsid w:val="0DA055CC"/>
    <w:rsid w:val="0DA7C4FA"/>
    <w:rsid w:val="0DB2231B"/>
    <w:rsid w:val="0DBCE0E0"/>
    <w:rsid w:val="0DC37191"/>
    <w:rsid w:val="0DC5895B"/>
    <w:rsid w:val="0DD4B016"/>
    <w:rsid w:val="0DE38D26"/>
    <w:rsid w:val="0DEA92F2"/>
    <w:rsid w:val="0DF254A7"/>
    <w:rsid w:val="0E287752"/>
    <w:rsid w:val="0E3EC0AC"/>
    <w:rsid w:val="0E427A7D"/>
    <w:rsid w:val="0E51F8D6"/>
    <w:rsid w:val="0E62A84C"/>
    <w:rsid w:val="0E7289C3"/>
    <w:rsid w:val="0E88D77F"/>
    <w:rsid w:val="0E95382B"/>
    <w:rsid w:val="0EBCC9C8"/>
    <w:rsid w:val="0ECFC5A2"/>
    <w:rsid w:val="0ED25C8F"/>
    <w:rsid w:val="0ED7DBD5"/>
    <w:rsid w:val="0EDCFE69"/>
    <w:rsid w:val="0EE800D8"/>
    <w:rsid w:val="0EE849FA"/>
    <w:rsid w:val="0EE9FBB6"/>
    <w:rsid w:val="0EEBDEE9"/>
    <w:rsid w:val="0F1AD1C9"/>
    <w:rsid w:val="0F27E431"/>
    <w:rsid w:val="0F29022D"/>
    <w:rsid w:val="0F2C5DB7"/>
    <w:rsid w:val="0F2E0355"/>
    <w:rsid w:val="0F329941"/>
    <w:rsid w:val="0F47A173"/>
    <w:rsid w:val="0F561234"/>
    <w:rsid w:val="0F5758A1"/>
    <w:rsid w:val="0F60B7EC"/>
    <w:rsid w:val="0F6DF5CA"/>
    <w:rsid w:val="0F95CA41"/>
    <w:rsid w:val="0F9750E0"/>
    <w:rsid w:val="0F98FEDF"/>
    <w:rsid w:val="0F9AF423"/>
    <w:rsid w:val="0FAA0038"/>
    <w:rsid w:val="0FBDE035"/>
    <w:rsid w:val="0FC1CA77"/>
    <w:rsid w:val="0FC505DB"/>
    <w:rsid w:val="0FC7EDF2"/>
    <w:rsid w:val="0FCDF773"/>
    <w:rsid w:val="0FCE6DDB"/>
    <w:rsid w:val="0FD8904B"/>
    <w:rsid w:val="0FD8A890"/>
    <w:rsid w:val="0FE48F35"/>
    <w:rsid w:val="0FEB8CFA"/>
    <w:rsid w:val="1028157F"/>
    <w:rsid w:val="102B37BC"/>
    <w:rsid w:val="1032CFB7"/>
    <w:rsid w:val="10379F9A"/>
    <w:rsid w:val="10483A22"/>
    <w:rsid w:val="1057025E"/>
    <w:rsid w:val="105A6F10"/>
    <w:rsid w:val="1061AA99"/>
    <w:rsid w:val="10680242"/>
    <w:rsid w:val="106D0F02"/>
    <w:rsid w:val="1073AC36"/>
    <w:rsid w:val="108061D0"/>
    <w:rsid w:val="1081C1FA"/>
    <w:rsid w:val="109DFE72"/>
    <w:rsid w:val="10AF9646"/>
    <w:rsid w:val="10B68D9F"/>
    <w:rsid w:val="10BDA1FD"/>
    <w:rsid w:val="10C6ECC4"/>
    <w:rsid w:val="10D02F0F"/>
    <w:rsid w:val="10D5F186"/>
    <w:rsid w:val="10D82509"/>
    <w:rsid w:val="10DDCFD4"/>
    <w:rsid w:val="10DEA08F"/>
    <w:rsid w:val="10F16E46"/>
    <w:rsid w:val="1109D077"/>
    <w:rsid w:val="110BF224"/>
    <w:rsid w:val="1111E2B0"/>
    <w:rsid w:val="1113FD86"/>
    <w:rsid w:val="11238318"/>
    <w:rsid w:val="1123AFBD"/>
    <w:rsid w:val="1132FD4F"/>
    <w:rsid w:val="11355F6C"/>
    <w:rsid w:val="113892FB"/>
    <w:rsid w:val="114A8BD8"/>
    <w:rsid w:val="114E93D9"/>
    <w:rsid w:val="11500553"/>
    <w:rsid w:val="1150971E"/>
    <w:rsid w:val="1153A85D"/>
    <w:rsid w:val="11664AA5"/>
    <w:rsid w:val="1177918F"/>
    <w:rsid w:val="117C1FDA"/>
    <w:rsid w:val="117FC37C"/>
    <w:rsid w:val="119A52FF"/>
    <w:rsid w:val="119A63D9"/>
    <w:rsid w:val="119B2180"/>
    <w:rsid w:val="11B6B72D"/>
    <w:rsid w:val="11C78221"/>
    <w:rsid w:val="11D5719A"/>
    <w:rsid w:val="11D87CC3"/>
    <w:rsid w:val="11D91502"/>
    <w:rsid w:val="1207BDFB"/>
    <w:rsid w:val="120C01BB"/>
    <w:rsid w:val="12116785"/>
    <w:rsid w:val="12258EB1"/>
    <w:rsid w:val="1227DD62"/>
    <w:rsid w:val="123304E8"/>
    <w:rsid w:val="1234C316"/>
    <w:rsid w:val="12497AF7"/>
    <w:rsid w:val="124C4B64"/>
    <w:rsid w:val="124E12C8"/>
    <w:rsid w:val="124F626A"/>
    <w:rsid w:val="125BD2C1"/>
    <w:rsid w:val="1260F8A4"/>
    <w:rsid w:val="12658394"/>
    <w:rsid w:val="126E774D"/>
    <w:rsid w:val="1290780A"/>
    <w:rsid w:val="12AFCDE7"/>
    <w:rsid w:val="12B2DB07"/>
    <w:rsid w:val="12BD844C"/>
    <w:rsid w:val="12C27FDC"/>
    <w:rsid w:val="12C8E2D6"/>
    <w:rsid w:val="12CA4B11"/>
    <w:rsid w:val="12CA8FBD"/>
    <w:rsid w:val="12D89450"/>
    <w:rsid w:val="12DB073A"/>
    <w:rsid w:val="12E992F7"/>
    <w:rsid w:val="12EB91D0"/>
    <w:rsid w:val="12F3142F"/>
    <w:rsid w:val="12FB7F24"/>
    <w:rsid w:val="12FCDDBA"/>
    <w:rsid w:val="1307985F"/>
    <w:rsid w:val="130E744A"/>
    <w:rsid w:val="1312AC18"/>
    <w:rsid w:val="132BBCE2"/>
    <w:rsid w:val="133C8B9C"/>
    <w:rsid w:val="13472548"/>
    <w:rsid w:val="134B6E12"/>
    <w:rsid w:val="135B576C"/>
    <w:rsid w:val="135BE807"/>
    <w:rsid w:val="135FC839"/>
    <w:rsid w:val="136B6264"/>
    <w:rsid w:val="136B946B"/>
    <w:rsid w:val="136CC96C"/>
    <w:rsid w:val="1379A279"/>
    <w:rsid w:val="138D6A9E"/>
    <w:rsid w:val="1394BF5B"/>
    <w:rsid w:val="139648E3"/>
    <w:rsid w:val="13B1F5E6"/>
    <w:rsid w:val="13B925EF"/>
    <w:rsid w:val="13BC5DD7"/>
    <w:rsid w:val="13BCC5F5"/>
    <w:rsid w:val="13C105A6"/>
    <w:rsid w:val="13CEFEF6"/>
    <w:rsid w:val="13CFD5DA"/>
    <w:rsid w:val="13D49AA4"/>
    <w:rsid w:val="13D5E066"/>
    <w:rsid w:val="13E307D6"/>
    <w:rsid w:val="13E3662C"/>
    <w:rsid w:val="13E6E2DA"/>
    <w:rsid w:val="13ED62E5"/>
    <w:rsid w:val="13FBADEB"/>
    <w:rsid w:val="13FFC3FF"/>
    <w:rsid w:val="1404ECD8"/>
    <w:rsid w:val="140A1DA8"/>
    <w:rsid w:val="1412C70E"/>
    <w:rsid w:val="1413912D"/>
    <w:rsid w:val="141964AF"/>
    <w:rsid w:val="142F2202"/>
    <w:rsid w:val="1434D5EE"/>
    <w:rsid w:val="143B9C8F"/>
    <w:rsid w:val="143D1EF2"/>
    <w:rsid w:val="144B9E48"/>
    <w:rsid w:val="147A01EA"/>
    <w:rsid w:val="1487A07D"/>
    <w:rsid w:val="14905944"/>
    <w:rsid w:val="1492A562"/>
    <w:rsid w:val="14A05464"/>
    <w:rsid w:val="14A0A892"/>
    <w:rsid w:val="14A12BD0"/>
    <w:rsid w:val="14A9C5B8"/>
    <w:rsid w:val="14B00683"/>
    <w:rsid w:val="14BCBBAA"/>
    <w:rsid w:val="14BEF355"/>
    <w:rsid w:val="14BF2FDF"/>
    <w:rsid w:val="14BF45C4"/>
    <w:rsid w:val="14C16112"/>
    <w:rsid w:val="14C2D74C"/>
    <w:rsid w:val="14CD7139"/>
    <w:rsid w:val="14D40842"/>
    <w:rsid w:val="14E0FEF6"/>
    <w:rsid w:val="14F82FF5"/>
    <w:rsid w:val="15025028"/>
    <w:rsid w:val="1503BC1A"/>
    <w:rsid w:val="1506A71D"/>
    <w:rsid w:val="15088A4F"/>
    <w:rsid w:val="1516D3B0"/>
    <w:rsid w:val="151FB25E"/>
    <w:rsid w:val="1522F9FB"/>
    <w:rsid w:val="1532D903"/>
    <w:rsid w:val="153EDF84"/>
    <w:rsid w:val="153F4ABA"/>
    <w:rsid w:val="15472908"/>
    <w:rsid w:val="154A5CDC"/>
    <w:rsid w:val="155C5A8A"/>
    <w:rsid w:val="15650AE0"/>
    <w:rsid w:val="15755D28"/>
    <w:rsid w:val="1577D102"/>
    <w:rsid w:val="15814848"/>
    <w:rsid w:val="15823291"/>
    <w:rsid w:val="158C47C7"/>
    <w:rsid w:val="15903A4C"/>
    <w:rsid w:val="15A4302C"/>
    <w:rsid w:val="15ACBC60"/>
    <w:rsid w:val="15C6F654"/>
    <w:rsid w:val="15E75828"/>
    <w:rsid w:val="15EF479A"/>
    <w:rsid w:val="15F22ADA"/>
    <w:rsid w:val="160173FC"/>
    <w:rsid w:val="1623C3ED"/>
    <w:rsid w:val="163C24C5"/>
    <w:rsid w:val="163E1273"/>
    <w:rsid w:val="163EE019"/>
    <w:rsid w:val="1642F33C"/>
    <w:rsid w:val="165491D4"/>
    <w:rsid w:val="1665D02B"/>
    <w:rsid w:val="1667D5ED"/>
    <w:rsid w:val="166C71E9"/>
    <w:rsid w:val="16821B2C"/>
    <w:rsid w:val="16833588"/>
    <w:rsid w:val="168388F9"/>
    <w:rsid w:val="168767E4"/>
    <w:rsid w:val="168C3D7A"/>
    <w:rsid w:val="169661AC"/>
    <w:rsid w:val="1698D3C5"/>
    <w:rsid w:val="169D17D5"/>
    <w:rsid w:val="16A22C2B"/>
    <w:rsid w:val="16A45AB0"/>
    <w:rsid w:val="16C6FE06"/>
    <w:rsid w:val="16D45AED"/>
    <w:rsid w:val="16DB5EE9"/>
    <w:rsid w:val="16F18E10"/>
    <w:rsid w:val="16FD8B84"/>
    <w:rsid w:val="17040D95"/>
    <w:rsid w:val="17090BDE"/>
    <w:rsid w:val="17094828"/>
    <w:rsid w:val="17128862"/>
    <w:rsid w:val="171852F8"/>
    <w:rsid w:val="1723EF28"/>
    <w:rsid w:val="172FEA33"/>
    <w:rsid w:val="1730B45F"/>
    <w:rsid w:val="174A67D0"/>
    <w:rsid w:val="174E566C"/>
    <w:rsid w:val="1750F62A"/>
    <w:rsid w:val="1757A6F0"/>
    <w:rsid w:val="1758C892"/>
    <w:rsid w:val="175F158A"/>
    <w:rsid w:val="176350AC"/>
    <w:rsid w:val="17731B98"/>
    <w:rsid w:val="1774BF85"/>
    <w:rsid w:val="177FB0B0"/>
    <w:rsid w:val="17824F9C"/>
    <w:rsid w:val="1788FA8F"/>
    <w:rsid w:val="178C5508"/>
    <w:rsid w:val="179E8C5D"/>
    <w:rsid w:val="17A4924D"/>
    <w:rsid w:val="17A72117"/>
    <w:rsid w:val="17AD2592"/>
    <w:rsid w:val="17B6F8B1"/>
    <w:rsid w:val="17B9F1B7"/>
    <w:rsid w:val="17D3406B"/>
    <w:rsid w:val="17D5526F"/>
    <w:rsid w:val="17DEF810"/>
    <w:rsid w:val="17EFD7F8"/>
    <w:rsid w:val="17F0419F"/>
    <w:rsid w:val="17F59D71"/>
    <w:rsid w:val="17FE917A"/>
    <w:rsid w:val="1801AC30"/>
    <w:rsid w:val="180A41E6"/>
    <w:rsid w:val="18151A70"/>
    <w:rsid w:val="182501D8"/>
    <w:rsid w:val="182D268A"/>
    <w:rsid w:val="182FEABF"/>
    <w:rsid w:val="1832C278"/>
    <w:rsid w:val="1838C793"/>
    <w:rsid w:val="185844AD"/>
    <w:rsid w:val="1878BA4D"/>
    <w:rsid w:val="187A7D80"/>
    <w:rsid w:val="1891257E"/>
    <w:rsid w:val="189A9BBE"/>
    <w:rsid w:val="18A44E48"/>
    <w:rsid w:val="18BCFB16"/>
    <w:rsid w:val="18D0B06F"/>
    <w:rsid w:val="18D54D11"/>
    <w:rsid w:val="18DD1FB6"/>
    <w:rsid w:val="18E1672D"/>
    <w:rsid w:val="18EA9401"/>
    <w:rsid w:val="18F2A7A0"/>
    <w:rsid w:val="18F45C5E"/>
    <w:rsid w:val="19070A83"/>
    <w:rsid w:val="191F0F6B"/>
    <w:rsid w:val="1920C5B7"/>
    <w:rsid w:val="1922A786"/>
    <w:rsid w:val="192F9E9C"/>
    <w:rsid w:val="1936D08A"/>
    <w:rsid w:val="195CA742"/>
    <w:rsid w:val="195F1795"/>
    <w:rsid w:val="19620F7A"/>
    <w:rsid w:val="1977C4ED"/>
    <w:rsid w:val="1981BC4E"/>
    <w:rsid w:val="19842DCD"/>
    <w:rsid w:val="198B9BB6"/>
    <w:rsid w:val="19925623"/>
    <w:rsid w:val="19AFFA28"/>
    <w:rsid w:val="19B523BC"/>
    <w:rsid w:val="19BADA88"/>
    <w:rsid w:val="19BF08A6"/>
    <w:rsid w:val="19C5811C"/>
    <w:rsid w:val="19D00360"/>
    <w:rsid w:val="19D1F8C8"/>
    <w:rsid w:val="19E2D267"/>
    <w:rsid w:val="19EF9211"/>
    <w:rsid w:val="19F8FA4E"/>
    <w:rsid w:val="1A002E2E"/>
    <w:rsid w:val="1A022C76"/>
    <w:rsid w:val="1A08FF2C"/>
    <w:rsid w:val="1A0D079B"/>
    <w:rsid w:val="1A1471AF"/>
    <w:rsid w:val="1A35F790"/>
    <w:rsid w:val="1A3A8EE7"/>
    <w:rsid w:val="1A3BBB7D"/>
    <w:rsid w:val="1A48F1D4"/>
    <w:rsid w:val="1A572086"/>
    <w:rsid w:val="1A6C75CE"/>
    <w:rsid w:val="1A6D2789"/>
    <w:rsid w:val="1A71AFC4"/>
    <w:rsid w:val="1A74DC61"/>
    <w:rsid w:val="1A76C972"/>
    <w:rsid w:val="1A7FB711"/>
    <w:rsid w:val="1A85468D"/>
    <w:rsid w:val="1A86D3E4"/>
    <w:rsid w:val="1A95E947"/>
    <w:rsid w:val="1AA13F9B"/>
    <w:rsid w:val="1AA2BF8A"/>
    <w:rsid w:val="1AAEF961"/>
    <w:rsid w:val="1AB1BABE"/>
    <w:rsid w:val="1AB34ACB"/>
    <w:rsid w:val="1AB7FB3F"/>
    <w:rsid w:val="1ABD213C"/>
    <w:rsid w:val="1AD8631C"/>
    <w:rsid w:val="1AED883A"/>
    <w:rsid w:val="1AF16655"/>
    <w:rsid w:val="1AF2F81B"/>
    <w:rsid w:val="1B0AECAD"/>
    <w:rsid w:val="1B0BD663"/>
    <w:rsid w:val="1B32A5E9"/>
    <w:rsid w:val="1B3C44A8"/>
    <w:rsid w:val="1B4A88A6"/>
    <w:rsid w:val="1B4E1A35"/>
    <w:rsid w:val="1B4F6731"/>
    <w:rsid w:val="1B517A15"/>
    <w:rsid w:val="1B690B2D"/>
    <w:rsid w:val="1B710025"/>
    <w:rsid w:val="1B761ACD"/>
    <w:rsid w:val="1B77CBD3"/>
    <w:rsid w:val="1B7F1716"/>
    <w:rsid w:val="1B89111D"/>
    <w:rsid w:val="1B92E6D3"/>
    <w:rsid w:val="1B9ABBDC"/>
    <w:rsid w:val="1BA9351D"/>
    <w:rsid w:val="1BAFC889"/>
    <w:rsid w:val="1BC05409"/>
    <w:rsid w:val="1BC269C5"/>
    <w:rsid w:val="1BD3DA9E"/>
    <w:rsid w:val="1BD84A23"/>
    <w:rsid w:val="1BDB7899"/>
    <w:rsid w:val="1BDB84DD"/>
    <w:rsid w:val="1BDCA40F"/>
    <w:rsid w:val="1BE0F799"/>
    <w:rsid w:val="1BE30277"/>
    <w:rsid w:val="1BEECE68"/>
    <w:rsid w:val="1C06282F"/>
    <w:rsid w:val="1C1A015F"/>
    <w:rsid w:val="1C209F97"/>
    <w:rsid w:val="1C294C0A"/>
    <w:rsid w:val="1C3A52A6"/>
    <w:rsid w:val="1C3A82F3"/>
    <w:rsid w:val="1C3E9848"/>
    <w:rsid w:val="1C56D0D9"/>
    <w:rsid w:val="1C5DCDA2"/>
    <w:rsid w:val="1C6169DD"/>
    <w:rsid w:val="1C6FFD9A"/>
    <w:rsid w:val="1C84906D"/>
    <w:rsid w:val="1C87E936"/>
    <w:rsid w:val="1C924BC7"/>
    <w:rsid w:val="1C926883"/>
    <w:rsid w:val="1C971206"/>
    <w:rsid w:val="1C99F520"/>
    <w:rsid w:val="1C9B4337"/>
    <w:rsid w:val="1CAFEE79"/>
    <w:rsid w:val="1CC09F25"/>
    <w:rsid w:val="1CC3E102"/>
    <w:rsid w:val="1CC521F0"/>
    <w:rsid w:val="1CD0D3AD"/>
    <w:rsid w:val="1CDA11A2"/>
    <w:rsid w:val="1CDB02FB"/>
    <w:rsid w:val="1CE4FFB9"/>
    <w:rsid w:val="1CE87C53"/>
    <w:rsid w:val="1CE935E4"/>
    <w:rsid w:val="1CEF97CF"/>
    <w:rsid w:val="1CF0B693"/>
    <w:rsid w:val="1D0585BE"/>
    <w:rsid w:val="1D081B17"/>
    <w:rsid w:val="1D10B084"/>
    <w:rsid w:val="1D13F46E"/>
    <w:rsid w:val="1D14849C"/>
    <w:rsid w:val="1D14E383"/>
    <w:rsid w:val="1D1A0414"/>
    <w:rsid w:val="1D2DC9F9"/>
    <w:rsid w:val="1D3CAC16"/>
    <w:rsid w:val="1D3D49C7"/>
    <w:rsid w:val="1D444C3B"/>
    <w:rsid w:val="1D47FE0C"/>
    <w:rsid w:val="1D528121"/>
    <w:rsid w:val="1D57ED35"/>
    <w:rsid w:val="1D5B7E21"/>
    <w:rsid w:val="1D69AF01"/>
    <w:rsid w:val="1D724026"/>
    <w:rsid w:val="1D8509A6"/>
    <w:rsid w:val="1D8877FA"/>
    <w:rsid w:val="1D928908"/>
    <w:rsid w:val="1D95C81E"/>
    <w:rsid w:val="1D9D8118"/>
    <w:rsid w:val="1D9F48CF"/>
    <w:rsid w:val="1DA6F85D"/>
    <w:rsid w:val="1DAB0B6F"/>
    <w:rsid w:val="1DB126EB"/>
    <w:rsid w:val="1DB86A8D"/>
    <w:rsid w:val="1DBB9D3A"/>
    <w:rsid w:val="1DC812B4"/>
    <w:rsid w:val="1DD6D525"/>
    <w:rsid w:val="1DD92F28"/>
    <w:rsid w:val="1DDD7B84"/>
    <w:rsid w:val="1DDFD05C"/>
    <w:rsid w:val="1E01DD72"/>
    <w:rsid w:val="1E055ED9"/>
    <w:rsid w:val="1E08A442"/>
    <w:rsid w:val="1E3623A1"/>
    <w:rsid w:val="1E483C82"/>
    <w:rsid w:val="1E4CF2FD"/>
    <w:rsid w:val="1E516799"/>
    <w:rsid w:val="1E5462A3"/>
    <w:rsid w:val="1E571FB6"/>
    <w:rsid w:val="1E65873E"/>
    <w:rsid w:val="1E7F5B11"/>
    <w:rsid w:val="1E880A04"/>
    <w:rsid w:val="1E8AD8AD"/>
    <w:rsid w:val="1E936493"/>
    <w:rsid w:val="1EC2D5A5"/>
    <w:rsid w:val="1ECC81EC"/>
    <w:rsid w:val="1ED3AE1A"/>
    <w:rsid w:val="1EE3A64D"/>
    <w:rsid w:val="1EE55715"/>
    <w:rsid w:val="1EEA3D35"/>
    <w:rsid w:val="1EF1069A"/>
    <w:rsid w:val="1EF1CC8F"/>
    <w:rsid w:val="1EF20F22"/>
    <w:rsid w:val="1EF722E9"/>
    <w:rsid w:val="1F08A6CD"/>
    <w:rsid w:val="1F15896E"/>
    <w:rsid w:val="1F208028"/>
    <w:rsid w:val="1F21E5AC"/>
    <w:rsid w:val="1F22A8AC"/>
    <w:rsid w:val="1F23F224"/>
    <w:rsid w:val="1F2414A9"/>
    <w:rsid w:val="1F31ECD4"/>
    <w:rsid w:val="1F3F4B13"/>
    <w:rsid w:val="1F400EB3"/>
    <w:rsid w:val="1F416618"/>
    <w:rsid w:val="1F4980E8"/>
    <w:rsid w:val="1F5D0AFB"/>
    <w:rsid w:val="1F5ED3EB"/>
    <w:rsid w:val="1F65D63B"/>
    <w:rsid w:val="1F6CF00C"/>
    <w:rsid w:val="1F700FEA"/>
    <w:rsid w:val="1F709C7F"/>
    <w:rsid w:val="1F84D7FB"/>
    <w:rsid w:val="1F86C293"/>
    <w:rsid w:val="1F879774"/>
    <w:rsid w:val="1F89E488"/>
    <w:rsid w:val="1F92ADF8"/>
    <w:rsid w:val="1F9991A7"/>
    <w:rsid w:val="1F9ED22B"/>
    <w:rsid w:val="1FA78284"/>
    <w:rsid w:val="1FAA2E4B"/>
    <w:rsid w:val="1FB8CA4C"/>
    <w:rsid w:val="1FCF32AD"/>
    <w:rsid w:val="1FCFA711"/>
    <w:rsid w:val="1FD83CBE"/>
    <w:rsid w:val="1FEC7AD7"/>
    <w:rsid w:val="20008098"/>
    <w:rsid w:val="201DA392"/>
    <w:rsid w:val="203C3303"/>
    <w:rsid w:val="2044FE60"/>
    <w:rsid w:val="204AB35F"/>
    <w:rsid w:val="204AB69F"/>
    <w:rsid w:val="2067F481"/>
    <w:rsid w:val="2070EEF1"/>
    <w:rsid w:val="207750F8"/>
    <w:rsid w:val="207D09AD"/>
    <w:rsid w:val="208F4151"/>
    <w:rsid w:val="2097A8F7"/>
    <w:rsid w:val="20B3AF19"/>
    <w:rsid w:val="20C1A8D9"/>
    <w:rsid w:val="20D081BF"/>
    <w:rsid w:val="20D49EEF"/>
    <w:rsid w:val="20E8A47A"/>
    <w:rsid w:val="20E90D5F"/>
    <w:rsid w:val="20F57130"/>
    <w:rsid w:val="210CB409"/>
    <w:rsid w:val="210F9E82"/>
    <w:rsid w:val="211D86E5"/>
    <w:rsid w:val="2123A1B9"/>
    <w:rsid w:val="213174D9"/>
    <w:rsid w:val="21364F9B"/>
    <w:rsid w:val="2138A1CC"/>
    <w:rsid w:val="214529E6"/>
    <w:rsid w:val="2147977D"/>
    <w:rsid w:val="2149B504"/>
    <w:rsid w:val="214FEA25"/>
    <w:rsid w:val="21560B28"/>
    <w:rsid w:val="2159B51C"/>
    <w:rsid w:val="21722CF5"/>
    <w:rsid w:val="217409F5"/>
    <w:rsid w:val="21770870"/>
    <w:rsid w:val="21851D8E"/>
    <w:rsid w:val="2186858E"/>
    <w:rsid w:val="219671BE"/>
    <w:rsid w:val="21B42A6F"/>
    <w:rsid w:val="21C034C7"/>
    <w:rsid w:val="21C70B47"/>
    <w:rsid w:val="21C8E3C2"/>
    <w:rsid w:val="21D943C1"/>
    <w:rsid w:val="21E740AB"/>
    <w:rsid w:val="21E7F5BF"/>
    <w:rsid w:val="21F5E15A"/>
    <w:rsid w:val="22013B1C"/>
    <w:rsid w:val="2206E9AB"/>
    <w:rsid w:val="220D5EF3"/>
    <w:rsid w:val="2211216E"/>
    <w:rsid w:val="22112727"/>
    <w:rsid w:val="22185805"/>
    <w:rsid w:val="222A4A5B"/>
    <w:rsid w:val="222A96B6"/>
    <w:rsid w:val="222DD7E0"/>
    <w:rsid w:val="2230A5BE"/>
    <w:rsid w:val="22384B2B"/>
    <w:rsid w:val="2238AEEF"/>
    <w:rsid w:val="223BDA10"/>
    <w:rsid w:val="2251B345"/>
    <w:rsid w:val="226752C9"/>
    <w:rsid w:val="22840F0D"/>
    <w:rsid w:val="2289CDE6"/>
    <w:rsid w:val="228C9697"/>
    <w:rsid w:val="228EAEBD"/>
    <w:rsid w:val="2290E1B8"/>
    <w:rsid w:val="22A2BBCD"/>
    <w:rsid w:val="22A64A65"/>
    <w:rsid w:val="22B2754A"/>
    <w:rsid w:val="22BD6E10"/>
    <w:rsid w:val="22CC1257"/>
    <w:rsid w:val="22F131EA"/>
    <w:rsid w:val="22FD5AB2"/>
    <w:rsid w:val="230B8DDA"/>
    <w:rsid w:val="231515FB"/>
    <w:rsid w:val="2319FB42"/>
    <w:rsid w:val="23277304"/>
    <w:rsid w:val="2330D852"/>
    <w:rsid w:val="23345863"/>
    <w:rsid w:val="233C0D3E"/>
    <w:rsid w:val="23461568"/>
    <w:rsid w:val="235083F1"/>
    <w:rsid w:val="2350AE81"/>
    <w:rsid w:val="23522232"/>
    <w:rsid w:val="23522F0B"/>
    <w:rsid w:val="23554C17"/>
    <w:rsid w:val="23575E38"/>
    <w:rsid w:val="236888E5"/>
    <w:rsid w:val="239358F3"/>
    <w:rsid w:val="2396317F"/>
    <w:rsid w:val="23A71F3D"/>
    <w:rsid w:val="23AA7CA9"/>
    <w:rsid w:val="23ACDD05"/>
    <w:rsid w:val="23B7C7DB"/>
    <w:rsid w:val="23B8049F"/>
    <w:rsid w:val="23B87A1B"/>
    <w:rsid w:val="23BBE9F5"/>
    <w:rsid w:val="23BF6D1D"/>
    <w:rsid w:val="23C1E5E2"/>
    <w:rsid w:val="23E34072"/>
    <w:rsid w:val="23E67467"/>
    <w:rsid w:val="23F19D12"/>
    <w:rsid w:val="23F60B91"/>
    <w:rsid w:val="23FFEAA1"/>
    <w:rsid w:val="2401C573"/>
    <w:rsid w:val="2403232A"/>
    <w:rsid w:val="2407B08B"/>
    <w:rsid w:val="241891ED"/>
    <w:rsid w:val="241AE100"/>
    <w:rsid w:val="241C1C02"/>
    <w:rsid w:val="241FF979"/>
    <w:rsid w:val="2423394B"/>
    <w:rsid w:val="24309EA2"/>
    <w:rsid w:val="24337ABC"/>
    <w:rsid w:val="2440D983"/>
    <w:rsid w:val="244A9738"/>
    <w:rsid w:val="244D2229"/>
    <w:rsid w:val="2450641D"/>
    <w:rsid w:val="24513DD6"/>
    <w:rsid w:val="246627DE"/>
    <w:rsid w:val="24699917"/>
    <w:rsid w:val="246A6E46"/>
    <w:rsid w:val="24728740"/>
    <w:rsid w:val="247613F8"/>
    <w:rsid w:val="248974A1"/>
    <w:rsid w:val="248DE618"/>
    <w:rsid w:val="249CC022"/>
    <w:rsid w:val="249F1397"/>
    <w:rsid w:val="249F6B9A"/>
    <w:rsid w:val="24A4D076"/>
    <w:rsid w:val="24AB5735"/>
    <w:rsid w:val="24C666AB"/>
    <w:rsid w:val="24CD5BCE"/>
    <w:rsid w:val="24D00C7E"/>
    <w:rsid w:val="24D67292"/>
    <w:rsid w:val="24E46E6A"/>
    <w:rsid w:val="24E6BD14"/>
    <w:rsid w:val="24F15B1D"/>
    <w:rsid w:val="25026EE0"/>
    <w:rsid w:val="2502A148"/>
    <w:rsid w:val="250F2A21"/>
    <w:rsid w:val="252021B6"/>
    <w:rsid w:val="25275CDD"/>
    <w:rsid w:val="25331850"/>
    <w:rsid w:val="25433350"/>
    <w:rsid w:val="254B76D7"/>
    <w:rsid w:val="2552742C"/>
    <w:rsid w:val="2555034E"/>
    <w:rsid w:val="255D2B7A"/>
    <w:rsid w:val="2568E99A"/>
    <w:rsid w:val="256FC831"/>
    <w:rsid w:val="25824095"/>
    <w:rsid w:val="25847382"/>
    <w:rsid w:val="25A0A1C1"/>
    <w:rsid w:val="25A16C81"/>
    <w:rsid w:val="25A1C619"/>
    <w:rsid w:val="25B2498B"/>
    <w:rsid w:val="25B91ADF"/>
    <w:rsid w:val="25BDB52C"/>
    <w:rsid w:val="25C4F375"/>
    <w:rsid w:val="25C94EF5"/>
    <w:rsid w:val="25D00970"/>
    <w:rsid w:val="25D3AF2C"/>
    <w:rsid w:val="25D65D8B"/>
    <w:rsid w:val="25E54412"/>
    <w:rsid w:val="25E9BDE5"/>
    <w:rsid w:val="25FEA2EE"/>
    <w:rsid w:val="260084E2"/>
    <w:rsid w:val="260BC146"/>
    <w:rsid w:val="2611604B"/>
    <w:rsid w:val="2623AF0D"/>
    <w:rsid w:val="2627513C"/>
    <w:rsid w:val="26371B30"/>
    <w:rsid w:val="2643E4AB"/>
    <w:rsid w:val="264EA9F5"/>
    <w:rsid w:val="26561526"/>
    <w:rsid w:val="265D6A39"/>
    <w:rsid w:val="2660769E"/>
    <w:rsid w:val="266576BA"/>
    <w:rsid w:val="2672D90D"/>
    <w:rsid w:val="2674FCE0"/>
    <w:rsid w:val="26756ADA"/>
    <w:rsid w:val="269F1465"/>
    <w:rsid w:val="26A2EDC7"/>
    <w:rsid w:val="26A5FBE7"/>
    <w:rsid w:val="26B2B1EE"/>
    <w:rsid w:val="26B50CDD"/>
    <w:rsid w:val="26DAF7B8"/>
    <w:rsid w:val="26DB4921"/>
    <w:rsid w:val="26DEB53F"/>
    <w:rsid w:val="26DECAE5"/>
    <w:rsid w:val="26E33FFC"/>
    <w:rsid w:val="26E56EFB"/>
    <w:rsid w:val="26F8FEC3"/>
    <w:rsid w:val="26F986A4"/>
    <w:rsid w:val="2704FA1E"/>
    <w:rsid w:val="2713689F"/>
    <w:rsid w:val="272057D6"/>
    <w:rsid w:val="2721139F"/>
    <w:rsid w:val="272F1B02"/>
    <w:rsid w:val="27324E7C"/>
    <w:rsid w:val="27437499"/>
    <w:rsid w:val="2743E073"/>
    <w:rsid w:val="2745E207"/>
    <w:rsid w:val="274B16CB"/>
    <w:rsid w:val="274C20B3"/>
    <w:rsid w:val="27592A10"/>
    <w:rsid w:val="275A9235"/>
    <w:rsid w:val="275AFBC5"/>
    <w:rsid w:val="2760ACF6"/>
    <w:rsid w:val="276C0214"/>
    <w:rsid w:val="277D592B"/>
    <w:rsid w:val="27818527"/>
    <w:rsid w:val="2787A5CE"/>
    <w:rsid w:val="279248CF"/>
    <w:rsid w:val="279BECC2"/>
    <w:rsid w:val="27AF8688"/>
    <w:rsid w:val="27B16579"/>
    <w:rsid w:val="27B54837"/>
    <w:rsid w:val="27BC8CA6"/>
    <w:rsid w:val="27C6A3AA"/>
    <w:rsid w:val="27C8DD0E"/>
    <w:rsid w:val="27CA7AA7"/>
    <w:rsid w:val="27CB9594"/>
    <w:rsid w:val="27D0C607"/>
    <w:rsid w:val="27D358AA"/>
    <w:rsid w:val="27E1EC75"/>
    <w:rsid w:val="27E203B1"/>
    <w:rsid w:val="27E5172B"/>
    <w:rsid w:val="27E5D1A5"/>
    <w:rsid w:val="27E88C29"/>
    <w:rsid w:val="27F7346B"/>
    <w:rsid w:val="27FF3BDA"/>
    <w:rsid w:val="280BA7C2"/>
    <w:rsid w:val="280C527D"/>
    <w:rsid w:val="2814B02F"/>
    <w:rsid w:val="281B6B49"/>
    <w:rsid w:val="282429B3"/>
    <w:rsid w:val="2827B683"/>
    <w:rsid w:val="282D1329"/>
    <w:rsid w:val="283145E3"/>
    <w:rsid w:val="283C4612"/>
    <w:rsid w:val="28406043"/>
    <w:rsid w:val="2844508D"/>
    <w:rsid w:val="2848AF78"/>
    <w:rsid w:val="284F5F39"/>
    <w:rsid w:val="28596E09"/>
    <w:rsid w:val="2862BFED"/>
    <w:rsid w:val="2865B6F6"/>
    <w:rsid w:val="286B240B"/>
    <w:rsid w:val="2876C22D"/>
    <w:rsid w:val="28787C50"/>
    <w:rsid w:val="288D3CBC"/>
    <w:rsid w:val="2891B2D6"/>
    <w:rsid w:val="289EE6BE"/>
    <w:rsid w:val="28A4618A"/>
    <w:rsid w:val="28A95CB6"/>
    <w:rsid w:val="28AF493A"/>
    <w:rsid w:val="28C3AD6A"/>
    <w:rsid w:val="28CF995A"/>
    <w:rsid w:val="28D3712D"/>
    <w:rsid w:val="28E9997C"/>
    <w:rsid w:val="28EA8DBD"/>
    <w:rsid w:val="28F2B4D5"/>
    <w:rsid w:val="28F57779"/>
    <w:rsid w:val="28F99F08"/>
    <w:rsid w:val="28FA63BD"/>
    <w:rsid w:val="290CF95F"/>
    <w:rsid w:val="291B5333"/>
    <w:rsid w:val="29204E68"/>
    <w:rsid w:val="29208A50"/>
    <w:rsid w:val="2926914C"/>
    <w:rsid w:val="292DB1CF"/>
    <w:rsid w:val="2936B01D"/>
    <w:rsid w:val="293AA88C"/>
    <w:rsid w:val="2940F733"/>
    <w:rsid w:val="294B8681"/>
    <w:rsid w:val="29522318"/>
    <w:rsid w:val="2955C27B"/>
    <w:rsid w:val="29596569"/>
    <w:rsid w:val="296C9353"/>
    <w:rsid w:val="29796D9D"/>
    <w:rsid w:val="298DF38E"/>
    <w:rsid w:val="29B1C2D8"/>
    <w:rsid w:val="29B46E1B"/>
    <w:rsid w:val="29C6146F"/>
    <w:rsid w:val="29D8B62A"/>
    <w:rsid w:val="29D95542"/>
    <w:rsid w:val="29DD20C7"/>
    <w:rsid w:val="29E7CD63"/>
    <w:rsid w:val="29ED5D38"/>
    <w:rsid w:val="29EE4EBF"/>
    <w:rsid w:val="29FB8E4D"/>
    <w:rsid w:val="29FF50FD"/>
    <w:rsid w:val="2A04EB79"/>
    <w:rsid w:val="2A141009"/>
    <w:rsid w:val="2A179A62"/>
    <w:rsid w:val="2A1E9B03"/>
    <w:rsid w:val="2A2635BB"/>
    <w:rsid w:val="2A38B0ED"/>
    <w:rsid w:val="2A42F030"/>
    <w:rsid w:val="2A441F0E"/>
    <w:rsid w:val="2A445E62"/>
    <w:rsid w:val="2A467F86"/>
    <w:rsid w:val="2A668105"/>
    <w:rsid w:val="2A8704DD"/>
    <w:rsid w:val="2A8D6D5F"/>
    <w:rsid w:val="2AA019E2"/>
    <w:rsid w:val="2AA51C21"/>
    <w:rsid w:val="2AB2C313"/>
    <w:rsid w:val="2AC33AB1"/>
    <w:rsid w:val="2ACAB87B"/>
    <w:rsid w:val="2AD6AF8C"/>
    <w:rsid w:val="2AE641C1"/>
    <w:rsid w:val="2AF535CA"/>
    <w:rsid w:val="2B193D80"/>
    <w:rsid w:val="2B211A89"/>
    <w:rsid w:val="2B28DEB4"/>
    <w:rsid w:val="2B2B104F"/>
    <w:rsid w:val="2B2CA5B6"/>
    <w:rsid w:val="2B398CAB"/>
    <w:rsid w:val="2B579F5E"/>
    <w:rsid w:val="2B5DF87C"/>
    <w:rsid w:val="2B6CC186"/>
    <w:rsid w:val="2B7169C7"/>
    <w:rsid w:val="2B7E2473"/>
    <w:rsid w:val="2BB3CD3B"/>
    <w:rsid w:val="2BD4D187"/>
    <w:rsid w:val="2BF081D0"/>
    <w:rsid w:val="2BF4CA4C"/>
    <w:rsid w:val="2BF65ECC"/>
    <w:rsid w:val="2BFDAFCF"/>
    <w:rsid w:val="2C02AFFC"/>
    <w:rsid w:val="2C064476"/>
    <w:rsid w:val="2C083760"/>
    <w:rsid w:val="2C0A9707"/>
    <w:rsid w:val="2C1A7698"/>
    <w:rsid w:val="2C1FD599"/>
    <w:rsid w:val="2C32047F"/>
    <w:rsid w:val="2C4BDEA8"/>
    <w:rsid w:val="2C74AAFC"/>
    <w:rsid w:val="2C75C6D4"/>
    <w:rsid w:val="2C831B1A"/>
    <w:rsid w:val="2C84EACB"/>
    <w:rsid w:val="2C84F227"/>
    <w:rsid w:val="2C85AC7C"/>
    <w:rsid w:val="2C895A73"/>
    <w:rsid w:val="2C92F213"/>
    <w:rsid w:val="2CBA2CC6"/>
    <w:rsid w:val="2CBBA251"/>
    <w:rsid w:val="2CC06893"/>
    <w:rsid w:val="2CCAA58E"/>
    <w:rsid w:val="2CCFB74C"/>
    <w:rsid w:val="2CDEE85B"/>
    <w:rsid w:val="2CDFF0E0"/>
    <w:rsid w:val="2CEC320C"/>
    <w:rsid w:val="2CF3E56C"/>
    <w:rsid w:val="2CFD4722"/>
    <w:rsid w:val="2CFE04D5"/>
    <w:rsid w:val="2CFFBD85"/>
    <w:rsid w:val="2D14542E"/>
    <w:rsid w:val="2D2D2E79"/>
    <w:rsid w:val="2D31AD84"/>
    <w:rsid w:val="2D3BFE1A"/>
    <w:rsid w:val="2D41C640"/>
    <w:rsid w:val="2D42794E"/>
    <w:rsid w:val="2D46ECD6"/>
    <w:rsid w:val="2D5FA84A"/>
    <w:rsid w:val="2D6D8B56"/>
    <w:rsid w:val="2D6FB665"/>
    <w:rsid w:val="2D831B33"/>
    <w:rsid w:val="2D851C02"/>
    <w:rsid w:val="2D8644DC"/>
    <w:rsid w:val="2D8B9E03"/>
    <w:rsid w:val="2D8BD10D"/>
    <w:rsid w:val="2D91AD99"/>
    <w:rsid w:val="2D9E805D"/>
    <w:rsid w:val="2DAB75E6"/>
    <w:rsid w:val="2DABF680"/>
    <w:rsid w:val="2DAD7285"/>
    <w:rsid w:val="2DB26D61"/>
    <w:rsid w:val="2DB42E79"/>
    <w:rsid w:val="2DB53E51"/>
    <w:rsid w:val="2DBA7DB7"/>
    <w:rsid w:val="2DBA847D"/>
    <w:rsid w:val="2DBB75FF"/>
    <w:rsid w:val="2DC50E21"/>
    <w:rsid w:val="2DEDF81D"/>
    <w:rsid w:val="2DF4861E"/>
    <w:rsid w:val="2DFAFBD4"/>
    <w:rsid w:val="2E06F6C0"/>
    <w:rsid w:val="2E0BE652"/>
    <w:rsid w:val="2E138DF0"/>
    <w:rsid w:val="2E1870B4"/>
    <w:rsid w:val="2E18EF64"/>
    <w:rsid w:val="2E1D7697"/>
    <w:rsid w:val="2E2189E9"/>
    <w:rsid w:val="2E2797B1"/>
    <w:rsid w:val="2E2CA7B9"/>
    <w:rsid w:val="2E392F52"/>
    <w:rsid w:val="2E4CDEC0"/>
    <w:rsid w:val="2E610713"/>
    <w:rsid w:val="2E69E533"/>
    <w:rsid w:val="2E723E26"/>
    <w:rsid w:val="2E759ADB"/>
    <w:rsid w:val="2E9AF903"/>
    <w:rsid w:val="2EB86C81"/>
    <w:rsid w:val="2EB9A086"/>
    <w:rsid w:val="2EBBD963"/>
    <w:rsid w:val="2EC0A71D"/>
    <w:rsid w:val="2EC5E101"/>
    <w:rsid w:val="2EF01101"/>
    <w:rsid w:val="2F009065"/>
    <w:rsid w:val="2F177394"/>
    <w:rsid w:val="2F1F5437"/>
    <w:rsid w:val="2F2679B8"/>
    <w:rsid w:val="2F295633"/>
    <w:rsid w:val="2F29F785"/>
    <w:rsid w:val="2F328D90"/>
    <w:rsid w:val="2F332F33"/>
    <w:rsid w:val="2F428B69"/>
    <w:rsid w:val="2F475D11"/>
    <w:rsid w:val="2F4F3604"/>
    <w:rsid w:val="2F5305FF"/>
    <w:rsid w:val="2F564CDA"/>
    <w:rsid w:val="2F57765B"/>
    <w:rsid w:val="2F628AB4"/>
    <w:rsid w:val="2F6C38C0"/>
    <w:rsid w:val="2F702BC7"/>
    <w:rsid w:val="2F963777"/>
    <w:rsid w:val="2F97D6B9"/>
    <w:rsid w:val="2F9D6440"/>
    <w:rsid w:val="2FAE111E"/>
    <w:rsid w:val="2FC57BE5"/>
    <w:rsid w:val="2FC7354F"/>
    <w:rsid w:val="2FD46987"/>
    <w:rsid w:val="2FDE7681"/>
    <w:rsid w:val="3008EF28"/>
    <w:rsid w:val="30098252"/>
    <w:rsid w:val="300D00F2"/>
    <w:rsid w:val="300ED703"/>
    <w:rsid w:val="3019BF10"/>
    <w:rsid w:val="302F51C3"/>
    <w:rsid w:val="3033E4B4"/>
    <w:rsid w:val="303E79BB"/>
    <w:rsid w:val="3046BE7D"/>
    <w:rsid w:val="30536129"/>
    <w:rsid w:val="30657585"/>
    <w:rsid w:val="306BE4F1"/>
    <w:rsid w:val="30725C72"/>
    <w:rsid w:val="307701D5"/>
    <w:rsid w:val="30824FAE"/>
    <w:rsid w:val="30844A98"/>
    <w:rsid w:val="3097B843"/>
    <w:rsid w:val="30A3E666"/>
    <w:rsid w:val="30A4F261"/>
    <w:rsid w:val="30AA3E11"/>
    <w:rsid w:val="30ABC370"/>
    <w:rsid w:val="30C10F06"/>
    <w:rsid w:val="30D2DE4F"/>
    <w:rsid w:val="30E8CC9C"/>
    <w:rsid w:val="30F30265"/>
    <w:rsid w:val="30FCF12E"/>
    <w:rsid w:val="31055AD7"/>
    <w:rsid w:val="31082401"/>
    <w:rsid w:val="312E7800"/>
    <w:rsid w:val="313132A9"/>
    <w:rsid w:val="313B03F6"/>
    <w:rsid w:val="314CEDDE"/>
    <w:rsid w:val="31560C1B"/>
    <w:rsid w:val="3158F7B8"/>
    <w:rsid w:val="315AF41B"/>
    <w:rsid w:val="31621178"/>
    <w:rsid w:val="3168BF9F"/>
    <w:rsid w:val="316A539D"/>
    <w:rsid w:val="317A430F"/>
    <w:rsid w:val="317E7CAD"/>
    <w:rsid w:val="31813E17"/>
    <w:rsid w:val="318D8150"/>
    <w:rsid w:val="319ADD49"/>
    <w:rsid w:val="319EC8F6"/>
    <w:rsid w:val="31A3186B"/>
    <w:rsid w:val="31AA2D9B"/>
    <w:rsid w:val="31B510E4"/>
    <w:rsid w:val="31BB8FCE"/>
    <w:rsid w:val="31C145B2"/>
    <w:rsid w:val="31C81624"/>
    <w:rsid w:val="31C9412E"/>
    <w:rsid w:val="31CA1071"/>
    <w:rsid w:val="31CA3D37"/>
    <w:rsid w:val="31CDB3E7"/>
    <w:rsid w:val="31D2CBCE"/>
    <w:rsid w:val="31DD3898"/>
    <w:rsid w:val="31E7F9DE"/>
    <w:rsid w:val="31FF6CD9"/>
    <w:rsid w:val="32050C6F"/>
    <w:rsid w:val="32128BF9"/>
    <w:rsid w:val="321C8116"/>
    <w:rsid w:val="321D57E0"/>
    <w:rsid w:val="321ED1B1"/>
    <w:rsid w:val="32204812"/>
    <w:rsid w:val="3223F41C"/>
    <w:rsid w:val="32248586"/>
    <w:rsid w:val="32286960"/>
    <w:rsid w:val="322985F7"/>
    <w:rsid w:val="324828CA"/>
    <w:rsid w:val="325DA4F8"/>
    <w:rsid w:val="3262200F"/>
    <w:rsid w:val="326419BF"/>
    <w:rsid w:val="326E9173"/>
    <w:rsid w:val="32711A84"/>
    <w:rsid w:val="32741D8D"/>
    <w:rsid w:val="3291AD4F"/>
    <w:rsid w:val="32A459E5"/>
    <w:rsid w:val="32B96A75"/>
    <w:rsid w:val="32C8980A"/>
    <w:rsid w:val="32E6B7A8"/>
    <w:rsid w:val="32F0E142"/>
    <w:rsid w:val="32F0EC04"/>
    <w:rsid w:val="32FCF11D"/>
    <w:rsid w:val="32FE6602"/>
    <w:rsid w:val="3301B78F"/>
    <w:rsid w:val="3302DCD1"/>
    <w:rsid w:val="33060715"/>
    <w:rsid w:val="330C5072"/>
    <w:rsid w:val="3311E1BE"/>
    <w:rsid w:val="332D008E"/>
    <w:rsid w:val="332FFC3E"/>
    <w:rsid w:val="333F33DD"/>
    <w:rsid w:val="334C4D73"/>
    <w:rsid w:val="334D85F9"/>
    <w:rsid w:val="3356430E"/>
    <w:rsid w:val="336408FE"/>
    <w:rsid w:val="336F530E"/>
    <w:rsid w:val="3370D849"/>
    <w:rsid w:val="337907D3"/>
    <w:rsid w:val="337A74D0"/>
    <w:rsid w:val="338C01DF"/>
    <w:rsid w:val="3392D39F"/>
    <w:rsid w:val="339692BB"/>
    <w:rsid w:val="33A1D770"/>
    <w:rsid w:val="33ABCADC"/>
    <w:rsid w:val="33AC05E9"/>
    <w:rsid w:val="33D5C7AA"/>
    <w:rsid w:val="34090E10"/>
    <w:rsid w:val="34240F79"/>
    <w:rsid w:val="3425AA9E"/>
    <w:rsid w:val="34426DD2"/>
    <w:rsid w:val="3444AAA7"/>
    <w:rsid w:val="3468F219"/>
    <w:rsid w:val="346F241A"/>
    <w:rsid w:val="34849DDA"/>
    <w:rsid w:val="3499DC5B"/>
    <w:rsid w:val="349BA8D2"/>
    <w:rsid w:val="349E8E8D"/>
    <w:rsid w:val="34A45B99"/>
    <w:rsid w:val="34AC5103"/>
    <w:rsid w:val="34AD5A2E"/>
    <w:rsid w:val="34AE3313"/>
    <w:rsid w:val="34AFEFAF"/>
    <w:rsid w:val="34B5B016"/>
    <w:rsid w:val="34CD4B88"/>
    <w:rsid w:val="34D2B6B3"/>
    <w:rsid w:val="34D3CCA3"/>
    <w:rsid w:val="34D89943"/>
    <w:rsid w:val="34DAFD01"/>
    <w:rsid w:val="34DD5145"/>
    <w:rsid w:val="34DE862D"/>
    <w:rsid w:val="34E4D778"/>
    <w:rsid w:val="34E7B02B"/>
    <w:rsid w:val="34ECF68D"/>
    <w:rsid w:val="34EED26D"/>
    <w:rsid w:val="34F0DC9B"/>
    <w:rsid w:val="3502268D"/>
    <w:rsid w:val="3509837D"/>
    <w:rsid w:val="350E1C44"/>
    <w:rsid w:val="3515E2E1"/>
    <w:rsid w:val="3524A26E"/>
    <w:rsid w:val="3524FADC"/>
    <w:rsid w:val="352FAF0A"/>
    <w:rsid w:val="353A89CC"/>
    <w:rsid w:val="353F5654"/>
    <w:rsid w:val="3544F2D8"/>
    <w:rsid w:val="3554EA55"/>
    <w:rsid w:val="35594A11"/>
    <w:rsid w:val="3559C33C"/>
    <w:rsid w:val="355EBA28"/>
    <w:rsid w:val="35781EEF"/>
    <w:rsid w:val="35A5F7DA"/>
    <w:rsid w:val="35B7A6DF"/>
    <w:rsid w:val="35BB3416"/>
    <w:rsid w:val="35BF2146"/>
    <w:rsid w:val="35C0FAC6"/>
    <w:rsid w:val="35CB61CE"/>
    <w:rsid w:val="35D8EBC7"/>
    <w:rsid w:val="35DA6F9A"/>
    <w:rsid w:val="35EFB81E"/>
    <w:rsid w:val="35F57F83"/>
    <w:rsid w:val="35F91C71"/>
    <w:rsid w:val="35FD47BB"/>
    <w:rsid w:val="3608275C"/>
    <w:rsid w:val="360A4EDA"/>
    <w:rsid w:val="360C4BF9"/>
    <w:rsid w:val="361169B2"/>
    <w:rsid w:val="361369BD"/>
    <w:rsid w:val="3614FCAA"/>
    <w:rsid w:val="3615D918"/>
    <w:rsid w:val="3620DFF7"/>
    <w:rsid w:val="3622D589"/>
    <w:rsid w:val="3622DD9D"/>
    <w:rsid w:val="362E13BF"/>
    <w:rsid w:val="3631DD46"/>
    <w:rsid w:val="36425F4C"/>
    <w:rsid w:val="364FFBAF"/>
    <w:rsid w:val="365C2150"/>
    <w:rsid w:val="36660D08"/>
    <w:rsid w:val="366D71AA"/>
    <w:rsid w:val="36741859"/>
    <w:rsid w:val="367C5E3E"/>
    <w:rsid w:val="367E07E1"/>
    <w:rsid w:val="3680368B"/>
    <w:rsid w:val="3693EDA6"/>
    <w:rsid w:val="3698DC90"/>
    <w:rsid w:val="369FAC0C"/>
    <w:rsid w:val="36B1B342"/>
    <w:rsid w:val="36C19306"/>
    <w:rsid w:val="36CEEE9A"/>
    <w:rsid w:val="36CFF240"/>
    <w:rsid w:val="36D306B2"/>
    <w:rsid w:val="36E17574"/>
    <w:rsid w:val="36F5AB13"/>
    <w:rsid w:val="36F5BCA2"/>
    <w:rsid w:val="36F627D8"/>
    <w:rsid w:val="36FCFE45"/>
    <w:rsid w:val="3702E7F6"/>
    <w:rsid w:val="3704F83E"/>
    <w:rsid w:val="370FD92A"/>
    <w:rsid w:val="3718D7B7"/>
    <w:rsid w:val="371B54F4"/>
    <w:rsid w:val="371EAED2"/>
    <w:rsid w:val="372912A9"/>
    <w:rsid w:val="3730182D"/>
    <w:rsid w:val="373D8DA8"/>
    <w:rsid w:val="374D5FA6"/>
    <w:rsid w:val="3766322C"/>
    <w:rsid w:val="37843096"/>
    <w:rsid w:val="37999A0B"/>
    <w:rsid w:val="379A844A"/>
    <w:rsid w:val="37AC74B3"/>
    <w:rsid w:val="37D87C19"/>
    <w:rsid w:val="37DBCA56"/>
    <w:rsid w:val="37E60CA6"/>
    <w:rsid w:val="37F794B3"/>
    <w:rsid w:val="37FA90F4"/>
    <w:rsid w:val="37FDCFF9"/>
    <w:rsid w:val="37FE59AE"/>
    <w:rsid w:val="3802E580"/>
    <w:rsid w:val="3804DD6E"/>
    <w:rsid w:val="38137719"/>
    <w:rsid w:val="3815BE11"/>
    <w:rsid w:val="3816C0D3"/>
    <w:rsid w:val="3817A046"/>
    <w:rsid w:val="381E7F38"/>
    <w:rsid w:val="382593D0"/>
    <w:rsid w:val="382BD52D"/>
    <w:rsid w:val="382FDD03"/>
    <w:rsid w:val="38313A70"/>
    <w:rsid w:val="3831AE0D"/>
    <w:rsid w:val="3834D2DD"/>
    <w:rsid w:val="383FAA13"/>
    <w:rsid w:val="38403D4F"/>
    <w:rsid w:val="38415212"/>
    <w:rsid w:val="3845AAFD"/>
    <w:rsid w:val="3856004B"/>
    <w:rsid w:val="3858749E"/>
    <w:rsid w:val="3861E0F0"/>
    <w:rsid w:val="38770E91"/>
    <w:rsid w:val="38838FF2"/>
    <w:rsid w:val="388E4CAD"/>
    <w:rsid w:val="38AC0824"/>
    <w:rsid w:val="38AD7E29"/>
    <w:rsid w:val="38ADCF47"/>
    <w:rsid w:val="38B36D7F"/>
    <w:rsid w:val="38B46095"/>
    <w:rsid w:val="38B7307C"/>
    <w:rsid w:val="38BC6D22"/>
    <w:rsid w:val="38BF6B48"/>
    <w:rsid w:val="38D20025"/>
    <w:rsid w:val="38D39304"/>
    <w:rsid w:val="38DC0954"/>
    <w:rsid w:val="38DC510A"/>
    <w:rsid w:val="38E9144A"/>
    <w:rsid w:val="38F54C21"/>
    <w:rsid w:val="38FEF36D"/>
    <w:rsid w:val="390DE3E8"/>
    <w:rsid w:val="391007A8"/>
    <w:rsid w:val="3912EBEB"/>
    <w:rsid w:val="3920825E"/>
    <w:rsid w:val="3920AEB1"/>
    <w:rsid w:val="3931C264"/>
    <w:rsid w:val="393B8209"/>
    <w:rsid w:val="393D2038"/>
    <w:rsid w:val="3944FE44"/>
    <w:rsid w:val="3947D569"/>
    <w:rsid w:val="394AB742"/>
    <w:rsid w:val="3952946F"/>
    <w:rsid w:val="397DEC38"/>
    <w:rsid w:val="3989AAA4"/>
    <w:rsid w:val="398D965E"/>
    <w:rsid w:val="39AAC524"/>
    <w:rsid w:val="39AEF532"/>
    <w:rsid w:val="39D762F9"/>
    <w:rsid w:val="39D8635F"/>
    <w:rsid w:val="39F2989A"/>
    <w:rsid w:val="3A00A1AB"/>
    <w:rsid w:val="3A06DDDB"/>
    <w:rsid w:val="3A0A34A9"/>
    <w:rsid w:val="3A0CA796"/>
    <w:rsid w:val="3A2C64AA"/>
    <w:rsid w:val="3A2DC89A"/>
    <w:rsid w:val="3A2FDC74"/>
    <w:rsid w:val="3A30D4CF"/>
    <w:rsid w:val="3A34083B"/>
    <w:rsid w:val="3A404CD8"/>
    <w:rsid w:val="3A4304EE"/>
    <w:rsid w:val="3A44FCE7"/>
    <w:rsid w:val="3A4AE692"/>
    <w:rsid w:val="3A5FB52B"/>
    <w:rsid w:val="3A615043"/>
    <w:rsid w:val="3A6AF1BC"/>
    <w:rsid w:val="3A6B0811"/>
    <w:rsid w:val="3A6BC68D"/>
    <w:rsid w:val="3A7BE609"/>
    <w:rsid w:val="3AA710EF"/>
    <w:rsid w:val="3ACA8E74"/>
    <w:rsid w:val="3AD967DE"/>
    <w:rsid w:val="3AE39DF1"/>
    <w:rsid w:val="3AECB138"/>
    <w:rsid w:val="3B0E91F7"/>
    <w:rsid w:val="3B295E2C"/>
    <w:rsid w:val="3B30490D"/>
    <w:rsid w:val="3B363D5A"/>
    <w:rsid w:val="3B49F3DE"/>
    <w:rsid w:val="3B506761"/>
    <w:rsid w:val="3B51E837"/>
    <w:rsid w:val="3B578B05"/>
    <w:rsid w:val="3B58938E"/>
    <w:rsid w:val="3B5CE41D"/>
    <w:rsid w:val="3B5DDCB2"/>
    <w:rsid w:val="3B677CD0"/>
    <w:rsid w:val="3B7DC72C"/>
    <w:rsid w:val="3B8278F4"/>
    <w:rsid w:val="3B9C0ABE"/>
    <w:rsid w:val="3B9E49B3"/>
    <w:rsid w:val="3BA2833B"/>
    <w:rsid w:val="3BA522E2"/>
    <w:rsid w:val="3BAC61FD"/>
    <w:rsid w:val="3BB8D827"/>
    <w:rsid w:val="3BC5F1E5"/>
    <w:rsid w:val="3BC71248"/>
    <w:rsid w:val="3BCB67CC"/>
    <w:rsid w:val="3BD04272"/>
    <w:rsid w:val="3BD0C37B"/>
    <w:rsid w:val="3BEBDB4F"/>
    <w:rsid w:val="3BF91211"/>
    <w:rsid w:val="3BFEE0B1"/>
    <w:rsid w:val="3C0274B8"/>
    <w:rsid w:val="3C0C7E84"/>
    <w:rsid w:val="3C1B64D3"/>
    <w:rsid w:val="3C1BA447"/>
    <w:rsid w:val="3C1F3D04"/>
    <w:rsid w:val="3C36E90E"/>
    <w:rsid w:val="3C3C364D"/>
    <w:rsid w:val="3C459E77"/>
    <w:rsid w:val="3C4D7E33"/>
    <w:rsid w:val="3C54659F"/>
    <w:rsid w:val="3C5646AB"/>
    <w:rsid w:val="3C5D55F0"/>
    <w:rsid w:val="3C711F1E"/>
    <w:rsid w:val="3C7183B3"/>
    <w:rsid w:val="3C728595"/>
    <w:rsid w:val="3C81A208"/>
    <w:rsid w:val="3C8DD8ED"/>
    <w:rsid w:val="3C91E65D"/>
    <w:rsid w:val="3CA3FBB9"/>
    <w:rsid w:val="3CA55CF0"/>
    <w:rsid w:val="3CAB97B7"/>
    <w:rsid w:val="3CACCF97"/>
    <w:rsid w:val="3CB50332"/>
    <w:rsid w:val="3CBA7BEE"/>
    <w:rsid w:val="3CBD2E46"/>
    <w:rsid w:val="3CC1AA82"/>
    <w:rsid w:val="3CD17E85"/>
    <w:rsid w:val="3CDEF536"/>
    <w:rsid w:val="3CE8105A"/>
    <w:rsid w:val="3CEF9478"/>
    <w:rsid w:val="3CF2A9FC"/>
    <w:rsid w:val="3CF485CA"/>
    <w:rsid w:val="3CF4C851"/>
    <w:rsid w:val="3CF6F423"/>
    <w:rsid w:val="3CFD507F"/>
    <w:rsid w:val="3CFD6998"/>
    <w:rsid w:val="3CFE5D3E"/>
    <w:rsid w:val="3CFF2980"/>
    <w:rsid w:val="3D06C407"/>
    <w:rsid w:val="3D07984E"/>
    <w:rsid w:val="3D16419F"/>
    <w:rsid w:val="3D1A6944"/>
    <w:rsid w:val="3D309E0D"/>
    <w:rsid w:val="3D3C013D"/>
    <w:rsid w:val="3D45F814"/>
    <w:rsid w:val="3D6D11FB"/>
    <w:rsid w:val="3D716E69"/>
    <w:rsid w:val="3D735958"/>
    <w:rsid w:val="3D8A6186"/>
    <w:rsid w:val="3D8C1185"/>
    <w:rsid w:val="3D8E8C1E"/>
    <w:rsid w:val="3D971B14"/>
    <w:rsid w:val="3DBB63EE"/>
    <w:rsid w:val="3DC6AC1A"/>
    <w:rsid w:val="3DC8BD44"/>
    <w:rsid w:val="3DCD81D7"/>
    <w:rsid w:val="3DD2500A"/>
    <w:rsid w:val="3DD7E6E9"/>
    <w:rsid w:val="3DE31EB9"/>
    <w:rsid w:val="3DE51297"/>
    <w:rsid w:val="3DECB67B"/>
    <w:rsid w:val="3DF03600"/>
    <w:rsid w:val="3E093C48"/>
    <w:rsid w:val="3E2FD7B5"/>
    <w:rsid w:val="3E51C48F"/>
    <w:rsid w:val="3E68D007"/>
    <w:rsid w:val="3E6F25C1"/>
    <w:rsid w:val="3E78838F"/>
    <w:rsid w:val="3E7A4A7B"/>
    <w:rsid w:val="3E85159C"/>
    <w:rsid w:val="3E87777F"/>
    <w:rsid w:val="3E924359"/>
    <w:rsid w:val="3EA00E47"/>
    <w:rsid w:val="3EA11617"/>
    <w:rsid w:val="3EA8763C"/>
    <w:rsid w:val="3EB980B3"/>
    <w:rsid w:val="3EC13FB0"/>
    <w:rsid w:val="3EC7D413"/>
    <w:rsid w:val="3EC87904"/>
    <w:rsid w:val="3ECF3ACE"/>
    <w:rsid w:val="3ED15059"/>
    <w:rsid w:val="3EDEBCAB"/>
    <w:rsid w:val="3EE6C98E"/>
    <w:rsid w:val="3EEBBA34"/>
    <w:rsid w:val="3EF6DA09"/>
    <w:rsid w:val="3EFDA380"/>
    <w:rsid w:val="3F089672"/>
    <w:rsid w:val="3F2B9B7B"/>
    <w:rsid w:val="3F3CDE2C"/>
    <w:rsid w:val="3F5443A2"/>
    <w:rsid w:val="3F558306"/>
    <w:rsid w:val="3F625D27"/>
    <w:rsid w:val="3F702227"/>
    <w:rsid w:val="3F74B013"/>
    <w:rsid w:val="3F7FC8E4"/>
    <w:rsid w:val="3F80FD54"/>
    <w:rsid w:val="3F8D243D"/>
    <w:rsid w:val="3F9ADC02"/>
    <w:rsid w:val="3F9BCA76"/>
    <w:rsid w:val="3F9F3417"/>
    <w:rsid w:val="3FA9FFB1"/>
    <w:rsid w:val="3FAB700D"/>
    <w:rsid w:val="3FACCB8F"/>
    <w:rsid w:val="3FB73907"/>
    <w:rsid w:val="3FD511F3"/>
    <w:rsid w:val="3FE5731F"/>
    <w:rsid w:val="3FEAA629"/>
    <w:rsid w:val="3FED94F0"/>
    <w:rsid w:val="3FF12EDD"/>
    <w:rsid w:val="3FF16A97"/>
    <w:rsid w:val="3FF7A3DD"/>
    <w:rsid w:val="40021668"/>
    <w:rsid w:val="400325CE"/>
    <w:rsid w:val="40035140"/>
    <w:rsid w:val="4006C071"/>
    <w:rsid w:val="401179D8"/>
    <w:rsid w:val="40126878"/>
    <w:rsid w:val="40129EBA"/>
    <w:rsid w:val="401B2E5F"/>
    <w:rsid w:val="402815CE"/>
    <w:rsid w:val="403A5318"/>
    <w:rsid w:val="403EC5FF"/>
    <w:rsid w:val="40451565"/>
    <w:rsid w:val="40561C1E"/>
    <w:rsid w:val="4063A474"/>
    <w:rsid w:val="406621EB"/>
    <w:rsid w:val="406802F7"/>
    <w:rsid w:val="406D3B44"/>
    <w:rsid w:val="4072A5E0"/>
    <w:rsid w:val="40731DBD"/>
    <w:rsid w:val="40743A7D"/>
    <w:rsid w:val="40878A95"/>
    <w:rsid w:val="4089282D"/>
    <w:rsid w:val="408BDA59"/>
    <w:rsid w:val="40939003"/>
    <w:rsid w:val="40A2F8FC"/>
    <w:rsid w:val="40A7ACD0"/>
    <w:rsid w:val="40A8623A"/>
    <w:rsid w:val="40C888B0"/>
    <w:rsid w:val="40D15554"/>
    <w:rsid w:val="40EA59E4"/>
    <w:rsid w:val="40EC91AA"/>
    <w:rsid w:val="40F3B4DE"/>
    <w:rsid w:val="40F5B465"/>
    <w:rsid w:val="4100A91A"/>
    <w:rsid w:val="410E3E01"/>
    <w:rsid w:val="411750E8"/>
    <w:rsid w:val="412B68C1"/>
    <w:rsid w:val="412C4BEB"/>
    <w:rsid w:val="412D0819"/>
    <w:rsid w:val="41367682"/>
    <w:rsid w:val="413CCEB8"/>
    <w:rsid w:val="41401181"/>
    <w:rsid w:val="414BE617"/>
    <w:rsid w:val="415CD4C3"/>
    <w:rsid w:val="416DB981"/>
    <w:rsid w:val="417C341B"/>
    <w:rsid w:val="418231F9"/>
    <w:rsid w:val="418D36CF"/>
    <w:rsid w:val="418DE0C2"/>
    <w:rsid w:val="418FE214"/>
    <w:rsid w:val="41937C80"/>
    <w:rsid w:val="419871A3"/>
    <w:rsid w:val="419FF682"/>
    <w:rsid w:val="41C35D4D"/>
    <w:rsid w:val="41CBD5F7"/>
    <w:rsid w:val="41D91067"/>
    <w:rsid w:val="41DEEC56"/>
    <w:rsid w:val="41F1574B"/>
    <w:rsid w:val="41F58EFA"/>
    <w:rsid w:val="41F73ECF"/>
    <w:rsid w:val="41F7426B"/>
    <w:rsid w:val="41F99C3D"/>
    <w:rsid w:val="41F9A115"/>
    <w:rsid w:val="41FDD03B"/>
    <w:rsid w:val="420B7747"/>
    <w:rsid w:val="421B5734"/>
    <w:rsid w:val="421D3E71"/>
    <w:rsid w:val="4220C0B7"/>
    <w:rsid w:val="42235AF6"/>
    <w:rsid w:val="422966E1"/>
    <w:rsid w:val="424034BA"/>
    <w:rsid w:val="4242C55D"/>
    <w:rsid w:val="4263A125"/>
    <w:rsid w:val="4265BE15"/>
    <w:rsid w:val="42681F59"/>
    <w:rsid w:val="426ED726"/>
    <w:rsid w:val="42703D2F"/>
    <w:rsid w:val="4270C97A"/>
    <w:rsid w:val="4279DFB1"/>
    <w:rsid w:val="428283B9"/>
    <w:rsid w:val="42833E4C"/>
    <w:rsid w:val="428B25CE"/>
    <w:rsid w:val="429502E9"/>
    <w:rsid w:val="42A17407"/>
    <w:rsid w:val="42A6C644"/>
    <w:rsid w:val="42A8A5A0"/>
    <w:rsid w:val="42AE0174"/>
    <w:rsid w:val="42C26B13"/>
    <w:rsid w:val="42D0B310"/>
    <w:rsid w:val="42DA5596"/>
    <w:rsid w:val="42EEEC2B"/>
    <w:rsid w:val="42F158A6"/>
    <w:rsid w:val="42F1A70B"/>
    <w:rsid w:val="42F78A7E"/>
    <w:rsid w:val="43005092"/>
    <w:rsid w:val="43162B5D"/>
    <w:rsid w:val="4316BD06"/>
    <w:rsid w:val="432FE35E"/>
    <w:rsid w:val="4335A55C"/>
    <w:rsid w:val="43386B25"/>
    <w:rsid w:val="433A59D4"/>
    <w:rsid w:val="433C0916"/>
    <w:rsid w:val="433F4532"/>
    <w:rsid w:val="43410ED0"/>
    <w:rsid w:val="434B052F"/>
    <w:rsid w:val="434CFF82"/>
    <w:rsid w:val="435879AB"/>
    <w:rsid w:val="43673A00"/>
    <w:rsid w:val="436B5137"/>
    <w:rsid w:val="437DFEC5"/>
    <w:rsid w:val="437EE2A7"/>
    <w:rsid w:val="43972F6E"/>
    <w:rsid w:val="43A64A7C"/>
    <w:rsid w:val="43A746B2"/>
    <w:rsid w:val="43A7B2CF"/>
    <w:rsid w:val="43AE53C4"/>
    <w:rsid w:val="43B4A220"/>
    <w:rsid w:val="43DB7DB5"/>
    <w:rsid w:val="43DFABB6"/>
    <w:rsid w:val="43E9EE5E"/>
    <w:rsid w:val="43FC9272"/>
    <w:rsid w:val="44017CE2"/>
    <w:rsid w:val="443014C0"/>
    <w:rsid w:val="44355329"/>
    <w:rsid w:val="443849DC"/>
    <w:rsid w:val="44447601"/>
    <w:rsid w:val="4458E002"/>
    <w:rsid w:val="447974C2"/>
    <w:rsid w:val="447F4AA5"/>
    <w:rsid w:val="44827AC5"/>
    <w:rsid w:val="448A3BAF"/>
    <w:rsid w:val="448A75D3"/>
    <w:rsid w:val="448DB55D"/>
    <w:rsid w:val="44935B09"/>
    <w:rsid w:val="449BE4F5"/>
    <w:rsid w:val="449C1A33"/>
    <w:rsid w:val="44A51678"/>
    <w:rsid w:val="44B079C4"/>
    <w:rsid w:val="44C8402B"/>
    <w:rsid w:val="44D0C529"/>
    <w:rsid w:val="44DBDF5D"/>
    <w:rsid w:val="44E644C0"/>
    <w:rsid w:val="44E78E94"/>
    <w:rsid w:val="44E8AD28"/>
    <w:rsid w:val="44EA229C"/>
    <w:rsid w:val="44EB30F3"/>
    <w:rsid w:val="44F0DCF7"/>
    <w:rsid w:val="44F47CBD"/>
    <w:rsid w:val="44F69416"/>
    <w:rsid w:val="44FE7E05"/>
    <w:rsid w:val="450C5384"/>
    <w:rsid w:val="450E8E62"/>
    <w:rsid w:val="4516C250"/>
    <w:rsid w:val="4538D6EC"/>
    <w:rsid w:val="45407EDB"/>
    <w:rsid w:val="4542B212"/>
    <w:rsid w:val="45431809"/>
    <w:rsid w:val="45659F93"/>
    <w:rsid w:val="45783B1F"/>
    <w:rsid w:val="457F347D"/>
    <w:rsid w:val="4582095F"/>
    <w:rsid w:val="4591C670"/>
    <w:rsid w:val="45ACB450"/>
    <w:rsid w:val="45B02EAF"/>
    <w:rsid w:val="45B4F113"/>
    <w:rsid w:val="45C2B0F5"/>
    <w:rsid w:val="45C373D4"/>
    <w:rsid w:val="45D1B481"/>
    <w:rsid w:val="45E164C2"/>
    <w:rsid w:val="45E2D74E"/>
    <w:rsid w:val="45E9EAF9"/>
    <w:rsid w:val="45ED8BA9"/>
    <w:rsid w:val="460DA083"/>
    <w:rsid w:val="461BE12A"/>
    <w:rsid w:val="46225FA5"/>
    <w:rsid w:val="4622AC63"/>
    <w:rsid w:val="46235074"/>
    <w:rsid w:val="46236FA9"/>
    <w:rsid w:val="462E6716"/>
    <w:rsid w:val="463AA1DB"/>
    <w:rsid w:val="463B1E50"/>
    <w:rsid w:val="463B92E9"/>
    <w:rsid w:val="463C5CE0"/>
    <w:rsid w:val="4640E6D9"/>
    <w:rsid w:val="4645F16A"/>
    <w:rsid w:val="4667C37A"/>
    <w:rsid w:val="466BFAF7"/>
    <w:rsid w:val="466CC522"/>
    <w:rsid w:val="466CD665"/>
    <w:rsid w:val="469B7C5A"/>
    <w:rsid w:val="469E6B08"/>
    <w:rsid w:val="469FFA2C"/>
    <w:rsid w:val="46A8EDFB"/>
    <w:rsid w:val="46A9F612"/>
    <w:rsid w:val="46B7763F"/>
    <w:rsid w:val="46D38AE9"/>
    <w:rsid w:val="46DB080B"/>
    <w:rsid w:val="46E6BA7C"/>
    <w:rsid w:val="46E8236C"/>
    <w:rsid w:val="46EEC857"/>
    <w:rsid w:val="46F80FCC"/>
    <w:rsid w:val="46FD0205"/>
    <w:rsid w:val="46FFCA0C"/>
    <w:rsid w:val="4705DEDA"/>
    <w:rsid w:val="470B4D7E"/>
    <w:rsid w:val="470C4BA2"/>
    <w:rsid w:val="471A3B9E"/>
    <w:rsid w:val="4736F4A8"/>
    <w:rsid w:val="474462BB"/>
    <w:rsid w:val="47536C1C"/>
    <w:rsid w:val="475D1F0F"/>
    <w:rsid w:val="476B9447"/>
    <w:rsid w:val="476E0578"/>
    <w:rsid w:val="476F6BC2"/>
    <w:rsid w:val="477283FB"/>
    <w:rsid w:val="4776D2D0"/>
    <w:rsid w:val="4779B5F0"/>
    <w:rsid w:val="4785CDAD"/>
    <w:rsid w:val="478BFE39"/>
    <w:rsid w:val="479AB14E"/>
    <w:rsid w:val="479C0B05"/>
    <w:rsid w:val="47A3972D"/>
    <w:rsid w:val="47A95560"/>
    <w:rsid w:val="47C9EB6E"/>
    <w:rsid w:val="47F37AFD"/>
    <w:rsid w:val="47FC02F0"/>
    <w:rsid w:val="48126F91"/>
    <w:rsid w:val="48131444"/>
    <w:rsid w:val="481C8DC2"/>
    <w:rsid w:val="481E20E5"/>
    <w:rsid w:val="48264E2F"/>
    <w:rsid w:val="48328FA1"/>
    <w:rsid w:val="483AC839"/>
    <w:rsid w:val="483BBFCB"/>
    <w:rsid w:val="4846CB57"/>
    <w:rsid w:val="4852B280"/>
    <w:rsid w:val="486446B2"/>
    <w:rsid w:val="486F5B4A"/>
    <w:rsid w:val="48831FD3"/>
    <w:rsid w:val="488F0A27"/>
    <w:rsid w:val="489A3EF5"/>
    <w:rsid w:val="48A4FFC9"/>
    <w:rsid w:val="48ABE0DB"/>
    <w:rsid w:val="48ACD8DE"/>
    <w:rsid w:val="48AE2C37"/>
    <w:rsid w:val="48CC91AC"/>
    <w:rsid w:val="48D74070"/>
    <w:rsid w:val="48D76C9A"/>
    <w:rsid w:val="48DF9922"/>
    <w:rsid w:val="48E4F22E"/>
    <w:rsid w:val="48EA954A"/>
    <w:rsid w:val="48FE1AF5"/>
    <w:rsid w:val="4902079C"/>
    <w:rsid w:val="4903EB8A"/>
    <w:rsid w:val="490978B4"/>
    <w:rsid w:val="490E71BA"/>
    <w:rsid w:val="49146FDE"/>
    <w:rsid w:val="491A42D7"/>
    <w:rsid w:val="492395AE"/>
    <w:rsid w:val="493636ED"/>
    <w:rsid w:val="493AD619"/>
    <w:rsid w:val="4940171A"/>
    <w:rsid w:val="495E9634"/>
    <w:rsid w:val="4962B6D2"/>
    <w:rsid w:val="49633B4D"/>
    <w:rsid w:val="496B717A"/>
    <w:rsid w:val="49736B27"/>
    <w:rsid w:val="497C6CF6"/>
    <w:rsid w:val="497E3ED8"/>
    <w:rsid w:val="49830AC4"/>
    <w:rsid w:val="498A045C"/>
    <w:rsid w:val="4991067E"/>
    <w:rsid w:val="499CD691"/>
    <w:rsid w:val="49A0A352"/>
    <w:rsid w:val="49AD14C6"/>
    <w:rsid w:val="49BE418C"/>
    <w:rsid w:val="49DF2529"/>
    <w:rsid w:val="49F303BD"/>
    <w:rsid w:val="49F3606C"/>
    <w:rsid w:val="49F4AF7A"/>
    <w:rsid w:val="49F738C6"/>
    <w:rsid w:val="49FC6B2D"/>
    <w:rsid w:val="4A0B2BAB"/>
    <w:rsid w:val="4A0BB7B0"/>
    <w:rsid w:val="4A129741"/>
    <w:rsid w:val="4A19946D"/>
    <w:rsid w:val="4A1CA95A"/>
    <w:rsid w:val="4A1D27E9"/>
    <w:rsid w:val="4A20408C"/>
    <w:rsid w:val="4A24958E"/>
    <w:rsid w:val="4A24A64D"/>
    <w:rsid w:val="4A3504E6"/>
    <w:rsid w:val="4A359966"/>
    <w:rsid w:val="4A431451"/>
    <w:rsid w:val="4A488BE6"/>
    <w:rsid w:val="4A56FC44"/>
    <w:rsid w:val="4A592767"/>
    <w:rsid w:val="4A64359D"/>
    <w:rsid w:val="4A647214"/>
    <w:rsid w:val="4A6C6331"/>
    <w:rsid w:val="4A715D09"/>
    <w:rsid w:val="4A806810"/>
    <w:rsid w:val="4A89987D"/>
    <w:rsid w:val="4A8C4227"/>
    <w:rsid w:val="4A92C264"/>
    <w:rsid w:val="4A9E627F"/>
    <w:rsid w:val="4AAD36E0"/>
    <w:rsid w:val="4AB62E47"/>
    <w:rsid w:val="4AC217E9"/>
    <w:rsid w:val="4AC4B1E4"/>
    <w:rsid w:val="4AD893EC"/>
    <w:rsid w:val="4B097B8B"/>
    <w:rsid w:val="4B09FD18"/>
    <w:rsid w:val="4B0EED5B"/>
    <w:rsid w:val="4B167F4B"/>
    <w:rsid w:val="4B18D587"/>
    <w:rsid w:val="4B1E1BC4"/>
    <w:rsid w:val="4B222FCE"/>
    <w:rsid w:val="4B2F9AB3"/>
    <w:rsid w:val="4B37BDB2"/>
    <w:rsid w:val="4B454353"/>
    <w:rsid w:val="4B4AA92A"/>
    <w:rsid w:val="4B5755C7"/>
    <w:rsid w:val="4B68C35A"/>
    <w:rsid w:val="4B6F3576"/>
    <w:rsid w:val="4B7268FB"/>
    <w:rsid w:val="4B75747B"/>
    <w:rsid w:val="4B76E147"/>
    <w:rsid w:val="4B8A8113"/>
    <w:rsid w:val="4BA4F32B"/>
    <w:rsid w:val="4BABBAEE"/>
    <w:rsid w:val="4BAD7771"/>
    <w:rsid w:val="4BB92D26"/>
    <w:rsid w:val="4BBE90A8"/>
    <w:rsid w:val="4BC32536"/>
    <w:rsid w:val="4BE5F829"/>
    <w:rsid w:val="4BEED2BA"/>
    <w:rsid w:val="4BFCF70F"/>
    <w:rsid w:val="4BFF106E"/>
    <w:rsid w:val="4C064342"/>
    <w:rsid w:val="4C07102F"/>
    <w:rsid w:val="4C083CAB"/>
    <w:rsid w:val="4C1E0198"/>
    <w:rsid w:val="4C1F73E0"/>
    <w:rsid w:val="4C2819D3"/>
    <w:rsid w:val="4C3AABC3"/>
    <w:rsid w:val="4C4293DF"/>
    <w:rsid w:val="4C4CF671"/>
    <w:rsid w:val="4C66C1DA"/>
    <w:rsid w:val="4C81DC5C"/>
    <w:rsid w:val="4C884A76"/>
    <w:rsid w:val="4C8A4F87"/>
    <w:rsid w:val="4C93263E"/>
    <w:rsid w:val="4CA372F2"/>
    <w:rsid w:val="4CA6923F"/>
    <w:rsid w:val="4CB1FE9F"/>
    <w:rsid w:val="4CCA364A"/>
    <w:rsid w:val="4CDCDEA3"/>
    <w:rsid w:val="4CDEB210"/>
    <w:rsid w:val="4CF1FE4F"/>
    <w:rsid w:val="4CF57134"/>
    <w:rsid w:val="4CFAC47E"/>
    <w:rsid w:val="4CFC4E23"/>
    <w:rsid w:val="4D1117CE"/>
    <w:rsid w:val="4D2119C4"/>
    <w:rsid w:val="4D29A4E1"/>
    <w:rsid w:val="4D40E3CB"/>
    <w:rsid w:val="4D40FC5B"/>
    <w:rsid w:val="4D7B9BEA"/>
    <w:rsid w:val="4D7D9408"/>
    <w:rsid w:val="4D7F0EF6"/>
    <w:rsid w:val="4D806803"/>
    <w:rsid w:val="4D865D57"/>
    <w:rsid w:val="4D938706"/>
    <w:rsid w:val="4DA31FD4"/>
    <w:rsid w:val="4DB06B91"/>
    <w:rsid w:val="4DB6BD8C"/>
    <w:rsid w:val="4DBA809F"/>
    <w:rsid w:val="4DCBDB39"/>
    <w:rsid w:val="4DD8B393"/>
    <w:rsid w:val="4DDCA849"/>
    <w:rsid w:val="4DE3C64E"/>
    <w:rsid w:val="4DEDA616"/>
    <w:rsid w:val="4DEE0C72"/>
    <w:rsid w:val="4DFABE21"/>
    <w:rsid w:val="4DFC3DD2"/>
    <w:rsid w:val="4E0EB638"/>
    <w:rsid w:val="4E12763E"/>
    <w:rsid w:val="4E12AD2F"/>
    <w:rsid w:val="4E223D2D"/>
    <w:rsid w:val="4E2E4275"/>
    <w:rsid w:val="4E3079A7"/>
    <w:rsid w:val="4E4A8A74"/>
    <w:rsid w:val="4E6E1C94"/>
    <w:rsid w:val="4E770FF7"/>
    <w:rsid w:val="4E77DC85"/>
    <w:rsid w:val="4E9B0057"/>
    <w:rsid w:val="4EA95F5C"/>
    <w:rsid w:val="4EABCBC5"/>
    <w:rsid w:val="4EAD153D"/>
    <w:rsid w:val="4EB7A7E1"/>
    <w:rsid w:val="4EBC5BF6"/>
    <w:rsid w:val="4EC02FC5"/>
    <w:rsid w:val="4EC566A8"/>
    <w:rsid w:val="4EC61D83"/>
    <w:rsid w:val="4EC83F39"/>
    <w:rsid w:val="4ED31640"/>
    <w:rsid w:val="4EF8B557"/>
    <w:rsid w:val="4EFAC8C3"/>
    <w:rsid w:val="4F08A3D8"/>
    <w:rsid w:val="4F1C075D"/>
    <w:rsid w:val="4F222DB8"/>
    <w:rsid w:val="4F293218"/>
    <w:rsid w:val="4F3741FB"/>
    <w:rsid w:val="4F395532"/>
    <w:rsid w:val="4F3DF642"/>
    <w:rsid w:val="4F425F30"/>
    <w:rsid w:val="4F4E869F"/>
    <w:rsid w:val="4F7361BE"/>
    <w:rsid w:val="4F7E45AA"/>
    <w:rsid w:val="4F98CD09"/>
    <w:rsid w:val="4F9E4A22"/>
    <w:rsid w:val="4FA6CE6E"/>
    <w:rsid w:val="4FB344BD"/>
    <w:rsid w:val="4FBE950A"/>
    <w:rsid w:val="4FC26F73"/>
    <w:rsid w:val="4FCF8C97"/>
    <w:rsid w:val="4FDBD434"/>
    <w:rsid w:val="4FE37EBE"/>
    <w:rsid w:val="4FE51523"/>
    <w:rsid w:val="4FE99F61"/>
    <w:rsid w:val="4FF147E4"/>
    <w:rsid w:val="500BA640"/>
    <w:rsid w:val="500E1353"/>
    <w:rsid w:val="500F8047"/>
    <w:rsid w:val="50157E7F"/>
    <w:rsid w:val="5019115B"/>
    <w:rsid w:val="50265F2F"/>
    <w:rsid w:val="504FE274"/>
    <w:rsid w:val="505121FD"/>
    <w:rsid w:val="5058B028"/>
    <w:rsid w:val="505C73CE"/>
    <w:rsid w:val="5060D550"/>
    <w:rsid w:val="50611F6C"/>
    <w:rsid w:val="5072F4FA"/>
    <w:rsid w:val="5075DD55"/>
    <w:rsid w:val="5077A6C8"/>
    <w:rsid w:val="507A45C7"/>
    <w:rsid w:val="507BD01B"/>
    <w:rsid w:val="507E9AA5"/>
    <w:rsid w:val="508725F6"/>
    <w:rsid w:val="5089E26F"/>
    <w:rsid w:val="50945987"/>
    <w:rsid w:val="509A4D29"/>
    <w:rsid w:val="50A4466A"/>
    <w:rsid w:val="50ABE947"/>
    <w:rsid w:val="50B73BA1"/>
    <w:rsid w:val="50BE7039"/>
    <w:rsid w:val="50C6E333"/>
    <w:rsid w:val="50CCD943"/>
    <w:rsid w:val="50CFEEAA"/>
    <w:rsid w:val="50DD67D9"/>
    <w:rsid w:val="50E2DCB7"/>
    <w:rsid w:val="50E6AF44"/>
    <w:rsid w:val="5108CD5F"/>
    <w:rsid w:val="511094F4"/>
    <w:rsid w:val="5127BF24"/>
    <w:rsid w:val="512DEDED"/>
    <w:rsid w:val="513B382F"/>
    <w:rsid w:val="5141F6AF"/>
    <w:rsid w:val="51531D13"/>
    <w:rsid w:val="515347C7"/>
    <w:rsid w:val="5157F07B"/>
    <w:rsid w:val="5160CAC2"/>
    <w:rsid w:val="516840AC"/>
    <w:rsid w:val="5183DB26"/>
    <w:rsid w:val="518A2432"/>
    <w:rsid w:val="518D5D48"/>
    <w:rsid w:val="5191A8DA"/>
    <w:rsid w:val="5199017F"/>
    <w:rsid w:val="519D759E"/>
    <w:rsid w:val="519E23FF"/>
    <w:rsid w:val="51AB078B"/>
    <w:rsid w:val="51C223EA"/>
    <w:rsid w:val="51C6658F"/>
    <w:rsid w:val="51D4D347"/>
    <w:rsid w:val="51E36C87"/>
    <w:rsid w:val="51EAD9F1"/>
    <w:rsid w:val="51EC79D9"/>
    <w:rsid w:val="51F02BE8"/>
    <w:rsid w:val="51F1F81B"/>
    <w:rsid w:val="51FE1F5E"/>
    <w:rsid w:val="5200BD83"/>
    <w:rsid w:val="5201737A"/>
    <w:rsid w:val="52121EC1"/>
    <w:rsid w:val="5218AB38"/>
    <w:rsid w:val="521DF0FC"/>
    <w:rsid w:val="522490A7"/>
    <w:rsid w:val="523029E8"/>
    <w:rsid w:val="52521DE2"/>
    <w:rsid w:val="525548AF"/>
    <w:rsid w:val="525F8E90"/>
    <w:rsid w:val="5268799B"/>
    <w:rsid w:val="5274BB0B"/>
    <w:rsid w:val="52924816"/>
    <w:rsid w:val="52A907E4"/>
    <w:rsid w:val="52A94B06"/>
    <w:rsid w:val="52AB3518"/>
    <w:rsid w:val="52D8B1E1"/>
    <w:rsid w:val="52DBD5E9"/>
    <w:rsid w:val="52DFBCDD"/>
    <w:rsid w:val="52E35133"/>
    <w:rsid w:val="52E3A5D1"/>
    <w:rsid w:val="52EB9357"/>
    <w:rsid w:val="52ED6233"/>
    <w:rsid w:val="52EFE7F9"/>
    <w:rsid w:val="52F8BB0A"/>
    <w:rsid w:val="5300D866"/>
    <w:rsid w:val="5300F643"/>
    <w:rsid w:val="530B6A7E"/>
    <w:rsid w:val="53214023"/>
    <w:rsid w:val="532D5601"/>
    <w:rsid w:val="532E2A43"/>
    <w:rsid w:val="5336408B"/>
    <w:rsid w:val="534EAAE9"/>
    <w:rsid w:val="5357AC48"/>
    <w:rsid w:val="5358310E"/>
    <w:rsid w:val="535F30D1"/>
    <w:rsid w:val="536B29B3"/>
    <w:rsid w:val="5374E3B8"/>
    <w:rsid w:val="537659A7"/>
    <w:rsid w:val="5376D55E"/>
    <w:rsid w:val="53811A55"/>
    <w:rsid w:val="5382A7CD"/>
    <w:rsid w:val="539E1164"/>
    <w:rsid w:val="53B82304"/>
    <w:rsid w:val="53C251D8"/>
    <w:rsid w:val="53DCA329"/>
    <w:rsid w:val="53DE4699"/>
    <w:rsid w:val="53E1DE97"/>
    <w:rsid w:val="53E80796"/>
    <w:rsid w:val="53F1B9C5"/>
    <w:rsid w:val="53F590D1"/>
    <w:rsid w:val="53F6C69E"/>
    <w:rsid w:val="53F86E15"/>
    <w:rsid w:val="53F9E26A"/>
    <w:rsid w:val="53FC3664"/>
    <w:rsid w:val="541AF98F"/>
    <w:rsid w:val="5424D20A"/>
    <w:rsid w:val="54253704"/>
    <w:rsid w:val="542A5FF9"/>
    <w:rsid w:val="5430B7DD"/>
    <w:rsid w:val="54343658"/>
    <w:rsid w:val="5435C2CB"/>
    <w:rsid w:val="54399779"/>
    <w:rsid w:val="544236C6"/>
    <w:rsid w:val="544E10F6"/>
    <w:rsid w:val="544E8189"/>
    <w:rsid w:val="5450039B"/>
    <w:rsid w:val="545269DF"/>
    <w:rsid w:val="5457AC2F"/>
    <w:rsid w:val="546B6EBC"/>
    <w:rsid w:val="54799EC0"/>
    <w:rsid w:val="547D88D4"/>
    <w:rsid w:val="548C1F9F"/>
    <w:rsid w:val="548CB07D"/>
    <w:rsid w:val="548FBDB0"/>
    <w:rsid w:val="54985765"/>
    <w:rsid w:val="549954C5"/>
    <w:rsid w:val="549D7F59"/>
    <w:rsid w:val="549E18C7"/>
    <w:rsid w:val="54B4DDDD"/>
    <w:rsid w:val="54C4FE0A"/>
    <w:rsid w:val="54C56940"/>
    <w:rsid w:val="54D1BF9C"/>
    <w:rsid w:val="54F228D0"/>
    <w:rsid w:val="54F5EAC7"/>
    <w:rsid w:val="5502F665"/>
    <w:rsid w:val="5505D663"/>
    <w:rsid w:val="550D6261"/>
    <w:rsid w:val="5519B0E3"/>
    <w:rsid w:val="55227E61"/>
    <w:rsid w:val="55235740"/>
    <w:rsid w:val="55287891"/>
    <w:rsid w:val="55295B6B"/>
    <w:rsid w:val="552A330F"/>
    <w:rsid w:val="5532F81C"/>
    <w:rsid w:val="55453D7F"/>
    <w:rsid w:val="5546B6A5"/>
    <w:rsid w:val="554AC758"/>
    <w:rsid w:val="554B410C"/>
    <w:rsid w:val="55568A64"/>
    <w:rsid w:val="5559AA02"/>
    <w:rsid w:val="555C28E9"/>
    <w:rsid w:val="555D5CC8"/>
    <w:rsid w:val="555DD39E"/>
    <w:rsid w:val="556A5A74"/>
    <w:rsid w:val="556D60DC"/>
    <w:rsid w:val="5580441A"/>
    <w:rsid w:val="558CDB85"/>
    <w:rsid w:val="55951257"/>
    <w:rsid w:val="559A2B25"/>
    <w:rsid w:val="559E389E"/>
    <w:rsid w:val="55A64015"/>
    <w:rsid w:val="55ACD226"/>
    <w:rsid w:val="55AEFD35"/>
    <w:rsid w:val="55C585D4"/>
    <w:rsid w:val="55CB81D1"/>
    <w:rsid w:val="55D12F4E"/>
    <w:rsid w:val="55E4BCD3"/>
    <w:rsid w:val="55E5F5DA"/>
    <w:rsid w:val="55EA2B91"/>
    <w:rsid w:val="55EB3D3A"/>
    <w:rsid w:val="55F24F48"/>
    <w:rsid w:val="55FAD6F1"/>
    <w:rsid w:val="5604E086"/>
    <w:rsid w:val="561376AB"/>
    <w:rsid w:val="56196705"/>
    <w:rsid w:val="563C4FF6"/>
    <w:rsid w:val="56439983"/>
    <w:rsid w:val="5660CE6B"/>
    <w:rsid w:val="56612C85"/>
    <w:rsid w:val="5662BFE6"/>
    <w:rsid w:val="5663629B"/>
    <w:rsid w:val="56645F4B"/>
    <w:rsid w:val="566C458A"/>
    <w:rsid w:val="566FF1AF"/>
    <w:rsid w:val="567CEDDE"/>
    <w:rsid w:val="56811DB1"/>
    <w:rsid w:val="56903031"/>
    <w:rsid w:val="5695F7DE"/>
    <w:rsid w:val="56985FC1"/>
    <w:rsid w:val="569B646A"/>
    <w:rsid w:val="56A232FD"/>
    <w:rsid w:val="56CE34D5"/>
    <w:rsid w:val="56D403FC"/>
    <w:rsid w:val="56DD3F1D"/>
    <w:rsid w:val="56E51ED9"/>
    <w:rsid w:val="56EFCF50"/>
    <w:rsid w:val="56F145AB"/>
    <w:rsid w:val="56FCDDC7"/>
    <w:rsid w:val="56FD665A"/>
    <w:rsid w:val="5709313D"/>
    <w:rsid w:val="57203ED6"/>
    <w:rsid w:val="572A803A"/>
    <w:rsid w:val="57400888"/>
    <w:rsid w:val="5745270D"/>
    <w:rsid w:val="5751149C"/>
    <w:rsid w:val="576545E4"/>
    <w:rsid w:val="5767A6BB"/>
    <w:rsid w:val="576CFC8F"/>
    <w:rsid w:val="576FE093"/>
    <w:rsid w:val="5777DC34"/>
    <w:rsid w:val="577E5ADE"/>
    <w:rsid w:val="5781AD6E"/>
    <w:rsid w:val="578BFA7B"/>
    <w:rsid w:val="57A55910"/>
    <w:rsid w:val="57B107A2"/>
    <w:rsid w:val="57BE601C"/>
    <w:rsid w:val="57C0A2D5"/>
    <w:rsid w:val="57CA3E67"/>
    <w:rsid w:val="57CFA1C2"/>
    <w:rsid w:val="57F6CA55"/>
    <w:rsid w:val="57F6CC5F"/>
    <w:rsid w:val="57FC7E1D"/>
    <w:rsid w:val="57FC9ECC"/>
    <w:rsid w:val="57FD0A02"/>
    <w:rsid w:val="580619DB"/>
    <w:rsid w:val="58077426"/>
    <w:rsid w:val="580A6275"/>
    <w:rsid w:val="58189559"/>
    <w:rsid w:val="5826AC51"/>
    <w:rsid w:val="582CB4EC"/>
    <w:rsid w:val="58372D7A"/>
    <w:rsid w:val="58502B19"/>
    <w:rsid w:val="58530494"/>
    <w:rsid w:val="58571F4D"/>
    <w:rsid w:val="58597874"/>
    <w:rsid w:val="585E56E1"/>
    <w:rsid w:val="5865B1C3"/>
    <w:rsid w:val="586C8AAF"/>
    <w:rsid w:val="58701DF8"/>
    <w:rsid w:val="587715D8"/>
    <w:rsid w:val="58852C09"/>
    <w:rsid w:val="5888463A"/>
    <w:rsid w:val="5889D622"/>
    <w:rsid w:val="58951B92"/>
    <w:rsid w:val="5898D88D"/>
    <w:rsid w:val="58B7DF54"/>
    <w:rsid w:val="58BF0B65"/>
    <w:rsid w:val="58C029A2"/>
    <w:rsid w:val="58C0471C"/>
    <w:rsid w:val="58D393E2"/>
    <w:rsid w:val="58D5C17B"/>
    <w:rsid w:val="58DA6E8B"/>
    <w:rsid w:val="58E39DA1"/>
    <w:rsid w:val="58F5E1F4"/>
    <w:rsid w:val="58FD74A1"/>
    <w:rsid w:val="59040558"/>
    <w:rsid w:val="5911CEC5"/>
    <w:rsid w:val="591A0332"/>
    <w:rsid w:val="592677BF"/>
    <w:rsid w:val="5926CC8D"/>
    <w:rsid w:val="592AA314"/>
    <w:rsid w:val="5931EFB3"/>
    <w:rsid w:val="593232B1"/>
    <w:rsid w:val="595107C7"/>
    <w:rsid w:val="595DBE7B"/>
    <w:rsid w:val="597F77DA"/>
    <w:rsid w:val="598C7224"/>
    <w:rsid w:val="5990E4DD"/>
    <w:rsid w:val="5992E8E4"/>
    <w:rsid w:val="59986F2D"/>
    <w:rsid w:val="5998DA63"/>
    <w:rsid w:val="599A60A8"/>
    <w:rsid w:val="599C9F3B"/>
    <w:rsid w:val="59A2495E"/>
    <w:rsid w:val="59A8C316"/>
    <w:rsid w:val="59B17939"/>
    <w:rsid w:val="59C1B8BA"/>
    <w:rsid w:val="59CE9F2C"/>
    <w:rsid w:val="59DAA0E5"/>
    <w:rsid w:val="59E94E67"/>
    <w:rsid w:val="59E97C5B"/>
    <w:rsid w:val="59EE7E6C"/>
    <w:rsid w:val="5A06140F"/>
    <w:rsid w:val="5A1BFDF5"/>
    <w:rsid w:val="5A3AB511"/>
    <w:rsid w:val="5A4C524A"/>
    <w:rsid w:val="5A4C7E2B"/>
    <w:rsid w:val="5A5C177D"/>
    <w:rsid w:val="5A8C0C68"/>
    <w:rsid w:val="5A8D5FDB"/>
    <w:rsid w:val="5AA1EC30"/>
    <w:rsid w:val="5AA450D5"/>
    <w:rsid w:val="5AB4B1CE"/>
    <w:rsid w:val="5AB6405F"/>
    <w:rsid w:val="5ABFEDD1"/>
    <w:rsid w:val="5AC9E476"/>
    <w:rsid w:val="5AD26E59"/>
    <w:rsid w:val="5AD590C4"/>
    <w:rsid w:val="5AD6B652"/>
    <w:rsid w:val="5AD7CB6C"/>
    <w:rsid w:val="5AEEB7D5"/>
    <w:rsid w:val="5AF2C3CE"/>
    <w:rsid w:val="5AFDF945"/>
    <w:rsid w:val="5B11EB10"/>
    <w:rsid w:val="5B1B277B"/>
    <w:rsid w:val="5B261858"/>
    <w:rsid w:val="5B2B5F32"/>
    <w:rsid w:val="5B304276"/>
    <w:rsid w:val="5B338CD8"/>
    <w:rsid w:val="5B3A99A2"/>
    <w:rsid w:val="5B43D30B"/>
    <w:rsid w:val="5B484D09"/>
    <w:rsid w:val="5B5F8AF0"/>
    <w:rsid w:val="5B8464CD"/>
    <w:rsid w:val="5B86E8E4"/>
    <w:rsid w:val="5B907A4B"/>
    <w:rsid w:val="5B92BA63"/>
    <w:rsid w:val="5B948523"/>
    <w:rsid w:val="5B9849C0"/>
    <w:rsid w:val="5B9ABE71"/>
    <w:rsid w:val="5BA16A5A"/>
    <w:rsid w:val="5BBB336E"/>
    <w:rsid w:val="5BBD8B68"/>
    <w:rsid w:val="5BC7C9A9"/>
    <w:rsid w:val="5BD05594"/>
    <w:rsid w:val="5BD69D86"/>
    <w:rsid w:val="5BD82507"/>
    <w:rsid w:val="5BDEBB58"/>
    <w:rsid w:val="5BE817A1"/>
    <w:rsid w:val="5BF6D952"/>
    <w:rsid w:val="5BF74AE3"/>
    <w:rsid w:val="5BF915A2"/>
    <w:rsid w:val="5BF9C569"/>
    <w:rsid w:val="5C03633F"/>
    <w:rsid w:val="5C0BC316"/>
    <w:rsid w:val="5C0BFC5F"/>
    <w:rsid w:val="5C15F5B6"/>
    <w:rsid w:val="5C16B740"/>
    <w:rsid w:val="5C1F5893"/>
    <w:rsid w:val="5C2233C8"/>
    <w:rsid w:val="5C24E9EA"/>
    <w:rsid w:val="5C390B52"/>
    <w:rsid w:val="5C392F08"/>
    <w:rsid w:val="5C44A1ED"/>
    <w:rsid w:val="5C52EB83"/>
    <w:rsid w:val="5C57106A"/>
    <w:rsid w:val="5C66077B"/>
    <w:rsid w:val="5C66D7D2"/>
    <w:rsid w:val="5C6A19A4"/>
    <w:rsid w:val="5C6C0622"/>
    <w:rsid w:val="5C7695F0"/>
    <w:rsid w:val="5C8CEBD2"/>
    <w:rsid w:val="5C8F9485"/>
    <w:rsid w:val="5C92A258"/>
    <w:rsid w:val="5CA8867F"/>
    <w:rsid w:val="5CB0A348"/>
    <w:rsid w:val="5CB75C2C"/>
    <w:rsid w:val="5CB9B0E2"/>
    <w:rsid w:val="5CC00C56"/>
    <w:rsid w:val="5CC3DEC9"/>
    <w:rsid w:val="5CC6B54A"/>
    <w:rsid w:val="5CD2E36F"/>
    <w:rsid w:val="5CD43FFD"/>
    <w:rsid w:val="5CD47840"/>
    <w:rsid w:val="5CD749C4"/>
    <w:rsid w:val="5CDB4101"/>
    <w:rsid w:val="5CE0E507"/>
    <w:rsid w:val="5CE9C3B4"/>
    <w:rsid w:val="5CEA765E"/>
    <w:rsid w:val="5CF8C9D2"/>
    <w:rsid w:val="5D023CFA"/>
    <w:rsid w:val="5D15ABBB"/>
    <w:rsid w:val="5D16C738"/>
    <w:rsid w:val="5D17D2B5"/>
    <w:rsid w:val="5D19AB00"/>
    <w:rsid w:val="5D1AE310"/>
    <w:rsid w:val="5D283358"/>
    <w:rsid w:val="5D37FCB4"/>
    <w:rsid w:val="5D39B83A"/>
    <w:rsid w:val="5D55A700"/>
    <w:rsid w:val="5D576F48"/>
    <w:rsid w:val="5D6522AD"/>
    <w:rsid w:val="5D7E7AB1"/>
    <w:rsid w:val="5D857707"/>
    <w:rsid w:val="5D9BD26F"/>
    <w:rsid w:val="5D9F6A58"/>
    <w:rsid w:val="5DA0BADE"/>
    <w:rsid w:val="5DAB1F0E"/>
    <w:rsid w:val="5DAFFCD8"/>
    <w:rsid w:val="5DB67428"/>
    <w:rsid w:val="5DC7C35E"/>
    <w:rsid w:val="5DD18AB5"/>
    <w:rsid w:val="5DD8ABFB"/>
    <w:rsid w:val="5DE2BC8A"/>
    <w:rsid w:val="5DEBC14B"/>
    <w:rsid w:val="5DEC0AAF"/>
    <w:rsid w:val="5DF58A7E"/>
    <w:rsid w:val="5DFA6302"/>
    <w:rsid w:val="5DFB0B87"/>
    <w:rsid w:val="5DFB33D7"/>
    <w:rsid w:val="5DFBD088"/>
    <w:rsid w:val="5E0150CD"/>
    <w:rsid w:val="5E0673E9"/>
    <w:rsid w:val="5E19E868"/>
    <w:rsid w:val="5E1C71AA"/>
    <w:rsid w:val="5E1EFBD0"/>
    <w:rsid w:val="5E2649D8"/>
    <w:rsid w:val="5E2E45FE"/>
    <w:rsid w:val="5E4DBAA4"/>
    <w:rsid w:val="5E4E0472"/>
    <w:rsid w:val="5E646F7E"/>
    <w:rsid w:val="5E6ACD10"/>
    <w:rsid w:val="5E6C7F63"/>
    <w:rsid w:val="5E70105E"/>
    <w:rsid w:val="5E7BA917"/>
    <w:rsid w:val="5E7E8C0A"/>
    <w:rsid w:val="5E88063A"/>
    <w:rsid w:val="5E8ACEDF"/>
    <w:rsid w:val="5E8D86A2"/>
    <w:rsid w:val="5E95EDD5"/>
    <w:rsid w:val="5EA0EF3E"/>
    <w:rsid w:val="5EA2B177"/>
    <w:rsid w:val="5EA3B356"/>
    <w:rsid w:val="5EA8C732"/>
    <w:rsid w:val="5EAA4B7A"/>
    <w:rsid w:val="5EB6069E"/>
    <w:rsid w:val="5EB746CB"/>
    <w:rsid w:val="5EC19FB6"/>
    <w:rsid w:val="5EDF2F57"/>
    <w:rsid w:val="5EE34C05"/>
    <w:rsid w:val="5EE6281F"/>
    <w:rsid w:val="5EE85102"/>
    <w:rsid w:val="5EE94DA7"/>
    <w:rsid w:val="5EED9A7A"/>
    <w:rsid w:val="5EEF40EF"/>
    <w:rsid w:val="5EFADADE"/>
    <w:rsid w:val="5EFB0ECA"/>
    <w:rsid w:val="5F00F30E"/>
    <w:rsid w:val="5F02C331"/>
    <w:rsid w:val="5F0B5720"/>
    <w:rsid w:val="5F105886"/>
    <w:rsid w:val="5F115F28"/>
    <w:rsid w:val="5F53CBDB"/>
    <w:rsid w:val="5F5B6B5D"/>
    <w:rsid w:val="5F5FF5F7"/>
    <w:rsid w:val="5F64B772"/>
    <w:rsid w:val="5F6E79D0"/>
    <w:rsid w:val="5F6EA968"/>
    <w:rsid w:val="5F74372F"/>
    <w:rsid w:val="5F81B26D"/>
    <w:rsid w:val="5F8C99D2"/>
    <w:rsid w:val="5F8CA3C0"/>
    <w:rsid w:val="5FA928B8"/>
    <w:rsid w:val="5FB59FFC"/>
    <w:rsid w:val="5FBCA3DD"/>
    <w:rsid w:val="5FC4C422"/>
    <w:rsid w:val="5FC6E63F"/>
    <w:rsid w:val="5FC7AC63"/>
    <w:rsid w:val="5FCB94D7"/>
    <w:rsid w:val="5FF2283C"/>
    <w:rsid w:val="6006E70A"/>
    <w:rsid w:val="600A6AD7"/>
    <w:rsid w:val="60114092"/>
    <w:rsid w:val="6020C0B4"/>
    <w:rsid w:val="60392CA7"/>
    <w:rsid w:val="603BB452"/>
    <w:rsid w:val="60406617"/>
    <w:rsid w:val="604255A7"/>
    <w:rsid w:val="60489441"/>
    <w:rsid w:val="60533C3B"/>
    <w:rsid w:val="605A0429"/>
    <w:rsid w:val="606D5B9A"/>
    <w:rsid w:val="606FFB00"/>
    <w:rsid w:val="609C87B6"/>
    <w:rsid w:val="609CC36F"/>
    <w:rsid w:val="609DD125"/>
    <w:rsid w:val="609EB70D"/>
    <w:rsid w:val="609EFCAA"/>
    <w:rsid w:val="60B0A998"/>
    <w:rsid w:val="60C4DD95"/>
    <w:rsid w:val="60C91E8F"/>
    <w:rsid w:val="60CB7417"/>
    <w:rsid w:val="60D453A2"/>
    <w:rsid w:val="60D7874A"/>
    <w:rsid w:val="60DC99FA"/>
    <w:rsid w:val="60DF2F34"/>
    <w:rsid w:val="60E5F1BB"/>
    <w:rsid w:val="60F5FE84"/>
    <w:rsid w:val="60F7DCD5"/>
    <w:rsid w:val="60FC2707"/>
    <w:rsid w:val="61062929"/>
    <w:rsid w:val="610EE451"/>
    <w:rsid w:val="611A8BC6"/>
    <w:rsid w:val="6121C7E4"/>
    <w:rsid w:val="61248722"/>
    <w:rsid w:val="61336D16"/>
    <w:rsid w:val="613B6435"/>
    <w:rsid w:val="6144B2E7"/>
    <w:rsid w:val="6144C642"/>
    <w:rsid w:val="6149A099"/>
    <w:rsid w:val="61609483"/>
    <w:rsid w:val="6162B6A0"/>
    <w:rsid w:val="6165E6C0"/>
    <w:rsid w:val="61692FE7"/>
    <w:rsid w:val="6193FE4A"/>
    <w:rsid w:val="6197BCB9"/>
    <w:rsid w:val="61A27D0A"/>
    <w:rsid w:val="61A5768C"/>
    <w:rsid w:val="61B4BAB4"/>
    <w:rsid w:val="61B7A781"/>
    <w:rsid w:val="61B9274B"/>
    <w:rsid w:val="61E067F4"/>
    <w:rsid w:val="61E2D203"/>
    <w:rsid w:val="61FA7098"/>
    <w:rsid w:val="61FFD7C2"/>
    <w:rsid w:val="6202A4AB"/>
    <w:rsid w:val="62045A53"/>
    <w:rsid w:val="620614C0"/>
    <w:rsid w:val="621AECC7"/>
    <w:rsid w:val="621B6443"/>
    <w:rsid w:val="621BDB7B"/>
    <w:rsid w:val="622449BB"/>
    <w:rsid w:val="6234452C"/>
    <w:rsid w:val="6249EC45"/>
    <w:rsid w:val="62515F14"/>
    <w:rsid w:val="62521E6B"/>
    <w:rsid w:val="6261D738"/>
    <w:rsid w:val="626233EB"/>
    <w:rsid w:val="62668090"/>
    <w:rsid w:val="6269223F"/>
    <w:rsid w:val="626EBAFD"/>
    <w:rsid w:val="62744A31"/>
    <w:rsid w:val="627B1C95"/>
    <w:rsid w:val="6289E904"/>
    <w:rsid w:val="6299D537"/>
    <w:rsid w:val="62AE838D"/>
    <w:rsid w:val="62C120E8"/>
    <w:rsid w:val="62CB8AD7"/>
    <w:rsid w:val="62D2448A"/>
    <w:rsid w:val="62E13BC3"/>
    <w:rsid w:val="62E14589"/>
    <w:rsid w:val="62EB3FD6"/>
    <w:rsid w:val="62F20FBF"/>
    <w:rsid w:val="62FB9FAF"/>
    <w:rsid w:val="6303232C"/>
    <w:rsid w:val="6305BD29"/>
    <w:rsid w:val="631E26BC"/>
    <w:rsid w:val="6325F79C"/>
    <w:rsid w:val="63318D71"/>
    <w:rsid w:val="63338D1A"/>
    <w:rsid w:val="6338908B"/>
    <w:rsid w:val="633AC735"/>
    <w:rsid w:val="635984F0"/>
    <w:rsid w:val="636139DA"/>
    <w:rsid w:val="63672F8D"/>
    <w:rsid w:val="636CC51F"/>
    <w:rsid w:val="637806D9"/>
    <w:rsid w:val="6378CA2A"/>
    <w:rsid w:val="63795895"/>
    <w:rsid w:val="638977C1"/>
    <w:rsid w:val="63983092"/>
    <w:rsid w:val="6399FB55"/>
    <w:rsid w:val="639B8C30"/>
    <w:rsid w:val="639C46DF"/>
    <w:rsid w:val="63A42D93"/>
    <w:rsid w:val="63B8B716"/>
    <w:rsid w:val="63D23452"/>
    <w:rsid w:val="63D63454"/>
    <w:rsid w:val="63DE257F"/>
    <w:rsid w:val="63E02F1B"/>
    <w:rsid w:val="63E46453"/>
    <w:rsid w:val="63E6475E"/>
    <w:rsid w:val="63E8B419"/>
    <w:rsid w:val="63EE72D6"/>
    <w:rsid w:val="640660CB"/>
    <w:rsid w:val="64122508"/>
    <w:rsid w:val="642A34E2"/>
    <w:rsid w:val="642CE0BF"/>
    <w:rsid w:val="643317DF"/>
    <w:rsid w:val="643D7B8F"/>
    <w:rsid w:val="64413800"/>
    <w:rsid w:val="64415F8D"/>
    <w:rsid w:val="6458A09C"/>
    <w:rsid w:val="645B15A6"/>
    <w:rsid w:val="645D12ED"/>
    <w:rsid w:val="645FEA19"/>
    <w:rsid w:val="646F8777"/>
    <w:rsid w:val="6474AAE8"/>
    <w:rsid w:val="64781C0B"/>
    <w:rsid w:val="64882E48"/>
    <w:rsid w:val="648E760E"/>
    <w:rsid w:val="64AF564C"/>
    <w:rsid w:val="64BC53E6"/>
    <w:rsid w:val="64C3E502"/>
    <w:rsid w:val="64C9582D"/>
    <w:rsid w:val="64CCA58C"/>
    <w:rsid w:val="64D3D0CD"/>
    <w:rsid w:val="64DF51E2"/>
    <w:rsid w:val="64E406B8"/>
    <w:rsid w:val="64E54961"/>
    <w:rsid w:val="64F101F8"/>
    <w:rsid w:val="64F21B43"/>
    <w:rsid w:val="64FBFF69"/>
    <w:rsid w:val="64FDB492"/>
    <w:rsid w:val="64FEEE5E"/>
    <w:rsid w:val="65038789"/>
    <w:rsid w:val="651C3DE4"/>
    <w:rsid w:val="651DF6D0"/>
    <w:rsid w:val="6522EEE6"/>
    <w:rsid w:val="65256D8F"/>
    <w:rsid w:val="652B266E"/>
    <w:rsid w:val="65325C7D"/>
    <w:rsid w:val="65401AC2"/>
    <w:rsid w:val="65492A53"/>
    <w:rsid w:val="654AE5A9"/>
    <w:rsid w:val="65543A3A"/>
    <w:rsid w:val="65572315"/>
    <w:rsid w:val="65775688"/>
    <w:rsid w:val="658C8EB5"/>
    <w:rsid w:val="6594B9A6"/>
    <w:rsid w:val="6595F89D"/>
    <w:rsid w:val="6599D6E1"/>
    <w:rsid w:val="659A2297"/>
    <w:rsid w:val="659ADD49"/>
    <w:rsid w:val="659D29A2"/>
    <w:rsid w:val="65A07C36"/>
    <w:rsid w:val="65A374CE"/>
    <w:rsid w:val="65AB1958"/>
    <w:rsid w:val="65AD7AA1"/>
    <w:rsid w:val="65D03342"/>
    <w:rsid w:val="65D8B61A"/>
    <w:rsid w:val="65DB7A59"/>
    <w:rsid w:val="65DB8C17"/>
    <w:rsid w:val="65E11462"/>
    <w:rsid w:val="65E9AFF1"/>
    <w:rsid w:val="65F7F532"/>
    <w:rsid w:val="6605543C"/>
    <w:rsid w:val="660FB1E1"/>
    <w:rsid w:val="663A6F3C"/>
    <w:rsid w:val="665198B2"/>
    <w:rsid w:val="665AC5DC"/>
    <w:rsid w:val="66650F40"/>
    <w:rsid w:val="66675479"/>
    <w:rsid w:val="6667BACA"/>
    <w:rsid w:val="666D3760"/>
    <w:rsid w:val="6675E3F0"/>
    <w:rsid w:val="6676F926"/>
    <w:rsid w:val="6678AFBC"/>
    <w:rsid w:val="6683AFD7"/>
    <w:rsid w:val="668A39E5"/>
    <w:rsid w:val="6694BCC2"/>
    <w:rsid w:val="66964DBC"/>
    <w:rsid w:val="66967FAE"/>
    <w:rsid w:val="669C5BE9"/>
    <w:rsid w:val="669DEEE1"/>
    <w:rsid w:val="66AA8CA3"/>
    <w:rsid w:val="66B0121F"/>
    <w:rsid w:val="66BB0B58"/>
    <w:rsid w:val="66C7AEEC"/>
    <w:rsid w:val="66CE2CDE"/>
    <w:rsid w:val="66E4C7B9"/>
    <w:rsid w:val="66EB0556"/>
    <w:rsid w:val="66ED8121"/>
    <w:rsid w:val="66F6DA62"/>
    <w:rsid w:val="66F6DAD7"/>
    <w:rsid w:val="670E6A22"/>
    <w:rsid w:val="671A9469"/>
    <w:rsid w:val="671EF290"/>
    <w:rsid w:val="672EA13E"/>
    <w:rsid w:val="6731CCD0"/>
    <w:rsid w:val="6742D968"/>
    <w:rsid w:val="6749B6D8"/>
    <w:rsid w:val="6750D5DD"/>
    <w:rsid w:val="67553ACB"/>
    <w:rsid w:val="67570D11"/>
    <w:rsid w:val="675EEFFC"/>
    <w:rsid w:val="67775C78"/>
    <w:rsid w:val="67A41AF9"/>
    <w:rsid w:val="67BEC954"/>
    <w:rsid w:val="67C81C07"/>
    <w:rsid w:val="67D72082"/>
    <w:rsid w:val="67E45AE7"/>
    <w:rsid w:val="67E5434F"/>
    <w:rsid w:val="67E94EA1"/>
    <w:rsid w:val="67EDA0F9"/>
    <w:rsid w:val="67F1CA9D"/>
    <w:rsid w:val="67F5733C"/>
    <w:rsid w:val="67FA0FD3"/>
    <w:rsid w:val="67FB29C4"/>
    <w:rsid w:val="67FE3FBD"/>
    <w:rsid w:val="68015DF2"/>
    <w:rsid w:val="681CEA23"/>
    <w:rsid w:val="68321E1D"/>
    <w:rsid w:val="683EE014"/>
    <w:rsid w:val="68511F3F"/>
    <w:rsid w:val="68591C77"/>
    <w:rsid w:val="6869FD3F"/>
    <w:rsid w:val="686ADADD"/>
    <w:rsid w:val="686DB7D9"/>
    <w:rsid w:val="68791F85"/>
    <w:rsid w:val="687CD5B5"/>
    <w:rsid w:val="6883753A"/>
    <w:rsid w:val="688661AB"/>
    <w:rsid w:val="688A56A0"/>
    <w:rsid w:val="688E499E"/>
    <w:rsid w:val="6892C4A2"/>
    <w:rsid w:val="689FE9D5"/>
    <w:rsid w:val="68AE3A37"/>
    <w:rsid w:val="68AF20CA"/>
    <w:rsid w:val="68AFC2DA"/>
    <w:rsid w:val="68BA54B7"/>
    <w:rsid w:val="68E220B4"/>
    <w:rsid w:val="68E3CC64"/>
    <w:rsid w:val="68EC3ACE"/>
    <w:rsid w:val="68F458BE"/>
    <w:rsid w:val="69029EEB"/>
    <w:rsid w:val="69030691"/>
    <w:rsid w:val="69087704"/>
    <w:rsid w:val="690EB09D"/>
    <w:rsid w:val="690F387E"/>
    <w:rsid w:val="691E250C"/>
    <w:rsid w:val="69266840"/>
    <w:rsid w:val="693486C3"/>
    <w:rsid w:val="6939BE6D"/>
    <w:rsid w:val="693CD759"/>
    <w:rsid w:val="693DEBEF"/>
    <w:rsid w:val="6948257E"/>
    <w:rsid w:val="6948C171"/>
    <w:rsid w:val="694CD016"/>
    <w:rsid w:val="695BE6D1"/>
    <w:rsid w:val="6970F8A5"/>
    <w:rsid w:val="6973A045"/>
    <w:rsid w:val="6981561B"/>
    <w:rsid w:val="698C70EB"/>
    <w:rsid w:val="698E9E6F"/>
    <w:rsid w:val="6995E6D4"/>
    <w:rsid w:val="6997E9D4"/>
    <w:rsid w:val="69A09BAC"/>
    <w:rsid w:val="69A0DD1E"/>
    <w:rsid w:val="69C25311"/>
    <w:rsid w:val="69C3CF62"/>
    <w:rsid w:val="69C71DCE"/>
    <w:rsid w:val="69CE2000"/>
    <w:rsid w:val="69D06FEC"/>
    <w:rsid w:val="69DAB075"/>
    <w:rsid w:val="69E89D6B"/>
    <w:rsid w:val="69F13AB3"/>
    <w:rsid w:val="69F3675F"/>
    <w:rsid w:val="69F4ECD8"/>
    <w:rsid w:val="69F974CC"/>
    <w:rsid w:val="6A0503F4"/>
    <w:rsid w:val="6A114F7B"/>
    <w:rsid w:val="6A18989A"/>
    <w:rsid w:val="6A1E2E86"/>
    <w:rsid w:val="6A20CDD8"/>
    <w:rsid w:val="6A261302"/>
    <w:rsid w:val="6A266B0F"/>
    <w:rsid w:val="6A35E58C"/>
    <w:rsid w:val="6A413D47"/>
    <w:rsid w:val="6A42A9F3"/>
    <w:rsid w:val="6A4628B5"/>
    <w:rsid w:val="6A5B9BFC"/>
    <w:rsid w:val="6A649905"/>
    <w:rsid w:val="6A753C76"/>
    <w:rsid w:val="6A7D24D1"/>
    <w:rsid w:val="6A8998C3"/>
    <w:rsid w:val="6A9713EA"/>
    <w:rsid w:val="6AA06B56"/>
    <w:rsid w:val="6AAFD766"/>
    <w:rsid w:val="6AB9EBFD"/>
    <w:rsid w:val="6AC106B5"/>
    <w:rsid w:val="6AD448BD"/>
    <w:rsid w:val="6AD7336E"/>
    <w:rsid w:val="6AE00D63"/>
    <w:rsid w:val="6AF1A666"/>
    <w:rsid w:val="6B0248D1"/>
    <w:rsid w:val="6B0786D2"/>
    <w:rsid w:val="6B0AEB69"/>
    <w:rsid w:val="6B0D0C38"/>
    <w:rsid w:val="6B0E9718"/>
    <w:rsid w:val="6B19FB5B"/>
    <w:rsid w:val="6B34BC10"/>
    <w:rsid w:val="6B350A0C"/>
    <w:rsid w:val="6B3FED64"/>
    <w:rsid w:val="6B44DF61"/>
    <w:rsid w:val="6B61F91B"/>
    <w:rsid w:val="6B65C5E6"/>
    <w:rsid w:val="6B665A6A"/>
    <w:rsid w:val="6B88B112"/>
    <w:rsid w:val="6BA251C6"/>
    <w:rsid w:val="6BAB576D"/>
    <w:rsid w:val="6BBD0FEB"/>
    <w:rsid w:val="6BC1A3F8"/>
    <w:rsid w:val="6BD8C94C"/>
    <w:rsid w:val="6BDD5845"/>
    <w:rsid w:val="6BE2E89A"/>
    <w:rsid w:val="6BE5D5C9"/>
    <w:rsid w:val="6BFDD21C"/>
    <w:rsid w:val="6BFDFC54"/>
    <w:rsid w:val="6C02EAE8"/>
    <w:rsid w:val="6C04D2ED"/>
    <w:rsid w:val="6C190F7E"/>
    <w:rsid w:val="6C1B1E06"/>
    <w:rsid w:val="6C1E9EEC"/>
    <w:rsid w:val="6C1F3635"/>
    <w:rsid w:val="6C21BB82"/>
    <w:rsid w:val="6C341A26"/>
    <w:rsid w:val="6C5494F9"/>
    <w:rsid w:val="6C64326B"/>
    <w:rsid w:val="6C6F684A"/>
    <w:rsid w:val="6C7F425B"/>
    <w:rsid w:val="6C80A23C"/>
    <w:rsid w:val="6C8695A5"/>
    <w:rsid w:val="6C891299"/>
    <w:rsid w:val="6C90EF82"/>
    <w:rsid w:val="6CA2DECE"/>
    <w:rsid w:val="6CA6B9D9"/>
    <w:rsid w:val="6CB55826"/>
    <w:rsid w:val="6CB8CA7B"/>
    <w:rsid w:val="6CC88D70"/>
    <w:rsid w:val="6CD47A0D"/>
    <w:rsid w:val="6CD581CA"/>
    <w:rsid w:val="6CD732E9"/>
    <w:rsid w:val="6CD7B771"/>
    <w:rsid w:val="6CE4620D"/>
    <w:rsid w:val="6CE5D39C"/>
    <w:rsid w:val="6CEA98E6"/>
    <w:rsid w:val="6CEDDE6E"/>
    <w:rsid w:val="6D0400C4"/>
    <w:rsid w:val="6D0513E2"/>
    <w:rsid w:val="6D05C0C2"/>
    <w:rsid w:val="6D113195"/>
    <w:rsid w:val="6D167B9B"/>
    <w:rsid w:val="6D1C7261"/>
    <w:rsid w:val="6D1FA8E4"/>
    <w:rsid w:val="6D34D637"/>
    <w:rsid w:val="6D5FC058"/>
    <w:rsid w:val="6D61CA77"/>
    <w:rsid w:val="6D7AFD6C"/>
    <w:rsid w:val="6D8333FD"/>
    <w:rsid w:val="6D84A8BB"/>
    <w:rsid w:val="6D8F9332"/>
    <w:rsid w:val="6D91BDE7"/>
    <w:rsid w:val="6D95C091"/>
    <w:rsid w:val="6D9CA97A"/>
    <w:rsid w:val="6DB9773C"/>
    <w:rsid w:val="6DBA8A05"/>
    <w:rsid w:val="6DBB0696"/>
    <w:rsid w:val="6DCD26C7"/>
    <w:rsid w:val="6DCE2AC9"/>
    <w:rsid w:val="6DD35D39"/>
    <w:rsid w:val="6DF122D3"/>
    <w:rsid w:val="6E0566AF"/>
    <w:rsid w:val="6E17DF1C"/>
    <w:rsid w:val="6E1C5993"/>
    <w:rsid w:val="6E22B0A7"/>
    <w:rsid w:val="6E235A09"/>
    <w:rsid w:val="6E289CD9"/>
    <w:rsid w:val="6E291F93"/>
    <w:rsid w:val="6E2963CE"/>
    <w:rsid w:val="6E357C8E"/>
    <w:rsid w:val="6E42A216"/>
    <w:rsid w:val="6E4469C8"/>
    <w:rsid w:val="6E54E58F"/>
    <w:rsid w:val="6E5B117D"/>
    <w:rsid w:val="6E5CAA97"/>
    <w:rsid w:val="6E63FB22"/>
    <w:rsid w:val="6E70ADE0"/>
    <w:rsid w:val="6E73034A"/>
    <w:rsid w:val="6E74F215"/>
    <w:rsid w:val="6E7531D1"/>
    <w:rsid w:val="6E77D047"/>
    <w:rsid w:val="6E7B74C5"/>
    <w:rsid w:val="6E7C478E"/>
    <w:rsid w:val="6E7ED75F"/>
    <w:rsid w:val="6E869A62"/>
    <w:rsid w:val="6E904D1F"/>
    <w:rsid w:val="6EB3BC34"/>
    <w:rsid w:val="6EB8B24F"/>
    <w:rsid w:val="6EB9AEB0"/>
    <w:rsid w:val="6EBF0870"/>
    <w:rsid w:val="6EC3CC47"/>
    <w:rsid w:val="6ED8BCB2"/>
    <w:rsid w:val="6EDBDA71"/>
    <w:rsid w:val="6EE21A42"/>
    <w:rsid w:val="6EE50FCA"/>
    <w:rsid w:val="6EE7DF58"/>
    <w:rsid w:val="6EEDD0E8"/>
    <w:rsid w:val="6EEE8EF5"/>
    <w:rsid w:val="6EEED396"/>
    <w:rsid w:val="6EEEEDF2"/>
    <w:rsid w:val="6EF5F755"/>
    <w:rsid w:val="6EF7F3C4"/>
    <w:rsid w:val="6EF87B98"/>
    <w:rsid w:val="6EFF1574"/>
    <w:rsid w:val="6F01BA7C"/>
    <w:rsid w:val="6F0684C4"/>
    <w:rsid w:val="6F0DC3BC"/>
    <w:rsid w:val="6F1D7BBB"/>
    <w:rsid w:val="6F28889D"/>
    <w:rsid w:val="6F378E8B"/>
    <w:rsid w:val="6F3E185B"/>
    <w:rsid w:val="6F47F3FB"/>
    <w:rsid w:val="6F4DBDF6"/>
    <w:rsid w:val="6F5CEB3E"/>
    <w:rsid w:val="6F60E076"/>
    <w:rsid w:val="6F62186B"/>
    <w:rsid w:val="6F6F8F49"/>
    <w:rsid w:val="6F700F50"/>
    <w:rsid w:val="6F83EA6E"/>
    <w:rsid w:val="6F86AC35"/>
    <w:rsid w:val="6FA5DDF3"/>
    <w:rsid w:val="6FAF320A"/>
    <w:rsid w:val="6FB59955"/>
    <w:rsid w:val="6FB842FE"/>
    <w:rsid w:val="6FBF2A6A"/>
    <w:rsid w:val="6FBFE3B1"/>
    <w:rsid w:val="6FC12D88"/>
    <w:rsid w:val="6FC49138"/>
    <w:rsid w:val="6FCA294A"/>
    <w:rsid w:val="6FF8C88F"/>
    <w:rsid w:val="6FF8DEB9"/>
    <w:rsid w:val="7013AE51"/>
    <w:rsid w:val="70146C18"/>
    <w:rsid w:val="70262D37"/>
    <w:rsid w:val="7029F20F"/>
    <w:rsid w:val="7042710F"/>
    <w:rsid w:val="7042A953"/>
    <w:rsid w:val="7049F1F9"/>
    <w:rsid w:val="70508200"/>
    <w:rsid w:val="7057DEEF"/>
    <w:rsid w:val="7062A8E3"/>
    <w:rsid w:val="706F2F52"/>
    <w:rsid w:val="70722F33"/>
    <w:rsid w:val="707A4B8F"/>
    <w:rsid w:val="7087AFBE"/>
    <w:rsid w:val="708AFDDB"/>
    <w:rsid w:val="709C51C2"/>
    <w:rsid w:val="70A04C86"/>
    <w:rsid w:val="70AE463C"/>
    <w:rsid w:val="70B1DEFE"/>
    <w:rsid w:val="70B2E739"/>
    <w:rsid w:val="70C76E73"/>
    <w:rsid w:val="70C7F7E1"/>
    <w:rsid w:val="70C9B702"/>
    <w:rsid w:val="70CF1DD9"/>
    <w:rsid w:val="70D38ADD"/>
    <w:rsid w:val="70E93254"/>
    <w:rsid w:val="70FEC925"/>
    <w:rsid w:val="7106CC23"/>
    <w:rsid w:val="710B3D7F"/>
    <w:rsid w:val="710BC3D2"/>
    <w:rsid w:val="710BC491"/>
    <w:rsid w:val="710E6B1A"/>
    <w:rsid w:val="711C1EA0"/>
    <w:rsid w:val="712A3A2F"/>
    <w:rsid w:val="712D0A0A"/>
    <w:rsid w:val="712FC548"/>
    <w:rsid w:val="7136058C"/>
    <w:rsid w:val="713C4DA8"/>
    <w:rsid w:val="7141A744"/>
    <w:rsid w:val="714B026B"/>
    <w:rsid w:val="714E5675"/>
    <w:rsid w:val="715C7943"/>
    <w:rsid w:val="7160CC3F"/>
    <w:rsid w:val="7160E53D"/>
    <w:rsid w:val="716B8E2A"/>
    <w:rsid w:val="716F5547"/>
    <w:rsid w:val="71702DA7"/>
    <w:rsid w:val="71710583"/>
    <w:rsid w:val="717130C0"/>
    <w:rsid w:val="717EB213"/>
    <w:rsid w:val="7188E651"/>
    <w:rsid w:val="718D1765"/>
    <w:rsid w:val="718FF741"/>
    <w:rsid w:val="7193F1B3"/>
    <w:rsid w:val="719ED1F9"/>
    <w:rsid w:val="71A5854B"/>
    <w:rsid w:val="71AC7E0F"/>
    <w:rsid w:val="71B721EA"/>
    <w:rsid w:val="71CC0CB2"/>
    <w:rsid w:val="71E0641E"/>
    <w:rsid w:val="71E82DC4"/>
    <w:rsid w:val="71F6D0BD"/>
    <w:rsid w:val="71FEB2E8"/>
    <w:rsid w:val="720808E8"/>
    <w:rsid w:val="720DEF35"/>
    <w:rsid w:val="720F74E7"/>
    <w:rsid w:val="720FF6E4"/>
    <w:rsid w:val="72125093"/>
    <w:rsid w:val="722CB9BC"/>
    <w:rsid w:val="722CE529"/>
    <w:rsid w:val="722DE921"/>
    <w:rsid w:val="7236135E"/>
    <w:rsid w:val="723E0314"/>
    <w:rsid w:val="723E726F"/>
    <w:rsid w:val="72424143"/>
    <w:rsid w:val="72447402"/>
    <w:rsid w:val="724DB23C"/>
    <w:rsid w:val="7263B641"/>
    <w:rsid w:val="726FF805"/>
    <w:rsid w:val="72761A38"/>
    <w:rsid w:val="72877A04"/>
    <w:rsid w:val="728AB9C3"/>
    <w:rsid w:val="7291A2DF"/>
    <w:rsid w:val="72A5BE77"/>
    <w:rsid w:val="72AA6A35"/>
    <w:rsid w:val="72AB7886"/>
    <w:rsid w:val="72B21B43"/>
    <w:rsid w:val="72B24F57"/>
    <w:rsid w:val="72C169B7"/>
    <w:rsid w:val="72C180EC"/>
    <w:rsid w:val="72E29B45"/>
    <w:rsid w:val="72E892FC"/>
    <w:rsid w:val="72EF4FF6"/>
    <w:rsid w:val="72EFADBA"/>
    <w:rsid w:val="72F3C1B0"/>
    <w:rsid w:val="730BE4E3"/>
    <w:rsid w:val="732A7E39"/>
    <w:rsid w:val="73326F79"/>
    <w:rsid w:val="733DDA1D"/>
    <w:rsid w:val="734635E5"/>
    <w:rsid w:val="7354D599"/>
    <w:rsid w:val="7357676D"/>
    <w:rsid w:val="7379B66D"/>
    <w:rsid w:val="739A14DA"/>
    <w:rsid w:val="73AB6FF6"/>
    <w:rsid w:val="73BA582F"/>
    <w:rsid w:val="73BDCC72"/>
    <w:rsid w:val="73CC3EE6"/>
    <w:rsid w:val="73D6CED2"/>
    <w:rsid w:val="73DF8AED"/>
    <w:rsid w:val="73EB3424"/>
    <w:rsid w:val="73F0ECDE"/>
    <w:rsid w:val="73F15D40"/>
    <w:rsid w:val="73F1E124"/>
    <w:rsid w:val="73F9AE44"/>
    <w:rsid w:val="73F9CF86"/>
    <w:rsid w:val="74043B04"/>
    <w:rsid w:val="74048293"/>
    <w:rsid w:val="740D0E65"/>
    <w:rsid w:val="74113BAD"/>
    <w:rsid w:val="7422E77E"/>
    <w:rsid w:val="742459EC"/>
    <w:rsid w:val="742A481A"/>
    <w:rsid w:val="7430C4EE"/>
    <w:rsid w:val="7439B7BF"/>
    <w:rsid w:val="743ABBE8"/>
    <w:rsid w:val="743C3C8E"/>
    <w:rsid w:val="7446701C"/>
    <w:rsid w:val="745A08EF"/>
    <w:rsid w:val="745A1D58"/>
    <w:rsid w:val="745D514D"/>
    <w:rsid w:val="746E0AE3"/>
    <w:rsid w:val="7472231C"/>
    <w:rsid w:val="747270A2"/>
    <w:rsid w:val="74831C97"/>
    <w:rsid w:val="74845136"/>
    <w:rsid w:val="748F9211"/>
    <w:rsid w:val="74C49C01"/>
    <w:rsid w:val="74C54895"/>
    <w:rsid w:val="74DAEB4B"/>
    <w:rsid w:val="74DC786A"/>
    <w:rsid w:val="74E218C8"/>
    <w:rsid w:val="7532052E"/>
    <w:rsid w:val="753CFB86"/>
    <w:rsid w:val="7551B698"/>
    <w:rsid w:val="75538981"/>
    <w:rsid w:val="75544F9A"/>
    <w:rsid w:val="755EDCBE"/>
    <w:rsid w:val="75603A7A"/>
    <w:rsid w:val="758B7FB5"/>
    <w:rsid w:val="758CBD3F"/>
    <w:rsid w:val="75A254B5"/>
    <w:rsid w:val="75A4084B"/>
    <w:rsid w:val="75A580D5"/>
    <w:rsid w:val="75BCA126"/>
    <w:rsid w:val="75C59593"/>
    <w:rsid w:val="75C6187B"/>
    <w:rsid w:val="75CCD130"/>
    <w:rsid w:val="75DBFACC"/>
    <w:rsid w:val="75E7BF96"/>
    <w:rsid w:val="75E9E486"/>
    <w:rsid w:val="75E9E751"/>
    <w:rsid w:val="75EDB66A"/>
    <w:rsid w:val="75FD888F"/>
    <w:rsid w:val="76086C34"/>
    <w:rsid w:val="760A4B5E"/>
    <w:rsid w:val="760B383A"/>
    <w:rsid w:val="76102362"/>
    <w:rsid w:val="76136533"/>
    <w:rsid w:val="761DB64F"/>
    <w:rsid w:val="761EECF8"/>
    <w:rsid w:val="761F0557"/>
    <w:rsid w:val="762AAD89"/>
    <w:rsid w:val="7631BFB3"/>
    <w:rsid w:val="763443EA"/>
    <w:rsid w:val="76384B8E"/>
    <w:rsid w:val="763A086A"/>
    <w:rsid w:val="7650B535"/>
    <w:rsid w:val="765BD94D"/>
    <w:rsid w:val="7660590B"/>
    <w:rsid w:val="7663F853"/>
    <w:rsid w:val="766DA5D5"/>
    <w:rsid w:val="766F85BE"/>
    <w:rsid w:val="7679BFAB"/>
    <w:rsid w:val="768982A6"/>
    <w:rsid w:val="768A930D"/>
    <w:rsid w:val="768BA304"/>
    <w:rsid w:val="768C41BC"/>
    <w:rsid w:val="76956EBB"/>
    <w:rsid w:val="7695E7FE"/>
    <w:rsid w:val="769736E7"/>
    <w:rsid w:val="76A0600F"/>
    <w:rsid w:val="76A3600B"/>
    <w:rsid w:val="76AF3DD0"/>
    <w:rsid w:val="76B14AEC"/>
    <w:rsid w:val="76B2A67D"/>
    <w:rsid w:val="76D546CB"/>
    <w:rsid w:val="76DC10F8"/>
    <w:rsid w:val="76E6E34F"/>
    <w:rsid w:val="76E822D5"/>
    <w:rsid w:val="76ED089A"/>
    <w:rsid w:val="76F7EAC8"/>
    <w:rsid w:val="76FDAB1A"/>
    <w:rsid w:val="7702A867"/>
    <w:rsid w:val="771013D2"/>
    <w:rsid w:val="7712BFFA"/>
    <w:rsid w:val="7716C46D"/>
    <w:rsid w:val="771FEB55"/>
    <w:rsid w:val="774A39F1"/>
    <w:rsid w:val="774D65F8"/>
    <w:rsid w:val="7751FF94"/>
    <w:rsid w:val="776EA7E6"/>
    <w:rsid w:val="7772631C"/>
    <w:rsid w:val="7785B7B2"/>
    <w:rsid w:val="77935685"/>
    <w:rsid w:val="7794F20F"/>
    <w:rsid w:val="7795078B"/>
    <w:rsid w:val="779DA61F"/>
    <w:rsid w:val="77A1906E"/>
    <w:rsid w:val="77B099D5"/>
    <w:rsid w:val="77B33E8A"/>
    <w:rsid w:val="77B43934"/>
    <w:rsid w:val="77B5FD6E"/>
    <w:rsid w:val="77BAD5B8"/>
    <w:rsid w:val="77BE17B1"/>
    <w:rsid w:val="77C52D46"/>
    <w:rsid w:val="77CA69B1"/>
    <w:rsid w:val="77DC69B9"/>
    <w:rsid w:val="77E7F80A"/>
    <w:rsid w:val="77F28F5B"/>
    <w:rsid w:val="77FE4023"/>
    <w:rsid w:val="77FE8E16"/>
    <w:rsid w:val="7808030C"/>
    <w:rsid w:val="780F0B4D"/>
    <w:rsid w:val="78104D63"/>
    <w:rsid w:val="78199D04"/>
    <w:rsid w:val="781DD936"/>
    <w:rsid w:val="781EBBF3"/>
    <w:rsid w:val="7826636E"/>
    <w:rsid w:val="782AF95D"/>
    <w:rsid w:val="783503F4"/>
    <w:rsid w:val="784484BB"/>
    <w:rsid w:val="785F7868"/>
    <w:rsid w:val="786680EC"/>
    <w:rsid w:val="78751A1E"/>
    <w:rsid w:val="7876070B"/>
    <w:rsid w:val="7877C81E"/>
    <w:rsid w:val="788F2CF6"/>
    <w:rsid w:val="789D12FE"/>
    <w:rsid w:val="78AC0502"/>
    <w:rsid w:val="78AF8BD3"/>
    <w:rsid w:val="78BAA58B"/>
    <w:rsid w:val="78BBDD33"/>
    <w:rsid w:val="78C3C106"/>
    <w:rsid w:val="78C40BBA"/>
    <w:rsid w:val="78D688F4"/>
    <w:rsid w:val="78DF4EFD"/>
    <w:rsid w:val="78E11C2B"/>
    <w:rsid w:val="78E1F046"/>
    <w:rsid w:val="78E5BA90"/>
    <w:rsid w:val="78F7BC9D"/>
    <w:rsid w:val="78FB16F5"/>
    <w:rsid w:val="78FBFD49"/>
    <w:rsid w:val="79020A34"/>
    <w:rsid w:val="790380F6"/>
    <w:rsid w:val="7906ADA9"/>
    <w:rsid w:val="790705DB"/>
    <w:rsid w:val="79218813"/>
    <w:rsid w:val="792A87EF"/>
    <w:rsid w:val="792C56D9"/>
    <w:rsid w:val="792D9AD2"/>
    <w:rsid w:val="792F06EC"/>
    <w:rsid w:val="793C600F"/>
    <w:rsid w:val="793E7476"/>
    <w:rsid w:val="794DA744"/>
    <w:rsid w:val="794FCC84"/>
    <w:rsid w:val="7951F8AB"/>
    <w:rsid w:val="795D2004"/>
    <w:rsid w:val="7973E3F9"/>
    <w:rsid w:val="797AECAB"/>
    <w:rsid w:val="79831883"/>
    <w:rsid w:val="79845BA7"/>
    <w:rsid w:val="798C4564"/>
    <w:rsid w:val="799A73AA"/>
    <w:rsid w:val="799B71FF"/>
    <w:rsid w:val="79A8FFCE"/>
    <w:rsid w:val="79AC6D97"/>
    <w:rsid w:val="79ACAD35"/>
    <w:rsid w:val="79B8CCFB"/>
    <w:rsid w:val="79BA05C3"/>
    <w:rsid w:val="79BABC7D"/>
    <w:rsid w:val="79C1AD5B"/>
    <w:rsid w:val="79C92223"/>
    <w:rsid w:val="79CA6603"/>
    <w:rsid w:val="79F48578"/>
    <w:rsid w:val="7A09A127"/>
    <w:rsid w:val="7A156D67"/>
    <w:rsid w:val="7A160D89"/>
    <w:rsid w:val="7A203619"/>
    <w:rsid w:val="7A3659F9"/>
    <w:rsid w:val="7A386542"/>
    <w:rsid w:val="7A45A9A5"/>
    <w:rsid w:val="7A4632E7"/>
    <w:rsid w:val="7A4F4529"/>
    <w:rsid w:val="7A5DC35B"/>
    <w:rsid w:val="7A5EAA49"/>
    <w:rsid w:val="7A71D6EE"/>
    <w:rsid w:val="7A7A64A1"/>
    <w:rsid w:val="7A8E7748"/>
    <w:rsid w:val="7A932031"/>
    <w:rsid w:val="7A95EBEA"/>
    <w:rsid w:val="7AAA94D8"/>
    <w:rsid w:val="7AB14C18"/>
    <w:rsid w:val="7AB4A8F1"/>
    <w:rsid w:val="7ABBF063"/>
    <w:rsid w:val="7AC59056"/>
    <w:rsid w:val="7AC7722E"/>
    <w:rsid w:val="7AC95EDC"/>
    <w:rsid w:val="7ACDA94F"/>
    <w:rsid w:val="7ADDBC81"/>
    <w:rsid w:val="7AE034E7"/>
    <w:rsid w:val="7AFE46B8"/>
    <w:rsid w:val="7B0BD9B0"/>
    <w:rsid w:val="7B239D78"/>
    <w:rsid w:val="7B3BD590"/>
    <w:rsid w:val="7B448789"/>
    <w:rsid w:val="7B44D02F"/>
    <w:rsid w:val="7B45EE9F"/>
    <w:rsid w:val="7B4DC87F"/>
    <w:rsid w:val="7B5E0664"/>
    <w:rsid w:val="7B5E72AB"/>
    <w:rsid w:val="7B6E69DC"/>
    <w:rsid w:val="7B7895D8"/>
    <w:rsid w:val="7B7A73CE"/>
    <w:rsid w:val="7B7FFBC0"/>
    <w:rsid w:val="7B861561"/>
    <w:rsid w:val="7B972ECE"/>
    <w:rsid w:val="7BA1E4BF"/>
    <w:rsid w:val="7BA1ED35"/>
    <w:rsid w:val="7BA465B9"/>
    <w:rsid w:val="7BA5B213"/>
    <w:rsid w:val="7BB214BB"/>
    <w:rsid w:val="7BBDCBF1"/>
    <w:rsid w:val="7BCD8950"/>
    <w:rsid w:val="7BD0022C"/>
    <w:rsid w:val="7BD38F02"/>
    <w:rsid w:val="7BDA303A"/>
    <w:rsid w:val="7BDB2347"/>
    <w:rsid w:val="7BE71D70"/>
    <w:rsid w:val="7BEACD08"/>
    <w:rsid w:val="7BFD8766"/>
    <w:rsid w:val="7C198B88"/>
    <w:rsid w:val="7C2282ED"/>
    <w:rsid w:val="7C2AFEB0"/>
    <w:rsid w:val="7C2D9FB6"/>
    <w:rsid w:val="7C33893F"/>
    <w:rsid w:val="7C3B21B8"/>
    <w:rsid w:val="7C464D06"/>
    <w:rsid w:val="7C4A23EB"/>
    <w:rsid w:val="7C5CF227"/>
    <w:rsid w:val="7C600744"/>
    <w:rsid w:val="7C6DA363"/>
    <w:rsid w:val="7C843E8C"/>
    <w:rsid w:val="7C8E988B"/>
    <w:rsid w:val="7C8F5B02"/>
    <w:rsid w:val="7C96B27F"/>
    <w:rsid w:val="7CAD4FEE"/>
    <w:rsid w:val="7CBDC63B"/>
    <w:rsid w:val="7CBFDF84"/>
    <w:rsid w:val="7CD585A9"/>
    <w:rsid w:val="7CE698B9"/>
    <w:rsid w:val="7CE7CFBF"/>
    <w:rsid w:val="7CEB9E63"/>
    <w:rsid w:val="7CF6A189"/>
    <w:rsid w:val="7CF8AF75"/>
    <w:rsid w:val="7CFA411E"/>
    <w:rsid w:val="7D009EE9"/>
    <w:rsid w:val="7D00C2E5"/>
    <w:rsid w:val="7D2554E1"/>
    <w:rsid w:val="7D296F8B"/>
    <w:rsid w:val="7D2C9E33"/>
    <w:rsid w:val="7D398812"/>
    <w:rsid w:val="7D3C04F5"/>
    <w:rsid w:val="7D412BEB"/>
    <w:rsid w:val="7D47ECAB"/>
    <w:rsid w:val="7D4CD83B"/>
    <w:rsid w:val="7D67B17F"/>
    <w:rsid w:val="7D6A0B89"/>
    <w:rsid w:val="7D700792"/>
    <w:rsid w:val="7D75D7D4"/>
    <w:rsid w:val="7D874FDA"/>
    <w:rsid w:val="7D8A01CA"/>
    <w:rsid w:val="7D91B952"/>
    <w:rsid w:val="7DA45BC1"/>
    <w:rsid w:val="7DA5613B"/>
    <w:rsid w:val="7DAC8055"/>
    <w:rsid w:val="7DC0E4E2"/>
    <w:rsid w:val="7DC96415"/>
    <w:rsid w:val="7DD331F8"/>
    <w:rsid w:val="7DD8EBDA"/>
    <w:rsid w:val="7DE98006"/>
    <w:rsid w:val="7DFA4674"/>
    <w:rsid w:val="7E1DD282"/>
    <w:rsid w:val="7E31AEE9"/>
    <w:rsid w:val="7E34CDEE"/>
    <w:rsid w:val="7E359831"/>
    <w:rsid w:val="7E446092"/>
    <w:rsid w:val="7E4F3C41"/>
    <w:rsid w:val="7E616973"/>
    <w:rsid w:val="7E62DC89"/>
    <w:rsid w:val="7E70B131"/>
    <w:rsid w:val="7E7F6755"/>
    <w:rsid w:val="7E876EC4"/>
    <w:rsid w:val="7E9C9346"/>
    <w:rsid w:val="7EA978D9"/>
    <w:rsid w:val="7EAA497E"/>
    <w:rsid w:val="7EADC8B6"/>
    <w:rsid w:val="7ED0AB85"/>
    <w:rsid w:val="7ED1BC10"/>
    <w:rsid w:val="7EDF45E5"/>
    <w:rsid w:val="7EFCC499"/>
    <w:rsid w:val="7F053267"/>
    <w:rsid w:val="7F082D86"/>
    <w:rsid w:val="7F2378F5"/>
    <w:rsid w:val="7F2C2225"/>
    <w:rsid w:val="7F2E2B4E"/>
    <w:rsid w:val="7F4CD3DD"/>
    <w:rsid w:val="7F4E75BE"/>
    <w:rsid w:val="7F50C01C"/>
    <w:rsid w:val="7F55D664"/>
    <w:rsid w:val="7F5B26C6"/>
    <w:rsid w:val="7F72C27A"/>
    <w:rsid w:val="7F76E400"/>
    <w:rsid w:val="7F76FBF1"/>
    <w:rsid w:val="7F8647A2"/>
    <w:rsid w:val="7F98DFDA"/>
    <w:rsid w:val="7FA3A230"/>
    <w:rsid w:val="7FC0CCC6"/>
    <w:rsid w:val="7FC75B31"/>
    <w:rsid w:val="7FC8F440"/>
    <w:rsid w:val="7FCE7DD8"/>
    <w:rsid w:val="7FCF97CF"/>
    <w:rsid w:val="7FE5FC73"/>
    <w:rsid w:val="7FEC2050"/>
    <w:rsid w:val="7FED7DFD"/>
    <w:rsid w:val="7FEDE0D9"/>
    <w:rsid w:val="7FF07CF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5B111"/>
  <w15:chartTrackingRefBased/>
  <w15:docId w15:val="{1C615237-2794-48D8-BC45-2CF34827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6"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F07A3B"/>
    <w:pPr>
      <w:spacing w:after="0" w:line="280" w:lineRule="exact"/>
    </w:pPr>
    <w:rPr>
      <w:rFonts w:ascii="MB Corpo S Text Office Light" w:hAnsi="MB Corpo S Text Office Light"/>
      <w:sz w:val="21"/>
    </w:rPr>
  </w:style>
  <w:style w:type="paragraph" w:styleId="Titolo1">
    <w:name w:val="heading 1"/>
    <w:aliases w:val="05_Headline 1,05_Überschrift 1"/>
    <w:basedOn w:val="Normale"/>
    <w:next w:val="Normale"/>
    <w:link w:val="Titolo1Carattere"/>
    <w:autoRedefine/>
    <w:uiPriority w:val="4"/>
    <w:qFormat/>
    <w:rsid w:val="003D3239"/>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autoRedefine/>
    <w:uiPriority w:val="5"/>
    <w:unhideWhenUsed/>
    <w:qFormat/>
    <w:rsid w:val="00680282"/>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Headline 3"/>
    <w:basedOn w:val="Titolo1"/>
    <w:next w:val="Normale"/>
    <w:link w:val="Titolo3Carattere"/>
    <w:autoRedefine/>
    <w:uiPriority w:val="6"/>
    <w:semiHidden/>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F8724B"/>
    <w:pPr>
      <w:keepNext/>
      <w:keepLines/>
      <w:spacing w:before="40"/>
      <w:outlineLvl w:val="3"/>
    </w:pPr>
    <w:rPr>
      <w:rFonts w:eastAsiaTheme="majorEastAsia" w:cstheme="majorBid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F8724B"/>
    <w:rPr>
      <w:rFonts w:ascii="MB Corpo S Text Office Light" w:eastAsiaTheme="majorEastAsia" w:hAnsi="MB Corpo S Text Office Light" w:cstheme="majorBid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F30748"/>
    <w:rPr>
      <w:szCs w:val="21"/>
    </w:rPr>
  </w:style>
  <w:style w:type="character" w:customStyle="1" w:styleId="Titolo2Carattere">
    <w:name w:val="Titolo 2 Carattere"/>
    <w:aliases w:val="06_Headline 2 Carattere"/>
    <w:basedOn w:val="Carpredefinitoparagrafo"/>
    <w:link w:val="Titolo2"/>
    <w:uiPriority w:val="5"/>
    <w:rsid w:val="00680282"/>
    <w:rPr>
      <w:rFonts w:ascii="MB Corpo S Text Office" w:eastAsiaTheme="majorEastAsia" w:hAnsi="MB Corpo S Text Office" w:cstheme="majorBidi"/>
      <w:sz w:val="21"/>
      <w:szCs w:val="26"/>
    </w:rPr>
  </w:style>
  <w:style w:type="character" w:customStyle="1" w:styleId="Titolo3Carattere">
    <w:name w:val="Titolo 3 Carattere"/>
    <w:aliases w:val="07_Headline 3 Carattere"/>
    <w:basedOn w:val="Carpredefinitoparagrafo"/>
    <w:link w:val="Titolo3"/>
    <w:uiPriority w:val="6"/>
    <w:semiHidden/>
    <w:rsid w:val="00F07A3B"/>
    <w:rPr>
      <w:rFonts w:ascii="MB Corpo S Text Office Light" w:hAnsi="MB Corpo S Text Office Light"/>
      <w:sz w:val="21"/>
      <w:lang w:val="en-GB"/>
    </w:rPr>
  </w:style>
  <w:style w:type="paragraph" w:customStyle="1" w:styleId="08Footerarea">
    <w:name w:val="08_Footer area"/>
    <w:basedOn w:val="Normale"/>
    <w:autoRedefine/>
    <w:uiPriority w:val="7"/>
    <w:qFormat/>
    <w:rsid w:val="00A96FB3"/>
    <w:pPr>
      <w:framePr w:wrap="around" w:vAnchor="page" w:hAnchor="margin" w:y="14796"/>
      <w:tabs>
        <w:tab w:val="center" w:pos="4536"/>
        <w:tab w:val="right" w:pos="9072"/>
      </w:tabs>
      <w:spacing w:line="170" w:lineRule="exact"/>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05_Überschrift 1 Carattere"/>
    <w:basedOn w:val="Carpredefinitoparagrafo"/>
    <w:link w:val="Titolo1"/>
    <w:uiPriority w:val="4"/>
    <w:rsid w:val="003D3239"/>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F03569"/>
    <w:rPr>
      <w:b/>
      <w:bCs/>
      <w:lang w:val="en-GB"/>
    </w:rPr>
  </w:style>
  <w:style w:type="character" w:customStyle="1" w:styleId="01CopytextZchn">
    <w:name w:val="01_Copy text Zchn"/>
    <w:basedOn w:val="Carpredefinitoparagrafo"/>
    <w:link w:val="01Copytext"/>
    <w:rsid w:val="00A55BC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F03569"/>
    <w:rPr>
      <w:rFonts w:ascii="MB Corpo S Text Office Light" w:hAnsi="MB Corpo S Text Office Light"/>
      <w:b/>
      <w:bCs/>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7A3B"/>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F07A3B"/>
    <w:rPr>
      <w:rFonts w:ascii="MB Corpo S Text Office Light" w:hAnsi="MB Corpo S Text Office Light"/>
      <w:sz w:val="15"/>
      <w:szCs w:val="21"/>
    </w:rPr>
  </w:style>
  <w:style w:type="character" w:customStyle="1" w:styleId="s2">
    <w:name w:val="s2"/>
    <w:basedOn w:val="Carpredefinitoparagrafo"/>
    <w:rsid w:val="00F07A3B"/>
  </w:style>
  <w:style w:type="paragraph" w:styleId="Intestazione">
    <w:name w:val="header"/>
    <w:basedOn w:val="Normale"/>
    <w:link w:val="IntestazioneCarattere"/>
    <w:uiPriority w:val="99"/>
    <w:unhideWhenUsed/>
    <w:rsid w:val="007F49AD"/>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7F49AD"/>
    <w:rPr>
      <w:rFonts w:ascii="MB Corpo S Text Office Light" w:hAnsi="MB Corpo S Text Office Light"/>
      <w:sz w:val="21"/>
    </w:rPr>
  </w:style>
  <w:style w:type="paragraph" w:styleId="Pidipagina">
    <w:name w:val="footer"/>
    <w:basedOn w:val="Normale"/>
    <w:link w:val="PidipaginaCarattere"/>
    <w:uiPriority w:val="99"/>
    <w:unhideWhenUsed/>
    <w:rsid w:val="007F49AD"/>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7F49AD"/>
    <w:rPr>
      <w:rFonts w:ascii="MB Corpo S Text Office Light" w:hAnsi="MB Corpo S Text Office Light"/>
      <w:sz w:val="21"/>
    </w:rPr>
  </w:style>
  <w:style w:type="character" w:styleId="Collegamentoipertestuale">
    <w:name w:val="Hyperlink"/>
    <w:basedOn w:val="Carpredefinitoparagrafo"/>
    <w:uiPriority w:val="99"/>
    <w:unhideWhenUsed/>
    <w:rsid w:val="00714904"/>
    <w:rPr>
      <w:color w:val="0563C1" w:themeColor="hyperlink"/>
      <w:u w:val="single"/>
    </w:rPr>
  </w:style>
  <w:style w:type="paragraph" w:customStyle="1" w:styleId="01Flietext">
    <w:name w:val="01_Fließtext"/>
    <w:basedOn w:val="Normale"/>
    <w:link w:val="01FlietextZchn"/>
    <w:qFormat/>
    <w:rsid w:val="00680AB5"/>
    <w:rPr>
      <w:szCs w:val="21"/>
    </w:rPr>
  </w:style>
  <w:style w:type="character" w:customStyle="1" w:styleId="01FlietextZchn">
    <w:name w:val="01_Fließtext Zchn"/>
    <w:basedOn w:val="Carpredefinitoparagrafo"/>
    <w:link w:val="01Flietext"/>
    <w:rsid w:val="00680AB5"/>
    <w:rPr>
      <w:rFonts w:ascii="MB Corpo S Text Office Light" w:hAnsi="MB Corpo S Text Office Light"/>
      <w:sz w:val="21"/>
      <w:szCs w:val="21"/>
    </w:rPr>
  </w:style>
  <w:style w:type="character" w:styleId="Enfasigrassetto">
    <w:name w:val="Strong"/>
    <w:basedOn w:val="Carpredefinitoparagrafo"/>
    <w:uiPriority w:val="22"/>
    <w:qFormat/>
    <w:rsid w:val="00680AB5"/>
    <w:rPr>
      <w:rFonts w:ascii="Daimler CS Demi" w:hAnsi="Daimler CS Demi"/>
      <w:b w:val="0"/>
      <w:bCs/>
    </w:rPr>
  </w:style>
  <w:style w:type="character" w:customStyle="1" w:styleId="normaltextrun">
    <w:name w:val="normaltextrun"/>
    <w:basedOn w:val="Carpredefinitoparagrafo"/>
    <w:rsid w:val="00633747"/>
  </w:style>
  <w:style w:type="character" w:customStyle="1" w:styleId="eop">
    <w:name w:val="eop"/>
    <w:basedOn w:val="Carpredefinitoparagrafo"/>
    <w:rsid w:val="00633747"/>
  </w:style>
  <w:style w:type="paragraph" w:customStyle="1" w:styleId="02Flietextbold">
    <w:name w:val="02_Fließtext bold"/>
    <w:basedOn w:val="01Flietext"/>
    <w:link w:val="02FlietextboldZchn"/>
    <w:uiPriority w:val="1"/>
    <w:qFormat/>
    <w:rsid w:val="00A847CE"/>
    <w:rPr>
      <w:rFonts w:ascii="MB Corpo S Text Office" w:hAnsi="MB Corpo S Text Office"/>
      <w:lang w:val="en-GB"/>
    </w:rPr>
  </w:style>
  <w:style w:type="character" w:customStyle="1" w:styleId="02FlietextboldZchn">
    <w:name w:val="02_Fließtext bold Zchn"/>
    <w:basedOn w:val="01FlietextZchn"/>
    <w:link w:val="02Flietextbold"/>
    <w:uiPriority w:val="1"/>
    <w:rsid w:val="00A847CE"/>
    <w:rPr>
      <w:rFonts w:ascii="MB Corpo S Text Office" w:hAnsi="MB Corpo S Text Office"/>
      <w:sz w:val="21"/>
      <w:szCs w:val="21"/>
      <w:lang w:val="en-GB"/>
    </w:rPr>
  </w:style>
  <w:style w:type="paragraph" w:styleId="Paragrafoelenco">
    <w:name w:val="List Paragraph"/>
    <w:basedOn w:val="Normale"/>
    <w:uiPriority w:val="34"/>
    <w:qFormat/>
    <w:rsid w:val="00FE5484"/>
    <w:pPr>
      <w:ind w:left="720"/>
      <w:contextualSpacing/>
    </w:pPr>
  </w:style>
  <w:style w:type="paragraph" w:customStyle="1" w:styleId="paragraph">
    <w:name w:val="paragraph"/>
    <w:basedOn w:val="Normale"/>
    <w:rsid w:val="002D18AE"/>
    <w:pPr>
      <w:spacing w:before="100" w:beforeAutospacing="1" w:after="100" w:afterAutospacing="1" w:line="240" w:lineRule="auto"/>
    </w:pPr>
    <w:rPr>
      <w:rFonts w:ascii="Times New Roman" w:hAnsi="Times New Roman" w:cs="Times New Roman"/>
      <w:sz w:val="24"/>
      <w:szCs w:val="24"/>
      <w:lang w:eastAsia="de-DE"/>
    </w:rPr>
  </w:style>
  <w:style w:type="character" w:styleId="Collegamentovisitato">
    <w:name w:val="FollowedHyperlink"/>
    <w:basedOn w:val="Carpredefinitoparagrafo"/>
    <w:uiPriority w:val="99"/>
    <w:semiHidden/>
    <w:unhideWhenUsed/>
    <w:rsid w:val="000D12C5"/>
    <w:rPr>
      <w:color w:val="954F72" w:themeColor="followedHyperlink"/>
      <w:u w:val="single"/>
    </w:r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rFonts w:ascii="MB Corpo S Text Office Light" w:hAnsi="MB Corpo S Text Office Light"/>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7F54FD"/>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F54FD"/>
    <w:rPr>
      <w:rFonts w:ascii="Segoe UI" w:hAnsi="Segoe UI" w:cs="Segoe UI"/>
      <w:sz w:val="18"/>
      <w:szCs w:val="18"/>
    </w:rPr>
  </w:style>
  <w:style w:type="paragraph" w:customStyle="1" w:styleId="04Blockingperiod">
    <w:name w:val="0.4 Blocking period"/>
    <w:basedOn w:val="Normale"/>
    <w:uiPriority w:val="99"/>
    <w:semiHidden/>
    <w:qFormat/>
    <w:rsid w:val="00FA5E32"/>
    <w:pPr>
      <w:spacing w:before="100" w:line="240" w:lineRule="auto"/>
    </w:pPr>
    <w:rPr>
      <w:rFonts w:ascii="CorpoS" w:eastAsia="Times New Roman" w:hAnsi="CorpoS" w:cs="Times New Roman"/>
      <w:b/>
      <w:color w:val="FF0000"/>
      <w:sz w:val="36"/>
      <w:szCs w:val="20"/>
      <w:lang w:eastAsia="de-DE"/>
    </w:rPr>
  </w:style>
  <w:style w:type="paragraph" w:styleId="Revisione">
    <w:name w:val="Revision"/>
    <w:hidden/>
    <w:uiPriority w:val="99"/>
    <w:semiHidden/>
    <w:rsid w:val="0001321A"/>
    <w:pPr>
      <w:spacing w:after="0" w:line="240" w:lineRule="auto"/>
    </w:pPr>
    <w:rPr>
      <w:rFonts w:ascii="MB Corpo S Text Office Light" w:hAnsi="MB Corpo S Text Office Light"/>
      <w:sz w:val="21"/>
    </w:rPr>
  </w:style>
  <w:style w:type="paragraph" w:styleId="Soggettocommento">
    <w:name w:val="annotation subject"/>
    <w:basedOn w:val="Testocommento"/>
    <w:next w:val="Testocommento"/>
    <w:link w:val="SoggettocommentoCarattere"/>
    <w:uiPriority w:val="99"/>
    <w:semiHidden/>
    <w:unhideWhenUsed/>
    <w:rsid w:val="00C126F4"/>
    <w:rPr>
      <w:b/>
      <w:bCs/>
    </w:rPr>
  </w:style>
  <w:style w:type="character" w:customStyle="1" w:styleId="SoggettocommentoCarattere">
    <w:name w:val="Soggetto commento Carattere"/>
    <w:basedOn w:val="TestocommentoCarattere"/>
    <w:link w:val="Soggettocommento"/>
    <w:uiPriority w:val="99"/>
    <w:semiHidden/>
    <w:rsid w:val="00C126F4"/>
    <w:rPr>
      <w:rFonts w:ascii="MB Corpo S Text Office Light" w:hAnsi="MB Corpo S Text Office Light"/>
      <w:b/>
      <w:bCs/>
      <w:sz w:val="20"/>
      <w:szCs w:val="20"/>
    </w:rPr>
  </w:style>
  <w:style w:type="character" w:customStyle="1" w:styleId="ui-provider">
    <w:name w:val="ui-provider"/>
    <w:basedOn w:val="Carpredefinitoparagrafo"/>
    <w:rsid w:val="00FD5BF2"/>
  </w:style>
  <w:style w:type="character" w:styleId="Menzionenonrisolta">
    <w:name w:val="Unresolved Mention"/>
    <w:basedOn w:val="Carpredefinitoparagrafo"/>
    <w:uiPriority w:val="99"/>
    <w:semiHidden/>
    <w:unhideWhenUsed/>
    <w:rsid w:val="002F388C"/>
    <w:rPr>
      <w:color w:val="605E5C"/>
      <w:shd w:val="clear" w:color="auto" w:fill="E1DFDD"/>
    </w:rPr>
  </w:style>
  <w:style w:type="character" w:styleId="Enfasicorsivo">
    <w:name w:val="Emphasis"/>
    <w:basedOn w:val="Carpredefinitoparagrafo"/>
    <w:uiPriority w:val="20"/>
    <w:qFormat/>
    <w:rsid w:val="000064EE"/>
    <w:rPr>
      <w:i/>
      <w:iCs/>
    </w:rPr>
  </w:style>
  <w:style w:type="paragraph" w:styleId="Testonotaapidipagina">
    <w:name w:val="footnote text"/>
    <w:basedOn w:val="Normale"/>
    <w:link w:val="TestonotaapidipaginaCarattere"/>
    <w:uiPriority w:val="99"/>
    <w:semiHidden/>
    <w:unhideWhenUsed/>
    <w:rsid w:val="00B2403B"/>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2403B"/>
    <w:rPr>
      <w:rFonts w:ascii="MB Corpo S Text Office Light" w:hAnsi="MB Corpo S Text Office Light"/>
      <w:sz w:val="20"/>
      <w:szCs w:val="20"/>
    </w:rPr>
  </w:style>
  <w:style w:type="character" w:styleId="Rimandonotaapidipagina">
    <w:name w:val="footnote reference"/>
    <w:basedOn w:val="Carpredefinitoparagrafo"/>
    <w:uiPriority w:val="99"/>
    <w:semiHidden/>
    <w:unhideWhenUsed/>
    <w:rsid w:val="00B2403B"/>
    <w:rPr>
      <w:vertAlign w:val="superscript"/>
    </w:rPr>
  </w:style>
  <w:style w:type="paragraph" w:styleId="NormaleWeb">
    <w:name w:val="Normal (Web)"/>
    <w:basedOn w:val="Normale"/>
    <w:uiPriority w:val="99"/>
    <w:unhideWhenUsed/>
    <w:rsid w:val="00EE2DF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essunaspaziatura">
    <w:name w:val="No Spacing"/>
    <w:uiPriority w:val="1"/>
    <w:qFormat/>
    <w:rsid w:val="008613FA"/>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045">
      <w:bodyDiv w:val="1"/>
      <w:marLeft w:val="0"/>
      <w:marRight w:val="0"/>
      <w:marTop w:val="0"/>
      <w:marBottom w:val="0"/>
      <w:divBdr>
        <w:top w:val="none" w:sz="0" w:space="0" w:color="auto"/>
        <w:left w:val="none" w:sz="0" w:space="0" w:color="auto"/>
        <w:bottom w:val="none" w:sz="0" w:space="0" w:color="auto"/>
        <w:right w:val="none" w:sz="0" w:space="0" w:color="auto"/>
      </w:divBdr>
    </w:div>
    <w:div w:id="226886054">
      <w:bodyDiv w:val="1"/>
      <w:marLeft w:val="0"/>
      <w:marRight w:val="0"/>
      <w:marTop w:val="0"/>
      <w:marBottom w:val="0"/>
      <w:divBdr>
        <w:top w:val="none" w:sz="0" w:space="0" w:color="auto"/>
        <w:left w:val="none" w:sz="0" w:space="0" w:color="auto"/>
        <w:bottom w:val="none" w:sz="0" w:space="0" w:color="auto"/>
        <w:right w:val="none" w:sz="0" w:space="0" w:color="auto"/>
      </w:divBdr>
    </w:div>
    <w:div w:id="668338015">
      <w:bodyDiv w:val="1"/>
      <w:marLeft w:val="0"/>
      <w:marRight w:val="0"/>
      <w:marTop w:val="0"/>
      <w:marBottom w:val="0"/>
      <w:divBdr>
        <w:top w:val="none" w:sz="0" w:space="0" w:color="auto"/>
        <w:left w:val="none" w:sz="0" w:space="0" w:color="auto"/>
        <w:bottom w:val="none" w:sz="0" w:space="0" w:color="auto"/>
        <w:right w:val="none" w:sz="0" w:space="0" w:color="auto"/>
      </w:divBdr>
    </w:div>
    <w:div w:id="701591873">
      <w:bodyDiv w:val="1"/>
      <w:marLeft w:val="0"/>
      <w:marRight w:val="0"/>
      <w:marTop w:val="0"/>
      <w:marBottom w:val="0"/>
      <w:divBdr>
        <w:top w:val="none" w:sz="0" w:space="0" w:color="auto"/>
        <w:left w:val="none" w:sz="0" w:space="0" w:color="auto"/>
        <w:bottom w:val="none" w:sz="0" w:space="0" w:color="auto"/>
        <w:right w:val="none" w:sz="0" w:space="0" w:color="auto"/>
      </w:divBdr>
    </w:div>
    <w:div w:id="772438622">
      <w:bodyDiv w:val="1"/>
      <w:marLeft w:val="0"/>
      <w:marRight w:val="0"/>
      <w:marTop w:val="0"/>
      <w:marBottom w:val="0"/>
      <w:divBdr>
        <w:top w:val="none" w:sz="0" w:space="0" w:color="auto"/>
        <w:left w:val="none" w:sz="0" w:space="0" w:color="auto"/>
        <w:bottom w:val="none" w:sz="0" w:space="0" w:color="auto"/>
        <w:right w:val="none" w:sz="0" w:space="0" w:color="auto"/>
      </w:divBdr>
    </w:div>
    <w:div w:id="778644867">
      <w:bodyDiv w:val="1"/>
      <w:marLeft w:val="0"/>
      <w:marRight w:val="0"/>
      <w:marTop w:val="0"/>
      <w:marBottom w:val="0"/>
      <w:divBdr>
        <w:top w:val="none" w:sz="0" w:space="0" w:color="auto"/>
        <w:left w:val="none" w:sz="0" w:space="0" w:color="auto"/>
        <w:bottom w:val="none" w:sz="0" w:space="0" w:color="auto"/>
        <w:right w:val="none" w:sz="0" w:space="0" w:color="auto"/>
      </w:divBdr>
    </w:div>
    <w:div w:id="793596459">
      <w:bodyDiv w:val="1"/>
      <w:marLeft w:val="0"/>
      <w:marRight w:val="0"/>
      <w:marTop w:val="0"/>
      <w:marBottom w:val="0"/>
      <w:divBdr>
        <w:top w:val="none" w:sz="0" w:space="0" w:color="auto"/>
        <w:left w:val="none" w:sz="0" w:space="0" w:color="auto"/>
        <w:bottom w:val="none" w:sz="0" w:space="0" w:color="auto"/>
        <w:right w:val="none" w:sz="0" w:space="0" w:color="auto"/>
      </w:divBdr>
    </w:div>
    <w:div w:id="879174501">
      <w:bodyDiv w:val="1"/>
      <w:marLeft w:val="0"/>
      <w:marRight w:val="0"/>
      <w:marTop w:val="0"/>
      <w:marBottom w:val="0"/>
      <w:divBdr>
        <w:top w:val="none" w:sz="0" w:space="0" w:color="auto"/>
        <w:left w:val="none" w:sz="0" w:space="0" w:color="auto"/>
        <w:bottom w:val="none" w:sz="0" w:space="0" w:color="auto"/>
        <w:right w:val="none" w:sz="0" w:space="0" w:color="auto"/>
      </w:divBdr>
    </w:div>
    <w:div w:id="902444633">
      <w:bodyDiv w:val="1"/>
      <w:marLeft w:val="0"/>
      <w:marRight w:val="0"/>
      <w:marTop w:val="0"/>
      <w:marBottom w:val="0"/>
      <w:divBdr>
        <w:top w:val="none" w:sz="0" w:space="0" w:color="auto"/>
        <w:left w:val="none" w:sz="0" w:space="0" w:color="auto"/>
        <w:bottom w:val="none" w:sz="0" w:space="0" w:color="auto"/>
        <w:right w:val="none" w:sz="0" w:space="0" w:color="auto"/>
      </w:divBdr>
      <w:divsChild>
        <w:div w:id="1584997293">
          <w:marLeft w:val="547"/>
          <w:marRight w:val="0"/>
          <w:marTop w:val="0"/>
          <w:marBottom w:val="0"/>
          <w:divBdr>
            <w:top w:val="none" w:sz="0" w:space="0" w:color="auto"/>
            <w:left w:val="none" w:sz="0" w:space="0" w:color="auto"/>
            <w:bottom w:val="none" w:sz="0" w:space="0" w:color="auto"/>
            <w:right w:val="none" w:sz="0" w:space="0" w:color="auto"/>
          </w:divBdr>
        </w:div>
      </w:divsChild>
    </w:div>
    <w:div w:id="912550783">
      <w:bodyDiv w:val="1"/>
      <w:marLeft w:val="0"/>
      <w:marRight w:val="0"/>
      <w:marTop w:val="0"/>
      <w:marBottom w:val="0"/>
      <w:divBdr>
        <w:top w:val="none" w:sz="0" w:space="0" w:color="auto"/>
        <w:left w:val="none" w:sz="0" w:space="0" w:color="auto"/>
        <w:bottom w:val="none" w:sz="0" w:space="0" w:color="auto"/>
        <w:right w:val="none" w:sz="0" w:space="0" w:color="auto"/>
      </w:divBdr>
    </w:div>
    <w:div w:id="1031495711">
      <w:bodyDiv w:val="1"/>
      <w:marLeft w:val="0"/>
      <w:marRight w:val="0"/>
      <w:marTop w:val="0"/>
      <w:marBottom w:val="0"/>
      <w:divBdr>
        <w:top w:val="none" w:sz="0" w:space="0" w:color="auto"/>
        <w:left w:val="none" w:sz="0" w:space="0" w:color="auto"/>
        <w:bottom w:val="none" w:sz="0" w:space="0" w:color="auto"/>
        <w:right w:val="none" w:sz="0" w:space="0" w:color="auto"/>
      </w:divBdr>
    </w:div>
    <w:div w:id="1177814897">
      <w:bodyDiv w:val="1"/>
      <w:marLeft w:val="0"/>
      <w:marRight w:val="0"/>
      <w:marTop w:val="0"/>
      <w:marBottom w:val="0"/>
      <w:divBdr>
        <w:top w:val="none" w:sz="0" w:space="0" w:color="auto"/>
        <w:left w:val="none" w:sz="0" w:space="0" w:color="auto"/>
        <w:bottom w:val="none" w:sz="0" w:space="0" w:color="auto"/>
        <w:right w:val="none" w:sz="0" w:space="0" w:color="auto"/>
      </w:divBdr>
    </w:div>
    <w:div w:id="1201818239">
      <w:bodyDiv w:val="1"/>
      <w:marLeft w:val="0"/>
      <w:marRight w:val="0"/>
      <w:marTop w:val="0"/>
      <w:marBottom w:val="0"/>
      <w:divBdr>
        <w:top w:val="none" w:sz="0" w:space="0" w:color="auto"/>
        <w:left w:val="none" w:sz="0" w:space="0" w:color="auto"/>
        <w:bottom w:val="none" w:sz="0" w:space="0" w:color="auto"/>
        <w:right w:val="none" w:sz="0" w:space="0" w:color="auto"/>
      </w:divBdr>
    </w:div>
    <w:div w:id="1281915852">
      <w:bodyDiv w:val="1"/>
      <w:marLeft w:val="0"/>
      <w:marRight w:val="0"/>
      <w:marTop w:val="0"/>
      <w:marBottom w:val="0"/>
      <w:divBdr>
        <w:top w:val="none" w:sz="0" w:space="0" w:color="auto"/>
        <w:left w:val="none" w:sz="0" w:space="0" w:color="auto"/>
        <w:bottom w:val="none" w:sz="0" w:space="0" w:color="auto"/>
        <w:right w:val="none" w:sz="0" w:space="0" w:color="auto"/>
      </w:divBdr>
    </w:div>
    <w:div w:id="1337270495">
      <w:bodyDiv w:val="1"/>
      <w:marLeft w:val="0"/>
      <w:marRight w:val="0"/>
      <w:marTop w:val="0"/>
      <w:marBottom w:val="0"/>
      <w:divBdr>
        <w:top w:val="none" w:sz="0" w:space="0" w:color="auto"/>
        <w:left w:val="none" w:sz="0" w:space="0" w:color="auto"/>
        <w:bottom w:val="none" w:sz="0" w:space="0" w:color="auto"/>
        <w:right w:val="none" w:sz="0" w:space="0" w:color="auto"/>
      </w:divBdr>
      <w:divsChild>
        <w:div w:id="1355576664">
          <w:marLeft w:val="0"/>
          <w:marRight w:val="0"/>
          <w:marTop w:val="0"/>
          <w:marBottom w:val="0"/>
          <w:divBdr>
            <w:top w:val="none" w:sz="0" w:space="0" w:color="auto"/>
            <w:left w:val="none" w:sz="0" w:space="0" w:color="auto"/>
            <w:bottom w:val="none" w:sz="0" w:space="0" w:color="auto"/>
            <w:right w:val="none" w:sz="0" w:space="0" w:color="auto"/>
          </w:divBdr>
        </w:div>
        <w:div w:id="1557737978">
          <w:marLeft w:val="0"/>
          <w:marRight w:val="0"/>
          <w:marTop w:val="0"/>
          <w:marBottom w:val="0"/>
          <w:divBdr>
            <w:top w:val="none" w:sz="0" w:space="0" w:color="auto"/>
            <w:left w:val="none" w:sz="0" w:space="0" w:color="auto"/>
            <w:bottom w:val="none" w:sz="0" w:space="0" w:color="auto"/>
            <w:right w:val="none" w:sz="0" w:space="0" w:color="auto"/>
          </w:divBdr>
        </w:div>
        <w:div w:id="1960643984">
          <w:marLeft w:val="0"/>
          <w:marRight w:val="0"/>
          <w:marTop w:val="0"/>
          <w:marBottom w:val="0"/>
          <w:divBdr>
            <w:top w:val="none" w:sz="0" w:space="0" w:color="auto"/>
            <w:left w:val="none" w:sz="0" w:space="0" w:color="auto"/>
            <w:bottom w:val="none" w:sz="0" w:space="0" w:color="auto"/>
            <w:right w:val="none" w:sz="0" w:space="0" w:color="auto"/>
          </w:divBdr>
        </w:div>
      </w:divsChild>
    </w:div>
    <w:div w:id="1360277608">
      <w:bodyDiv w:val="1"/>
      <w:marLeft w:val="0"/>
      <w:marRight w:val="0"/>
      <w:marTop w:val="0"/>
      <w:marBottom w:val="0"/>
      <w:divBdr>
        <w:top w:val="none" w:sz="0" w:space="0" w:color="auto"/>
        <w:left w:val="none" w:sz="0" w:space="0" w:color="auto"/>
        <w:bottom w:val="none" w:sz="0" w:space="0" w:color="auto"/>
        <w:right w:val="none" w:sz="0" w:space="0" w:color="auto"/>
      </w:divBdr>
    </w:div>
    <w:div w:id="1450464865">
      <w:bodyDiv w:val="1"/>
      <w:marLeft w:val="0"/>
      <w:marRight w:val="0"/>
      <w:marTop w:val="0"/>
      <w:marBottom w:val="0"/>
      <w:divBdr>
        <w:top w:val="none" w:sz="0" w:space="0" w:color="auto"/>
        <w:left w:val="none" w:sz="0" w:space="0" w:color="auto"/>
        <w:bottom w:val="none" w:sz="0" w:space="0" w:color="auto"/>
        <w:right w:val="none" w:sz="0" w:space="0" w:color="auto"/>
      </w:divBdr>
    </w:div>
    <w:div w:id="1479421337">
      <w:bodyDiv w:val="1"/>
      <w:marLeft w:val="0"/>
      <w:marRight w:val="0"/>
      <w:marTop w:val="0"/>
      <w:marBottom w:val="0"/>
      <w:divBdr>
        <w:top w:val="none" w:sz="0" w:space="0" w:color="auto"/>
        <w:left w:val="none" w:sz="0" w:space="0" w:color="auto"/>
        <w:bottom w:val="none" w:sz="0" w:space="0" w:color="auto"/>
        <w:right w:val="none" w:sz="0" w:space="0" w:color="auto"/>
      </w:divBdr>
    </w:div>
    <w:div w:id="1599366657">
      <w:bodyDiv w:val="1"/>
      <w:marLeft w:val="0"/>
      <w:marRight w:val="0"/>
      <w:marTop w:val="0"/>
      <w:marBottom w:val="0"/>
      <w:divBdr>
        <w:top w:val="none" w:sz="0" w:space="0" w:color="auto"/>
        <w:left w:val="none" w:sz="0" w:space="0" w:color="auto"/>
        <w:bottom w:val="none" w:sz="0" w:space="0" w:color="auto"/>
        <w:right w:val="none" w:sz="0" w:space="0" w:color="auto"/>
      </w:divBdr>
    </w:div>
    <w:div w:id="1606422154">
      <w:bodyDiv w:val="1"/>
      <w:marLeft w:val="0"/>
      <w:marRight w:val="0"/>
      <w:marTop w:val="0"/>
      <w:marBottom w:val="0"/>
      <w:divBdr>
        <w:top w:val="none" w:sz="0" w:space="0" w:color="auto"/>
        <w:left w:val="none" w:sz="0" w:space="0" w:color="auto"/>
        <w:bottom w:val="none" w:sz="0" w:space="0" w:color="auto"/>
        <w:right w:val="none" w:sz="0" w:space="0" w:color="auto"/>
      </w:divBdr>
    </w:div>
    <w:div w:id="1615290520">
      <w:bodyDiv w:val="1"/>
      <w:marLeft w:val="0"/>
      <w:marRight w:val="0"/>
      <w:marTop w:val="0"/>
      <w:marBottom w:val="0"/>
      <w:divBdr>
        <w:top w:val="none" w:sz="0" w:space="0" w:color="auto"/>
        <w:left w:val="none" w:sz="0" w:space="0" w:color="auto"/>
        <w:bottom w:val="none" w:sz="0" w:space="0" w:color="auto"/>
        <w:right w:val="none" w:sz="0" w:space="0" w:color="auto"/>
      </w:divBdr>
    </w:div>
    <w:div w:id="1643384360">
      <w:bodyDiv w:val="1"/>
      <w:marLeft w:val="0"/>
      <w:marRight w:val="0"/>
      <w:marTop w:val="0"/>
      <w:marBottom w:val="0"/>
      <w:divBdr>
        <w:top w:val="none" w:sz="0" w:space="0" w:color="auto"/>
        <w:left w:val="none" w:sz="0" w:space="0" w:color="auto"/>
        <w:bottom w:val="none" w:sz="0" w:space="0" w:color="auto"/>
        <w:right w:val="none" w:sz="0" w:space="0" w:color="auto"/>
      </w:divBdr>
    </w:div>
    <w:div w:id="1776898090">
      <w:bodyDiv w:val="1"/>
      <w:marLeft w:val="0"/>
      <w:marRight w:val="0"/>
      <w:marTop w:val="0"/>
      <w:marBottom w:val="0"/>
      <w:divBdr>
        <w:top w:val="none" w:sz="0" w:space="0" w:color="auto"/>
        <w:left w:val="none" w:sz="0" w:space="0" w:color="auto"/>
        <w:bottom w:val="none" w:sz="0" w:space="0" w:color="auto"/>
        <w:right w:val="none" w:sz="0" w:space="0" w:color="auto"/>
      </w:divBdr>
    </w:div>
    <w:div w:id="1795100086">
      <w:bodyDiv w:val="1"/>
      <w:marLeft w:val="0"/>
      <w:marRight w:val="0"/>
      <w:marTop w:val="0"/>
      <w:marBottom w:val="0"/>
      <w:divBdr>
        <w:top w:val="none" w:sz="0" w:space="0" w:color="auto"/>
        <w:left w:val="none" w:sz="0" w:space="0" w:color="auto"/>
        <w:bottom w:val="none" w:sz="0" w:space="0" w:color="auto"/>
        <w:right w:val="none" w:sz="0" w:space="0" w:color="auto"/>
      </w:divBdr>
    </w:div>
    <w:div w:id="1840734395">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 w:id="1888880197">
      <w:bodyDiv w:val="1"/>
      <w:marLeft w:val="0"/>
      <w:marRight w:val="0"/>
      <w:marTop w:val="0"/>
      <w:marBottom w:val="0"/>
      <w:divBdr>
        <w:top w:val="none" w:sz="0" w:space="0" w:color="auto"/>
        <w:left w:val="none" w:sz="0" w:space="0" w:color="auto"/>
        <w:bottom w:val="none" w:sz="0" w:space="0" w:color="auto"/>
        <w:right w:val="none" w:sz="0" w:space="0" w:color="auto"/>
      </w:divBdr>
    </w:div>
    <w:div w:id="1942034150">
      <w:bodyDiv w:val="1"/>
      <w:marLeft w:val="0"/>
      <w:marRight w:val="0"/>
      <w:marTop w:val="0"/>
      <w:marBottom w:val="0"/>
      <w:divBdr>
        <w:top w:val="none" w:sz="0" w:space="0" w:color="auto"/>
        <w:left w:val="none" w:sz="0" w:space="0" w:color="auto"/>
        <w:bottom w:val="none" w:sz="0" w:space="0" w:color="auto"/>
        <w:right w:val="none" w:sz="0" w:space="0" w:color="auto"/>
      </w:divBdr>
    </w:div>
    <w:div w:id="2064982718">
      <w:bodyDiv w:val="1"/>
      <w:marLeft w:val="0"/>
      <w:marRight w:val="0"/>
      <w:marTop w:val="0"/>
      <w:marBottom w:val="0"/>
      <w:divBdr>
        <w:top w:val="none" w:sz="0" w:space="0" w:color="auto"/>
        <w:left w:val="none" w:sz="0" w:space="0" w:color="auto"/>
        <w:bottom w:val="none" w:sz="0" w:space="0" w:color="auto"/>
        <w:right w:val="none" w:sz="0" w:space="0" w:color="auto"/>
      </w:divBdr>
      <w:divsChild>
        <w:div w:id="54205441">
          <w:marLeft w:val="0"/>
          <w:marRight w:val="0"/>
          <w:marTop w:val="0"/>
          <w:marBottom w:val="0"/>
          <w:divBdr>
            <w:top w:val="none" w:sz="0" w:space="0" w:color="auto"/>
            <w:left w:val="none" w:sz="0" w:space="0" w:color="auto"/>
            <w:bottom w:val="none" w:sz="0" w:space="0" w:color="auto"/>
            <w:right w:val="none" w:sz="0" w:space="0" w:color="auto"/>
          </w:divBdr>
        </w:div>
        <w:div w:id="1674187527">
          <w:marLeft w:val="0"/>
          <w:marRight w:val="0"/>
          <w:marTop w:val="0"/>
          <w:marBottom w:val="0"/>
          <w:divBdr>
            <w:top w:val="none" w:sz="0" w:space="0" w:color="auto"/>
            <w:left w:val="none" w:sz="0" w:space="0" w:color="auto"/>
            <w:bottom w:val="none" w:sz="0" w:space="0" w:color="auto"/>
            <w:right w:val="none" w:sz="0" w:space="0" w:color="auto"/>
          </w:divBdr>
        </w:div>
        <w:div w:id="1755782856">
          <w:marLeft w:val="0"/>
          <w:marRight w:val="0"/>
          <w:marTop w:val="0"/>
          <w:marBottom w:val="0"/>
          <w:divBdr>
            <w:top w:val="none" w:sz="0" w:space="0" w:color="auto"/>
            <w:left w:val="none" w:sz="0" w:space="0" w:color="auto"/>
            <w:bottom w:val="none" w:sz="0" w:space="0" w:color="auto"/>
            <w:right w:val="none" w:sz="0" w:space="0" w:color="auto"/>
          </w:divBdr>
        </w:div>
      </w:divsChild>
    </w:div>
    <w:div w:id="207280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David.Boersig@mercedes-benz.com"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Benjamin.b.Kraft@mercedes-ben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BOERSI\Downloads\Absatz%20engli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BA3D04217D564594D27092314473A0" ma:contentTypeVersion="17" ma:contentTypeDescription="Create a new document." ma:contentTypeScope="" ma:versionID="b836cc86312b2142432a2e283c347f2e">
  <xsd:schema xmlns:xsd="http://www.w3.org/2001/XMLSchema" xmlns:xs="http://www.w3.org/2001/XMLSchema" xmlns:p="http://schemas.microsoft.com/office/2006/metadata/properties" xmlns:ns2="35a7f95c-446b-4598-bc20-bb3293cc1e22" xmlns:ns3="b6d3f7b3-94db-4f90-80db-37083dd094ee" targetNamespace="http://schemas.microsoft.com/office/2006/metadata/properties" ma:root="true" ma:fieldsID="9278bb8601dddf4dab432cdcc0e8d466" ns2:_="" ns3:_="">
    <xsd:import namespace="35a7f95c-446b-4598-bc20-bb3293cc1e22"/>
    <xsd:import namespace="b6d3f7b3-94db-4f90-80db-37083dd09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7f95c-446b-4598-bc20-bb3293cc1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3f7b3-94db-4f90-80db-37083dd094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1f3f2e-f583-4fc9-aeb5-995e430e24e3}" ma:internalName="TaxCatchAll" ma:showField="CatchAllData" ma:web="b6d3f7b3-94db-4f90-80db-37083dd09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a7f95c-446b-4598-bc20-bb3293cc1e22">
      <Terms xmlns="http://schemas.microsoft.com/office/infopath/2007/PartnerControls"/>
    </lcf76f155ced4ddcb4097134ff3c332f>
    <TaxCatchAll xmlns="b6d3f7b3-94db-4f90-80db-37083dd094ee" xsi:nil="true"/>
    <SharedWithUsers xmlns="b6d3f7b3-94db-4f90-80db-37083dd094ee">
      <UserInfo>
        <DisplayName>Wolters, Sabrina (008)</DisplayName>
        <AccountId>131</AccountId>
        <AccountType/>
      </UserInfo>
      <UserInfo>
        <DisplayName>Walters, Silke (008)</DisplayName>
        <AccountId>167</AccountId>
        <AccountType/>
      </UserInfo>
    </SharedWithUsers>
  </documentManagement>
</p:properties>
</file>

<file path=customXml/itemProps1.xml><?xml version="1.0" encoding="utf-8"?>
<ds:datastoreItem xmlns:ds="http://schemas.openxmlformats.org/officeDocument/2006/customXml" ds:itemID="{6BF411AE-60C1-44EA-AE69-367C89190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7f95c-446b-4598-bc20-bb3293cc1e22"/>
    <ds:schemaRef ds:uri="b6d3f7b3-94db-4f90-80db-37083dd09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BC0356-8C7B-4C7D-ABF6-0C03E967DEB9}">
  <ds:schemaRefs>
    <ds:schemaRef ds:uri="http://schemas.microsoft.com/sharepoint/v3/contenttype/forms"/>
  </ds:schemaRefs>
</ds:datastoreItem>
</file>

<file path=customXml/itemProps3.xml><?xml version="1.0" encoding="utf-8"?>
<ds:datastoreItem xmlns:ds="http://schemas.openxmlformats.org/officeDocument/2006/customXml" ds:itemID="{EC4226FA-F0B6-4C43-914A-7F4722F9C3A0}">
  <ds:schemaRefs>
    <ds:schemaRef ds:uri="http://schemas.openxmlformats.org/officeDocument/2006/bibliography"/>
  </ds:schemaRefs>
</ds:datastoreItem>
</file>

<file path=customXml/itemProps4.xml><?xml version="1.0" encoding="utf-8"?>
<ds:datastoreItem xmlns:ds="http://schemas.openxmlformats.org/officeDocument/2006/customXml" ds:itemID="{6DACEAD4-B541-4094-BB32-3176810EF484}">
  <ds:schemaRefs>
    <ds:schemaRef ds:uri="http://schemas.microsoft.com/office/2006/metadata/properties"/>
    <ds:schemaRef ds:uri="http://schemas.microsoft.com/office/infopath/2007/PartnerControls"/>
    <ds:schemaRef ds:uri="35a7f95c-446b-4598-bc20-bb3293cc1e22"/>
    <ds:schemaRef ds:uri="b6d3f7b3-94db-4f90-80db-37083dd094ee"/>
  </ds:schemaRefs>
</ds:datastoreItem>
</file>

<file path=docProps/app.xml><?xml version="1.0" encoding="utf-8"?>
<Properties xmlns="http://schemas.openxmlformats.org/officeDocument/2006/extended-properties" xmlns:vt="http://schemas.openxmlformats.org/officeDocument/2006/docPropsVTypes">
  <Template>Absatz englisch.dotx</Template>
  <TotalTime>0</TotalTime>
  <Pages>4</Pages>
  <Words>2261</Words>
  <Characters>12894</Characters>
  <Application>Microsoft Office Word</Application>
  <DocSecurity>0</DocSecurity>
  <Lines>107</Lines>
  <Paragraphs>30</Paragraphs>
  <ScaleCrop>false</ScaleCrop>
  <Company>Mercedes-Benz AG</Company>
  <LinksUpToDate>false</LinksUpToDate>
  <CharactersWithSpaces>15125</CharactersWithSpaces>
  <SharedDoc>false</SharedDoc>
  <HLinks>
    <vt:vector size="24" baseType="variant">
      <vt:variant>
        <vt:i4>5570668</vt:i4>
      </vt:variant>
      <vt:variant>
        <vt:i4>9</vt:i4>
      </vt:variant>
      <vt:variant>
        <vt:i4>0</vt:i4>
      </vt:variant>
      <vt:variant>
        <vt:i4>5</vt:i4>
      </vt:variant>
      <vt:variant>
        <vt:lpwstr>mailto:Sabrina.Wolters@mercedes-benz.com</vt:lpwstr>
      </vt:variant>
      <vt:variant>
        <vt:lpwstr/>
      </vt:variant>
      <vt:variant>
        <vt:i4>2359300</vt:i4>
      </vt:variant>
      <vt:variant>
        <vt:i4>6</vt:i4>
      </vt:variant>
      <vt:variant>
        <vt:i4>0</vt:i4>
      </vt:variant>
      <vt:variant>
        <vt:i4>5</vt:i4>
      </vt:variant>
      <vt:variant>
        <vt:lpwstr>mailto:David.Boersig@mercedes-benz.com</vt:lpwstr>
      </vt:variant>
      <vt:variant>
        <vt:lpwstr/>
      </vt:variant>
      <vt:variant>
        <vt:i4>7208980</vt:i4>
      </vt:variant>
      <vt:variant>
        <vt:i4>3</vt:i4>
      </vt:variant>
      <vt:variant>
        <vt:i4>0</vt:i4>
      </vt:variant>
      <vt:variant>
        <vt:i4>5</vt:i4>
      </vt:variant>
      <vt:variant>
        <vt:lpwstr>mailto:Benjamin.b.Kraft@mercedes-benz.com</vt:lpwstr>
      </vt:variant>
      <vt:variant>
        <vt:lpwstr/>
      </vt:variant>
      <vt:variant>
        <vt:i4>7340117</vt:i4>
      </vt:variant>
      <vt:variant>
        <vt:i4>0</vt:i4>
      </vt:variant>
      <vt:variant>
        <vt:i4>0</vt:i4>
      </vt:variant>
      <vt:variant>
        <vt:i4>5</vt:i4>
      </vt:variant>
      <vt:variant>
        <vt:lpwstr>mailto:Edward.Taylor@mercedes-benz.com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Boersig, David (000)</dc:creator>
  <cp:keywords/>
  <dc:description/>
  <cp:lastModifiedBy>Odinzoff, Vadim (183)</cp:lastModifiedBy>
  <cp:revision>1263</cp:revision>
  <cp:lastPrinted>2024-10-09T22:31:00Z</cp:lastPrinted>
  <dcterms:created xsi:type="dcterms:W3CDTF">2024-07-06T14:41:00Z</dcterms:created>
  <dcterms:modified xsi:type="dcterms:W3CDTF">2024-10-10T06:50:00Z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0x010100ADBA3D04217D564594D27092314473A0</vt:lpwstr>
  </property>
  <property fmtid="{D5CDD505-2E9C-101B-9397-08002B2CF9AE}" pid="3" name="MediaServiceImageTags">
    <vt:lpwstr/>
  </property>
  <property fmtid="{D5CDD505-2E9C-101B-9397-08002B2CF9AE}" pid="4" name="MSIP_Label_924dbb1d-991d-4bbd-aad5-33bac1d8ffaf_Enabled">
    <vt:lpwstr>true</vt:lpwstr>
  </property>
  <property fmtid="{D5CDD505-2E9C-101B-9397-08002B2CF9AE}" pid="5" name="MSIP_Label_924dbb1d-991d-4bbd-aad5-33bac1d8ffaf_SetDate">
    <vt:lpwstr>2023-09-05T14:25:22Z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b93c19a2-db4f-47ce-bfd0-40a8f1e2d6e1</vt:lpwstr>
  </property>
  <property fmtid="{D5CDD505-2E9C-101B-9397-08002B2CF9AE}" pid="10" name="MSIP_Label_924dbb1d-991d-4bbd-aad5-33bac1d8ffaf_ContentBits">
    <vt:lpwstr>0</vt:lpwstr>
  </property>
</Properties>
</file>