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CF20C3" w14:paraId="3CE45F53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74075978" w14:textId="77777777" w:rsidR="00060587" w:rsidRPr="00CF20C3" w:rsidRDefault="00060587" w:rsidP="00DD56AF">
            <w:pPr>
              <w:widowControl w:val="0"/>
            </w:pPr>
          </w:p>
        </w:tc>
        <w:tc>
          <w:tcPr>
            <w:tcW w:w="2524" w:type="dxa"/>
          </w:tcPr>
          <w:p w14:paraId="59004F25" w14:textId="77777777" w:rsidR="00060587" w:rsidRPr="00CF20C3" w:rsidRDefault="00060587" w:rsidP="00DD56AF">
            <w:pPr>
              <w:widowControl w:val="0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7BE936B3" w14:textId="77777777" w:rsidR="00060587" w:rsidRPr="00CF20C3" w:rsidRDefault="00060587" w:rsidP="00DD56AF">
            <w:pPr>
              <w:widowControl w:val="0"/>
              <w:spacing w:line="120" w:lineRule="exact"/>
              <w:rPr>
                <w:rFonts w:ascii="MB Corpo A Title Cond Office" w:hAnsi="MB Corpo A Title Cond Office"/>
                <w:sz w:val="12"/>
                <w:szCs w:val="12"/>
              </w:rPr>
            </w:pPr>
            <w:r>
              <w:rPr>
                <w:rFonts w:ascii="MB Corpo A Title Cond Office" w:hAnsi="MB Corpo A Title Cond Office"/>
                <w:sz w:val="12"/>
              </w:rPr>
              <w:t xml:space="preserve">   </w:t>
            </w:r>
          </w:p>
        </w:tc>
      </w:tr>
      <w:tr w:rsidR="002C5C33" w:rsidRPr="00CF20C3" w14:paraId="59A485DC" w14:textId="77777777" w:rsidTr="00F071FF">
        <w:trPr>
          <w:trHeight w:val="783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2029B504" w14:textId="77777777" w:rsidR="002C5C33" w:rsidRPr="00CF20C3" w:rsidRDefault="002C5C33" w:rsidP="00DD56AF">
            <w:pPr>
              <w:widowControl w:val="0"/>
            </w:pPr>
          </w:p>
        </w:tc>
        <w:tc>
          <w:tcPr>
            <w:tcW w:w="2524" w:type="dxa"/>
          </w:tcPr>
          <w:p w14:paraId="7B122754" w14:textId="77777777" w:rsidR="002C5C33" w:rsidRPr="00AF59DE" w:rsidRDefault="002C5C33" w:rsidP="00DD56AF">
            <w:pPr>
              <w:widowControl w:val="0"/>
              <w:spacing w:line="283" w:lineRule="exact"/>
              <w:rPr>
                <w:rFonts w:ascii="MB Corpo S Text Office" w:hAnsi="MB Corpo S Text Office"/>
                <w:szCs w:val="21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64C4731C" w14:textId="77777777" w:rsidR="00832C9C" w:rsidRDefault="00832C9C" w:rsidP="00A8689C">
            <w:pPr>
              <w:pStyle w:val="03Presse-Information"/>
              <w:framePr w:wrap="auto" w:vAnchor="margin" w:hAnchor="text" w:yAlign="inline"/>
              <w:widowControl w:val="0"/>
            </w:pPr>
            <w:r>
              <w:t xml:space="preserve">Informazione stampa </w:t>
            </w:r>
          </w:p>
          <w:p w14:paraId="5D1A6BC0" w14:textId="6CB56500" w:rsidR="002C5C33" w:rsidRPr="00AF59DE" w:rsidRDefault="009974AA" w:rsidP="001E5151">
            <w:pPr>
              <w:pStyle w:val="03Presse-Information"/>
              <w:framePr w:wrap="auto" w:vAnchor="margin" w:hAnchor="text" w:yAlign="inline"/>
              <w:widowControl w:val="0"/>
            </w:pPr>
            <w:r>
              <w:t>10 dicembre</w:t>
            </w:r>
            <w:r w:rsidR="00AF59DE">
              <w:t xml:space="preserve"> 202</w:t>
            </w:r>
            <w:r w:rsidR="0079790F">
              <w:t>5</w:t>
            </w:r>
          </w:p>
        </w:tc>
      </w:tr>
      <w:tr w:rsidR="00984BDE" w:rsidRPr="00CF20C3" w14:paraId="3C643204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17B022FD" w14:textId="77777777" w:rsidR="00984BDE" w:rsidRPr="00CF20C3" w:rsidRDefault="00984BDE" w:rsidP="00DD56AF">
            <w:pPr>
              <w:widowControl w:val="0"/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5B3B041F" w14:textId="77777777" w:rsidR="00984BDE" w:rsidRPr="00CF20C3" w:rsidRDefault="00984BDE" w:rsidP="00DD56AF">
            <w:pPr>
              <w:widowControl w:val="0"/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21A0CA8" w14:textId="77777777" w:rsidR="00984BDE" w:rsidRPr="00CF20C3" w:rsidRDefault="00984BDE" w:rsidP="00DD56AF">
            <w:pPr>
              <w:pStyle w:val="04Datum"/>
              <w:framePr w:wrap="auto" w:vAnchor="margin" w:hAnchor="text" w:yAlign="inline"/>
              <w:widowControl w:val="0"/>
            </w:pPr>
          </w:p>
        </w:tc>
      </w:tr>
    </w:tbl>
    <w:p w14:paraId="6ADFAB01" w14:textId="77777777" w:rsidR="00E33FC8" w:rsidRPr="00CF20C3" w:rsidRDefault="00E33FC8" w:rsidP="00DD56AF">
      <w:pPr>
        <w:pStyle w:val="Titolo1"/>
        <w:widowControl w:val="0"/>
        <w:sectPr w:rsidR="00E33FC8" w:rsidRPr="00CF20C3" w:rsidSect="0056363A"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851" w:right="652" w:bottom="369" w:left="1361" w:header="737" w:footer="964" w:gutter="0"/>
          <w:cols w:space="708"/>
          <w:titlePg/>
          <w:docGrid w:linePitch="360"/>
        </w:sectPr>
      </w:pPr>
    </w:p>
    <w:p w14:paraId="21B03742" w14:textId="77777777" w:rsidR="00E33FC8" w:rsidRPr="00CF20C3" w:rsidRDefault="00E33FC8" w:rsidP="00DD56AF">
      <w:pPr>
        <w:pStyle w:val="Titolo2"/>
        <w:keepNext w:val="0"/>
        <w:keepLines w:val="0"/>
        <w:widowControl w:val="0"/>
        <w:tabs>
          <w:tab w:val="left" w:pos="7572"/>
          <w:tab w:val="left" w:pos="8712"/>
        </w:tabs>
      </w:pPr>
    </w:p>
    <w:p w14:paraId="52BAF427" w14:textId="0C2DC69A" w:rsidR="006E50C3" w:rsidRDefault="004D04F8" w:rsidP="00773643">
      <w:pPr>
        <w:pStyle w:val="022Vorspann"/>
        <w:widowControl w:val="0"/>
        <w:spacing w:after="0"/>
        <w:rPr>
          <w:rFonts w:ascii="MB Corpo A Title Cond Office" w:eastAsiaTheme="minorHAnsi" w:hAnsi="MB Corpo A Title Cond Office" w:cstheme="minorBidi"/>
          <w:sz w:val="28"/>
          <w:szCs w:val="22"/>
        </w:rPr>
      </w:pPr>
      <w:r>
        <w:rPr>
          <w:rFonts w:ascii="MB Corpo A Title Cond Office" w:eastAsiaTheme="minorHAnsi" w:hAnsi="MB Corpo A Title Cond Office" w:cstheme="minorBidi"/>
          <w:sz w:val="28"/>
          <w:szCs w:val="22"/>
        </w:rPr>
        <w:t>Mercedes-Benz Italia</w:t>
      </w:r>
      <w:r w:rsidR="00B563FD">
        <w:rPr>
          <w:rFonts w:ascii="MB Corpo A Title Cond Office" w:eastAsiaTheme="minorHAnsi" w:hAnsi="MB Corpo A Title Cond Office" w:cstheme="minorBidi"/>
          <w:sz w:val="28"/>
          <w:szCs w:val="22"/>
        </w:rPr>
        <w:t xml:space="preserve"> festeggia la cucina italiana, </w:t>
      </w:r>
      <w:r w:rsidR="00B563FD" w:rsidRPr="00B563FD">
        <w:rPr>
          <w:rFonts w:ascii="MB Corpo A Title Cond Office" w:eastAsiaTheme="minorHAnsi" w:hAnsi="MB Corpo A Title Cond Office" w:cstheme="minorBidi"/>
          <w:sz w:val="28"/>
          <w:szCs w:val="22"/>
        </w:rPr>
        <w:t>patrimonio</w:t>
      </w:r>
      <w:r w:rsidR="00767A39">
        <w:rPr>
          <w:rFonts w:ascii="MB Corpo A Title Cond Office" w:eastAsiaTheme="minorHAnsi" w:hAnsi="MB Corpo A Title Cond Office" w:cstheme="minorBidi"/>
          <w:sz w:val="28"/>
          <w:szCs w:val="22"/>
        </w:rPr>
        <w:t xml:space="preserve"> dell’umanità</w:t>
      </w:r>
    </w:p>
    <w:p w14:paraId="3735CA0C" w14:textId="77777777" w:rsidR="00773643" w:rsidRPr="001213FF" w:rsidRDefault="00773643" w:rsidP="00773643">
      <w:pPr>
        <w:pStyle w:val="022Vorspann"/>
        <w:widowControl w:val="0"/>
        <w:spacing w:after="0"/>
        <w:rPr>
          <w:rFonts w:ascii="MB Corpo A Title Cond Office" w:eastAsiaTheme="minorHAnsi" w:hAnsi="MB Corpo A Title Cond Office" w:cstheme="minorBidi"/>
          <w:sz w:val="28"/>
          <w:szCs w:val="22"/>
        </w:rPr>
      </w:pPr>
    </w:p>
    <w:p w14:paraId="4C1BF364" w14:textId="477F457F" w:rsidR="00B563FD" w:rsidRDefault="00B563FD" w:rsidP="00B563FD">
      <w:pPr>
        <w:pStyle w:val="022Vorspann"/>
        <w:widowControl w:val="0"/>
        <w:spacing w:line="240" w:lineRule="auto"/>
      </w:pPr>
      <w:bookmarkStart w:id="0" w:name="_Hlk216265297"/>
      <w:r w:rsidRPr="00B563FD">
        <w:t xml:space="preserve">La cucina italiana </w:t>
      </w:r>
      <w:r>
        <w:t xml:space="preserve">ha ottenuto </w:t>
      </w:r>
      <w:r w:rsidRPr="00B563FD">
        <w:t xml:space="preserve">dall’UNESCO il riconoscimento </w:t>
      </w:r>
      <w:r w:rsidR="001935B3">
        <w:t>di</w:t>
      </w:r>
      <w:r w:rsidRPr="00B563FD">
        <w:t xml:space="preserve"> patrimonio culturale immateriale dell’umanità.</w:t>
      </w:r>
      <w:r>
        <w:t xml:space="preserve"> Un connubio di tradizione, creatività, cultura identitaria e condivisione</w:t>
      </w:r>
      <w:r w:rsidR="00764007">
        <w:t xml:space="preserve"> che Mercedes-Benz Italia ha scelto come territorio </w:t>
      </w:r>
      <w:r w:rsidR="00771C13">
        <w:t xml:space="preserve">di riferimento </w:t>
      </w:r>
      <w:r w:rsidR="00764007">
        <w:t xml:space="preserve">per </w:t>
      </w:r>
      <w:r w:rsidR="00E76A98">
        <w:t xml:space="preserve">far vivere </w:t>
      </w:r>
      <w:r w:rsidR="00771C13">
        <w:t>ai propri clienti, attraverso la sua rete di partner, esperienze uniche</w:t>
      </w:r>
      <w:r w:rsidR="00F14643">
        <w:t xml:space="preserve">. Un </w:t>
      </w:r>
      <w:r w:rsidR="004D04F8">
        <w:t>percorso</w:t>
      </w:r>
      <w:r w:rsidR="00F14643">
        <w:t xml:space="preserve"> intrapreso già da diversi anni </w:t>
      </w:r>
      <w:r w:rsidR="00172454">
        <w:t xml:space="preserve">insieme ad un gruppo di amici </w:t>
      </w:r>
      <w:r w:rsidR="00F14643" w:rsidRPr="00F14643">
        <w:t xml:space="preserve">della Stella, protagonisti nel mondo della ristorazione e della divulgazione enogastronomica. Un dream team di </w:t>
      </w:r>
      <w:r w:rsidR="00F41615">
        <w:t>B</w:t>
      </w:r>
      <w:r w:rsidR="00F14643" w:rsidRPr="00F14643">
        <w:t xml:space="preserve">rand </w:t>
      </w:r>
      <w:r w:rsidR="00F41615">
        <w:t>A</w:t>
      </w:r>
      <w:r w:rsidR="00F14643" w:rsidRPr="00F14643">
        <w:t xml:space="preserve">mbassador formato da Federico Quaranta, conduttore televisivo e radiofonico, esperto di enogastronomia e territorio, Davide Oldani, chef </w:t>
      </w:r>
      <w:r w:rsidR="00312CF7">
        <w:t xml:space="preserve">&amp; </w:t>
      </w:r>
      <w:proofErr w:type="spellStart"/>
      <w:r w:rsidR="00312CF7">
        <w:t>owner</w:t>
      </w:r>
      <w:proofErr w:type="spellEnd"/>
      <w:r w:rsidR="00312CF7">
        <w:t xml:space="preserve"> dei suoi ristoranti stellati,</w:t>
      </w:r>
      <w:r w:rsidR="00F14643" w:rsidRPr="00F14643">
        <w:t xml:space="preserve"> da sempre impegnato nel promuovere la cultura della territorialità in cucina, Caterina Ceraudo, chef stellata che si distingue per la forte personalità e una cucina moderna e creativa, ma senza eccessi e Giancarlo Morelli, chef pluripremiato e imprenditore, noto per la sua passione per la cucina che unisce tradizione, ricerca e convivialità.</w:t>
      </w:r>
    </w:p>
    <w:p w14:paraId="728AA221" w14:textId="4B702161" w:rsidR="00B563FD" w:rsidRDefault="00BF08CB" w:rsidP="00172454">
      <w:pPr>
        <w:pStyle w:val="022Vorspann"/>
        <w:widowControl w:val="0"/>
        <w:rPr>
          <w:rFonts w:ascii="MB Corpo S Text Office Light" w:hAnsi="MB Corpo S Text Office Light"/>
        </w:rPr>
      </w:pPr>
      <w:r>
        <w:rPr>
          <w:rFonts w:ascii="MB Corpo S Text Office Light" w:hAnsi="MB Corpo S Text Office Light"/>
        </w:rPr>
        <w:t>Nella giornata in cui l</w:t>
      </w:r>
      <w:r w:rsidR="00172454">
        <w:rPr>
          <w:rFonts w:ascii="MB Corpo S Text Office Light" w:hAnsi="MB Corpo S Text Office Light"/>
        </w:rPr>
        <w:t>’</w:t>
      </w:r>
      <w:r w:rsidR="00172454" w:rsidRPr="00172454">
        <w:rPr>
          <w:rFonts w:ascii="MB Corpo S Text Office Light" w:hAnsi="MB Corpo S Text Office Light"/>
        </w:rPr>
        <w:t xml:space="preserve">UNESCO </w:t>
      </w:r>
      <w:r w:rsidR="00172454">
        <w:rPr>
          <w:rFonts w:ascii="MB Corpo S Text Office Light" w:hAnsi="MB Corpo S Text Office Light"/>
        </w:rPr>
        <w:t xml:space="preserve">ha riconosciuto ufficialmente la cucina italiana </w:t>
      </w:r>
      <w:r w:rsidR="00172454" w:rsidRPr="00172454">
        <w:rPr>
          <w:rFonts w:ascii="MB Corpo S Text Office Light" w:hAnsi="MB Corpo S Text Office Light"/>
        </w:rPr>
        <w:t>patrimonio culturale immateriale dell’umanità</w:t>
      </w:r>
      <w:r>
        <w:rPr>
          <w:rFonts w:ascii="MB Corpo S Text Office Light" w:hAnsi="MB Corpo S Text Office Light"/>
        </w:rPr>
        <w:t xml:space="preserve">, Mercedes-Benz Italia </w:t>
      </w:r>
      <w:r w:rsidR="004D04F8">
        <w:rPr>
          <w:rFonts w:ascii="MB Corpo S Text Office Light" w:hAnsi="MB Corpo S Text Office Light"/>
        </w:rPr>
        <w:t>festeggia questo importante traguardo e</w:t>
      </w:r>
      <w:r>
        <w:rPr>
          <w:rFonts w:ascii="MB Corpo S Text Office Light" w:hAnsi="MB Corpo S Text Office Light"/>
        </w:rPr>
        <w:t xml:space="preserve"> </w:t>
      </w:r>
      <w:r w:rsidR="00E76A98">
        <w:rPr>
          <w:rFonts w:ascii="MB Corpo S Text Office Light" w:hAnsi="MB Corpo S Text Office Light"/>
        </w:rPr>
        <w:t xml:space="preserve">affida </w:t>
      </w:r>
      <w:r>
        <w:rPr>
          <w:rFonts w:ascii="MB Corpo S Text Office Light" w:hAnsi="MB Corpo S Text Office Light"/>
        </w:rPr>
        <w:t xml:space="preserve">ai propri </w:t>
      </w:r>
      <w:r w:rsidR="006277D1">
        <w:rPr>
          <w:rFonts w:ascii="MB Corpo S Text Office Light" w:hAnsi="MB Corpo S Text Office Light"/>
        </w:rPr>
        <w:t>chef</w:t>
      </w:r>
      <w:r w:rsidR="004D04F8">
        <w:rPr>
          <w:rFonts w:ascii="MB Corpo S Text Office Light" w:hAnsi="MB Corpo S Text Office Light"/>
        </w:rPr>
        <w:t xml:space="preserve"> </w:t>
      </w:r>
      <w:r w:rsidR="00E76A98">
        <w:rPr>
          <w:rFonts w:ascii="MB Corpo S Text Office Light" w:hAnsi="MB Corpo S Text Office Light"/>
        </w:rPr>
        <w:t xml:space="preserve">le parole </w:t>
      </w:r>
      <w:r>
        <w:rPr>
          <w:rFonts w:ascii="MB Corpo S Text Office Light" w:hAnsi="MB Corpo S Text Office Light"/>
        </w:rPr>
        <w:t>per raccontare l’importanza di</w:t>
      </w:r>
      <w:r w:rsidR="005C5DDF">
        <w:rPr>
          <w:rFonts w:ascii="MB Corpo S Text Office Light" w:hAnsi="MB Corpo S Text Office Light"/>
        </w:rPr>
        <w:t xml:space="preserve"> un</w:t>
      </w:r>
      <w:r>
        <w:rPr>
          <w:rFonts w:ascii="MB Corpo S Text Office Light" w:hAnsi="MB Corpo S Text Office Light"/>
        </w:rPr>
        <w:t xml:space="preserve"> </w:t>
      </w:r>
      <w:r w:rsidR="004D04F8">
        <w:rPr>
          <w:rFonts w:ascii="MB Corpo S Text Office Light" w:hAnsi="MB Corpo S Text Office Light"/>
        </w:rPr>
        <w:t>riconoscimento universale</w:t>
      </w:r>
      <w:r>
        <w:rPr>
          <w:rFonts w:ascii="MB Corpo S Text Office Light" w:hAnsi="MB Corpo S Text Office Light"/>
        </w:rPr>
        <w:t>.</w:t>
      </w:r>
    </w:p>
    <w:p w14:paraId="691CD23C" w14:textId="32E811F1" w:rsidR="00F41615" w:rsidRDefault="00F41615" w:rsidP="00F41615">
      <w:pPr>
        <w:pStyle w:val="022Vorspann"/>
        <w:widowControl w:val="0"/>
        <w:spacing w:after="0" w:line="240" w:lineRule="auto"/>
        <w:rPr>
          <w:rFonts w:ascii="MB Corpo S Text Office Light" w:hAnsi="MB Corpo S Text Office Light"/>
        </w:rPr>
      </w:pPr>
      <w:r>
        <w:rPr>
          <w:rFonts w:ascii="MB Corpo S Text Office Light" w:hAnsi="MB Corpo S Text Office Light"/>
        </w:rPr>
        <w:t>“</w:t>
      </w:r>
      <w:r w:rsidRPr="00F41615">
        <w:rPr>
          <w:rFonts w:ascii="MB Corpo S Text Office Light" w:hAnsi="MB Corpo S Text Office Light"/>
        </w:rPr>
        <w:t>La cucina italiana non è soltanto un insieme di ricette: è un modo di vivere, un rapporto quotidiano con la terra, con il mare e con le persone che li custodiscono.</w:t>
      </w:r>
      <w:r>
        <w:rPr>
          <w:rFonts w:ascii="MB Corpo S Text Office Light" w:hAnsi="MB Corpo S Text Office Light"/>
        </w:rPr>
        <w:t xml:space="preserve"> </w:t>
      </w:r>
      <w:r w:rsidRPr="00F41615">
        <w:rPr>
          <w:rFonts w:ascii="MB Corpo S Text Office Light" w:hAnsi="MB Corpo S Text Office Light"/>
        </w:rPr>
        <w:t xml:space="preserve">Questo traguardo </w:t>
      </w:r>
      <w:r>
        <w:rPr>
          <w:rFonts w:ascii="MB Corpo S Text Office Light" w:hAnsi="MB Corpo S Text Office Light"/>
        </w:rPr>
        <w:t>non premia soltanto gli chef, è</w:t>
      </w:r>
      <w:r w:rsidRPr="00F41615">
        <w:rPr>
          <w:rFonts w:ascii="MB Corpo S Text Office Light" w:hAnsi="MB Corpo S Text Office Light"/>
        </w:rPr>
        <w:t xml:space="preserve"> il risultato del lavoro silenzioso e prezioso di contadini,</w:t>
      </w:r>
      <w:r>
        <w:rPr>
          <w:rFonts w:ascii="MB Corpo S Text Office Light" w:hAnsi="MB Corpo S Text Office Light"/>
        </w:rPr>
        <w:t xml:space="preserve"> </w:t>
      </w:r>
      <w:r w:rsidRPr="00F41615">
        <w:rPr>
          <w:rFonts w:ascii="MB Corpo S Text Office Light" w:hAnsi="MB Corpo S Text Office Light"/>
        </w:rPr>
        <w:t>pescatori,</w:t>
      </w:r>
      <w:r>
        <w:rPr>
          <w:rFonts w:ascii="MB Corpo S Text Office Light" w:hAnsi="MB Corpo S Text Office Light"/>
        </w:rPr>
        <w:t xml:space="preserve"> </w:t>
      </w:r>
      <w:r w:rsidRPr="00F41615">
        <w:rPr>
          <w:rFonts w:ascii="MB Corpo S Text Office Light" w:hAnsi="MB Corpo S Text Office Light"/>
        </w:rPr>
        <w:t>allevatori, artigiani e produttori: uomini e donne che ogni giorno proteggono la biodiversità, le tradizioni e la qualità che rendono unici i nostri ingredienti. Ma la cucina italiana è anche accoglienza a tavola</w:t>
      </w:r>
      <w:r>
        <w:rPr>
          <w:rFonts w:ascii="MB Corpo S Text Office Light" w:hAnsi="MB Corpo S Text Office Light"/>
        </w:rPr>
        <w:t>,</w:t>
      </w:r>
      <w:r w:rsidRPr="00F41615">
        <w:rPr>
          <w:rFonts w:ascii="MB Corpo S Text Office Light" w:hAnsi="MB Corpo S Text Office Light"/>
        </w:rPr>
        <w:t xml:space="preserve"> è il gesto di aprire la propria casa, di condividere un piatto, di creare uno spazio di ascolto e di cura. Questo riconoscimento celebra anche la nostra capacità di trasformare ogni tavola in un luogo di incontro e di umanità. Spero che questo traguardo sia un invito a guardare al futuro con responsabilità</w:t>
      </w:r>
      <w:r>
        <w:rPr>
          <w:rFonts w:ascii="MB Corpo S Text Office Light" w:hAnsi="MB Corpo S Text Office Light"/>
        </w:rPr>
        <w:t>,</w:t>
      </w:r>
      <w:r w:rsidRPr="00F41615">
        <w:rPr>
          <w:rFonts w:ascii="MB Corpo S Text Office Light" w:hAnsi="MB Corpo S Text Office Light"/>
        </w:rPr>
        <w:t xml:space="preserve"> a continuare a difendere i territori, scegliere la sostenibilità, valorizzare la cultura dell’ospitalità che ci contraddistingue. Perché la cucina italiana è un patrimonio condiviso, un racconto collettivo che oggi l’UNESCO ha aiutato a consegnare al mondo</w:t>
      </w:r>
      <w:r>
        <w:rPr>
          <w:rFonts w:ascii="MB Corpo S Text Office Light" w:hAnsi="MB Corpo S Text Office Light"/>
        </w:rPr>
        <w:t xml:space="preserve"> intero</w:t>
      </w:r>
      <w:r w:rsidRPr="00F41615">
        <w:rPr>
          <w:rFonts w:ascii="MB Corpo S Text Office Light" w:hAnsi="MB Corpo S Text Office Light"/>
        </w:rPr>
        <w:t>.</w:t>
      </w:r>
      <w:r>
        <w:rPr>
          <w:rFonts w:ascii="MB Corpo S Text Office Light" w:hAnsi="MB Corpo S Text Office Light"/>
        </w:rPr>
        <w:t>”</w:t>
      </w:r>
    </w:p>
    <w:p w14:paraId="11BA2E9A" w14:textId="433722A0" w:rsidR="00F41615" w:rsidRDefault="00F41615" w:rsidP="00F41615">
      <w:pPr>
        <w:pStyle w:val="022Vorspann"/>
        <w:widowControl w:val="0"/>
        <w:spacing w:after="0" w:line="240" w:lineRule="auto"/>
        <w:jc w:val="center"/>
        <w:rPr>
          <w:rFonts w:ascii="MB Corpo S Text Office Light" w:hAnsi="MB Corpo S Text Office Light"/>
          <w:i/>
          <w:iCs/>
        </w:rPr>
      </w:pPr>
      <w:r w:rsidRPr="00F41615">
        <w:rPr>
          <w:rFonts w:ascii="MB Corpo S Text Office Light" w:hAnsi="MB Corpo S Text Office Light"/>
          <w:i/>
          <w:iCs/>
        </w:rPr>
        <w:t xml:space="preserve">Caterina Ceraudo, chef stellata e </w:t>
      </w:r>
      <w:r>
        <w:rPr>
          <w:rFonts w:ascii="MB Corpo S Text Office Light" w:hAnsi="MB Corpo S Text Office Light"/>
          <w:i/>
          <w:iCs/>
        </w:rPr>
        <w:t>B</w:t>
      </w:r>
      <w:r w:rsidRPr="00F41615">
        <w:rPr>
          <w:rFonts w:ascii="MB Corpo S Text Office Light" w:hAnsi="MB Corpo S Text Office Light"/>
          <w:i/>
          <w:iCs/>
        </w:rPr>
        <w:t xml:space="preserve">rand </w:t>
      </w:r>
      <w:r>
        <w:rPr>
          <w:rFonts w:ascii="MB Corpo S Text Office Light" w:hAnsi="MB Corpo S Text Office Light"/>
          <w:i/>
          <w:iCs/>
        </w:rPr>
        <w:t>A</w:t>
      </w:r>
      <w:r w:rsidRPr="00F41615">
        <w:rPr>
          <w:rFonts w:ascii="MB Corpo S Text Office Light" w:hAnsi="MB Corpo S Text Office Light"/>
          <w:i/>
          <w:iCs/>
        </w:rPr>
        <w:t>mbassador di Mercedes-Benz Italia</w:t>
      </w:r>
    </w:p>
    <w:p w14:paraId="7900DBF0" w14:textId="77777777" w:rsidR="00F41615" w:rsidRPr="00F41615" w:rsidRDefault="00F41615" w:rsidP="00F41615">
      <w:pPr>
        <w:pStyle w:val="022Vorspann"/>
        <w:widowControl w:val="0"/>
        <w:spacing w:after="0" w:line="240" w:lineRule="auto"/>
        <w:jc w:val="center"/>
        <w:rPr>
          <w:rFonts w:ascii="MB Corpo S Text Office Light" w:hAnsi="MB Corpo S Text Office Light"/>
          <w:i/>
          <w:iCs/>
        </w:rPr>
      </w:pPr>
    </w:p>
    <w:p w14:paraId="3B06CD3A" w14:textId="4683C18D" w:rsidR="00BF08CB" w:rsidRDefault="00BF08CB" w:rsidP="00BF08CB">
      <w:pPr>
        <w:pStyle w:val="022Vorspann"/>
        <w:widowControl w:val="0"/>
        <w:spacing w:after="0" w:line="240" w:lineRule="auto"/>
        <w:rPr>
          <w:rFonts w:ascii="MB Corpo S Text Office Light" w:hAnsi="MB Corpo S Text Office Light"/>
        </w:rPr>
      </w:pPr>
      <w:r>
        <w:rPr>
          <w:rFonts w:ascii="MB Corpo S Text Office Light" w:hAnsi="MB Corpo S Text Office Light"/>
        </w:rPr>
        <w:t>“È una notizia che attendevamo da tempo e finalmente è arrivata. La strada per arrivare a questo importante riconoscimento era già scritta nella nostra storia, nella nostra cultura e nel nostro DNA. Bisognava solament</w:t>
      </w:r>
      <w:r w:rsidR="00312CF7">
        <w:rPr>
          <w:rFonts w:ascii="MB Corpo S Text Office Light" w:hAnsi="MB Corpo S Text Office Light"/>
        </w:rPr>
        <w:t>e</w:t>
      </w:r>
      <w:r>
        <w:rPr>
          <w:rFonts w:ascii="MB Corpo S Text Office Light" w:hAnsi="MB Corpo S Text Office Light"/>
        </w:rPr>
        <w:t xml:space="preserve"> incominciare ad unire le nostre forze per condurre le qualità delle persone del nostro settore e di tutti gli italiani che conoscono bene il patrimonio che dobbiamo tutelare. Oggi condividiamo la gioia di un grande lavoro, finalmente riconosciuto e premiato.”</w:t>
      </w:r>
    </w:p>
    <w:p w14:paraId="23BCCE10" w14:textId="47A514EA" w:rsidR="00F41615" w:rsidRPr="00F41615" w:rsidRDefault="00BF08CB" w:rsidP="00F41615">
      <w:pPr>
        <w:pStyle w:val="022Vorspann"/>
        <w:widowControl w:val="0"/>
        <w:jc w:val="center"/>
        <w:rPr>
          <w:rFonts w:ascii="MB Corpo S Text Office Light" w:hAnsi="MB Corpo S Text Office Light"/>
          <w:i/>
          <w:iCs/>
        </w:rPr>
      </w:pPr>
      <w:r w:rsidRPr="00BF08CB">
        <w:rPr>
          <w:rFonts w:ascii="MB Corpo S Text Office Light" w:hAnsi="MB Corpo S Text Office Light"/>
          <w:i/>
          <w:iCs/>
        </w:rPr>
        <w:t xml:space="preserve">Davide Oldani, chef e </w:t>
      </w:r>
      <w:r w:rsidR="00F41615">
        <w:rPr>
          <w:rFonts w:ascii="MB Corpo S Text Office Light" w:hAnsi="MB Corpo S Text Office Light"/>
          <w:i/>
          <w:iCs/>
        </w:rPr>
        <w:t>B</w:t>
      </w:r>
      <w:r w:rsidRPr="00BF08CB">
        <w:rPr>
          <w:rFonts w:ascii="MB Corpo S Text Office Light" w:hAnsi="MB Corpo S Text Office Light"/>
          <w:i/>
          <w:iCs/>
        </w:rPr>
        <w:t xml:space="preserve">rand </w:t>
      </w:r>
      <w:r w:rsidR="00F41615">
        <w:rPr>
          <w:rFonts w:ascii="MB Corpo S Text Office Light" w:hAnsi="MB Corpo S Text Office Light"/>
          <w:i/>
          <w:iCs/>
        </w:rPr>
        <w:t>A</w:t>
      </w:r>
      <w:r w:rsidRPr="00BF08CB">
        <w:rPr>
          <w:rFonts w:ascii="MB Corpo S Text Office Light" w:hAnsi="MB Corpo S Text Office Light"/>
          <w:i/>
          <w:iCs/>
        </w:rPr>
        <w:t>mbassador di Mercedes-Benz Italia</w:t>
      </w:r>
    </w:p>
    <w:p w14:paraId="6F586D92" w14:textId="4A8AA61B" w:rsidR="00E76A98" w:rsidRDefault="00E76A98" w:rsidP="00F41615">
      <w:pPr>
        <w:pStyle w:val="022Vorspann"/>
        <w:widowControl w:val="0"/>
        <w:spacing w:after="0" w:line="240" w:lineRule="auto"/>
        <w:rPr>
          <w:rFonts w:ascii="MB Corpo S Text Office Light" w:hAnsi="MB Corpo S Text Office Light"/>
        </w:rPr>
      </w:pPr>
      <w:r>
        <w:rPr>
          <w:rFonts w:ascii="MB Corpo S Text Office Light" w:hAnsi="MB Corpo S Text Office Light"/>
        </w:rPr>
        <w:t>“Oggi festeggiamo con gioia immensa un traguardo straordinario. Un risultato che appartiene all’Italia intera: a chi produce, chi cucina, chi tutela le tradizioni e a chi vive e ama la nostra tavola. Questo riconoscimento premia secoli di cultura, di identità e di evoluzione del cibo. Ce lo siamo meritato tutti. Viva l’Italia, viva la cucina italiana e viva questo riconoscimento tanto atteso”</w:t>
      </w:r>
    </w:p>
    <w:p w14:paraId="6277A19A" w14:textId="0DF70559" w:rsidR="00771C13" w:rsidRPr="00057151" w:rsidRDefault="00E76A98" w:rsidP="00057151">
      <w:pPr>
        <w:pStyle w:val="022Vorspann"/>
        <w:widowControl w:val="0"/>
        <w:spacing w:after="0" w:line="240" w:lineRule="auto"/>
        <w:jc w:val="center"/>
        <w:rPr>
          <w:rFonts w:ascii="MB Corpo S Text Office Light" w:hAnsi="MB Corpo S Text Office Light"/>
          <w:i/>
          <w:iCs/>
        </w:rPr>
      </w:pPr>
      <w:r w:rsidRPr="00E76A98">
        <w:rPr>
          <w:rFonts w:ascii="MB Corpo S Text Office Light" w:hAnsi="MB Corpo S Text Office Light"/>
          <w:i/>
          <w:iCs/>
        </w:rPr>
        <w:t xml:space="preserve">Giancarlo Morelli chef pluripremiato e </w:t>
      </w:r>
      <w:r w:rsidR="00F41615">
        <w:rPr>
          <w:rFonts w:ascii="MB Corpo S Text Office Light" w:hAnsi="MB Corpo S Text Office Light"/>
          <w:i/>
          <w:iCs/>
        </w:rPr>
        <w:t>B</w:t>
      </w:r>
      <w:r w:rsidRPr="00E76A98">
        <w:rPr>
          <w:rFonts w:ascii="MB Corpo S Text Office Light" w:hAnsi="MB Corpo S Text Office Light"/>
          <w:i/>
          <w:iCs/>
        </w:rPr>
        <w:t xml:space="preserve">rand </w:t>
      </w:r>
      <w:r w:rsidR="00F41615">
        <w:rPr>
          <w:rFonts w:ascii="MB Corpo S Text Office Light" w:hAnsi="MB Corpo S Text Office Light"/>
          <w:i/>
          <w:iCs/>
        </w:rPr>
        <w:t>A</w:t>
      </w:r>
      <w:r w:rsidRPr="00E76A98">
        <w:rPr>
          <w:rFonts w:ascii="MB Corpo S Text Office Light" w:hAnsi="MB Corpo S Text Office Light"/>
          <w:i/>
          <w:iCs/>
        </w:rPr>
        <w:t>mbassador di Mercedes-Benz Italia</w:t>
      </w:r>
      <w:bookmarkEnd w:id="0"/>
    </w:p>
    <w:sectPr w:rsidR="00771C13" w:rsidRPr="00057151" w:rsidSect="005A1D70"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652" w:bottom="851" w:left="1361" w:header="1185" w:footer="54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83340" w14:textId="77777777" w:rsidR="000E1AA4" w:rsidRPr="00E675DA" w:rsidRDefault="000E1AA4" w:rsidP="00764B8C">
      <w:pPr>
        <w:spacing w:line="240" w:lineRule="auto"/>
      </w:pPr>
      <w:r w:rsidRPr="00E675DA">
        <w:separator/>
      </w:r>
    </w:p>
  </w:endnote>
  <w:endnote w:type="continuationSeparator" w:id="0">
    <w:p w14:paraId="4D7373D3" w14:textId="77777777" w:rsidR="000E1AA4" w:rsidRPr="00E675DA" w:rsidRDefault="000E1AA4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aimler CS Demi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478B3" w14:textId="77777777" w:rsidR="00EC1864" w:rsidRPr="0033780C" w:rsidRDefault="00EC1864" w:rsidP="00B00F20">
    <w:pPr>
      <w:pStyle w:val="09Seitenzahl"/>
      <w:framePr w:wrap="around"/>
    </w:pPr>
    <w:r>
      <w:t xml:space="preserve">Pagina </w:t>
    </w:r>
    <w:r w:rsidR="003B27AA"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="003B27AA"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="003B27AA" w:rsidRPr="0033780C">
      <w:rPr>
        <w:rStyle w:val="Numeropagina"/>
      </w:rPr>
      <w:fldChar w:fldCharType="end"/>
    </w:r>
  </w:p>
  <w:p w14:paraId="32475BF2" w14:textId="77777777" w:rsidR="00EC1864" w:rsidRDefault="00EC186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BC2D4" w14:textId="1EAA1ECF" w:rsidR="0056363A" w:rsidRDefault="002F182A"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69D327E" wp14:editId="06B9F14D">
              <wp:simplePos x="0" y="0"/>
              <wp:positionH relativeFrom="column">
                <wp:posOffset>217170</wp:posOffset>
              </wp:positionH>
              <wp:positionV relativeFrom="page">
                <wp:posOffset>10309860</wp:posOffset>
              </wp:positionV>
              <wp:extent cx="5268595" cy="170815"/>
              <wp:effectExtent l="0" t="0" r="0" b="0"/>
              <wp:wrapSquare wrapText="bothSides"/>
              <wp:docPr id="11" name="Casella di test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68595" cy="170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59DA17" w14:textId="77777777" w:rsidR="00735384" w:rsidRPr="00E675DA" w:rsidRDefault="00045A88" w:rsidP="0041163E">
                          <w:pPr>
                            <w:spacing w:line="17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</w:rPr>
                            <w:t>e Mercedes-Benz, nonché Maybach sono marchi registrati di Daimler AG, Stoccarda, Germania.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9D327E" id="_x0000_t202" coordsize="21600,21600" o:spt="202" path="m,l,21600r21600,l21600,xe">
              <v:stroke joinstyle="miter"/>
              <v:path gradientshapeok="t" o:connecttype="rect"/>
            </v:shapetype>
            <v:shape id="Casella di testo 11" o:spid="_x0000_s1026" type="#_x0000_t202" style="position:absolute;margin-left:17.1pt;margin-top:811.8pt;width:414.85pt;height:13.45pt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" filled="f" stroked="f">
              <v:textbox inset="0,0,0,0">
                <w:txbxContent>
                  <w:p w14:paraId="7559DA17" w14:textId="77777777" w:rsidR="00735384" w:rsidRPr="00E675DA" w:rsidRDefault="00045A88" w:rsidP="0041163E">
                    <w:pPr>
                      <w:spacing w:line="170" w:lineRule="exact"/>
                      <w:rPr>
                        <w:sz w:val="15"/>
                        <w:szCs w:val="15"/>
                      </w:rPr>
                    </w:pPr>
                    <w:r>
                      <w:rPr>
                        <w:sz w:val="15"/>
                      </w:rPr>
                      <w:t>e Mercedes-Benz, nonché Maybach sono marchi registrati di Daimler AG, Stoccarda, Germania.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D036FC" wp14:editId="412ED2AA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10" name="Ova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29196D4" id="Ovale 10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F6B57C8" wp14:editId="0B675608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9" name="Ova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B6FE091" id="Ovale 9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  <w:r w:rsidR="00F91366">
      <w:rPr>
        <w:noProof/>
        <w:lang w:eastAsia="it-IT"/>
      </w:rPr>
      <w:drawing>
        <wp:anchor distT="0" distB="0" distL="114300" distR="114300" simplePos="0" relativeHeight="251653632" behindDoc="1" locked="0" layoutInCell="1" allowOverlap="1" wp14:anchorId="27E7AB57" wp14:editId="7DA4F614">
          <wp:simplePos x="0" y="0"/>
          <wp:positionH relativeFrom="page">
            <wp:posOffset>859790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BA415" w14:textId="42EE2DE3" w:rsidR="001D1108" w:rsidRPr="0033780C" w:rsidRDefault="001D1108" w:rsidP="00B00F20">
    <w:pPr>
      <w:pStyle w:val="09Seitenzahl"/>
      <w:framePr w:wrap="around"/>
    </w:pPr>
    <w:r>
      <w:t xml:space="preserve">Pagina </w:t>
    </w:r>
    <w:r w:rsidR="003B27AA"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="003B27AA" w:rsidRPr="0033780C">
      <w:rPr>
        <w:rStyle w:val="Numeropagina"/>
      </w:rPr>
      <w:fldChar w:fldCharType="separate"/>
    </w:r>
    <w:r w:rsidR="008F0EAA">
      <w:rPr>
        <w:rStyle w:val="Numeropagina"/>
      </w:rPr>
      <w:t>2</w:t>
    </w:r>
    <w:r w:rsidR="003B27AA" w:rsidRPr="0033780C">
      <w:rPr>
        <w:rStyle w:val="Numeropagina"/>
      </w:rPr>
      <w:fldChar w:fldCharType="end"/>
    </w:r>
  </w:p>
  <w:p w14:paraId="56E280E2" w14:textId="77777777" w:rsidR="001D1108" w:rsidRDefault="001D1108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35828" w14:textId="4806E214" w:rsidR="001D1108" w:rsidRDefault="002F182A">
    <w:r>
      <w:rPr>
        <w:noProof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7DAE0C1E" wp14:editId="133A8B83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9A7551" w14:textId="77777777" w:rsidR="001D1108" w:rsidRPr="00B11BF0" w:rsidRDefault="001D1108" w:rsidP="00A26DDB">
                          <w:pPr>
                            <w:pStyle w:val="08Fubereich"/>
                          </w:pPr>
                          <w:r>
                            <w:t>e Mercedes-Benz sono marchi registrati di Daimler AG, Stoccarda, Germania.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AE0C1E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7" type="#_x0000_t202" style="position:absolute;margin-left:85.35pt;margin-top:811.4pt;width:289.7pt;height:11.05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" filled="f" stroked="f">
              <v:textbox inset="0,0,0,0">
                <w:txbxContent>
                  <w:p w14:paraId="7D9A7551" w14:textId="77777777" w:rsidR="001D1108" w:rsidRPr="00B11BF0" w:rsidRDefault="001D1108" w:rsidP="00A26DDB">
                    <w:pPr>
                      <w:pStyle w:val="08Fubereich"/>
                    </w:pPr>
                    <w:r>
                      <w:t>e Mercedes-Benz sono marchi registrati di Daimler AG, Stoccarda, Germania.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="00F91366">
      <w:rPr>
        <w:noProof/>
        <w:lang w:eastAsia="it-IT"/>
      </w:rPr>
      <w:drawing>
        <wp:anchor distT="0" distB="0" distL="114300" distR="114300" simplePos="0" relativeHeight="251657728" behindDoc="1" locked="0" layoutInCell="1" allowOverlap="1" wp14:anchorId="51CA2142" wp14:editId="526AC335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12687ADA" wp14:editId="2723120F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2" name="Ova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8C3A2CB" id="Ovale 2" o:spid="_x0000_s1026" style="position:absolute;margin-left:-53.85pt;margin-top:421.75pt;width:1.1pt;height:1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63C96463" wp14:editId="0DA32DC9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1" name="Ova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EBDAE1C" id="Ovale 1" o:spid="_x0000_s1026" style="position:absolute;margin-left:-53.8pt;margin-top:594.8pt;width:1.15pt;height:1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6DDA6" w14:textId="77777777" w:rsidR="000E1AA4" w:rsidRPr="00E675DA" w:rsidRDefault="000E1AA4" w:rsidP="00764B8C">
      <w:pPr>
        <w:spacing w:line="240" w:lineRule="auto"/>
      </w:pPr>
      <w:r w:rsidRPr="00E675DA">
        <w:separator/>
      </w:r>
    </w:p>
  </w:footnote>
  <w:footnote w:type="continuationSeparator" w:id="0">
    <w:p w14:paraId="0EB31CFC" w14:textId="77777777" w:rsidR="000E1AA4" w:rsidRPr="00E675DA" w:rsidRDefault="000E1AA4" w:rsidP="00764B8C">
      <w:pPr>
        <w:spacing w:line="240" w:lineRule="auto"/>
      </w:pPr>
      <w:r w:rsidRPr="00E67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DCB5F" w14:textId="4356776F" w:rsidR="006C14AB" w:rsidRDefault="002F182A"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2CB8C0D" wp14:editId="50F0DCE1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12" name="Ova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67A62C3" id="Ovale 12" o:spid="_x0000_s1026" style="position:absolute;margin-left:-53.75pt;margin-top:297.2pt;width:1.1pt;height:1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 w:rsidR="000A3852">
      <w:rPr>
        <w:noProof/>
        <w:lang w:eastAsia="it-IT"/>
      </w:rPr>
      <w:drawing>
        <wp:anchor distT="0" distB="0" distL="114300" distR="114300" simplePos="0" relativeHeight="251652608" behindDoc="1" locked="0" layoutInCell="1" allowOverlap="1" wp14:anchorId="6F0E75AE" wp14:editId="18C584C2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B5935" w14:textId="66ABA43F" w:rsidR="001D1108" w:rsidRDefault="001D1108" w:rsidP="00A26DDB">
    <w:pPr>
      <w:spacing w:line="20" w:lineRule="exact"/>
    </w:pPr>
    <w:r>
      <w:rPr>
        <w:noProof/>
        <w:lang w:eastAsia="it-IT"/>
      </w:rPr>
      <w:drawing>
        <wp:anchor distT="0" distB="0" distL="114300" distR="114300" simplePos="0" relativeHeight="251661824" behindDoc="1" locked="0" layoutInCell="1" allowOverlap="1" wp14:anchorId="3C81566D" wp14:editId="48DD627F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F182A"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5FFE43CE" wp14:editId="27579995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8" name="Ova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CDD79ED" id="Ovale 8" o:spid="_x0000_s1026" style="position:absolute;margin-left:-53.75pt;margin-top:297.2pt;width:1.1pt;height:1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C0F43"/>
    <w:multiLevelType w:val="hybridMultilevel"/>
    <w:tmpl w:val="560213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3C7285B"/>
    <w:multiLevelType w:val="hybridMultilevel"/>
    <w:tmpl w:val="D58862F8"/>
    <w:lvl w:ilvl="0" w:tplc="82824D08">
      <w:numFmt w:val="bullet"/>
      <w:lvlText w:val="•"/>
      <w:lvlJc w:val="left"/>
      <w:pPr>
        <w:ind w:left="708" w:hanging="708"/>
      </w:pPr>
      <w:rPr>
        <w:rFonts w:ascii="MB Corpo S Text Office Light" w:eastAsiaTheme="majorEastAsia" w:hAnsi="MB Corpo S Text Office Light" w:cstheme="maj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2BF4DA4"/>
    <w:multiLevelType w:val="hybridMultilevel"/>
    <w:tmpl w:val="83C23E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8D2DEA"/>
    <w:multiLevelType w:val="hybridMultilevel"/>
    <w:tmpl w:val="04C2F2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1F2050"/>
    <w:multiLevelType w:val="hybridMultilevel"/>
    <w:tmpl w:val="C39230F0"/>
    <w:lvl w:ilvl="0" w:tplc="82824D08">
      <w:numFmt w:val="bullet"/>
      <w:lvlText w:val="•"/>
      <w:lvlJc w:val="left"/>
      <w:pPr>
        <w:ind w:left="1068" w:hanging="708"/>
      </w:pPr>
      <w:rPr>
        <w:rFonts w:ascii="MB Corpo S Text Office Light" w:eastAsiaTheme="majorEastAsia" w:hAnsi="MB Corpo S Text Office Light" w:cstheme="maj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F504EF"/>
    <w:multiLevelType w:val="hybridMultilevel"/>
    <w:tmpl w:val="0E3EAB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0B5A68"/>
    <w:multiLevelType w:val="hybridMultilevel"/>
    <w:tmpl w:val="30F0DA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66640E"/>
    <w:multiLevelType w:val="hybridMultilevel"/>
    <w:tmpl w:val="5BBA53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947261E"/>
    <w:multiLevelType w:val="multilevel"/>
    <w:tmpl w:val="04070023"/>
    <w:lvl w:ilvl="0">
      <w:start w:val="1"/>
      <w:numFmt w:val="upperRoman"/>
      <w:lvlText w:val="Articolo %1."/>
      <w:lvlJc w:val="left"/>
      <w:pPr>
        <w:ind w:left="0" w:firstLine="0"/>
      </w:pPr>
    </w:lvl>
    <w:lvl w:ilvl="1">
      <w:start w:val="1"/>
      <w:numFmt w:val="decimalZero"/>
      <w:isLgl/>
      <w:lvlText w:val="Sezion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6DFC219A"/>
    <w:multiLevelType w:val="multilevel"/>
    <w:tmpl w:val="9F32E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9365EA6"/>
    <w:multiLevelType w:val="hybridMultilevel"/>
    <w:tmpl w:val="BA306F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7303916">
    <w:abstractNumId w:val="9"/>
  </w:num>
  <w:num w:numId="2" w16cid:durableId="711030334">
    <w:abstractNumId w:val="8"/>
  </w:num>
  <w:num w:numId="3" w16cid:durableId="1909804910">
    <w:abstractNumId w:val="7"/>
  </w:num>
  <w:num w:numId="4" w16cid:durableId="1618290300">
    <w:abstractNumId w:val="6"/>
  </w:num>
  <w:num w:numId="5" w16cid:durableId="1695841186">
    <w:abstractNumId w:val="5"/>
  </w:num>
  <w:num w:numId="6" w16cid:durableId="182937480">
    <w:abstractNumId w:val="4"/>
  </w:num>
  <w:num w:numId="7" w16cid:durableId="1553149492">
    <w:abstractNumId w:val="3"/>
  </w:num>
  <w:num w:numId="8" w16cid:durableId="7755567">
    <w:abstractNumId w:val="2"/>
  </w:num>
  <w:num w:numId="9" w16cid:durableId="138966288">
    <w:abstractNumId w:val="1"/>
  </w:num>
  <w:num w:numId="10" w16cid:durableId="2023626688">
    <w:abstractNumId w:val="0"/>
  </w:num>
  <w:num w:numId="11" w16cid:durableId="833254490">
    <w:abstractNumId w:val="20"/>
  </w:num>
  <w:num w:numId="12" w16cid:durableId="63722220">
    <w:abstractNumId w:val="11"/>
  </w:num>
  <w:num w:numId="13" w16cid:durableId="2006276107">
    <w:abstractNumId w:val="21"/>
  </w:num>
  <w:num w:numId="14" w16cid:durableId="469052533">
    <w:abstractNumId w:val="19"/>
  </w:num>
  <w:num w:numId="15" w16cid:durableId="1299261693">
    <w:abstractNumId w:val="18"/>
  </w:num>
  <w:num w:numId="16" w16cid:durableId="1668709720">
    <w:abstractNumId w:val="14"/>
  </w:num>
  <w:num w:numId="17" w16cid:durableId="1448936822">
    <w:abstractNumId w:val="15"/>
  </w:num>
  <w:num w:numId="18" w16cid:durableId="1323704712">
    <w:abstractNumId w:val="22"/>
  </w:num>
  <w:num w:numId="19" w16cid:durableId="1570337461">
    <w:abstractNumId w:val="17"/>
  </w:num>
  <w:num w:numId="20" w16cid:durableId="1111629592">
    <w:abstractNumId w:val="10"/>
  </w:num>
  <w:num w:numId="21" w16cid:durableId="1216158752">
    <w:abstractNumId w:val="16"/>
  </w:num>
  <w:num w:numId="22" w16cid:durableId="1329793150">
    <w:abstractNumId w:val="12"/>
  </w:num>
  <w:num w:numId="23" w16cid:durableId="1167671066">
    <w:abstractNumId w:val="13"/>
  </w:num>
  <w:num w:numId="24" w16cid:durableId="91982611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6" w:nlCheck="1" w:checkStyle="0"/>
  <w:activeWritingStyle w:appName="MSWord" w:lang="it-IT" w:vendorID="64" w:dllVersion="0" w:nlCheck="1" w:checkStyle="0"/>
  <w:proofState w:spelling="clean" w:grammar="clean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13A"/>
    <w:rsid w:val="00000C4C"/>
    <w:rsid w:val="00002924"/>
    <w:rsid w:val="000049B1"/>
    <w:rsid w:val="00010949"/>
    <w:rsid w:val="00011B10"/>
    <w:rsid w:val="00012478"/>
    <w:rsid w:val="000143C2"/>
    <w:rsid w:val="00016D45"/>
    <w:rsid w:val="00017411"/>
    <w:rsid w:val="00026A31"/>
    <w:rsid w:val="00032808"/>
    <w:rsid w:val="000328F9"/>
    <w:rsid w:val="00032E32"/>
    <w:rsid w:val="00033CCA"/>
    <w:rsid w:val="00041056"/>
    <w:rsid w:val="00044170"/>
    <w:rsid w:val="00044F7C"/>
    <w:rsid w:val="00044F98"/>
    <w:rsid w:val="00045A88"/>
    <w:rsid w:val="00046DC5"/>
    <w:rsid w:val="00052A62"/>
    <w:rsid w:val="0005418E"/>
    <w:rsid w:val="00057151"/>
    <w:rsid w:val="00057173"/>
    <w:rsid w:val="00060587"/>
    <w:rsid w:val="000648CA"/>
    <w:rsid w:val="000656E7"/>
    <w:rsid w:val="00081305"/>
    <w:rsid w:val="000870EC"/>
    <w:rsid w:val="0008797B"/>
    <w:rsid w:val="00092DE1"/>
    <w:rsid w:val="000954D7"/>
    <w:rsid w:val="00096149"/>
    <w:rsid w:val="00096177"/>
    <w:rsid w:val="00096C3F"/>
    <w:rsid w:val="000A100D"/>
    <w:rsid w:val="000A201E"/>
    <w:rsid w:val="000A3852"/>
    <w:rsid w:val="000A5454"/>
    <w:rsid w:val="000B4B3F"/>
    <w:rsid w:val="000B5B8C"/>
    <w:rsid w:val="000C0D00"/>
    <w:rsid w:val="000C20BC"/>
    <w:rsid w:val="000C2C40"/>
    <w:rsid w:val="000C3F60"/>
    <w:rsid w:val="000C6A17"/>
    <w:rsid w:val="000D0551"/>
    <w:rsid w:val="000D3DC2"/>
    <w:rsid w:val="000E0AF7"/>
    <w:rsid w:val="000E1AA4"/>
    <w:rsid w:val="000E2F84"/>
    <w:rsid w:val="000E368C"/>
    <w:rsid w:val="000E4F9F"/>
    <w:rsid w:val="000F1466"/>
    <w:rsid w:val="000F4179"/>
    <w:rsid w:val="00110628"/>
    <w:rsid w:val="001166BE"/>
    <w:rsid w:val="00120C56"/>
    <w:rsid w:val="001213FF"/>
    <w:rsid w:val="001214B4"/>
    <w:rsid w:val="0012320E"/>
    <w:rsid w:val="0012549C"/>
    <w:rsid w:val="00126B9D"/>
    <w:rsid w:val="00126BF8"/>
    <w:rsid w:val="00130950"/>
    <w:rsid w:val="00143316"/>
    <w:rsid w:val="00150BA0"/>
    <w:rsid w:val="0015143A"/>
    <w:rsid w:val="00153DC9"/>
    <w:rsid w:val="001545A7"/>
    <w:rsid w:val="0016279C"/>
    <w:rsid w:val="00163817"/>
    <w:rsid w:val="001639BA"/>
    <w:rsid w:val="001641A8"/>
    <w:rsid w:val="00172454"/>
    <w:rsid w:val="00174673"/>
    <w:rsid w:val="0017699C"/>
    <w:rsid w:val="00176C1F"/>
    <w:rsid w:val="001850C2"/>
    <w:rsid w:val="00185B2E"/>
    <w:rsid w:val="00190106"/>
    <w:rsid w:val="001916FC"/>
    <w:rsid w:val="00191B43"/>
    <w:rsid w:val="001935B3"/>
    <w:rsid w:val="00197D3D"/>
    <w:rsid w:val="001A0E77"/>
    <w:rsid w:val="001A14AD"/>
    <w:rsid w:val="001A3EDE"/>
    <w:rsid w:val="001A59E4"/>
    <w:rsid w:val="001B4D9E"/>
    <w:rsid w:val="001C39E9"/>
    <w:rsid w:val="001C68B2"/>
    <w:rsid w:val="001C7B38"/>
    <w:rsid w:val="001C7F05"/>
    <w:rsid w:val="001D1108"/>
    <w:rsid w:val="001D1428"/>
    <w:rsid w:val="001D259B"/>
    <w:rsid w:val="001D6C8A"/>
    <w:rsid w:val="001D7820"/>
    <w:rsid w:val="001E5151"/>
    <w:rsid w:val="001E61A1"/>
    <w:rsid w:val="001E662F"/>
    <w:rsid w:val="001F5295"/>
    <w:rsid w:val="001F7AE9"/>
    <w:rsid w:val="00200377"/>
    <w:rsid w:val="00213337"/>
    <w:rsid w:val="00213BBE"/>
    <w:rsid w:val="00216079"/>
    <w:rsid w:val="00216CFE"/>
    <w:rsid w:val="0022182A"/>
    <w:rsid w:val="00222231"/>
    <w:rsid w:val="00226FDC"/>
    <w:rsid w:val="00230CE2"/>
    <w:rsid w:val="002348CF"/>
    <w:rsid w:val="002359BC"/>
    <w:rsid w:val="0023613C"/>
    <w:rsid w:val="0024129D"/>
    <w:rsid w:val="00246FF8"/>
    <w:rsid w:val="00250C47"/>
    <w:rsid w:val="00251B67"/>
    <w:rsid w:val="00256A89"/>
    <w:rsid w:val="00260CAD"/>
    <w:rsid w:val="0026290A"/>
    <w:rsid w:val="00263D56"/>
    <w:rsid w:val="00264DBF"/>
    <w:rsid w:val="00270D6E"/>
    <w:rsid w:val="00272312"/>
    <w:rsid w:val="00273DB9"/>
    <w:rsid w:val="00277DEE"/>
    <w:rsid w:val="00280C66"/>
    <w:rsid w:val="0028131E"/>
    <w:rsid w:val="00290DCD"/>
    <w:rsid w:val="002A2A11"/>
    <w:rsid w:val="002B27E5"/>
    <w:rsid w:val="002B3A8B"/>
    <w:rsid w:val="002C5C33"/>
    <w:rsid w:val="002D0478"/>
    <w:rsid w:val="002D05C3"/>
    <w:rsid w:val="002D3D23"/>
    <w:rsid w:val="002D6721"/>
    <w:rsid w:val="002D6BD6"/>
    <w:rsid w:val="002E4F91"/>
    <w:rsid w:val="002F182A"/>
    <w:rsid w:val="002F2C54"/>
    <w:rsid w:val="002F35AF"/>
    <w:rsid w:val="002F6741"/>
    <w:rsid w:val="003064B1"/>
    <w:rsid w:val="00312CF7"/>
    <w:rsid w:val="00331EB3"/>
    <w:rsid w:val="00334643"/>
    <w:rsid w:val="003358A1"/>
    <w:rsid w:val="0033780C"/>
    <w:rsid w:val="00344EB3"/>
    <w:rsid w:val="00347C8E"/>
    <w:rsid w:val="0035014B"/>
    <w:rsid w:val="00352207"/>
    <w:rsid w:val="00366205"/>
    <w:rsid w:val="00367553"/>
    <w:rsid w:val="003721C5"/>
    <w:rsid w:val="00374CCB"/>
    <w:rsid w:val="003753CD"/>
    <w:rsid w:val="00376DC3"/>
    <w:rsid w:val="00386C18"/>
    <w:rsid w:val="003878C2"/>
    <w:rsid w:val="0038797C"/>
    <w:rsid w:val="003968AF"/>
    <w:rsid w:val="00396F79"/>
    <w:rsid w:val="003A0B70"/>
    <w:rsid w:val="003A1BB7"/>
    <w:rsid w:val="003A2331"/>
    <w:rsid w:val="003A50A8"/>
    <w:rsid w:val="003A5977"/>
    <w:rsid w:val="003B039B"/>
    <w:rsid w:val="003B0A76"/>
    <w:rsid w:val="003B11D3"/>
    <w:rsid w:val="003B12CF"/>
    <w:rsid w:val="003B27AA"/>
    <w:rsid w:val="003B5A16"/>
    <w:rsid w:val="003B7837"/>
    <w:rsid w:val="003C2840"/>
    <w:rsid w:val="003C31E9"/>
    <w:rsid w:val="003D1AC2"/>
    <w:rsid w:val="003D5ADE"/>
    <w:rsid w:val="003F33E4"/>
    <w:rsid w:val="00405A0F"/>
    <w:rsid w:val="00406312"/>
    <w:rsid w:val="0040753A"/>
    <w:rsid w:val="0041163E"/>
    <w:rsid w:val="00415CF8"/>
    <w:rsid w:val="00420861"/>
    <w:rsid w:val="00421A19"/>
    <w:rsid w:val="0042368B"/>
    <w:rsid w:val="00423F78"/>
    <w:rsid w:val="00427C61"/>
    <w:rsid w:val="00430D50"/>
    <w:rsid w:val="004355B1"/>
    <w:rsid w:val="004361F4"/>
    <w:rsid w:val="00437E49"/>
    <w:rsid w:val="004701A9"/>
    <w:rsid w:val="00475AC5"/>
    <w:rsid w:val="00492F19"/>
    <w:rsid w:val="00496814"/>
    <w:rsid w:val="004979A0"/>
    <w:rsid w:val="004A3D30"/>
    <w:rsid w:val="004A4046"/>
    <w:rsid w:val="004B32EB"/>
    <w:rsid w:val="004B4319"/>
    <w:rsid w:val="004B4913"/>
    <w:rsid w:val="004B51D5"/>
    <w:rsid w:val="004B55DD"/>
    <w:rsid w:val="004C03FA"/>
    <w:rsid w:val="004C718F"/>
    <w:rsid w:val="004D04F8"/>
    <w:rsid w:val="004D5703"/>
    <w:rsid w:val="004E570D"/>
    <w:rsid w:val="004E59F9"/>
    <w:rsid w:val="004F34DB"/>
    <w:rsid w:val="004F4336"/>
    <w:rsid w:val="005017E8"/>
    <w:rsid w:val="005030B1"/>
    <w:rsid w:val="005156B3"/>
    <w:rsid w:val="00524DC0"/>
    <w:rsid w:val="00525B17"/>
    <w:rsid w:val="00531677"/>
    <w:rsid w:val="005326AE"/>
    <w:rsid w:val="00532EDD"/>
    <w:rsid w:val="005360E9"/>
    <w:rsid w:val="005579E5"/>
    <w:rsid w:val="0056093F"/>
    <w:rsid w:val="00562B6E"/>
    <w:rsid w:val="00562B70"/>
    <w:rsid w:val="0056363A"/>
    <w:rsid w:val="005778E0"/>
    <w:rsid w:val="005804D4"/>
    <w:rsid w:val="00580611"/>
    <w:rsid w:val="005914DE"/>
    <w:rsid w:val="005916D3"/>
    <w:rsid w:val="005928ED"/>
    <w:rsid w:val="0059518D"/>
    <w:rsid w:val="00596E17"/>
    <w:rsid w:val="005A1D70"/>
    <w:rsid w:val="005A1EBD"/>
    <w:rsid w:val="005A2012"/>
    <w:rsid w:val="005A627D"/>
    <w:rsid w:val="005A741C"/>
    <w:rsid w:val="005B305B"/>
    <w:rsid w:val="005B4AA7"/>
    <w:rsid w:val="005B5BE1"/>
    <w:rsid w:val="005C4F7C"/>
    <w:rsid w:val="005C5DDF"/>
    <w:rsid w:val="005D7A51"/>
    <w:rsid w:val="005E4519"/>
    <w:rsid w:val="005E4752"/>
    <w:rsid w:val="005F40AF"/>
    <w:rsid w:val="005F68ED"/>
    <w:rsid w:val="005F6D0C"/>
    <w:rsid w:val="00601674"/>
    <w:rsid w:val="00610259"/>
    <w:rsid w:val="00611096"/>
    <w:rsid w:val="006169AD"/>
    <w:rsid w:val="006174C9"/>
    <w:rsid w:val="006234AE"/>
    <w:rsid w:val="0062613A"/>
    <w:rsid w:val="006277D1"/>
    <w:rsid w:val="006377AF"/>
    <w:rsid w:val="0064534A"/>
    <w:rsid w:val="00645A3E"/>
    <w:rsid w:val="0064602D"/>
    <w:rsid w:val="0066070D"/>
    <w:rsid w:val="006619AF"/>
    <w:rsid w:val="0066262F"/>
    <w:rsid w:val="00663CEC"/>
    <w:rsid w:val="00664C0C"/>
    <w:rsid w:val="0067001E"/>
    <w:rsid w:val="00671B4A"/>
    <w:rsid w:val="00674891"/>
    <w:rsid w:val="006763A0"/>
    <w:rsid w:val="00677ECC"/>
    <w:rsid w:val="006941D7"/>
    <w:rsid w:val="0069459A"/>
    <w:rsid w:val="006945E2"/>
    <w:rsid w:val="00695285"/>
    <w:rsid w:val="00697428"/>
    <w:rsid w:val="006A6038"/>
    <w:rsid w:val="006A6374"/>
    <w:rsid w:val="006A657E"/>
    <w:rsid w:val="006B10CE"/>
    <w:rsid w:val="006B3461"/>
    <w:rsid w:val="006B6E61"/>
    <w:rsid w:val="006C14AB"/>
    <w:rsid w:val="006C3353"/>
    <w:rsid w:val="006C3897"/>
    <w:rsid w:val="006D45D8"/>
    <w:rsid w:val="006E0D45"/>
    <w:rsid w:val="006E50C3"/>
    <w:rsid w:val="006E659D"/>
    <w:rsid w:val="006F4625"/>
    <w:rsid w:val="006F4745"/>
    <w:rsid w:val="006F62D6"/>
    <w:rsid w:val="006F6CDF"/>
    <w:rsid w:val="00700EE0"/>
    <w:rsid w:val="007013EE"/>
    <w:rsid w:val="00712F2E"/>
    <w:rsid w:val="00714146"/>
    <w:rsid w:val="00724C3E"/>
    <w:rsid w:val="00724F43"/>
    <w:rsid w:val="00725806"/>
    <w:rsid w:val="007322A6"/>
    <w:rsid w:val="00735384"/>
    <w:rsid w:val="0073612E"/>
    <w:rsid w:val="007401F2"/>
    <w:rsid w:val="00741A91"/>
    <w:rsid w:val="007423F4"/>
    <w:rsid w:val="0074477D"/>
    <w:rsid w:val="00746D1B"/>
    <w:rsid w:val="00750373"/>
    <w:rsid w:val="00751366"/>
    <w:rsid w:val="00752FAC"/>
    <w:rsid w:val="00755FB5"/>
    <w:rsid w:val="00764007"/>
    <w:rsid w:val="007643B5"/>
    <w:rsid w:val="00764B8C"/>
    <w:rsid w:val="00766C52"/>
    <w:rsid w:val="00767026"/>
    <w:rsid w:val="00767A39"/>
    <w:rsid w:val="00771C13"/>
    <w:rsid w:val="00772011"/>
    <w:rsid w:val="00773643"/>
    <w:rsid w:val="00774024"/>
    <w:rsid w:val="00776BE1"/>
    <w:rsid w:val="00776BEC"/>
    <w:rsid w:val="00777276"/>
    <w:rsid w:val="00794E08"/>
    <w:rsid w:val="0079790F"/>
    <w:rsid w:val="007A399D"/>
    <w:rsid w:val="007B2421"/>
    <w:rsid w:val="007B35A2"/>
    <w:rsid w:val="007C022A"/>
    <w:rsid w:val="007C0F17"/>
    <w:rsid w:val="007C3FB0"/>
    <w:rsid w:val="007C5800"/>
    <w:rsid w:val="007D127B"/>
    <w:rsid w:val="007D56F3"/>
    <w:rsid w:val="007E24E6"/>
    <w:rsid w:val="007E639B"/>
    <w:rsid w:val="007E6767"/>
    <w:rsid w:val="007F63C8"/>
    <w:rsid w:val="00803B73"/>
    <w:rsid w:val="00807385"/>
    <w:rsid w:val="008078B2"/>
    <w:rsid w:val="00810030"/>
    <w:rsid w:val="00810F1C"/>
    <w:rsid w:val="00820711"/>
    <w:rsid w:val="0082105C"/>
    <w:rsid w:val="008260F6"/>
    <w:rsid w:val="00832C9C"/>
    <w:rsid w:val="00835232"/>
    <w:rsid w:val="00835BAE"/>
    <w:rsid w:val="008414C4"/>
    <w:rsid w:val="008436BE"/>
    <w:rsid w:val="0085727B"/>
    <w:rsid w:val="00876055"/>
    <w:rsid w:val="0087609A"/>
    <w:rsid w:val="008776F6"/>
    <w:rsid w:val="008802EC"/>
    <w:rsid w:val="008835E9"/>
    <w:rsid w:val="00891764"/>
    <w:rsid w:val="00891DB9"/>
    <w:rsid w:val="0089215F"/>
    <w:rsid w:val="0089648F"/>
    <w:rsid w:val="008A359A"/>
    <w:rsid w:val="008A7B99"/>
    <w:rsid w:val="008B1354"/>
    <w:rsid w:val="008B13AD"/>
    <w:rsid w:val="008B200A"/>
    <w:rsid w:val="008C3FBB"/>
    <w:rsid w:val="008C6374"/>
    <w:rsid w:val="008C67CF"/>
    <w:rsid w:val="008D2196"/>
    <w:rsid w:val="008D27B9"/>
    <w:rsid w:val="008E160B"/>
    <w:rsid w:val="008E381A"/>
    <w:rsid w:val="008E473E"/>
    <w:rsid w:val="008F0EAA"/>
    <w:rsid w:val="008F3775"/>
    <w:rsid w:val="00900486"/>
    <w:rsid w:val="0090622A"/>
    <w:rsid w:val="009071D9"/>
    <w:rsid w:val="009162BC"/>
    <w:rsid w:val="00917F4E"/>
    <w:rsid w:val="009209A2"/>
    <w:rsid w:val="00921565"/>
    <w:rsid w:val="00933228"/>
    <w:rsid w:val="00936E9C"/>
    <w:rsid w:val="00942B39"/>
    <w:rsid w:val="009517C4"/>
    <w:rsid w:val="00953742"/>
    <w:rsid w:val="00963920"/>
    <w:rsid w:val="00966D11"/>
    <w:rsid w:val="00971B98"/>
    <w:rsid w:val="009728B0"/>
    <w:rsid w:val="00972E25"/>
    <w:rsid w:val="00983714"/>
    <w:rsid w:val="00984BDE"/>
    <w:rsid w:val="00991244"/>
    <w:rsid w:val="0099366F"/>
    <w:rsid w:val="00994687"/>
    <w:rsid w:val="009958C6"/>
    <w:rsid w:val="009974AA"/>
    <w:rsid w:val="009A1A64"/>
    <w:rsid w:val="009B2DA7"/>
    <w:rsid w:val="009B3B54"/>
    <w:rsid w:val="009B581A"/>
    <w:rsid w:val="009C048F"/>
    <w:rsid w:val="009C5DFF"/>
    <w:rsid w:val="009C6072"/>
    <w:rsid w:val="009C6C28"/>
    <w:rsid w:val="009D00E0"/>
    <w:rsid w:val="009D1BA7"/>
    <w:rsid w:val="009E2BC8"/>
    <w:rsid w:val="009F0B58"/>
    <w:rsid w:val="009F0FC9"/>
    <w:rsid w:val="009F25E2"/>
    <w:rsid w:val="00A031E9"/>
    <w:rsid w:val="00A039F0"/>
    <w:rsid w:val="00A13B45"/>
    <w:rsid w:val="00A16649"/>
    <w:rsid w:val="00A20578"/>
    <w:rsid w:val="00A20CCF"/>
    <w:rsid w:val="00A2647D"/>
    <w:rsid w:val="00A26DDB"/>
    <w:rsid w:val="00A3413B"/>
    <w:rsid w:val="00A3574D"/>
    <w:rsid w:val="00A46E60"/>
    <w:rsid w:val="00A527C4"/>
    <w:rsid w:val="00A540C4"/>
    <w:rsid w:val="00A5566F"/>
    <w:rsid w:val="00A55BC9"/>
    <w:rsid w:val="00A64E47"/>
    <w:rsid w:val="00A6715B"/>
    <w:rsid w:val="00A767C0"/>
    <w:rsid w:val="00A77279"/>
    <w:rsid w:val="00A86872"/>
    <w:rsid w:val="00A8689C"/>
    <w:rsid w:val="00A97D3E"/>
    <w:rsid w:val="00AA22C5"/>
    <w:rsid w:val="00AB10EF"/>
    <w:rsid w:val="00AB54BE"/>
    <w:rsid w:val="00AC700A"/>
    <w:rsid w:val="00AD57E0"/>
    <w:rsid w:val="00AF0588"/>
    <w:rsid w:val="00AF05C1"/>
    <w:rsid w:val="00AF3732"/>
    <w:rsid w:val="00AF59DE"/>
    <w:rsid w:val="00B00F20"/>
    <w:rsid w:val="00B02746"/>
    <w:rsid w:val="00B05176"/>
    <w:rsid w:val="00B05C62"/>
    <w:rsid w:val="00B05F07"/>
    <w:rsid w:val="00B10DCD"/>
    <w:rsid w:val="00B1159B"/>
    <w:rsid w:val="00B139D0"/>
    <w:rsid w:val="00B14D84"/>
    <w:rsid w:val="00B15262"/>
    <w:rsid w:val="00B154D7"/>
    <w:rsid w:val="00B23D1F"/>
    <w:rsid w:val="00B253B8"/>
    <w:rsid w:val="00B27328"/>
    <w:rsid w:val="00B302A3"/>
    <w:rsid w:val="00B31090"/>
    <w:rsid w:val="00B328C2"/>
    <w:rsid w:val="00B34BAC"/>
    <w:rsid w:val="00B35FFC"/>
    <w:rsid w:val="00B42491"/>
    <w:rsid w:val="00B563FD"/>
    <w:rsid w:val="00B57555"/>
    <w:rsid w:val="00B67A99"/>
    <w:rsid w:val="00B776CA"/>
    <w:rsid w:val="00B825E3"/>
    <w:rsid w:val="00B828E9"/>
    <w:rsid w:val="00B85063"/>
    <w:rsid w:val="00B94C1F"/>
    <w:rsid w:val="00B94D12"/>
    <w:rsid w:val="00B9630A"/>
    <w:rsid w:val="00BA4B56"/>
    <w:rsid w:val="00BA6FA5"/>
    <w:rsid w:val="00BB42EE"/>
    <w:rsid w:val="00BB4A94"/>
    <w:rsid w:val="00BB66AE"/>
    <w:rsid w:val="00BB7C11"/>
    <w:rsid w:val="00BC1394"/>
    <w:rsid w:val="00BC3DA8"/>
    <w:rsid w:val="00BC4124"/>
    <w:rsid w:val="00BC4438"/>
    <w:rsid w:val="00BC5C72"/>
    <w:rsid w:val="00BD2074"/>
    <w:rsid w:val="00BD2AB4"/>
    <w:rsid w:val="00BD5E1F"/>
    <w:rsid w:val="00BD7E59"/>
    <w:rsid w:val="00BE0F71"/>
    <w:rsid w:val="00BF08CB"/>
    <w:rsid w:val="00BF5A14"/>
    <w:rsid w:val="00BF68D1"/>
    <w:rsid w:val="00C001CD"/>
    <w:rsid w:val="00C00C07"/>
    <w:rsid w:val="00C0478C"/>
    <w:rsid w:val="00C071A3"/>
    <w:rsid w:val="00C11DEB"/>
    <w:rsid w:val="00C16186"/>
    <w:rsid w:val="00C23FA9"/>
    <w:rsid w:val="00C264D4"/>
    <w:rsid w:val="00C2727F"/>
    <w:rsid w:val="00C303A7"/>
    <w:rsid w:val="00C322FE"/>
    <w:rsid w:val="00C3604C"/>
    <w:rsid w:val="00C376AE"/>
    <w:rsid w:val="00C37FBC"/>
    <w:rsid w:val="00C40A0D"/>
    <w:rsid w:val="00C43B67"/>
    <w:rsid w:val="00C456F9"/>
    <w:rsid w:val="00C46BFE"/>
    <w:rsid w:val="00C51AAC"/>
    <w:rsid w:val="00C520DD"/>
    <w:rsid w:val="00C52892"/>
    <w:rsid w:val="00C555D6"/>
    <w:rsid w:val="00C56760"/>
    <w:rsid w:val="00C60263"/>
    <w:rsid w:val="00C60DB3"/>
    <w:rsid w:val="00C626DB"/>
    <w:rsid w:val="00C65D61"/>
    <w:rsid w:val="00C72C32"/>
    <w:rsid w:val="00C74972"/>
    <w:rsid w:val="00C75547"/>
    <w:rsid w:val="00C76248"/>
    <w:rsid w:val="00C80CD2"/>
    <w:rsid w:val="00C80E87"/>
    <w:rsid w:val="00C82F2E"/>
    <w:rsid w:val="00C90C3D"/>
    <w:rsid w:val="00C931CB"/>
    <w:rsid w:val="00C97106"/>
    <w:rsid w:val="00CA0AE6"/>
    <w:rsid w:val="00CA25ED"/>
    <w:rsid w:val="00CB10B4"/>
    <w:rsid w:val="00CB1E14"/>
    <w:rsid w:val="00CB5C79"/>
    <w:rsid w:val="00CB7CD1"/>
    <w:rsid w:val="00CC1227"/>
    <w:rsid w:val="00CC33F5"/>
    <w:rsid w:val="00CC7B6D"/>
    <w:rsid w:val="00CD12BA"/>
    <w:rsid w:val="00CD2609"/>
    <w:rsid w:val="00CD451E"/>
    <w:rsid w:val="00CE065B"/>
    <w:rsid w:val="00CE097F"/>
    <w:rsid w:val="00CE640C"/>
    <w:rsid w:val="00CE6BF6"/>
    <w:rsid w:val="00CE7E78"/>
    <w:rsid w:val="00CF20C3"/>
    <w:rsid w:val="00CF4FD2"/>
    <w:rsid w:val="00D0186F"/>
    <w:rsid w:val="00D03203"/>
    <w:rsid w:val="00D03AAA"/>
    <w:rsid w:val="00D06C64"/>
    <w:rsid w:val="00D2314E"/>
    <w:rsid w:val="00D25492"/>
    <w:rsid w:val="00D265D7"/>
    <w:rsid w:val="00D26A58"/>
    <w:rsid w:val="00D35DA0"/>
    <w:rsid w:val="00D370BB"/>
    <w:rsid w:val="00D37C30"/>
    <w:rsid w:val="00D44EB1"/>
    <w:rsid w:val="00D54884"/>
    <w:rsid w:val="00D55964"/>
    <w:rsid w:val="00D60BD2"/>
    <w:rsid w:val="00D6453D"/>
    <w:rsid w:val="00D76CF9"/>
    <w:rsid w:val="00D778EC"/>
    <w:rsid w:val="00D868B1"/>
    <w:rsid w:val="00D90EF8"/>
    <w:rsid w:val="00D9325D"/>
    <w:rsid w:val="00D975BC"/>
    <w:rsid w:val="00D9763A"/>
    <w:rsid w:val="00DA4F9E"/>
    <w:rsid w:val="00DC7509"/>
    <w:rsid w:val="00DD41BC"/>
    <w:rsid w:val="00DD56AF"/>
    <w:rsid w:val="00DD6F38"/>
    <w:rsid w:val="00DF0D6E"/>
    <w:rsid w:val="00DF25AA"/>
    <w:rsid w:val="00E03E1C"/>
    <w:rsid w:val="00E05B9E"/>
    <w:rsid w:val="00E1646C"/>
    <w:rsid w:val="00E2066E"/>
    <w:rsid w:val="00E22A97"/>
    <w:rsid w:val="00E243E2"/>
    <w:rsid w:val="00E33FC8"/>
    <w:rsid w:val="00E351CB"/>
    <w:rsid w:val="00E43787"/>
    <w:rsid w:val="00E44DB7"/>
    <w:rsid w:val="00E51BC2"/>
    <w:rsid w:val="00E675B6"/>
    <w:rsid w:val="00E675DA"/>
    <w:rsid w:val="00E67F25"/>
    <w:rsid w:val="00E76A98"/>
    <w:rsid w:val="00E77327"/>
    <w:rsid w:val="00E81216"/>
    <w:rsid w:val="00E81ABD"/>
    <w:rsid w:val="00E93DB9"/>
    <w:rsid w:val="00E95924"/>
    <w:rsid w:val="00EB31A7"/>
    <w:rsid w:val="00EB3843"/>
    <w:rsid w:val="00EB6509"/>
    <w:rsid w:val="00EB67FE"/>
    <w:rsid w:val="00EC1864"/>
    <w:rsid w:val="00EC1CAF"/>
    <w:rsid w:val="00EC59DF"/>
    <w:rsid w:val="00ED2BE0"/>
    <w:rsid w:val="00ED5F5F"/>
    <w:rsid w:val="00EE4940"/>
    <w:rsid w:val="00EE617D"/>
    <w:rsid w:val="00EE75D6"/>
    <w:rsid w:val="00EF06DA"/>
    <w:rsid w:val="00EF52C5"/>
    <w:rsid w:val="00F008C9"/>
    <w:rsid w:val="00F071FF"/>
    <w:rsid w:val="00F10B9E"/>
    <w:rsid w:val="00F143F6"/>
    <w:rsid w:val="00F14643"/>
    <w:rsid w:val="00F2242F"/>
    <w:rsid w:val="00F224E0"/>
    <w:rsid w:val="00F27723"/>
    <w:rsid w:val="00F304DD"/>
    <w:rsid w:val="00F30748"/>
    <w:rsid w:val="00F40D8E"/>
    <w:rsid w:val="00F41615"/>
    <w:rsid w:val="00F42321"/>
    <w:rsid w:val="00F43A5F"/>
    <w:rsid w:val="00F4678F"/>
    <w:rsid w:val="00F50ED2"/>
    <w:rsid w:val="00F6740E"/>
    <w:rsid w:val="00F70A50"/>
    <w:rsid w:val="00F72F24"/>
    <w:rsid w:val="00F77361"/>
    <w:rsid w:val="00F77777"/>
    <w:rsid w:val="00F80041"/>
    <w:rsid w:val="00F80352"/>
    <w:rsid w:val="00F836FF"/>
    <w:rsid w:val="00F85EAC"/>
    <w:rsid w:val="00F91366"/>
    <w:rsid w:val="00F9302B"/>
    <w:rsid w:val="00FA2610"/>
    <w:rsid w:val="00FA2A4E"/>
    <w:rsid w:val="00FA578C"/>
    <w:rsid w:val="00FB66B7"/>
    <w:rsid w:val="00FB6BE0"/>
    <w:rsid w:val="00FC30E0"/>
    <w:rsid w:val="00FC68E2"/>
    <w:rsid w:val="00FC68EC"/>
    <w:rsid w:val="00FD2F6E"/>
    <w:rsid w:val="00FD3306"/>
    <w:rsid w:val="00FE039B"/>
    <w:rsid w:val="00FE1960"/>
    <w:rsid w:val="00FE3866"/>
    <w:rsid w:val="00FF2B34"/>
    <w:rsid w:val="00FF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2108DE"/>
  <w15:docId w15:val="{F01077A0-AEF1-4B15-9633-CF3ACBDD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6" w:unhideWhenUsed="1" w:qFormat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semiHidden/>
    <w:rsid w:val="000870EC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Titolo1">
    <w:name w:val="heading 1"/>
    <w:aliases w:val="05_Überschrift 1"/>
    <w:basedOn w:val="Normale"/>
    <w:next w:val="Normale"/>
    <w:link w:val="Titolo1Carattere"/>
    <w:uiPriority w:val="4"/>
    <w:qFormat/>
    <w:rsid w:val="006234AE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Titolo2">
    <w:name w:val="heading 2"/>
    <w:aliases w:val="06_Überschrift 2"/>
    <w:basedOn w:val="Normale"/>
    <w:next w:val="Normale"/>
    <w:link w:val="Titolo2Carattere"/>
    <w:uiPriority w:val="5"/>
    <w:unhideWhenUsed/>
    <w:qFormat/>
    <w:rsid w:val="006234AE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Titolo3">
    <w:name w:val="heading 3"/>
    <w:aliases w:val="07_Überschrift 3"/>
    <w:basedOn w:val="Titolo1"/>
    <w:next w:val="Normale"/>
    <w:link w:val="Titolo3Carattere"/>
    <w:uiPriority w:val="6"/>
    <w:semiHidden/>
    <w:qFormat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Numeropagina">
    <w:name w:val="page number"/>
    <w:basedOn w:val="Carpredefinitoparagrafo"/>
    <w:semiHidden/>
    <w:rsid w:val="00F30748"/>
  </w:style>
  <w:style w:type="paragraph" w:customStyle="1" w:styleId="01Flietext">
    <w:name w:val="01_Fließtext"/>
    <w:basedOn w:val="Normale"/>
    <w:link w:val="01FlietextZchn"/>
    <w:qFormat/>
    <w:rsid w:val="00F30748"/>
    <w:rPr>
      <w:szCs w:val="21"/>
    </w:rPr>
  </w:style>
  <w:style w:type="character" w:customStyle="1" w:styleId="Titolo2Carattere">
    <w:name w:val="Titolo 2 Carattere"/>
    <w:aliases w:val="06_Überschrift 2 Carattere"/>
    <w:basedOn w:val="Carpredefinitoparagrafo"/>
    <w:link w:val="Titolo2"/>
    <w:uiPriority w:val="5"/>
    <w:rsid w:val="006234AE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Titolo3Carattere">
    <w:name w:val="Titolo 3 Carattere"/>
    <w:aliases w:val="07_Überschrift 3 Carattere"/>
    <w:basedOn w:val="Carpredefinitoparagrafo"/>
    <w:link w:val="Titolo3"/>
    <w:uiPriority w:val="6"/>
    <w:semiHidden/>
    <w:rsid w:val="000870EC"/>
    <w:rPr>
      <w:rFonts w:ascii="MB Corpo S Text Office Light" w:hAnsi="MB Corpo S Text Office Light"/>
      <w:sz w:val="21"/>
      <w:lang w:val="it-IT"/>
    </w:rPr>
  </w:style>
  <w:style w:type="paragraph" w:customStyle="1" w:styleId="08Fubereich">
    <w:name w:val="08_Fußbereich"/>
    <w:basedOn w:val="Normale"/>
    <w:uiPriority w:val="7"/>
    <w:qFormat/>
    <w:rsid w:val="000B5B8C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Titolo1Carattere">
    <w:name w:val="Titolo 1 Carattere"/>
    <w:aliases w:val="05_Überschrift 1 Carattere"/>
    <w:basedOn w:val="Carpredefinitoparagrafo"/>
    <w:link w:val="Titolo1"/>
    <w:uiPriority w:val="4"/>
    <w:rsid w:val="006234AE"/>
    <w:rPr>
      <w:rFonts w:ascii="MB Corpo A Title Cond Office" w:hAnsi="MB Corpo A Title Cond Office"/>
      <w:sz w:val="28"/>
      <w:lang w:val="it-IT"/>
    </w:rPr>
  </w:style>
  <w:style w:type="paragraph" w:customStyle="1" w:styleId="03Presse-Information">
    <w:name w:val="03_Presse-Information"/>
    <w:basedOn w:val="Normale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e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Carpredefinitoparagrafo"/>
    <w:link w:val="01Flietext"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D26A58"/>
    <w:rPr>
      <w:rFonts w:ascii="MB Corpo S Text Office" w:hAnsi="MB Corpo S Text Office"/>
      <w:sz w:val="21"/>
      <w:szCs w:val="21"/>
      <w:lang w:val="it-I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35DA0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D26A58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D26A58"/>
    <w:rPr>
      <w:rFonts w:ascii="MB Corpo S Text Office Light" w:hAnsi="MB Corpo S Text Office Light"/>
      <w:sz w:val="15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rsid w:val="002D0478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0478"/>
    <w:rPr>
      <w:rFonts w:ascii="MB Corpo S Text Office Light" w:hAnsi="MB Corpo S Text Office Light"/>
      <w:sz w:val="21"/>
    </w:rPr>
  </w:style>
  <w:style w:type="paragraph" w:styleId="Pidipagina">
    <w:name w:val="footer"/>
    <w:basedOn w:val="Normale"/>
    <w:link w:val="PidipaginaCarattere"/>
    <w:uiPriority w:val="99"/>
    <w:unhideWhenUsed/>
    <w:rsid w:val="002D0478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0478"/>
    <w:rPr>
      <w:rFonts w:ascii="MB Corpo S Text Office Light" w:hAnsi="MB Corpo S Text Office Light"/>
      <w:sz w:val="21"/>
    </w:rPr>
  </w:style>
  <w:style w:type="character" w:styleId="Collegamentoipertestuale">
    <w:name w:val="Hyperlink"/>
    <w:basedOn w:val="Carpredefinitoparagrafo"/>
    <w:uiPriority w:val="99"/>
    <w:unhideWhenUsed/>
    <w:rsid w:val="008E473E"/>
    <w:rPr>
      <w:color w:val="0563C1" w:themeColor="hyperlink"/>
      <w:u w:val="single"/>
    </w:rPr>
  </w:style>
  <w:style w:type="character" w:styleId="Rimandonotaapidipagina">
    <w:name w:val="footnote reference"/>
    <w:basedOn w:val="Carpredefinitoparagrafo"/>
    <w:unhideWhenUsed/>
    <w:rsid w:val="00CC7B6D"/>
    <w:rPr>
      <w:vertAlign w:val="superscript"/>
    </w:rPr>
  </w:style>
  <w:style w:type="paragraph" w:styleId="Testonotaapidipagina">
    <w:name w:val="footnote text"/>
    <w:basedOn w:val="Normale"/>
    <w:link w:val="TestonotaapidipaginaCarattere"/>
    <w:unhideWhenUsed/>
    <w:qFormat/>
    <w:rsid w:val="004E570D"/>
    <w:pPr>
      <w:spacing w:line="240" w:lineRule="auto"/>
    </w:pPr>
    <w:rPr>
      <w:sz w:val="15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4E570D"/>
    <w:rPr>
      <w:rFonts w:ascii="MB Corpo S Text Office Light" w:hAnsi="MB Corpo S Text Office Light"/>
      <w:sz w:val="15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CF4FD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F4FD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F4FD2"/>
    <w:rPr>
      <w:rFonts w:ascii="MB Corpo S Text Office Light" w:hAnsi="MB Corpo S Text Office Light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F4FD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F4FD2"/>
    <w:rPr>
      <w:rFonts w:ascii="MB Corpo S Text Office Light" w:hAnsi="MB Corpo S Text Office Light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4FD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4FD2"/>
    <w:rPr>
      <w:rFonts w:ascii="Segoe UI" w:hAnsi="Segoe UI" w:cs="Segoe UI"/>
      <w:sz w:val="18"/>
      <w:szCs w:val="18"/>
    </w:rPr>
  </w:style>
  <w:style w:type="paragraph" w:customStyle="1" w:styleId="022Vorspann">
    <w:name w:val="022_Vorspann"/>
    <w:basedOn w:val="Titolo2"/>
    <w:link w:val="022VorspannZchn"/>
    <w:qFormat/>
    <w:rsid w:val="003B0A76"/>
    <w:pPr>
      <w:keepNext w:val="0"/>
      <w:keepLines w:val="0"/>
      <w:outlineLvl w:val="9"/>
    </w:pPr>
  </w:style>
  <w:style w:type="character" w:customStyle="1" w:styleId="022VorspannZchn">
    <w:name w:val="022_Vorspann Zchn"/>
    <w:basedOn w:val="Titolo2Carattere"/>
    <w:link w:val="022Vorspann"/>
    <w:rsid w:val="003B0A76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VorspannZchn">
    <w:name w:val="Vorspann Zchn"/>
    <w:basedOn w:val="Carpredefinitoparagrafo"/>
    <w:link w:val="Vorspann"/>
    <w:locked/>
    <w:rsid w:val="001D1428"/>
    <w:rPr>
      <w:rFonts w:ascii="Daimler CS Demi" w:eastAsiaTheme="majorEastAsia" w:hAnsi="Daimler CS Demi" w:cstheme="majorBidi"/>
      <w:sz w:val="21"/>
      <w:szCs w:val="24"/>
      <w:lang w:val="it-IT"/>
    </w:rPr>
  </w:style>
  <w:style w:type="paragraph" w:customStyle="1" w:styleId="Vorspann">
    <w:name w:val="Vorspann"/>
    <w:basedOn w:val="Titolo3"/>
    <w:link w:val="VorspannZchn"/>
    <w:rsid w:val="001D1428"/>
    <w:pPr>
      <w:widowControl w:val="0"/>
      <w:spacing w:after="340" w:line="324" w:lineRule="auto"/>
    </w:pPr>
    <w:rPr>
      <w:rFonts w:ascii="Daimler CS Demi" w:eastAsiaTheme="majorEastAsia" w:hAnsi="Daimler CS Demi" w:cstheme="majorBidi"/>
      <w:szCs w:val="24"/>
    </w:rPr>
  </w:style>
  <w:style w:type="paragraph" w:customStyle="1" w:styleId="03Tabelle">
    <w:name w:val="03_Tabelle"/>
    <w:basedOn w:val="01Flietext"/>
    <w:link w:val="03TabelleZchn"/>
    <w:qFormat/>
    <w:rsid w:val="00272312"/>
    <w:pPr>
      <w:suppressAutoHyphens/>
      <w:spacing w:line="240" w:lineRule="auto"/>
    </w:pPr>
    <w:rPr>
      <w:rFonts w:ascii="MB Corpo S Text Office" w:hAnsi="MB Corpo S Text Office"/>
      <w:sz w:val="18"/>
      <w:szCs w:val="18"/>
    </w:rPr>
  </w:style>
  <w:style w:type="character" w:customStyle="1" w:styleId="03TabelleZchn">
    <w:name w:val="03_Tabelle Zchn"/>
    <w:basedOn w:val="01FlietextZchn"/>
    <w:link w:val="03Tabelle"/>
    <w:rsid w:val="00272312"/>
    <w:rPr>
      <w:rFonts w:ascii="MB Corpo S Text Office" w:hAnsi="MB Corpo S Text Office"/>
      <w:sz w:val="18"/>
      <w:szCs w:val="18"/>
    </w:rPr>
  </w:style>
  <w:style w:type="character" w:styleId="Enfasigrassetto">
    <w:name w:val="Strong"/>
    <w:basedOn w:val="Carpredefinitoparagrafo"/>
    <w:uiPriority w:val="22"/>
    <w:qFormat/>
    <w:locked/>
    <w:rsid w:val="004A4046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BB7C11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ED5F5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0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Neue%20Templates%202021\26022021\Maybach-Presseinformation_de_MBAG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88810BC2-38E8-4F4D-B471-09D979BB786D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Maybach-Presseinformation_de_MBAG_24022021.dotx</Template>
  <TotalTime>0</TotalTime>
  <Pages>1</Pages>
  <Words>541</Words>
  <Characters>3088</Characters>
  <Application>Microsoft Office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Informazione stampa</vt:lpstr>
      <vt:lpstr>Informazione stampa</vt:lpstr>
    </vt:vector>
  </TitlesOfParts>
  <Company>Mercedes-Benz AG</Company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subject/>
  <dc:creator>COM/MB</dc:creator>
  <cp:keywords/>
  <dc:description/>
  <cp:lastModifiedBy>Odinzoff, Vadim (183)</cp:lastModifiedBy>
  <cp:revision>32</cp:revision>
  <dcterms:created xsi:type="dcterms:W3CDTF">2025-12-09T16:31:00Z</dcterms:created>
  <dcterms:modified xsi:type="dcterms:W3CDTF">2025-12-10T14:14:00Z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2024-07-29T07:14:32Z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9a147667-09ab-405d-bf1c-478d5d13d36f</vt:lpwstr>
  </property>
  <property fmtid="{D5CDD505-2E9C-101B-9397-08002B2CF9AE}" pid="8" name="MSIP_Label_924dbb1d-991d-4bbd-aad5-33bac1d8ffaf_ContentBits">
    <vt:lpwstr>0</vt:lpwstr>
  </property>
</Properties>
</file>