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D60C5" w14:textId="6016CDF4" w:rsidR="00D50F7A" w:rsidRPr="00D20C93" w:rsidRDefault="00293E87" w:rsidP="00331A2D">
      <w:pPr>
        <w:spacing w:after="113" w:line="240" w:lineRule="auto"/>
        <w:rPr>
          <w:sz w:val="22"/>
          <w:szCs w:val="22"/>
          <w:u w:val="single"/>
        </w:rPr>
        <w:sectPr w:rsidR="00D50F7A" w:rsidRPr="00D20C93" w:rsidSect="004C07E2">
          <w:headerReference w:type="default" r:id="rId8"/>
          <w:footerReference w:type="default" r:id="rId9"/>
          <w:pgSz w:w="11906" w:h="16838" w:code="9"/>
          <w:pgMar w:top="2835" w:right="3402" w:bottom="567" w:left="1418" w:header="709" w:footer="259" w:gutter="0"/>
          <w:cols w:space="708"/>
          <w:docGrid w:linePitch="360"/>
        </w:sectPr>
      </w:pPr>
      <w:r>
        <w:rPr>
          <w:rFonts w:ascii="FOR smart Light" w:hAnsi="FOR smart Light"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0F350D" wp14:editId="7ECA4A46">
                <wp:simplePos x="0" y="0"/>
                <wp:positionH relativeFrom="column">
                  <wp:posOffset>4775008</wp:posOffset>
                </wp:positionH>
                <wp:positionV relativeFrom="paragraph">
                  <wp:posOffset>196850</wp:posOffset>
                </wp:positionV>
                <wp:extent cx="2133600" cy="1535502"/>
                <wp:effectExtent l="0" t="0" r="0" b="762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535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CB267" w14:textId="77777777" w:rsidR="00D00DAE" w:rsidRPr="00C90415" w:rsidRDefault="003F0103" w:rsidP="005D67AD">
                            <w:pPr>
                              <w:spacing w:after="20"/>
                              <w:rPr>
                                <w:rFonts w:ascii="FOR smart Light" w:hAnsi="FOR smart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b/>
                                <w:sz w:val="22"/>
                              </w:rPr>
                              <w:t>Informazione stampa</w:t>
                            </w:r>
                          </w:p>
                          <w:p w14:paraId="657C4152" w14:textId="77777777" w:rsidR="005D67AD" w:rsidRDefault="005D67AD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</w:p>
                          <w:p w14:paraId="38C39A04" w14:textId="77777777" w:rsidR="00A8219A" w:rsidRPr="00C90415" w:rsidRDefault="00A8219A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</w:p>
                          <w:p w14:paraId="6AE2DD53" w14:textId="569FE2F9" w:rsidR="006A40F2" w:rsidRPr="007B789A" w:rsidRDefault="002B2696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22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>27</w:t>
                            </w:r>
                            <w:r w:rsidR="00105F62" w:rsidRPr="007B789A"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92720A"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>marzo</w:t>
                            </w:r>
                            <w:proofErr w:type="spellEnd"/>
                            <w:r w:rsidR="00782F60"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 xml:space="preserve"> 2018</w:t>
                            </w:r>
                          </w:p>
                          <w:p w14:paraId="1C51A0A1" w14:textId="77777777" w:rsidR="006A40F2" w:rsidRPr="00FA658D" w:rsidRDefault="006A40F2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44F397F8" w14:textId="6EC3C04A" w:rsidR="006A40F2" w:rsidRPr="00C90415" w:rsidRDefault="00996653" w:rsidP="00996653">
                            <w:pPr>
                              <w:spacing w:after="0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sz w:val="18"/>
                              </w:rPr>
                              <w:br/>
                            </w:r>
                          </w:p>
                          <w:p w14:paraId="5019E9F2" w14:textId="77777777" w:rsidR="006A40F2" w:rsidRPr="00C90415" w:rsidRDefault="006A40F2" w:rsidP="00D00DAE">
                            <w:pPr>
                              <w:spacing w:after="113"/>
                              <w:rPr>
                                <w:rFonts w:ascii="FOR smart Light" w:hAnsi="FOR smart Light"/>
                                <w:sz w:val="22"/>
                                <w:szCs w:val="22"/>
                              </w:rPr>
                            </w:pPr>
                          </w:p>
                          <w:p w14:paraId="0D30D57D" w14:textId="77777777" w:rsidR="00D00DAE" w:rsidRPr="00C90415" w:rsidRDefault="00D00DAE">
                            <w:pPr>
                              <w:rPr>
                                <w:rFonts w:ascii="FOR smart Light" w:hAnsi="FOR smart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F350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6pt;margin-top:15.5pt;width:168pt;height:1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" stroked="f">
                <v:textbox>
                  <w:txbxContent>
                    <w:p w14:paraId="07BCB267" w14:textId="77777777" w:rsidR="00D00DAE" w:rsidRPr="00C90415" w:rsidRDefault="003F0103" w:rsidP="005D67AD">
                      <w:pPr>
                        <w:spacing w:after="20"/>
                        <w:rPr>
                          <w:rFonts w:ascii="FOR smart Light" w:hAnsi="FOR smart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FOR smart Light" w:hAnsi="FOR smart Light"/>
                          <w:b/>
                          <w:sz w:val="22"/>
                        </w:rPr>
                        <w:t>Informazione stampa</w:t>
                      </w:r>
                    </w:p>
                    <w:p w14:paraId="657C4152" w14:textId="77777777" w:rsidR="005D67AD" w:rsidRDefault="005D67AD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</w:p>
                    <w:p w14:paraId="38C39A04" w14:textId="77777777" w:rsidR="00A8219A" w:rsidRPr="00C90415" w:rsidRDefault="00A8219A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</w:p>
                    <w:p w14:paraId="6AE2DD53" w14:textId="569FE2F9" w:rsidR="006A40F2" w:rsidRPr="007B789A" w:rsidRDefault="002B2696" w:rsidP="006A40F2">
                      <w:pPr>
                        <w:spacing w:after="113"/>
                        <w:rPr>
                          <w:rFonts w:ascii="FOR smart Light" w:hAnsi="FOR smart Light"/>
                          <w:sz w:val="22"/>
                          <w:szCs w:val="18"/>
                          <w:lang w:val="de-DE"/>
                        </w:rPr>
                      </w:pPr>
                      <w:r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>27</w:t>
                      </w:r>
                      <w:r w:rsidR="00105F62" w:rsidRPr="007B789A"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 xml:space="preserve"> </w:t>
                      </w:r>
                      <w:proofErr w:type="spellStart"/>
                      <w:r w:rsidR="0092720A"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>marzo</w:t>
                      </w:r>
                      <w:proofErr w:type="spellEnd"/>
                      <w:r w:rsidR="00782F60"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 xml:space="preserve"> 2018</w:t>
                      </w:r>
                    </w:p>
                    <w:p w14:paraId="1C51A0A1" w14:textId="77777777" w:rsidR="006A40F2" w:rsidRPr="00FA658D" w:rsidRDefault="006A40F2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  <w:lang w:val="de-DE"/>
                        </w:rPr>
                      </w:pPr>
                    </w:p>
                    <w:p w14:paraId="44F397F8" w14:textId="6EC3C04A" w:rsidR="006A40F2" w:rsidRPr="00C90415" w:rsidRDefault="00996653" w:rsidP="00996653">
                      <w:pPr>
                        <w:spacing w:after="0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  <w:r>
                        <w:rPr>
                          <w:rFonts w:ascii="FOR smart Light" w:hAnsi="FOR smart Light"/>
                          <w:sz w:val="18"/>
                        </w:rPr>
                        <w:br/>
                      </w:r>
                    </w:p>
                    <w:p w14:paraId="5019E9F2" w14:textId="77777777" w:rsidR="006A40F2" w:rsidRPr="00C90415" w:rsidRDefault="006A40F2" w:rsidP="00D00DAE">
                      <w:pPr>
                        <w:spacing w:after="113"/>
                        <w:rPr>
                          <w:rFonts w:ascii="FOR smart Light" w:hAnsi="FOR smart Light"/>
                          <w:sz w:val="22"/>
                          <w:szCs w:val="22"/>
                        </w:rPr>
                      </w:pPr>
                    </w:p>
                    <w:p w14:paraId="0D30D57D" w14:textId="77777777" w:rsidR="00D00DAE" w:rsidRPr="00C90415" w:rsidRDefault="00D00DAE">
                      <w:pPr>
                        <w:rPr>
                          <w:rFonts w:ascii="FOR smart Light" w:hAnsi="FOR smart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18BDFE" w14:textId="3DE06367" w:rsidR="00CB48C6" w:rsidRDefault="006B4E88" w:rsidP="0092720A">
      <w:pPr>
        <w:jc w:val="both"/>
        <w:rPr>
          <w:rFonts w:eastAsia="Times New Roman"/>
        </w:rPr>
      </w:pPr>
      <w:r>
        <w:rPr>
          <w:noProof/>
          <w:lang w:eastAsia="it-IT"/>
        </w:rPr>
        <w:drawing>
          <wp:anchor distT="0" distB="0" distL="114300" distR="114300" simplePos="0" relativeHeight="251657216" behindDoc="0" locked="1" layoutInCell="0" allowOverlap="0" wp14:anchorId="0D72F417" wp14:editId="0E0ACAF5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92720A">
        <w:rPr>
          <w:rFonts w:ascii="FOR smart Light" w:eastAsia="Times New Roman" w:hAnsi="FOR smart Light"/>
          <w:u w:val="single"/>
        </w:rPr>
        <w:t>smart</w:t>
      </w:r>
      <w:proofErr w:type="gramEnd"/>
      <w:r w:rsidR="0092720A">
        <w:rPr>
          <w:rFonts w:ascii="FOR smart Light" w:eastAsia="Times New Roman" w:hAnsi="FOR smart Light"/>
          <w:u w:val="single"/>
        </w:rPr>
        <w:t xml:space="preserve"> protagonista della XXIV</w:t>
      </w:r>
      <w:r w:rsidR="0092720A" w:rsidRPr="004D1566">
        <w:rPr>
          <w:rFonts w:ascii="FOR smart Light" w:eastAsia="Times New Roman" w:hAnsi="FOR smart Light"/>
          <w:u w:val="single"/>
        </w:rPr>
        <w:t xml:space="preserve"> </w:t>
      </w:r>
      <w:r w:rsidR="0092720A">
        <w:rPr>
          <w:rFonts w:ascii="FOR smart Light" w:eastAsia="Times New Roman" w:hAnsi="FOR smart Light"/>
          <w:u w:val="single"/>
        </w:rPr>
        <w:t>edizione della Maratona di Roma</w:t>
      </w:r>
    </w:p>
    <w:p w14:paraId="64524D4B" w14:textId="77777777" w:rsidR="0092720A" w:rsidRPr="0092720A" w:rsidRDefault="0092720A" w:rsidP="0092720A">
      <w:pPr>
        <w:jc w:val="both"/>
        <w:rPr>
          <w:rFonts w:eastAsia="Times New Roman"/>
        </w:rPr>
      </w:pPr>
    </w:p>
    <w:p w14:paraId="221B5F56" w14:textId="2E8223F8" w:rsidR="006A40F2" w:rsidRPr="0017762B" w:rsidRDefault="005B64A1" w:rsidP="00331A2D">
      <w:pPr>
        <w:spacing w:after="567" w:line="240" w:lineRule="auto"/>
        <w:rPr>
          <w:rFonts w:ascii="FOR smart Light" w:hAnsi="FOR smart Light"/>
          <w:sz w:val="32"/>
          <w:szCs w:val="32"/>
        </w:rPr>
      </w:pPr>
      <w:r>
        <w:rPr>
          <w:rFonts w:ascii="FOR smart Light" w:hAnsi="FOR smart Light"/>
          <w:sz w:val="32"/>
        </w:rPr>
        <w:t>R</w:t>
      </w:r>
      <w:r w:rsidR="0092720A" w:rsidRPr="0017762B">
        <w:rPr>
          <w:rFonts w:ascii="FOR smart Light" w:hAnsi="FOR smart Light"/>
          <w:sz w:val="32"/>
        </w:rPr>
        <w:t xml:space="preserve">eady to </w:t>
      </w:r>
      <w:proofErr w:type="spellStart"/>
      <w:r w:rsidR="0092720A" w:rsidRPr="0017762B">
        <w:rPr>
          <w:rFonts w:ascii="FOR smart Light" w:hAnsi="FOR smart Light"/>
          <w:sz w:val="32"/>
        </w:rPr>
        <w:t>run</w:t>
      </w:r>
      <w:proofErr w:type="spellEnd"/>
    </w:p>
    <w:p w14:paraId="2CDD19F4" w14:textId="59308DA4" w:rsidR="003C6231" w:rsidRDefault="003C6231" w:rsidP="00C65363">
      <w:pPr>
        <w:spacing w:after="270" w:line="240" w:lineRule="auto"/>
        <w:rPr>
          <w:rFonts w:ascii="FOR smart Light" w:hAnsi="FOR smart Light"/>
          <w:b/>
          <w:sz w:val="22"/>
        </w:rPr>
      </w:pPr>
      <w:r w:rsidRPr="003C6231">
        <w:rPr>
          <w:rFonts w:ascii="FOR smart Light" w:hAnsi="FOR smart Light"/>
          <w:b/>
          <w:sz w:val="22"/>
        </w:rPr>
        <w:t xml:space="preserve">Per il </w:t>
      </w:r>
      <w:r>
        <w:rPr>
          <w:rFonts w:ascii="FOR smart Light" w:hAnsi="FOR smart Light"/>
          <w:b/>
          <w:sz w:val="22"/>
        </w:rPr>
        <w:t>sedicesimo</w:t>
      </w:r>
      <w:r w:rsidRPr="003C6231">
        <w:rPr>
          <w:rFonts w:ascii="FOR smart Light" w:hAnsi="FOR smart Light"/>
          <w:b/>
          <w:sz w:val="22"/>
        </w:rPr>
        <w:t xml:space="preserve"> anno consecutivo, </w:t>
      </w:r>
      <w:proofErr w:type="spellStart"/>
      <w:r w:rsidRPr="003C6231">
        <w:rPr>
          <w:rFonts w:ascii="FOR smart Light" w:hAnsi="FOR smart Light"/>
          <w:b/>
          <w:sz w:val="22"/>
        </w:rPr>
        <w:t>smart</w:t>
      </w:r>
      <w:proofErr w:type="spellEnd"/>
      <w:r w:rsidRPr="003C6231">
        <w:rPr>
          <w:rFonts w:ascii="FOR smart Light" w:hAnsi="FOR smart Light"/>
          <w:b/>
          <w:sz w:val="22"/>
        </w:rPr>
        <w:t xml:space="preserve"> si conferma </w:t>
      </w:r>
      <w:proofErr w:type="spellStart"/>
      <w:r w:rsidRPr="003C6231">
        <w:rPr>
          <w:rFonts w:ascii="FOR smart Light" w:hAnsi="FOR smart Light"/>
          <w:b/>
          <w:sz w:val="22"/>
        </w:rPr>
        <w:t>main</w:t>
      </w:r>
      <w:proofErr w:type="spellEnd"/>
      <w:r w:rsidRPr="003C6231">
        <w:rPr>
          <w:rFonts w:ascii="FOR smart Light" w:hAnsi="FOR smart Light"/>
          <w:b/>
          <w:sz w:val="22"/>
        </w:rPr>
        <w:t xml:space="preserve"> sponsor e </w:t>
      </w:r>
      <w:proofErr w:type="spellStart"/>
      <w:r w:rsidRPr="003C6231">
        <w:rPr>
          <w:rFonts w:ascii="FOR smart Light" w:hAnsi="FOR smart Light"/>
          <w:b/>
          <w:sz w:val="22"/>
        </w:rPr>
        <w:t>official</w:t>
      </w:r>
      <w:proofErr w:type="spellEnd"/>
      <w:r w:rsidRPr="003C6231">
        <w:rPr>
          <w:rFonts w:ascii="FOR smart Light" w:hAnsi="FOR smart Light"/>
          <w:b/>
          <w:sz w:val="22"/>
        </w:rPr>
        <w:t xml:space="preserve"> car della </w:t>
      </w:r>
      <w:r>
        <w:rPr>
          <w:rFonts w:ascii="FOR smart Light" w:hAnsi="FOR smart Light"/>
          <w:b/>
          <w:sz w:val="22"/>
        </w:rPr>
        <w:t>XXIV edizione</w:t>
      </w:r>
      <w:r w:rsidR="002B2696">
        <w:rPr>
          <w:rFonts w:ascii="FOR smart Light" w:hAnsi="FOR smart Light"/>
          <w:b/>
          <w:sz w:val="22"/>
        </w:rPr>
        <w:t xml:space="preserve"> della </w:t>
      </w:r>
      <w:r w:rsidRPr="003C6231">
        <w:rPr>
          <w:rFonts w:ascii="FOR smart Light" w:hAnsi="FOR smart Light"/>
          <w:b/>
          <w:sz w:val="22"/>
        </w:rPr>
        <w:t>Maratona di Roma</w:t>
      </w:r>
      <w:r>
        <w:rPr>
          <w:rFonts w:ascii="FOR smart Light" w:hAnsi="FOR smart Light"/>
          <w:b/>
          <w:sz w:val="22"/>
        </w:rPr>
        <w:t>.</w:t>
      </w:r>
      <w:r w:rsidR="00D0371E">
        <w:rPr>
          <w:rFonts w:ascii="FOR smart Light" w:hAnsi="FOR smart Light"/>
          <w:b/>
          <w:sz w:val="22"/>
        </w:rPr>
        <w:t xml:space="preserve"> </w:t>
      </w:r>
      <w:r w:rsidR="002B2696">
        <w:rPr>
          <w:rFonts w:ascii="FOR smart Light" w:hAnsi="FOR smart Light"/>
          <w:b/>
          <w:sz w:val="22"/>
        </w:rPr>
        <w:t xml:space="preserve">Sulla linea di partenza il prossimo 8 aprile, a fare da apripista, la </w:t>
      </w:r>
      <w:proofErr w:type="spellStart"/>
      <w:r w:rsidR="002B2696" w:rsidRPr="005F35B6">
        <w:rPr>
          <w:rFonts w:ascii="FOR smart Light" w:hAnsi="FOR smart Light"/>
          <w:b/>
          <w:sz w:val="22"/>
        </w:rPr>
        <w:t>smart</w:t>
      </w:r>
      <w:proofErr w:type="spellEnd"/>
      <w:r w:rsidR="002B2696" w:rsidRPr="005F35B6">
        <w:rPr>
          <w:rFonts w:ascii="FOR smart Light" w:hAnsi="FOR smart Light"/>
          <w:b/>
          <w:sz w:val="22"/>
        </w:rPr>
        <w:t xml:space="preserve"> </w:t>
      </w:r>
      <w:r w:rsidR="003D027F">
        <w:rPr>
          <w:rFonts w:ascii="FOR smart Light" w:hAnsi="FOR smart Light"/>
          <w:b/>
          <w:sz w:val="22"/>
        </w:rPr>
        <w:t xml:space="preserve">EQ </w:t>
      </w:r>
      <w:proofErr w:type="spellStart"/>
      <w:r w:rsidR="003D027F">
        <w:rPr>
          <w:rFonts w:ascii="FOR smart Light" w:hAnsi="FOR smart Light"/>
          <w:b/>
          <w:sz w:val="22"/>
        </w:rPr>
        <w:t>fortwo</w:t>
      </w:r>
      <w:proofErr w:type="spellEnd"/>
      <w:r w:rsidR="00D0371E">
        <w:rPr>
          <w:rFonts w:ascii="FOR smart Light" w:hAnsi="FOR smart Light"/>
          <w:b/>
          <w:sz w:val="22"/>
        </w:rPr>
        <w:t>, che guiderà</w:t>
      </w:r>
      <w:r w:rsidR="00D0371E" w:rsidRPr="00D0371E">
        <w:rPr>
          <w:rFonts w:ascii="FOR smart Light" w:hAnsi="FOR smart Light"/>
          <w:b/>
          <w:sz w:val="22"/>
        </w:rPr>
        <w:t xml:space="preserve"> </w:t>
      </w:r>
      <w:r w:rsidR="00C31FE5">
        <w:rPr>
          <w:rFonts w:ascii="FOR smart Light" w:hAnsi="FOR smart Light"/>
          <w:b/>
          <w:sz w:val="22"/>
        </w:rPr>
        <w:t>le decine di migliaia di</w:t>
      </w:r>
      <w:r w:rsidR="00D0371E" w:rsidRPr="00D0371E">
        <w:rPr>
          <w:rFonts w:ascii="FOR smart Light" w:hAnsi="FOR smart Light"/>
          <w:b/>
          <w:sz w:val="22"/>
        </w:rPr>
        <w:t xml:space="preserve"> partecipanti che sfileranno per le strade della Città Eterna</w:t>
      </w:r>
      <w:r w:rsidR="00D0371E">
        <w:rPr>
          <w:rFonts w:ascii="FOR smart Light" w:hAnsi="FOR smart Light"/>
          <w:b/>
          <w:sz w:val="22"/>
        </w:rPr>
        <w:t xml:space="preserve">. </w:t>
      </w:r>
      <w:r w:rsidR="005B64A1">
        <w:rPr>
          <w:rFonts w:ascii="FOR smart Light" w:hAnsi="FOR smart Light"/>
          <w:b/>
          <w:sz w:val="22"/>
        </w:rPr>
        <w:t>Dal 5 al 7 aprile, la regina delle citycar in versione 100% elettrica sarà, inoltre, protagonista</w:t>
      </w:r>
      <w:r w:rsidR="006A5AED">
        <w:rPr>
          <w:rFonts w:ascii="FOR smart Light" w:hAnsi="FOR smart Light"/>
          <w:b/>
          <w:sz w:val="22"/>
        </w:rPr>
        <w:t xml:space="preserve"> </w:t>
      </w:r>
      <w:r w:rsidR="005B64A1">
        <w:rPr>
          <w:rFonts w:ascii="FOR smart Light" w:hAnsi="FOR smart Light"/>
          <w:b/>
          <w:sz w:val="22"/>
        </w:rPr>
        <w:t>del</w:t>
      </w:r>
      <w:r w:rsidR="006A5AED">
        <w:rPr>
          <w:rFonts w:ascii="FOR smart Light" w:hAnsi="FOR smart Light"/>
          <w:b/>
          <w:sz w:val="22"/>
        </w:rPr>
        <w:t xml:space="preserve"> Marathon </w:t>
      </w:r>
      <w:proofErr w:type="spellStart"/>
      <w:r w:rsidR="006A5AED">
        <w:rPr>
          <w:rFonts w:ascii="FOR smart Light" w:hAnsi="FOR smart Light"/>
          <w:b/>
          <w:sz w:val="22"/>
        </w:rPr>
        <w:t>Village</w:t>
      </w:r>
      <w:proofErr w:type="spellEnd"/>
      <w:r w:rsidR="006A5AED">
        <w:rPr>
          <w:rFonts w:ascii="FOR smart Light" w:hAnsi="FOR smart Light"/>
          <w:b/>
          <w:sz w:val="22"/>
        </w:rPr>
        <w:t xml:space="preserve"> </w:t>
      </w:r>
      <w:r w:rsidR="005B64A1">
        <w:rPr>
          <w:rFonts w:ascii="FOR smart Light" w:hAnsi="FOR smart Light"/>
          <w:b/>
          <w:sz w:val="22"/>
        </w:rPr>
        <w:t>ospitato quest’anno nella</w:t>
      </w:r>
      <w:r w:rsidR="006A5AED">
        <w:rPr>
          <w:rFonts w:ascii="FOR smart Light" w:hAnsi="FOR smart Light"/>
          <w:b/>
          <w:sz w:val="22"/>
        </w:rPr>
        <w:t xml:space="preserve"> nuvola di </w:t>
      </w:r>
      <w:proofErr w:type="spellStart"/>
      <w:r w:rsidR="006A5AED">
        <w:rPr>
          <w:rFonts w:ascii="FOR smart Light" w:hAnsi="FOR smart Light"/>
          <w:b/>
          <w:sz w:val="22"/>
        </w:rPr>
        <w:t>Fuksas</w:t>
      </w:r>
      <w:proofErr w:type="spellEnd"/>
      <w:r w:rsidR="006A5AED">
        <w:rPr>
          <w:rFonts w:ascii="FOR smart Light" w:hAnsi="FOR smart Light"/>
          <w:b/>
          <w:sz w:val="22"/>
        </w:rPr>
        <w:t xml:space="preserve">, </w:t>
      </w:r>
      <w:r w:rsidR="005B64A1">
        <w:rPr>
          <w:rFonts w:ascii="FOR smart Light" w:hAnsi="FOR smart Light"/>
          <w:b/>
          <w:sz w:val="22"/>
        </w:rPr>
        <w:t>con numerose attività dedicate a chi vuole scoprire oggi i valori della mobilità del futuro</w:t>
      </w:r>
      <w:r w:rsidR="006A5AED">
        <w:rPr>
          <w:rFonts w:ascii="FOR smart Light" w:hAnsi="FOR smart Light"/>
          <w:b/>
          <w:sz w:val="22"/>
        </w:rPr>
        <w:t xml:space="preserve">. </w:t>
      </w:r>
      <w:r w:rsidR="005B64A1">
        <w:rPr>
          <w:rFonts w:ascii="FOR smart Light" w:hAnsi="FOR smart Light"/>
          <w:b/>
          <w:sz w:val="22"/>
        </w:rPr>
        <w:t>La maratona di Roma è u</w:t>
      </w:r>
      <w:r w:rsidR="00E03882" w:rsidRPr="00D0371E">
        <w:rPr>
          <w:rFonts w:ascii="FOR smart Light" w:hAnsi="FOR smart Light"/>
          <w:b/>
          <w:sz w:val="22"/>
        </w:rPr>
        <w:t>na nuova occasione per sottolineare il rapp</w:t>
      </w:r>
      <w:r w:rsidR="005B64A1">
        <w:rPr>
          <w:rFonts w:ascii="FOR smart Light" w:hAnsi="FOR smart Light"/>
          <w:b/>
          <w:sz w:val="22"/>
        </w:rPr>
        <w:t>orto che lega la ‘</w:t>
      </w:r>
      <w:proofErr w:type="spellStart"/>
      <w:r w:rsidR="005B64A1">
        <w:rPr>
          <w:rFonts w:ascii="FOR smart Light" w:hAnsi="FOR smart Light"/>
          <w:b/>
          <w:sz w:val="22"/>
        </w:rPr>
        <w:t>smartina</w:t>
      </w:r>
      <w:proofErr w:type="spellEnd"/>
      <w:r w:rsidR="005B64A1">
        <w:rPr>
          <w:rFonts w:ascii="FOR smart Light" w:hAnsi="FOR smart Light"/>
          <w:b/>
          <w:sz w:val="22"/>
        </w:rPr>
        <w:t xml:space="preserve">’ alla Città Eterna, dove ha appena </w:t>
      </w:r>
      <w:r w:rsidR="005F35B6">
        <w:rPr>
          <w:rFonts w:ascii="FOR smart Light" w:hAnsi="FOR smart Light"/>
          <w:b/>
          <w:sz w:val="22"/>
        </w:rPr>
        <w:t xml:space="preserve">debuttato </w:t>
      </w:r>
      <w:r w:rsidR="00056BF4">
        <w:rPr>
          <w:rFonts w:ascii="FOR smart Light" w:hAnsi="FOR smart Light"/>
          <w:b/>
          <w:sz w:val="22"/>
        </w:rPr>
        <w:t xml:space="preserve">l’innovativa </w:t>
      </w:r>
      <w:proofErr w:type="spellStart"/>
      <w:r w:rsidR="00056BF4">
        <w:rPr>
          <w:rFonts w:ascii="FOR smart Light" w:hAnsi="FOR smart Light"/>
          <w:b/>
          <w:sz w:val="22"/>
        </w:rPr>
        <w:t>App</w:t>
      </w:r>
      <w:proofErr w:type="spellEnd"/>
      <w:r w:rsidR="00056BF4">
        <w:rPr>
          <w:rFonts w:ascii="FOR smart Light" w:hAnsi="FOR smart Light"/>
          <w:b/>
          <w:sz w:val="22"/>
        </w:rPr>
        <w:t xml:space="preserve"> </w:t>
      </w:r>
      <w:r w:rsidR="005F35B6">
        <w:rPr>
          <w:rFonts w:ascii="FOR smart Light" w:hAnsi="FOR smart Light"/>
          <w:b/>
          <w:sz w:val="22"/>
        </w:rPr>
        <w:t>‘</w:t>
      </w:r>
      <w:r w:rsidR="00552AA1">
        <w:rPr>
          <w:rFonts w:ascii="FOR smart Light" w:hAnsi="FOR smart Light"/>
          <w:b/>
          <w:sz w:val="22"/>
        </w:rPr>
        <w:t xml:space="preserve">ready to park’ il primo di una nuova offerta di servizi </w:t>
      </w:r>
      <w:r w:rsidR="005B64A1">
        <w:rPr>
          <w:rFonts w:ascii="FOR smart Light" w:hAnsi="FOR smart Light"/>
          <w:b/>
          <w:sz w:val="22"/>
        </w:rPr>
        <w:t xml:space="preserve">firmati smart </w:t>
      </w:r>
      <w:r w:rsidR="00552AA1">
        <w:rPr>
          <w:rFonts w:ascii="FOR smart Light" w:hAnsi="FOR smart Light"/>
          <w:b/>
          <w:sz w:val="22"/>
        </w:rPr>
        <w:t xml:space="preserve">per rendere la mobilità urbana </w:t>
      </w:r>
      <w:bookmarkStart w:id="0" w:name="_GoBack"/>
      <w:bookmarkEnd w:id="0"/>
      <w:r w:rsidR="008767FB" w:rsidRPr="008767FB">
        <w:rPr>
          <w:rFonts w:ascii="FOR smart Light" w:hAnsi="FOR smart Light"/>
          <w:b/>
          <w:sz w:val="22"/>
        </w:rPr>
        <w:t xml:space="preserve">sempre più </w:t>
      </w:r>
      <w:r w:rsidR="005B64A1">
        <w:rPr>
          <w:rFonts w:ascii="FOR smart Light" w:hAnsi="FOR smart Light"/>
          <w:b/>
          <w:sz w:val="22"/>
        </w:rPr>
        <w:t xml:space="preserve">semplice e </w:t>
      </w:r>
      <w:r w:rsidR="008767FB" w:rsidRPr="008767FB">
        <w:rPr>
          <w:rFonts w:ascii="FOR smart Light" w:hAnsi="FOR smart Light"/>
          <w:b/>
          <w:sz w:val="22"/>
        </w:rPr>
        <w:t>intelligente.</w:t>
      </w:r>
      <w:r w:rsidR="007200BC">
        <w:rPr>
          <w:rFonts w:ascii="FOR smart Light" w:hAnsi="FOR smart Light"/>
          <w:b/>
          <w:sz w:val="22"/>
        </w:rPr>
        <w:t xml:space="preserve">  </w:t>
      </w:r>
    </w:p>
    <w:p w14:paraId="345FD608" w14:textId="38CA3319" w:rsidR="00056BF4" w:rsidRDefault="008767FB" w:rsidP="00056BF4">
      <w:pPr>
        <w:rPr>
          <w:rFonts w:ascii="FOR smart Light" w:hAnsi="FOR smart Light"/>
          <w:sz w:val="22"/>
        </w:rPr>
      </w:pPr>
      <w:proofErr w:type="gramStart"/>
      <w:r w:rsidRPr="008767FB">
        <w:rPr>
          <w:rFonts w:ascii="FOR smart Light" w:hAnsi="FOR smart Light"/>
          <w:sz w:val="22"/>
        </w:rPr>
        <w:t>smart</w:t>
      </w:r>
      <w:proofErr w:type="gramEnd"/>
      <w:r w:rsidRPr="008767FB">
        <w:rPr>
          <w:rFonts w:ascii="FOR smart Light" w:hAnsi="FOR smart Light"/>
          <w:sz w:val="22"/>
        </w:rPr>
        <w:t xml:space="preserve"> è ancora una volta in testa alla Maratona di Roma, </w:t>
      </w:r>
      <w:r w:rsidR="005B64A1">
        <w:rPr>
          <w:rFonts w:ascii="FOR smart Light" w:hAnsi="FOR smart Light"/>
          <w:sz w:val="22"/>
        </w:rPr>
        <w:t>in programma il prossimo 8 aprile. Un nuovo</w:t>
      </w:r>
      <w:r w:rsidRPr="008767FB">
        <w:rPr>
          <w:rFonts w:ascii="FOR smart Light" w:hAnsi="FOR smart Light"/>
          <w:sz w:val="22"/>
        </w:rPr>
        <w:t xml:space="preserve"> </w:t>
      </w:r>
      <w:r w:rsidR="005B64A1">
        <w:rPr>
          <w:rFonts w:ascii="FOR smart Light" w:hAnsi="FOR smart Light"/>
          <w:sz w:val="22"/>
        </w:rPr>
        <w:t>omaggio alla</w:t>
      </w:r>
      <w:r w:rsidRPr="008767FB">
        <w:rPr>
          <w:rFonts w:ascii="FOR smart Light" w:hAnsi="FOR smart Light"/>
          <w:sz w:val="22"/>
        </w:rPr>
        <w:t xml:space="preserve"> </w:t>
      </w:r>
      <w:r>
        <w:rPr>
          <w:rFonts w:ascii="FOR smart Light" w:hAnsi="FOR smart Light"/>
          <w:sz w:val="22"/>
        </w:rPr>
        <w:t>Capitale</w:t>
      </w:r>
      <w:r w:rsidR="005B64A1">
        <w:rPr>
          <w:rFonts w:ascii="FOR smart Light" w:hAnsi="FOR smart Light"/>
          <w:sz w:val="22"/>
        </w:rPr>
        <w:t xml:space="preserve">, smart </w:t>
      </w:r>
      <w:r w:rsidRPr="008767FB">
        <w:rPr>
          <w:rFonts w:ascii="FOR smart Light" w:hAnsi="FOR smart Light"/>
          <w:sz w:val="22"/>
        </w:rPr>
        <w:t xml:space="preserve">city per eccellenza con </w:t>
      </w:r>
      <w:r w:rsidR="005B64A1">
        <w:rPr>
          <w:rFonts w:ascii="FOR smart Light" w:hAnsi="FOR smart Light"/>
          <w:sz w:val="22"/>
        </w:rPr>
        <w:t xml:space="preserve">un parco circolante di </w:t>
      </w:r>
      <w:r w:rsidR="00A07F42">
        <w:rPr>
          <w:rFonts w:ascii="FOR smart Light" w:hAnsi="FOR smart Light"/>
          <w:sz w:val="22"/>
        </w:rPr>
        <w:t xml:space="preserve">oltre </w:t>
      </w:r>
      <w:r w:rsidR="005B64A1">
        <w:rPr>
          <w:rFonts w:ascii="FOR smart Light" w:hAnsi="FOR smart Light"/>
          <w:sz w:val="22"/>
        </w:rPr>
        <w:t>130</w:t>
      </w:r>
      <w:r w:rsidRPr="008767FB">
        <w:rPr>
          <w:rFonts w:ascii="FOR smart Light" w:hAnsi="FOR smart Light"/>
          <w:sz w:val="22"/>
        </w:rPr>
        <w:t xml:space="preserve">.000 unità. </w:t>
      </w:r>
      <w:proofErr w:type="spellStart"/>
      <w:proofErr w:type="gramStart"/>
      <w:r w:rsidR="00056BF4">
        <w:rPr>
          <w:rFonts w:ascii="FOR smart Light" w:hAnsi="FOR smart Light"/>
          <w:sz w:val="22"/>
        </w:rPr>
        <w:t>smart</w:t>
      </w:r>
      <w:proofErr w:type="spellEnd"/>
      <w:proofErr w:type="gramEnd"/>
      <w:r w:rsidR="00056BF4">
        <w:rPr>
          <w:rFonts w:ascii="FOR smart Light" w:hAnsi="FOR smart Light"/>
          <w:sz w:val="22"/>
        </w:rPr>
        <w:t xml:space="preserve"> EQ </w:t>
      </w:r>
      <w:proofErr w:type="spellStart"/>
      <w:r w:rsidR="00056BF4">
        <w:rPr>
          <w:rFonts w:ascii="FOR smart Light" w:hAnsi="FOR smart Light"/>
          <w:sz w:val="22"/>
        </w:rPr>
        <w:t>fortwo</w:t>
      </w:r>
      <w:proofErr w:type="spellEnd"/>
      <w:r w:rsidR="00056BF4">
        <w:rPr>
          <w:rFonts w:ascii="FOR smart Light" w:hAnsi="FOR smart Light"/>
          <w:sz w:val="22"/>
        </w:rPr>
        <w:t xml:space="preserve"> rappresenta, infatti, la compagna di viaggio ideale per chi sceglie di vivere la città in maniera davvero sostenibile, in perfetta sintonia con </w:t>
      </w:r>
      <w:r w:rsidR="00056BF4" w:rsidRPr="00056BF4">
        <w:rPr>
          <w:rFonts w:ascii="FOR smart Light" w:hAnsi="FOR smart Light"/>
          <w:sz w:val="22"/>
        </w:rPr>
        <w:t>le de</w:t>
      </w:r>
      <w:r w:rsidR="00056BF4">
        <w:rPr>
          <w:rFonts w:ascii="FOR smart Light" w:hAnsi="FOR smart Light"/>
          <w:sz w:val="22"/>
        </w:rPr>
        <w:t xml:space="preserve">cine di migliaia di appassionati che saranno </w:t>
      </w:r>
      <w:r w:rsidR="0053319C">
        <w:rPr>
          <w:rFonts w:ascii="FOR smart Light" w:hAnsi="FOR smart Light"/>
          <w:sz w:val="22"/>
        </w:rPr>
        <w:t>alla</w:t>
      </w:r>
      <w:r w:rsidR="003D027F">
        <w:rPr>
          <w:rFonts w:ascii="FOR smart Light" w:hAnsi="FOR smart Light"/>
          <w:sz w:val="22"/>
        </w:rPr>
        <w:t xml:space="preserve"> partenza</w:t>
      </w:r>
      <w:r w:rsidR="00056BF4">
        <w:rPr>
          <w:rFonts w:ascii="FOR smart Light" w:hAnsi="FOR smart Light"/>
          <w:sz w:val="22"/>
        </w:rPr>
        <w:t xml:space="preserve"> della Maratona di Roma.</w:t>
      </w:r>
    </w:p>
    <w:p w14:paraId="3089BADC" w14:textId="3F98CCDE" w:rsidR="00A07F42" w:rsidRDefault="008767FB" w:rsidP="00E657C6">
      <w:pPr>
        <w:rPr>
          <w:rFonts w:ascii="FOR smart Light" w:hAnsi="FOR smart Light"/>
          <w:sz w:val="22"/>
        </w:rPr>
      </w:pPr>
      <w:r w:rsidRPr="008767FB">
        <w:rPr>
          <w:rFonts w:ascii="FOR smart Light" w:hAnsi="FOR smart Light"/>
          <w:sz w:val="22"/>
        </w:rPr>
        <w:t xml:space="preserve">Quest’anno, già dal </w:t>
      </w:r>
      <w:r>
        <w:rPr>
          <w:rFonts w:ascii="FOR smart Light" w:hAnsi="FOR smart Light"/>
          <w:sz w:val="22"/>
        </w:rPr>
        <w:t>5</w:t>
      </w:r>
      <w:r w:rsidRPr="008767FB">
        <w:rPr>
          <w:rFonts w:ascii="FOR smart Light" w:hAnsi="FOR smart Light"/>
          <w:sz w:val="22"/>
        </w:rPr>
        <w:t xml:space="preserve"> </w:t>
      </w:r>
      <w:r>
        <w:rPr>
          <w:rFonts w:ascii="FOR smart Light" w:hAnsi="FOR smart Light"/>
          <w:sz w:val="22"/>
        </w:rPr>
        <w:t>aprile</w:t>
      </w:r>
      <w:r w:rsidRPr="008767FB">
        <w:rPr>
          <w:rFonts w:ascii="FOR smart Light" w:hAnsi="FOR smart Light"/>
          <w:sz w:val="22"/>
        </w:rPr>
        <w:t xml:space="preserve">, </w:t>
      </w:r>
      <w:proofErr w:type="spellStart"/>
      <w:r w:rsidRPr="008767FB">
        <w:rPr>
          <w:rFonts w:ascii="FOR smart Light" w:hAnsi="FOR smart Light"/>
          <w:sz w:val="22"/>
        </w:rPr>
        <w:t>smart</w:t>
      </w:r>
      <w:proofErr w:type="spellEnd"/>
      <w:r w:rsidRPr="008767FB">
        <w:rPr>
          <w:rFonts w:ascii="FOR smart Light" w:hAnsi="FOR smart Light"/>
          <w:sz w:val="22"/>
        </w:rPr>
        <w:t xml:space="preserve"> d</w:t>
      </w:r>
      <w:r w:rsidR="00A07F42">
        <w:rPr>
          <w:rFonts w:ascii="FOR smart Light" w:hAnsi="FOR smart Light"/>
          <w:sz w:val="22"/>
        </w:rPr>
        <w:t>arà</w:t>
      </w:r>
      <w:r w:rsidRPr="008767FB">
        <w:rPr>
          <w:rFonts w:ascii="FOR smart Light" w:hAnsi="FOR smart Light"/>
          <w:sz w:val="22"/>
        </w:rPr>
        <w:t xml:space="preserve"> il benvenuto ai suoi fan </w:t>
      </w:r>
      <w:r w:rsidR="00A07F42">
        <w:rPr>
          <w:rFonts w:ascii="FOR smart Light" w:hAnsi="FOR smart Light"/>
          <w:sz w:val="22"/>
        </w:rPr>
        <w:t>al</w:t>
      </w:r>
      <w:r w:rsidR="007200BC">
        <w:rPr>
          <w:rFonts w:ascii="FOR smart Light" w:hAnsi="FOR smart Light"/>
          <w:sz w:val="22"/>
        </w:rPr>
        <w:t xml:space="preserve"> </w:t>
      </w:r>
      <w:r w:rsidR="007200BC" w:rsidRPr="007200BC">
        <w:rPr>
          <w:rFonts w:ascii="FOR smart Light" w:hAnsi="FOR smart Light"/>
          <w:sz w:val="22"/>
        </w:rPr>
        <w:t xml:space="preserve">Marathon </w:t>
      </w:r>
      <w:proofErr w:type="spellStart"/>
      <w:r w:rsidR="007200BC" w:rsidRPr="007200BC">
        <w:rPr>
          <w:rFonts w:ascii="FOR smart Light" w:hAnsi="FOR smart Light"/>
          <w:sz w:val="22"/>
        </w:rPr>
        <w:t>Village</w:t>
      </w:r>
      <w:proofErr w:type="spellEnd"/>
      <w:r w:rsidR="003D027F">
        <w:rPr>
          <w:rFonts w:ascii="FOR smart Light" w:hAnsi="FOR smart Light"/>
          <w:sz w:val="22"/>
        </w:rPr>
        <w:t>,</w:t>
      </w:r>
      <w:r w:rsidR="007200BC">
        <w:rPr>
          <w:rFonts w:ascii="FOR smart Light" w:hAnsi="FOR smart Light"/>
          <w:sz w:val="22"/>
        </w:rPr>
        <w:t xml:space="preserve"> presso la nuvola di </w:t>
      </w:r>
      <w:proofErr w:type="spellStart"/>
      <w:r w:rsidR="007200BC">
        <w:rPr>
          <w:rFonts w:ascii="FOR smart Light" w:hAnsi="FOR smart Light"/>
          <w:sz w:val="22"/>
        </w:rPr>
        <w:t>Fuksas</w:t>
      </w:r>
      <w:proofErr w:type="spellEnd"/>
      <w:r w:rsidR="007200BC">
        <w:rPr>
          <w:rFonts w:ascii="FOR smart Light" w:hAnsi="FOR smart Light"/>
          <w:sz w:val="22"/>
        </w:rPr>
        <w:t xml:space="preserve">, </w:t>
      </w:r>
      <w:r w:rsidRPr="008767FB">
        <w:rPr>
          <w:rFonts w:ascii="FOR smart Light" w:hAnsi="FOR smart Light"/>
          <w:sz w:val="22"/>
        </w:rPr>
        <w:t>animando l'area esterna del villaggio ospita</w:t>
      </w:r>
      <w:r w:rsidR="005F35B6">
        <w:rPr>
          <w:rFonts w:ascii="FOR smart Light" w:hAnsi="FOR smart Light"/>
          <w:sz w:val="22"/>
        </w:rPr>
        <w:t xml:space="preserve">lità </w:t>
      </w:r>
      <w:r w:rsidR="0091727B">
        <w:rPr>
          <w:rFonts w:ascii="FOR smart Light" w:hAnsi="FOR smart Light"/>
          <w:sz w:val="22"/>
        </w:rPr>
        <w:t>attraverso</w:t>
      </w:r>
      <w:r w:rsidR="005F35B6">
        <w:rPr>
          <w:rFonts w:ascii="FOR smart Light" w:hAnsi="FOR smart Light"/>
          <w:sz w:val="22"/>
        </w:rPr>
        <w:t xml:space="preserve"> coinvolgenti </w:t>
      </w:r>
      <w:r w:rsidR="00E65D74">
        <w:rPr>
          <w:rFonts w:ascii="FOR smart Light" w:hAnsi="FOR smart Light"/>
          <w:sz w:val="22"/>
        </w:rPr>
        <w:t xml:space="preserve">attività, </w:t>
      </w:r>
      <w:r w:rsidR="00F77B05">
        <w:rPr>
          <w:rFonts w:ascii="FOR smart Light" w:hAnsi="FOR smart Light"/>
          <w:sz w:val="22"/>
        </w:rPr>
        <w:t xml:space="preserve">corner </w:t>
      </w:r>
      <w:proofErr w:type="spellStart"/>
      <w:r w:rsidR="00F77B05">
        <w:rPr>
          <w:rFonts w:ascii="FOR smart Light" w:hAnsi="FOR smart Light"/>
          <w:sz w:val="22"/>
        </w:rPr>
        <w:t>smart</w:t>
      </w:r>
      <w:proofErr w:type="spellEnd"/>
      <w:r w:rsidR="00F77B05">
        <w:rPr>
          <w:rFonts w:ascii="FOR smart Light" w:hAnsi="FOR smart Light"/>
          <w:sz w:val="22"/>
        </w:rPr>
        <w:t xml:space="preserve"> Collection</w:t>
      </w:r>
      <w:r w:rsidR="00E65D74">
        <w:rPr>
          <w:rFonts w:ascii="FOR smart Light" w:hAnsi="FOR smart Light"/>
          <w:sz w:val="22"/>
        </w:rPr>
        <w:t xml:space="preserve"> </w:t>
      </w:r>
      <w:r w:rsidR="004B7B3C">
        <w:rPr>
          <w:rFonts w:ascii="FOR smart Light" w:hAnsi="FOR smart Light"/>
          <w:sz w:val="22"/>
        </w:rPr>
        <w:t xml:space="preserve">e </w:t>
      </w:r>
      <w:r w:rsidR="0091727B">
        <w:rPr>
          <w:rFonts w:ascii="FOR smart Light" w:hAnsi="FOR smart Light"/>
          <w:sz w:val="22"/>
        </w:rPr>
        <w:t xml:space="preserve">divertenti </w:t>
      </w:r>
      <w:r w:rsidR="00E65D74">
        <w:rPr>
          <w:rFonts w:ascii="FOR smart Light" w:hAnsi="FOR smart Light"/>
          <w:sz w:val="22"/>
        </w:rPr>
        <w:t xml:space="preserve">test drive </w:t>
      </w:r>
      <w:r w:rsidR="0091727B">
        <w:rPr>
          <w:rFonts w:ascii="FOR smart Light" w:hAnsi="FOR smart Light"/>
          <w:sz w:val="22"/>
        </w:rPr>
        <w:t xml:space="preserve">a zero emissioni a bordo </w:t>
      </w:r>
      <w:r w:rsidR="004B7B3C">
        <w:rPr>
          <w:rFonts w:ascii="FOR smart Light" w:hAnsi="FOR smart Light"/>
          <w:sz w:val="22"/>
        </w:rPr>
        <w:t xml:space="preserve">della </w:t>
      </w:r>
      <w:r w:rsidR="004B7B3C" w:rsidRPr="004B7B3C">
        <w:rPr>
          <w:rFonts w:ascii="FOR smart Light" w:hAnsi="FOR smart Light"/>
          <w:sz w:val="22"/>
        </w:rPr>
        <w:t xml:space="preserve">famiglia 100% elettrica firmata </w:t>
      </w:r>
      <w:proofErr w:type="spellStart"/>
      <w:r w:rsidR="004B7B3C" w:rsidRPr="004B7B3C">
        <w:rPr>
          <w:rFonts w:ascii="FOR smart Light" w:hAnsi="FOR smart Light"/>
          <w:sz w:val="22"/>
        </w:rPr>
        <w:t>smart</w:t>
      </w:r>
      <w:proofErr w:type="spellEnd"/>
      <w:r w:rsidR="003649E7">
        <w:rPr>
          <w:rFonts w:ascii="FOR smart Light" w:hAnsi="FOR smart Light"/>
          <w:sz w:val="22"/>
        </w:rPr>
        <w:t>.</w:t>
      </w:r>
      <w:r w:rsidR="00056BF4" w:rsidRPr="00056BF4">
        <w:rPr>
          <w:rFonts w:ascii="FOR smart Light" w:hAnsi="FOR smart Light"/>
          <w:sz w:val="22"/>
        </w:rPr>
        <w:t xml:space="preserve"> </w:t>
      </w:r>
    </w:p>
    <w:p w14:paraId="69A29A70" w14:textId="45DA0CF9" w:rsidR="000F46BE" w:rsidRDefault="008767FB" w:rsidP="00E657C6">
      <w:pPr>
        <w:rPr>
          <w:rFonts w:ascii="FOR smart Light" w:hAnsi="FOR smart Light"/>
          <w:sz w:val="22"/>
        </w:rPr>
      </w:pPr>
      <w:r w:rsidRPr="008767FB">
        <w:rPr>
          <w:rFonts w:ascii="FOR smart Light" w:hAnsi="FOR smart Light"/>
          <w:sz w:val="22"/>
        </w:rPr>
        <w:t>“Siamo orgogliosi di sostenere anche quest’anno</w:t>
      </w:r>
      <w:r w:rsidR="00A07F42">
        <w:rPr>
          <w:rFonts w:ascii="FOR smart Light" w:hAnsi="FOR smart Light"/>
          <w:sz w:val="22"/>
        </w:rPr>
        <w:t>, con il marchio smart,</w:t>
      </w:r>
      <w:r w:rsidRPr="008767FB">
        <w:rPr>
          <w:rFonts w:ascii="FOR smart Light" w:hAnsi="FOR smart Light"/>
          <w:sz w:val="22"/>
        </w:rPr>
        <w:t xml:space="preserve"> uno degli eventi</w:t>
      </w:r>
      <w:r w:rsidR="007200BC">
        <w:rPr>
          <w:rFonts w:ascii="FOR smart Light" w:hAnsi="FOR smart Light"/>
          <w:sz w:val="22"/>
        </w:rPr>
        <w:t xml:space="preserve"> </w:t>
      </w:r>
      <w:r w:rsidR="00A07F42">
        <w:rPr>
          <w:rFonts w:ascii="FOR smart Light" w:hAnsi="FOR smart Light"/>
          <w:sz w:val="22"/>
        </w:rPr>
        <w:t>sportivi</w:t>
      </w:r>
      <w:r w:rsidRPr="008767FB">
        <w:rPr>
          <w:rFonts w:ascii="FOR smart Light" w:hAnsi="FOR smart Light"/>
          <w:sz w:val="22"/>
        </w:rPr>
        <w:t xml:space="preserve"> più </w:t>
      </w:r>
      <w:r w:rsidR="00A07F42">
        <w:rPr>
          <w:rFonts w:ascii="FOR smart Light" w:hAnsi="FOR smart Light"/>
          <w:sz w:val="22"/>
        </w:rPr>
        <w:t xml:space="preserve">importanti per la città di Roma. Le metropoli di tutto il mondo rappresentano, infatti, l’habitat ideale per la nostra </w:t>
      </w:r>
      <w:r w:rsidRPr="008767FB">
        <w:rPr>
          <w:rFonts w:ascii="FOR smart Light" w:hAnsi="FOR smart Light"/>
          <w:sz w:val="22"/>
        </w:rPr>
        <w:t xml:space="preserve">citycar, </w:t>
      </w:r>
      <w:r w:rsidR="00A07F42">
        <w:rPr>
          <w:rFonts w:ascii="FOR smart Light" w:hAnsi="FOR smart Light"/>
          <w:sz w:val="22"/>
        </w:rPr>
        <w:t>che si prepara a diventare il primo marchio al mondo a convertirsi completamente in elettrico</w:t>
      </w:r>
      <w:r w:rsidRPr="008767FB">
        <w:rPr>
          <w:rFonts w:ascii="FOR smart Light" w:hAnsi="FOR smart Light"/>
          <w:sz w:val="22"/>
        </w:rPr>
        <w:t xml:space="preserve">”, ha dichiarato Benito De Filippis, </w:t>
      </w:r>
      <w:r w:rsidR="00A07F42">
        <w:rPr>
          <w:rFonts w:ascii="FOR smart Light" w:hAnsi="FOR smart Light"/>
          <w:sz w:val="22"/>
        </w:rPr>
        <w:t>CEO</w:t>
      </w:r>
      <w:r w:rsidRPr="008767FB">
        <w:rPr>
          <w:rFonts w:ascii="FOR smart Light" w:hAnsi="FOR smart Light"/>
          <w:sz w:val="22"/>
        </w:rPr>
        <w:t xml:space="preserve"> di Mercedes-Benz Roma. “</w:t>
      </w:r>
      <w:r w:rsidR="00A07F42">
        <w:rPr>
          <w:rFonts w:ascii="FOR smart Light" w:hAnsi="FOR smart Light"/>
          <w:sz w:val="22"/>
        </w:rPr>
        <w:t xml:space="preserve">Roma è anche la città in cui stiamo sperimentando una nuova offerta di innovativi servizi che </w:t>
      </w:r>
      <w:proofErr w:type="spellStart"/>
      <w:r w:rsidR="00A07F42">
        <w:rPr>
          <w:rFonts w:ascii="FOR smart Light" w:hAnsi="FOR smart Light"/>
          <w:sz w:val="22"/>
        </w:rPr>
        <w:t>rendarenno</w:t>
      </w:r>
      <w:proofErr w:type="spellEnd"/>
      <w:r w:rsidR="00A07F42">
        <w:rPr>
          <w:rFonts w:ascii="FOR smart Light" w:hAnsi="FOR smart Light"/>
          <w:sz w:val="22"/>
        </w:rPr>
        <w:t xml:space="preserve"> la mobilità sempre più sempl</w:t>
      </w:r>
      <w:r w:rsidR="0098346F">
        <w:rPr>
          <w:rFonts w:ascii="FOR smart Light" w:hAnsi="FOR smart Light"/>
          <w:sz w:val="22"/>
        </w:rPr>
        <w:t>ice e sostenibile, anche per chi</w:t>
      </w:r>
      <w:r w:rsidR="00A07F42">
        <w:rPr>
          <w:rFonts w:ascii="FOR smart Light" w:hAnsi="FOR smart Light"/>
          <w:sz w:val="22"/>
        </w:rPr>
        <w:t xml:space="preserve"> sceglie di andare a piedi</w:t>
      </w:r>
      <w:r w:rsidR="00FE7AD5">
        <w:rPr>
          <w:rFonts w:ascii="FOR smart Light" w:hAnsi="FOR smart Light"/>
          <w:sz w:val="22"/>
        </w:rPr>
        <w:t>.</w:t>
      </w:r>
      <w:r w:rsidRPr="008767FB">
        <w:rPr>
          <w:rFonts w:ascii="FOR smart Light" w:hAnsi="FOR smart Light"/>
          <w:sz w:val="22"/>
        </w:rPr>
        <w:t>”</w:t>
      </w:r>
    </w:p>
    <w:p w14:paraId="605E234A" w14:textId="77777777" w:rsidR="0053319C" w:rsidRDefault="003D027F" w:rsidP="00DB4768">
      <w:pPr>
        <w:rPr>
          <w:rFonts w:ascii="FOR smart Light" w:hAnsi="FOR smart Light"/>
          <w:sz w:val="22"/>
        </w:rPr>
      </w:pPr>
      <w:proofErr w:type="spellStart"/>
      <w:proofErr w:type="gramStart"/>
      <w:r>
        <w:rPr>
          <w:rFonts w:ascii="FOR smart Light" w:hAnsi="FOR smart Light"/>
          <w:sz w:val="22"/>
        </w:rPr>
        <w:t>smart</w:t>
      </w:r>
      <w:proofErr w:type="spellEnd"/>
      <w:proofErr w:type="gramEnd"/>
      <w:r>
        <w:rPr>
          <w:rFonts w:ascii="FOR smart Light" w:hAnsi="FOR smart Light"/>
          <w:sz w:val="22"/>
        </w:rPr>
        <w:t xml:space="preserve"> è oggi</w:t>
      </w:r>
      <w:r w:rsidR="004B7B3C" w:rsidRPr="004B7B3C">
        <w:rPr>
          <w:rFonts w:ascii="FOR smart Light" w:hAnsi="FOR smart Light"/>
          <w:sz w:val="22"/>
        </w:rPr>
        <w:t xml:space="preserve"> l’unico marchio al mondo ad offrire sull’intera gamma la scelta della</w:t>
      </w:r>
      <w:r w:rsidR="0091727B">
        <w:rPr>
          <w:rFonts w:ascii="FOR smart Light" w:hAnsi="FOR smart Light"/>
          <w:sz w:val="22"/>
        </w:rPr>
        <w:t xml:space="preserve"> motorizzazione 100% elettrica</w:t>
      </w:r>
      <w:r>
        <w:rPr>
          <w:rFonts w:ascii="FOR smart Light" w:hAnsi="FOR smart Light"/>
          <w:sz w:val="22"/>
        </w:rPr>
        <w:t>,</w:t>
      </w:r>
      <w:r w:rsidR="0091727B">
        <w:rPr>
          <w:rFonts w:ascii="FOR smart Light" w:hAnsi="FOR smart Light"/>
          <w:sz w:val="22"/>
        </w:rPr>
        <w:t xml:space="preserve"> che unisce i valori che da sempre rappresentano la regina delle citycar con il</w:t>
      </w:r>
      <w:r w:rsidR="0091727B" w:rsidRPr="0091727B">
        <w:rPr>
          <w:rFonts w:ascii="FOR smart Light" w:hAnsi="FOR smart Light"/>
          <w:sz w:val="22"/>
        </w:rPr>
        <w:t xml:space="preserve"> piacere </w:t>
      </w:r>
      <w:r w:rsidR="0091727B">
        <w:rPr>
          <w:rFonts w:ascii="FOR smart Light" w:hAnsi="FOR smart Light"/>
          <w:sz w:val="22"/>
        </w:rPr>
        <w:t>e i grandi vantaggi della</w:t>
      </w:r>
      <w:r w:rsidR="0091727B" w:rsidRPr="0091727B">
        <w:rPr>
          <w:rFonts w:ascii="FOR smart Light" w:hAnsi="FOR smart Light"/>
          <w:sz w:val="22"/>
        </w:rPr>
        <w:t xml:space="preserve"> mobilità zero emissioni. </w:t>
      </w:r>
    </w:p>
    <w:p w14:paraId="43325C37" w14:textId="167CB8BC" w:rsidR="00420C23" w:rsidRPr="0053319C" w:rsidRDefault="004C07E2" w:rsidP="00DB4768">
      <w:pPr>
        <w:rPr>
          <w:rFonts w:ascii="FOR smart Light" w:hAnsi="FOR smart Light"/>
          <w:sz w:val="22"/>
        </w:rPr>
      </w:pPr>
      <w:r>
        <w:rPr>
          <w:rFonts w:ascii="FOR smart Light" w:hAnsi="FOR smart Light"/>
          <w:sz w:val="22"/>
        </w:rPr>
        <w:t>U</w:t>
      </w:r>
      <w:r w:rsidR="00DB4768">
        <w:rPr>
          <w:rFonts w:ascii="FOR smart Light" w:hAnsi="FOR smart Light"/>
          <w:sz w:val="22"/>
        </w:rPr>
        <w:t xml:space="preserve">lteriori informazioni su: </w:t>
      </w:r>
      <w:hyperlink r:id="rId11" w:history="1">
        <w:r w:rsidR="00056BF4">
          <w:rPr>
            <w:rFonts w:ascii="FOR smart Light" w:hAnsi="FOR smart Light"/>
            <w:b/>
            <w:sz w:val="22"/>
            <w:szCs w:val="22"/>
          </w:rPr>
          <w:t>media.mercedes-benz.it</w:t>
        </w:r>
      </w:hyperlink>
      <w:r w:rsidR="00056BF4" w:rsidRPr="00056BF4">
        <w:rPr>
          <w:rFonts w:ascii="FOR smart Light" w:hAnsi="FOR smart Light"/>
          <w:sz w:val="22"/>
          <w:szCs w:val="22"/>
        </w:rPr>
        <w:t>,</w:t>
      </w:r>
      <w:r w:rsidR="00DB4768" w:rsidRPr="00FA658D">
        <w:rPr>
          <w:rFonts w:ascii="FOR smart Light" w:hAnsi="FOR smart Light"/>
          <w:b/>
          <w:sz w:val="22"/>
          <w:szCs w:val="22"/>
        </w:rPr>
        <w:t xml:space="preserve"> </w:t>
      </w:r>
      <w:hyperlink r:id="rId12" w:history="1">
        <w:r w:rsidR="00DB4768" w:rsidRPr="00EA4199">
          <w:rPr>
            <w:rFonts w:ascii="FOR smart Light" w:hAnsi="FOR smart Light"/>
            <w:b/>
            <w:sz w:val="22"/>
            <w:szCs w:val="22"/>
          </w:rPr>
          <w:t>smart.com</w:t>
        </w:r>
      </w:hyperlink>
      <w:r w:rsidR="00056BF4">
        <w:rPr>
          <w:rFonts w:ascii="FOR smart Light" w:hAnsi="FOR smart Light"/>
          <w:b/>
          <w:sz w:val="22"/>
          <w:szCs w:val="22"/>
        </w:rPr>
        <w:t xml:space="preserve"> e </w:t>
      </w:r>
      <w:r w:rsidR="00056BF4" w:rsidRPr="00056BF4">
        <w:rPr>
          <w:rFonts w:ascii="FOR smart Light" w:hAnsi="FOR smart Light"/>
          <w:b/>
          <w:sz w:val="22"/>
          <w:szCs w:val="22"/>
        </w:rPr>
        <w:t>smart-ready-to.it/park</w:t>
      </w:r>
    </w:p>
    <w:sectPr w:rsidR="00420C23" w:rsidRPr="0053319C" w:rsidSect="0053319C">
      <w:headerReference w:type="default" r:id="rId13"/>
      <w:type w:val="continuous"/>
      <w:pgSz w:w="11906" w:h="16838" w:code="9"/>
      <w:pgMar w:top="1418" w:right="3259" w:bottom="284" w:left="1418" w:header="709" w:footer="25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AF35F" w14:textId="77777777" w:rsidR="00D50739" w:rsidRDefault="00D50739" w:rsidP="00FE7F52">
      <w:pPr>
        <w:spacing w:after="0" w:line="240" w:lineRule="auto"/>
      </w:pPr>
      <w:r>
        <w:separator/>
      </w:r>
    </w:p>
  </w:endnote>
  <w:endnote w:type="continuationSeparator" w:id="0">
    <w:p w14:paraId="6199134D" w14:textId="77777777" w:rsidR="00D50739" w:rsidRDefault="00D50739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FOR smart Light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728B2" w14:textId="57DB2EA6" w:rsidR="00FE7F52" w:rsidRPr="00C90415" w:rsidRDefault="00FE7F52" w:rsidP="00287542">
    <w:pPr>
      <w:widowControl w:val="0"/>
      <w:spacing w:after="0" w:line="240" w:lineRule="auto"/>
      <w:rPr>
        <w:rFonts w:ascii="FOR smart Light" w:hAnsi="FOR smart Ligh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3AFBD" w14:textId="77777777" w:rsidR="00D50739" w:rsidRDefault="00D50739" w:rsidP="00FE7F52">
      <w:pPr>
        <w:spacing w:after="0" w:line="240" w:lineRule="auto"/>
      </w:pPr>
      <w:r>
        <w:separator/>
      </w:r>
    </w:p>
  </w:footnote>
  <w:footnote w:type="continuationSeparator" w:id="0">
    <w:p w14:paraId="3E7AA572" w14:textId="77777777" w:rsidR="00D50739" w:rsidRDefault="00D50739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0B3F0" w14:textId="1E51A4AD" w:rsidR="00174576" w:rsidRDefault="005E209A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DF8D3E9" wp14:editId="5272EF42">
              <wp:simplePos x="0" y="0"/>
              <wp:positionH relativeFrom="page">
                <wp:posOffset>5911215</wp:posOffset>
              </wp:positionH>
              <wp:positionV relativeFrom="page">
                <wp:posOffset>1205865</wp:posOffset>
              </wp:positionV>
              <wp:extent cx="661035" cy="327025"/>
              <wp:effectExtent l="0" t="0" r="5715" b="0"/>
              <wp:wrapNone/>
              <wp:docPr id="559" name="Rechtec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35" cy="327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E1240F" w14:textId="77777777" w:rsidR="00174576" w:rsidRPr="003B1291" w:rsidRDefault="00174576">
                          <w:pPr>
                            <w:jc w:val="center"/>
                            <w:rPr>
                              <w:rFonts w:eastAsia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="Times New Roman"/>
                              <w:sz w:val="22"/>
                            </w:rPr>
                            <w:t xml:space="preserve">Pagina </w:t>
                          </w:r>
                          <w:r w:rsidR="00860387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174576">
                            <w:rPr>
                              <w:sz w:val="22"/>
                              <w:szCs w:val="22"/>
                            </w:rPr>
                            <w:instrText>PAGE  \* MERGEFORMAT</w:instrText>
                          </w:r>
                          <w:r w:rsidR="00860387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98346F" w:rsidRPr="0098346F">
                            <w:rPr>
                              <w:rFonts w:eastAsia="Times New Roman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="00860387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F8D3E9" id="Rechteck 9" o:spid="_x0000_s1027" style="position:absolute;margin-left:465.45pt;margin-top:94.95pt;width:52.05pt;height:25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" o:allowincell="f" stroked="f">
              <v:textbox>
                <w:txbxContent>
                  <w:p w14:paraId="79E1240F" w14:textId="77777777" w:rsidR="00174576" w:rsidRPr="003B1291" w:rsidRDefault="00174576">
                    <w:pPr>
                      <w:jc w:val="center"/>
                      <w:rPr>
                        <w:rFonts w:eastAsia="Times New Roman"/>
                        <w:sz w:val="22"/>
                        <w:szCs w:val="22"/>
                      </w:rPr>
                    </w:pPr>
                    <w:r>
                      <w:rPr>
                        <w:rFonts w:eastAsia="Times New Roman"/>
                        <w:sz w:val="22"/>
                      </w:rPr>
                      <w:t xml:space="preserve">Pagina </w:t>
                    </w:r>
                    <w:r w:rsidR="00860387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begin"/>
                    </w:r>
                    <w:r w:rsidRPr="00174576">
                      <w:rPr>
                        <w:sz w:val="22"/>
                        <w:szCs w:val="22"/>
                      </w:rPr>
                      <w:instrText>PAGE  \* MERGEFORMAT</w:instrText>
                    </w:r>
                    <w:r w:rsidR="00860387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separate"/>
                    </w:r>
                    <w:r w:rsidR="0098346F" w:rsidRPr="0098346F">
                      <w:rPr>
                        <w:rFonts w:eastAsia="Times New Roman"/>
                        <w:noProof/>
                        <w:sz w:val="22"/>
                        <w:szCs w:val="22"/>
                      </w:rPr>
                      <w:t>1</w:t>
                    </w:r>
                    <w:r w:rsidR="00860387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9331D" w14:textId="2E8E98B7" w:rsidR="002C1828" w:rsidRPr="005865F5" w:rsidRDefault="005865F5" w:rsidP="0053319C">
    <w:pPr>
      <w:framePr w:w="1987" w:h="545" w:hRule="exact" w:wrap="auto" w:vAnchor="text" w:hAnchor="page" w:x="8821" w:y="687"/>
      <w:tabs>
        <w:tab w:val="left" w:pos="3686"/>
        <w:tab w:val="left" w:pos="7399"/>
      </w:tabs>
      <w:spacing w:after="0" w:line="180" w:lineRule="atLeast"/>
      <w:ind w:right="-851"/>
      <w:rPr>
        <w:rFonts w:ascii="FOR smart Light" w:eastAsia="Times New Roman" w:hAnsi="FOR smart Light"/>
        <w:noProof/>
        <w:color w:val="000000"/>
        <w:sz w:val="22"/>
      </w:rPr>
    </w:pPr>
    <w:r>
      <w:rPr>
        <w:rFonts w:ascii="FOR smart Light" w:eastAsia="Times New Roman" w:hAnsi="FOR smart Light"/>
        <w:noProof/>
        <w:color w:val="000000"/>
        <w:sz w:val="22"/>
      </w:rPr>
      <w:t>Pag.</w:t>
    </w:r>
    <w:r w:rsidR="002C1828" w:rsidRPr="00FA658D">
      <w:rPr>
        <w:rFonts w:ascii="FOR smart Light" w:eastAsia="Times New Roman" w:hAnsi="FOR smart Light"/>
        <w:noProof/>
        <w:color w:val="000000"/>
        <w:sz w:val="22"/>
      </w:rPr>
      <w:t xml:space="preserve"> </w:t>
    </w:r>
    <w:r w:rsidR="00860387" w:rsidRPr="00FA658D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fldChar w:fldCharType="begin"/>
    </w:r>
    <w:r w:rsidR="002C1828" w:rsidRPr="00FA658D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instrText xml:space="preserve">PAGE  </w:instrText>
    </w:r>
    <w:r w:rsidR="00860387" w:rsidRPr="00FA658D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fldChar w:fldCharType="separate"/>
    </w:r>
    <w:r w:rsidR="0053319C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t>2</w:t>
    </w:r>
    <w:r w:rsidR="00860387" w:rsidRPr="00FA658D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fldChar w:fldCharType="end"/>
    </w:r>
  </w:p>
  <w:p w14:paraId="14EA9F4D" w14:textId="77777777" w:rsidR="002C1828" w:rsidRPr="002C1828" w:rsidRDefault="002C1828" w:rsidP="002C182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02597"/>
    <w:multiLevelType w:val="hybridMultilevel"/>
    <w:tmpl w:val="7B32D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A3F1D"/>
    <w:multiLevelType w:val="hybridMultilevel"/>
    <w:tmpl w:val="E6804920"/>
    <w:lvl w:ilvl="0" w:tplc="FDD0A3E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D65EC"/>
    <w:multiLevelType w:val="hybridMultilevel"/>
    <w:tmpl w:val="B38A24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D5866"/>
    <w:multiLevelType w:val="hybridMultilevel"/>
    <w:tmpl w:val="152A4A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88"/>
    <w:rsid w:val="000165F8"/>
    <w:rsid w:val="00044E48"/>
    <w:rsid w:val="00056BF4"/>
    <w:rsid w:val="000625F8"/>
    <w:rsid w:val="00066918"/>
    <w:rsid w:val="000703C7"/>
    <w:rsid w:val="00091572"/>
    <w:rsid w:val="000959B1"/>
    <w:rsid w:val="000A4DD3"/>
    <w:rsid w:val="000D151B"/>
    <w:rsid w:val="000F1135"/>
    <w:rsid w:val="000F46BE"/>
    <w:rsid w:val="00105F62"/>
    <w:rsid w:val="0013731B"/>
    <w:rsid w:val="00161720"/>
    <w:rsid w:val="001706AA"/>
    <w:rsid w:val="00174576"/>
    <w:rsid w:val="0017762B"/>
    <w:rsid w:val="001918D5"/>
    <w:rsid w:val="00191918"/>
    <w:rsid w:val="001C42A7"/>
    <w:rsid w:val="001C5B40"/>
    <w:rsid w:val="001F0F52"/>
    <w:rsid w:val="00205E5D"/>
    <w:rsid w:val="002178E4"/>
    <w:rsid w:val="0023017A"/>
    <w:rsid w:val="0023760E"/>
    <w:rsid w:val="002407D1"/>
    <w:rsid w:val="0027695D"/>
    <w:rsid w:val="00287542"/>
    <w:rsid w:val="00293E87"/>
    <w:rsid w:val="00294180"/>
    <w:rsid w:val="002B2696"/>
    <w:rsid w:val="002C1828"/>
    <w:rsid w:val="002C6ABA"/>
    <w:rsid w:val="0030319A"/>
    <w:rsid w:val="0030732A"/>
    <w:rsid w:val="0030765C"/>
    <w:rsid w:val="00326BC8"/>
    <w:rsid w:val="00331A2D"/>
    <w:rsid w:val="003347A0"/>
    <w:rsid w:val="0034687B"/>
    <w:rsid w:val="00353200"/>
    <w:rsid w:val="003649E7"/>
    <w:rsid w:val="00365009"/>
    <w:rsid w:val="0038380C"/>
    <w:rsid w:val="003929C0"/>
    <w:rsid w:val="003B1291"/>
    <w:rsid w:val="003B4D15"/>
    <w:rsid w:val="003C2672"/>
    <w:rsid w:val="003C2B1C"/>
    <w:rsid w:val="003C6231"/>
    <w:rsid w:val="003D027F"/>
    <w:rsid w:val="003F0103"/>
    <w:rsid w:val="003F4A43"/>
    <w:rsid w:val="00410780"/>
    <w:rsid w:val="00420C23"/>
    <w:rsid w:val="00431467"/>
    <w:rsid w:val="004330A6"/>
    <w:rsid w:val="0044438A"/>
    <w:rsid w:val="0044676A"/>
    <w:rsid w:val="00462763"/>
    <w:rsid w:val="00471BC4"/>
    <w:rsid w:val="004735C9"/>
    <w:rsid w:val="0047429C"/>
    <w:rsid w:val="00496064"/>
    <w:rsid w:val="004B7B3C"/>
    <w:rsid w:val="004C07E2"/>
    <w:rsid w:val="004C1D5D"/>
    <w:rsid w:val="004D0D09"/>
    <w:rsid w:val="004E6AB6"/>
    <w:rsid w:val="004F2949"/>
    <w:rsid w:val="00500AC6"/>
    <w:rsid w:val="00510B1F"/>
    <w:rsid w:val="00511161"/>
    <w:rsid w:val="005323F9"/>
    <w:rsid w:val="0053319C"/>
    <w:rsid w:val="00551B57"/>
    <w:rsid w:val="00551D6A"/>
    <w:rsid w:val="00552AA1"/>
    <w:rsid w:val="00580E41"/>
    <w:rsid w:val="005854C0"/>
    <w:rsid w:val="005865F5"/>
    <w:rsid w:val="005969F0"/>
    <w:rsid w:val="005B02D6"/>
    <w:rsid w:val="005B1F87"/>
    <w:rsid w:val="005B64A1"/>
    <w:rsid w:val="005C17B5"/>
    <w:rsid w:val="005C2C37"/>
    <w:rsid w:val="005D0EA4"/>
    <w:rsid w:val="005D67AD"/>
    <w:rsid w:val="005E209A"/>
    <w:rsid w:val="005F2166"/>
    <w:rsid w:val="005F35B6"/>
    <w:rsid w:val="006023D0"/>
    <w:rsid w:val="0061208B"/>
    <w:rsid w:val="00626425"/>
    <w:rsid w:val="00644CC1"/>
    <w:rsid w:val="006454CD"/>
    <w:rsid w:val="00651E60"/>
    <w:rsid w:val="00675573"/>
    <w:rsid w:val="00682103"/>
    <w:rsid w:val="006A40F2"/>
    <w:rsid w:val="006A5AED"/>
    <w:rsid w:val="006B31C8"/>
    <w:rsid w:val="006B3E0A"/>
    <w:rsid w:val="006B4E88"/>
    <w:rsid w:val="006D6355"/>
    <w:rsid w:val="006E5796"/>
    <w:rsid w:val="006F5ED7"/>
    <w:rsid w:val="006F6BA4"/>
    <w:rsid w:val="006F7B93"/>
    <w:rsid w:val="007200BC"/>
    <w:rsid w:val="00735204"/>
    <w:rsid w:val="007460FB"/>
    <w:rsid w:val="0075330A"/>
    <w:rsid w:val="00755E35"/>
    <w:rsid w:val="00762F15"/>
    <w:rsid w:val="007642D6"/>
    <w:rsid w:val="00765A05"/>
    <w:rsid w:val="00782F60"/>
    <w:rsid w:val="007B083F"/>
    <w:rsid w:val="007B789A"/>
    <w:rsid w:val="007C4AA1"/>
    <w:rsid w:val="008232A5"/>
    <w:rsid w:val="008332D2"/>
    <w:rsid w:val="00852313"/>
    <w:rsid w:val="00860387"/>
    <w:rsid w:val="00862264"/>
    <w:rsid w:val="008767FB"/>
    <w:rsid w:val="008A5D0B"/>
    <w:rsid w:val="008C15F8"/>
    <w:rsid w:val="008C6F0C"/>
    <w:rsid w:val="00906E45"/>
    <w:rsid w:val="00915733"/>
    <w:rsid w:val="0091727B"/>
    <w:rsid w:val="0092720A"/>
    <w:rsid w:val="009322E6"/>
    <w:rsid w:val="0094547D"/>
    <w:rsid w:val="00966427"/>
    <w:rsid w:val="00976CD7"/>
    <w:rsid w:val="0098346F"/>
    <w:rsid w:val="009932D4"/>
    <w:rsid w:val="00996653"/>
    <w:rsid w:val="009B517C"/>
    <w:rsid w:val="009D0810"/>
    <w:rsid w:val="009F23A5"/>
    <w:rsid w:val="009F360F"/>
    <w:rsid w:val="00A07F42"/>
    <w:rsid w:val="00A16A6E"/>
    <w:rsid w:val="00A26827"/>
    <w:rsid w:val="00A2687C"/>
    <w:rsid w:val="00A553AE"/>
    <w:rsid w:val="00A62EE1"/>
    <w:rsid w:val="00A8219A"/>
    <w:rsid w:val="00A97AB8"/>
    <w:rsid w:val="00AE172B"/>
    <w:rsid w:val="00AE7592"/>
    <w:rsid w:val="00AF5B18"/>
    <w:rsid w:val="00B26272"/>
    <w:rsid w:val="00B66993"/>
    <w:rsid w:val="00B843C9"/>
    <w:rsid w:val="00B94879"/>
    <w:rsid w:val="00BA7A19"/>
    <w:rsid w:val="00BB0726"/>
    <w:rsid w:val="00BB1148"/>
    <w:rsid w:val="00BD359E"/>
    <w:rsid w:val="00BE6124"/>
    <w:rsid w:val="00BF2D7F"/>
    <w:rsid w:val="00C054A9"/>
    <w:rsid w:val="00C10FFC"/>
    <w:rsid w:val="00C26887"/>
    <w:rsid w:val="00C31FE5"/>
    <w:rsid w:val="00C35960"/>
    <w:rsid w:val="00C411DC"/>
    <w:rsid w:val="00C56C16"/>
    <w:rsid w:val="00C602C1"/>
    <w:rsid w:val="00C65363"/>
    <w:rsid w:val="00C71663"/>
    <w:rsid w:val="00C90415"/>
    <w:rsid w:val="00C90F0D"/>
    <w:rsid w:val="00C9366C"/>
    <w:rsid w:val="00C947A1"/>
    <w:rsid w:val="00CA3949"/>
    <w:rsid w:val="00CB29B1"/>
    <w:rsid w:val="00CB2FE5"/>
    <w:rsid w:val="00CB48C6"/>
    <w:rsid w:val="00CC01D5"/>
    <w:rsid w:val="00CC0E1F"/>
    <w:rsid w:val="00CC1AB2"/>
    <w:rsid w:val="00CC4848"/>
    <w:rsid w:val="00CC7AEC"/>
    <w:rsid w:val="00CD2294"/>
    <w:rsid w:val="00CD5296"/>
    <w:rsid w:val="00D00DAE"/>
    <w:rsid w:val="00D0371E"/>
    <w:rsid w:val="00D074CB"/>
    <w:rsid w:val="00D07507"/>
    <w:rsid w:val="00D20C93"/>
    <w:rsid w:val="00D25D91"/>
    <w:rsid w:val="00D40170"/>
    <w:rsid w:val="00D50739"/>
    <w:rsid w:val="00D50F7A"/>
    <w:rsid w:val="00D51050"/>
    <w:rsid w:val="00D521BF"/>
    <w:rsid w:val="00D55852"/>
    <w:rsid w:val="00D83079"/>
    <w:rsid w:val="00DA1313"/>
    <w:rsid w:val="00DB0777"/>
    <w:rsid w:val="00DB4768"/>
    <w:rsid w:val="00DC79A8"/>
    <w:rsid w:val="00DE5C4C"/>
    <w:rsid w:val="00DF0E63"/>
    <w:rsid w:val="00E03882"/>
    <w:rsid w:val="00E06982"/>
    <w:rsid w:val="00E40B6A"/>
    <w:rsid w:val="00E601CB"/>
    <w:rsid w:val="00E657C6"/>
    <w:rsid w:val="00E65D74"/>
    <w:rsid w:val="00E72C2B"/>
    <w:rsid w:val="00E82939"/>
    <w:rsid w:val="00EA2234"/>
    <w:rsid w:val="00EA4199"/>
    <w:rsid w:val="00EB0CC2"/>
    <w:rsid w:val="00EC608F"/>
    <w:rsid w:val="00ED79CC"/>
    <w:rsid w:val="00EE76C1"/>
    <w:rsid w:val="00EF0D81"/>
    <w:rsid w:val="00F05CD7"/>
    <w:rsid w:val="00F23EFB"/>
    <w:rsid w:val="00F33626"/>
    <w:rsid w:val="00F6409C"/>
    <w:rsid w:val="00F77B05"/>
    <w:rsid w:val="00F97C11"/>
    <w:rsid w:val="00FA4842"/>
    <w:rsid w:val="00FA658D"/>
    <w:rsid w:val="00FE7AD5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79F77"/>
  <w15:docId w15:val="{4301145A-A0F6-482A-B713-189786E7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uiPriority w:val="99"/>
    <w:semiHidden/>
    <w:unhideWhenUsed/>
    <w:rsid w:val="002C182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2627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706A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06A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06AA"/>
    <w:rPr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06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06AA"/>
    <w:rPr>
      <w:b/>
      <w:bCs/>
      <w:lang w:val="it-IT" w:eastAsia="en-US"/>
    </w:rPr>
  </w:style>
  <w:style w:type="table" w:customStyle="1" w:styleId="Tabellenraster3">
    <w:name w:val="Tabellenraster3"/>
    <w:basedOn w:val="Tabellanormale"/>
    <w:next w:val="Grigliatabella"/>
    <w:uiPriority w:val="59"/>
    <w:rsid w:val="0067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7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69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695D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7695D"/>
    <w:rPr>
      <w:vertAlign w:val="superscript"/>
    </w:rPr>
  </w:style>
  <w:style w:type="paragraph" w:styleId="Revisione">
    <w:name w:val="Revision"/>
    <w:hidden/>
    <w:uiPriority w:val="99"/>
    <w:semiHidden/>
    <w:rsid w:val="00205E5D"/>
    <w:rPr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BD35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19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16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mar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ia.daimler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smart_PI_ab%2009_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EC143A8D-C933-4EDD-8718-16BCFBE4D05E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smart_PI_ab 09_2015.dot</Template>
  <TotalTime>0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2704</CharactersWithSpaces>
  <SharedDoc>false</SharedDoc>
  <HLinks>
    <vt:vector size="30" baseType="variant"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http://www.smart.com/</vt:lpwstr>
      </vt:variant>
      <vt:variant>
        <vt:lpwstr/>
      </vt:variant>
      <vt:variant>
        <vt:i4>6160474</vt:i4>
      </vt:variant>
      <vt:variant>
        <vt:i4>0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6291502</vt:i4>
      </vt:variant>
      <vt:variant>
        <vt:i4>6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  <vt:variant>
        <vt:i4>6291502</vt:i4>
      </vt:variant>
      <vt:variant>
        <vt:i4>3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  <vt:variant>
        <vt:i4>6291502</vt:i4>
      </vt:variant>
      <vt:variant>
        <vt:i4>0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Brenuani, Valeria (911)</cp:lastModifiedBy>
  <cp:revision>2</cp:revision>
  <cp:lastPrinted>2017-02-23T09:14:00Z</cp:lastPrinted>
  <dcterms:created xsi:type="dcterms:W3CDTF">2018-03-13T13:42:00Z</dcterms:created>
  <dcterms:modified xsi:type="dcterms:W3CDTF">2018-03-13T13:42:00Z</dcterms:modified>
</cp:coreProperties>
</file>