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545C9" w14:textId="7ACB1188" w:rsidR="004E66DE" w:rsidRPr="000F6B6C" w:rsidRDefault="0096412B" w:rsidP="00E90723">
      <w:pPr>
        <w:pStyle w:val="Tag"/>
        <w:framePr w:wrap="around" w:x="9147" w:y="3901"/>
        <w:rPr>
          <w:rFonts w:ascii="FOR smart Next" w:hAnsi="FOR smart Next" w:cs="FOR smart Next"/>
          <w:lang w:val="it-IT"/>
        </w:rPr>
      </w:pPr>
      <w:r w:rsidRPr="000F6B6C">
        <w:rPr>
          <w:rFonts w:ascii="FOR smart Next" w:hAnsi="FOR smart Next" w:cs="FOR smart Next"/>
          <w:lang w:val="it-IT"/>
        </w:rPr>
        <w:t>8</w:t>
      </w:r>
      <w:r w:rsidR="00DE6B8B" w:rsidRPr="000F6B6C">
        <w:rPr>
          <w:rFonts w:ascii="FOR smart Next" w:hAnsi="FOR smart Next" w:cs="FOR smart Next"/>
          <w:lang w:val="it-IT"/>
        </w:rPr>
        <w:t xml:space="preserve"> </w:t>
      </w:r>
      <w:r w:rsidRPr="000F6B6C">
        <w:rPr>
          <w:rFonts w:ascii="FOR smart Next" w:hAnsi="FOR smart Next" w:cs="FOR smart Next"/>
          <w:lang w:val="it-IT"/>
        </w:rPr>
        <w:t>novembre</w:t>
      </w:r>
      <w:r w:rsidR="0001462C" w:rsidRPr="000F6B6C">
        <w:rPr>
          <w:rFonts w:ascii="FOR smart Next" w:hAnsi="FOR smart Next" w:cs="FOR smart Next"/>
          <w:lang w:val="it-IT"/>
        </w:rPr>
        <w:t xml:space="preserve"> </w:t>
      </w:r>
      <w:r w:rsidR="00264B5B" w:rsidRPr="000F6B6C">
        <w:rPr>
          <w:rFonts w:ascii="FOR smart Next" w:hAnsi="FOR smart Next" w:cs="FOR smart Next"/>
          <w:lang w:val="it-IT"/>
        </w:rPr>
        <w:t>202</w:t>
      </w:r>
      <w:r w:rsidRPr="000F6B6C">
        <w:rPr>
          <w:rFonts w:ascii="FOR smart Next" w:hAnsi="FOR smart Next" w:cs="FOR smart Next"/>
          <w:lang w:val="it-IT"/>
        </w:rPr>
        <w:t>4</w:t>
      </w:r>
    </w:p>
    <w:p w14:paraId="0F2E49F2" w14:textId="77777777" w:rsidR="00764784" w:rsidRPr="000F6B6C" w:rsidRDefault="008C5453" w:rsidP="00CC683D">
      <w:pPr>
        <w:pStyle w:val="Titolo1"/>
        <w:rPr>
          <w:rFonts w:ascii="FOR smart Next" w:hAnsi="FOR smart Next" w:cs="FOR smart Next"/>
          <w:b w:val="0"/>
          <w:lang w:val="it-IT"/>
        </w:rPr>
      </w:pPr>
      <w:r w:rsidRPr="000F6B6C">
        <w:rPr>
          <w:rFonts w:ascii="FOR smart Next" w:hAnsi="FOR smart Next" w:cs="FOR smart Next"/>
          <w:b w:val="0"/>
          <w:lang w:val="it-IT"/>
        </w:rPr>
        <w:t>Press Release</w:t>
      </w:r>
    </w:p>
    <w:p w14:paraId="4B5754DB" w14:textId="0DF856BC" w:rsidR="0080230A" w:rsidRPr="0096412B" w:rsidRDefault="0096412B" w:rsidP="0096412B">
      <w:pPr>
        <w:pStyle w:val="Titolo1"/>
        <w:spacing w:after="0" w:line="240" w:lineRule="auto"/>
        <w:rPr>
          <w:rFonts w:ascii="FOR smart Next" w:hAnsi="FOR smart Next" w:cs="FOR smart Next"/>
          <w:b w:val="0"/>
          <w:lang w:val="it-IT"/>
        </w:rPr>
      </w:pPr>
      <w:r w:rsidRPr="0096412B">
        <w:rPr>
          <w:rFonts w:ascii="FOR smart Next" w:hAnsi="FOR smart Next" w:cs="FOR smart Next"/>
          <w:sz w:val="38"/>
          <w:lang w:val="it-IT"/>
        </w:rPr>
        <w:t xml:space="preserve">‘Ancora </w:t>
      </w:r>
      <w:proofErr w:type="spellStart"/>
      <w:r w:rsidRPr="0096412B">
        <w:rPr>
          <w:rFonts w:ascii="FOR smart Next" w:hAnsi="FOR smart Next" w:cs="FOR smart Next"/>
          <w:sz w:val="38"/>
          <w:lang w:val="it-IT"/>
        </w:rPr>
        <w:t>two</w:t>
      </w:r>
      <w:proofErr w:type="spellEnd"/>
      <w:r w:rsidR="000F6B6C">
        <w:rPr>
          <w:rFonts w:ascii="FOR smart Next" w:hAnsi="FOR smart Next" w:cs="FOR smart Next"/>
          <w:sz w:val="38"/>
          <w:lang w:val="it-IT"/>
        </w:rPr>
        <w:t>?</w:t>
      </w:r>
      <w:r w:rsidRPr="0096412B">
        <w:rPr>
          <w:rFonts w:ascii="FOR smart Next" w:hAnsi="FOR smart Next" w:cs="FOR smart Next"/>
          <w:sz w:val="38"/>
          <w:lang w:val="it-IT"/>
        </w:rPr>
        <w:t>’: ultima chiamata per smart EQ fortwo</w:t>
      </w:r>
    </w:p>
    <w:p w14:paraId="11AC8B12" w14:textId="0681D208" w:rsidR="0080230A" w:rsidRPr="0096412B" w:rsidRDefault="0080230A" w:rsidP="006E2410">
      <w:pPr>
        <w:ind w:right="113"/>
        <w:rPr>
          <w:rFonts w:ascii="FOR smart Next" w:hAnsi="FOR smart Next" w:cs="FOR smart Next"/>
          <w:b/>
          <w:lang w:val="it-IT"/>
        </w:rPr>
      </w:pPr>
    </w:p>
    <w:p w14:paraId="57C09DBF" w14:textId="0580F8F6" w:rsidR="0096412B" w:rsidRDefault="0096412B" w:rsidP="0096412B">
      <w:pPr>
        <w:ind w:right="-29"/>
        <w:rPr>
          <w:rFonts w:ascii="FOR smart Next" w:hAnsi="FOR smart Next" w:cs="FOR smart Next"/>
          <w:b/>
          <w:lang w:val="it-IT"/>
        </w:rPr>
      </w:pPr>
      <w:bookmarkStart w:id="0" w:name="_Hlk181953966"/>
      <w:r>
        <w:rPr>
          <w:rFonts w:ascii="FOR smart Next" w:hAnsi="FOR smart Next" w:cs="FOR smart Next"/>
          <w:b/>
          <w:lang w:val="it-IT"/>
        </w:rPr>
        <w:t>s</w:t>
      </w:r>
      <w:r w:rsidRPr="0096412B">
        <w:rPr>
          <w:rFonts w:ascii="FOR smart Next" w:hAnsi="FOR smart Next" w:cs="FOR smart Next"/>
          <w:b/>
          <w:lang w:val="it-IT"/>
        </w:rPr>
        <w:t>m</w:t>
      </w:r>
      <w:r>
        <w:rPr>
          <w:rFonts w:ascii="FOR smart Next" w:hAnsi="FOR smart Next" w:cs="FOR smart Next"/>
          <w:b/>
          <w:lang w:val="it-IT"/>
        </w:rPr>
        <w:t xml:space="preserve">art EQ fortwo, </w:t>
      </w:r>
      <w:r w:rsidR="00310611">
        <w:rPr>
          <w:rFonts w:ascii="FOR smart Next" w:hAnsi="FOR smart Next" w:cs="FOR smart Next"/>
          <w:b/>
          <w:lang w:val="it-IT"/>
        </w:rPr>
        <w:t xml:space="preserve">la </w:t>
      </w:r>
      <w:r>
        <w:rPr>
          <w:rFonts w:ascii="FOR smart Next" w:hAnsi="FOR smart Next" w:cs="FOR smart Next"/>
          <w:b/>
          <w:lang w:val="it-IT"/>
        </w:rPr>
        <w:t>regina delle city car, la più desiderata tra le soluzioni di mobilità cittadine</w:t>
      </w:r>
      <w:r w:rsidR="00310611">
        <w:rPr>
          <w:rFonts w:ascii="FOR smart Next" w:hAnsi="FOR smart Next" w:cs="FOR smart Next"/>
          <w:b/>
          <w:lang w:val="it-IT"/>
        </w:rPr>
        <w:t>,</w:t>
      </w:r>
      <w:r>
        <w:rPr>
          <w:rFonts w:ascii="FOR smart Next" w:hAnsi="FOR smart Next" w:cs="FOR smart Next"/>
          <w:b/>
          <w:lang w:val="it-IT"/>
        </w:rPr>
        <w:t xml:space="preserve"> torna disponibile in un numero limitato di unità, attraverso la rete di usato certificato e garantito della Stella. </w:t>
      </w:r>
      <w:r w:rsidR="001052E0">
        <w:rPr>
          <w:rFonts w:ascii="FOR smart Next" w:hAnsi="FOR smart Next" w:cs="FOR smart Next"/>
          <w:b/>
          <w:lang w:val="it-IT"/>
        </w:rPr>
        <w:t>Grazie al</w:t>
      </w:r>
      <w:r>
        <w:rPr>
          <w:rFonts w:ascii="FOR smart Next" w:hAnsi="FOR smart Next" w:cs="FOR smart Next"/>
          <w:b/>
          <w:lang w:val="it-IT"/>
        </w:rPr>
        <w:t xml:space="preserve">la campagna ‘Ancora </w:t>
      </w:r>
      <w:proofErr w:type="spellStart"/>
      <w:r>
        <w:rPr>
          <w:rFonts w:ascii="FOR smart Next" w:hAnsi="FOR smart Next" w:cs="FOR smart Next"/>
          <w:b/>
          <w:lang w:val="it-IT"/>
        </w:rPr>
        <w:t>two</w:t>
      </w:r>
      <w:proofErr w:type="spellEnd"/>
      <w:r w:rsidR="000F6B6C">
        <w:rPr>
          <w:rFonts w:ascii="FOR smart Next" w:hAnsi="FOR smart Next" w:cs="FOR smart Next"/>
          <w:b/>
          <w:lang w:val="it-IT"/>
        </w:rPr>
        <w:t>?</w:t>
      </w:r>
      <w:r>
        <w:rPr>
          <w:rFonts w:ascii="FOR smart Next" w:hAnsi="FOR smart Next" w:cs="FOR smart Next"/>
          <w:b/>
          <w:lang w:val="it-IT"/>
        </w:rPr>
        <w:t>’</w:t>
      </w:r>
      <w:r w:rsidR="001052E0">
        <w:rPr>
          <w:rFonts w:ascii="FOR smart Next" w:hAnsi="FOR smart Next" w:cs="FOR smart Next"/>
          <w:b/>
          <w:lang w:val="it-IT"/>
        </w:rPr>
        <w:t xml:space="preserve"> è, infatti, possibile salire a bordo dell’ultima generazione di smart </w:t>
      </w:r>
      <w:r w:rsidR="00D21775">
        <w:rPr>
          <w:rFonts w:ascii="FOR smart Next" w:hAnsi="FOR smart Next" w:cs="FOR smart Next"/>
          <w:b/>
          <w:lang w:val="it-IT"/>
        </w:rPr>
        <w:t xml:space="preserve">EQ </w:t>
      </w:r>
      <w:r w:rsidR="001052E0">
        <w:rPr>
          <w:rFonts w:ascii="FOR smart Next" w:hAnsi="FOR smart Next" w:cs="FOR smart Next"/>
          <w:b/>
          <w:lang w:val="it-IT"/>
        </w:rPr>
        <w:t xml:space="preserve">fortwo attraverso un finanziamento </w:t>
      </w:r>
      <w:r w:rsidR="001052E0" w:rsidRPr="001052E0">
        <w:rPr>
          <w:rFonts w:ascii="FOR smart Next" w:hAnsi="FOR smart Next" w:cs="FOR smart Next"/>
          <w:b/>
          <w:lang w:val="it-IT"/>
        </w:rPr>
        <w:t>Mercedes-Benz Financial</w:t>
      </w:r>
      <w:r w:rsidR="001052E0">
        <w:rPr>
          <w:rFonts w:ascii="FOR smart Next" w:hAnsi="FOR smart Next" w:cs="FOR smart Next"/>
          <w:b/>
          <w:lang w:val="it-IT"/>
        </w:rPr>
        <w:t xml:space="preserve"> che</w:t>
      </w:r>
      <w:r w:rsidR="00310611">
        <w:rPr>
          <w:rFonts w:ascii="FOR smart Next" w:hAnsi="FOR smart Next" w:cs="FOR smart Next"/>
          <w:b/>
          <w:lang w:val="it-IT"/>
        </w:rPr>
        <w:t>,</w:t>
      </w:r>
      <w:r w:rsidR="001052E0">
        <w:rPr>
          <w:rFonts w:ascii="FOR smart Next" w:hAnsi="FOR smart Next" w:cs="FOR smart Next"/>
          <w:b/>
          <w:lang w:val="it-IT"/>
        </w:rPr>
        <w:t xml:space="preserve"> </w:t>
      </w:r>
      <w:r w:rsidR="00310611">
        <w:rPr>
          <w:rFonts w:ascii="FOR smart Next" w:hAnsi="FOR smart Next" w:cs="FOR smart Next"/>
          <w:b/>
          <w:lang w:val="it-IT"/>
        </w:rPr>
        <w:t xml:space="preserve">ad esempio, per </w:t>
      </w:r>
      <w:r w:rsidR="00D21775">
        <w:rPr>
          <w:rFonts w:ascii="FOR smart Next" w:hAnsi="FOR smart Next" w:cs="FOR smart Next"/>
          <w:b/>
          <w:lang w:val="it-IT"/>
        </w:rPr>
        <w:t xml:space="preserve">una </w:t>
      </w:r>
      <w:r w:rsidR="00310611" w:rsidRPr="00310611">
        <w:rPr>
          <w:rFonts w:ascii="FOR smart Next" w:hAnsi="FOR smart Next" w:cs="FOR smart Next"/>
          <w:b/>
          <w:lang w:val="it-IT"/>
        </w:rPr>
        <w:t xml:space="preserve">smart EQ fortwo </w:t>
      </w:r>
      <w:proofErr w:type="spellStart"/>
      <w:r w:rsidR="00310611" w:rsidRPr="00310611">
        <w:rPr>
          <w:rFonts w:ascii="FOR smart Next" w:hAnsi="FOR smart Next" w:cs="FOR smart Next"/>
          <w:b/>
          <w:lang w:val="it-IT"/>
        </w:rPr>
        <w:t>pulse</w:t>
      </w:r>
      <w:proofErr w:type="spellEnd"/>
      <w:r w:rsidR="00310611" w:rsidRPr="00310611">
        <w:rPr>
          <w:rFonts w:ascii="FOR smart Next" w:hAnsi="FOR smart Next" w:cs="FOR smart Next"/>
          <w:b/>
          <w:lang w:val="it-IT"/>
        </w:rPr>
        <w:t xml:space="preserve"> 4,6 kW</w:t>
      </w:r>
      <w:r w:rsidR="00310611">
        <w:rPr>
          <w:rFonts w:ascii="FOR smart Next" w:hAnsi="FOR smart Next" w:cs="FOR smart Next"/>
          <w:b/>
          <w:lang w:val="it-IT"/>
        </w:rPr>
        <w:t>, prevede</w:t>
      </w:r>
      <w:r w:rsidR="001052E0">
        <w:rPr>
          <w:rFonts w:ascii="FOR smart Next" w:hAnsi="FOR smart Next" w:cs="FOR smart Next"/>
          <w:b/>
          <w:lang w:val="it-IT"/>
        </w:rPr>
        <w:t xml:space="preserve"> un anticipo di 1.290 euro, 47 canoni da 129 euro </w:t>
      </w:r>
      <w:r w:rsidR="00D21775">
        <w:rPr>
          <w:rFonts w:ascii="FOR smart Next" w:hAnsi="FOR smart Next" w:cs="FOR smart Next"/>
          <w:b/>
          <w:lang w:val="it-IT"/>
        </w:rPr>
        <w:t xml:space="preserve">con 36 mesi di garanzia </w:t>
      </w:r>
      <w:r w:rsidR="001052E0">
        <w:rPr>
          <w:rFonts w:ascii="FOR smart Next" w:hAnsi="FOR smart Next" w:cs="FOR smart Next"/>
          <w:b/>
          <w:lang w:val="it-IT"/>
        </w:rPr>
        <w:t xml:space="preserve">e maxi rata finale da 8.300 euro. </w:t>
      </w:r>
      <w:r w:rsidR="00310611">
        <w:rPr>
          <w:rFonts w:ascii="FOR smart Next" w:hAnsi="FOR smart Next" w:cs="FOR smart Next"/>
          <w:b/>
          <w:lang w:val="it-IT"/>
        </w:rPr>
        <w:t>L’offerta è valida su tutti i contratti acquisiti fino al 31 dicembre 2024.</w:t>
      </w:r>
    </w:p>
    <w:p w14:paraId="1D1291CF" w14:textId="1B46379D" w:rsidR="001052E0" w:rsidRDefault="001052E0" w:rsidP="00333ED5">
      <w:pPr>
        <w:spacing w:after="0" w:line="240" w:lineRule="auto"/>
        <w:rPr>
          <w:rFonts w:ascii="FOR smart Next" w:hAnsi="FOR smart Next" w:cs="FOR smart Next"/>
          <w:lang w:val="it-IT"/>
        </w:rPr>
      </w:pPr>
      <w:r>
        <w:rPr>
          <w:rFonts w:ascii="FOR smart Next" w:hAnsi="FOR smart Next" w:cs="FOR smart Next"/>
          <w:lang w:val="it-IT"/>
        </w:rPr>
        <w:t xml:space="preserve">‘Ancora </w:t>
      </w:r>
      <w:proofErr w:type="spellStart"/>
      <w:r>
        <w:rPr>
          <w:rFonts w:ascii="FOR smart Next" w:hAnsi="FOR smart Next" w:cs="FOR smart Next"/>
          <w:lang w:val="it-IT"/>
        </w:rPr>
        <w:t>two</w:t>
      </w:r>
      <w:proofErr w:type="spellEnd"/>
      <w:r w:rsidR="000F6B6C">
        <w:rPr>
          <w:rFonts w:ascii="FOR smart Next" w:hAnsi="FOR smart Next" w:cs="FOR smart Next"/>
          <w:lang w:val="it-IT"/>
        </w:rPr>
        <w:t>? M</w:t>
      </w:r>
      <w:r>
        <w:rPr>
          <w:rFonts w:ascii="FOR smart Next" w:hAnsi="FOR smart Next" w:cs="FOR smart Next"/>
          <w:lang w:val="it-IT"/>
        </w:rPr>
        <w:t xml:space="preserve">a non dovevamo vederci più?’ è il </w:t>
      </w:r>
      <w:proofErr w:type="spellStart"/>
      <w:r>
        <w:rPr>
          <w:rFonts w:ascii="FOR smart Next" w:hAnsi="FOR smart Next" w:cs="FOR smart Next"/>
          <w:lang w:val="it-IT"/>
        </w:rPr>
        <w:t>claim</w:t>
      </w:r>
      <w:proofErr w:type="spellEnd"/>
      <w:r>
        <w:rPr>
          <w:rFonts w:ascii="FOR smart Next" w:hAnsi="FOR smart Next" w:cs="FOR smart Next"/>
          <w:lang w:val="it-IT"/>
        </w:rPr>
        <w:t xml:space="preserve"> fortemente evocativo che tiene a battesimo l’ultima campagna dedicata a smart EQ fortwo</w:t>
      </w:r>
      <w:r w:rsidR="00310611">
        <w:rPr>
          <w:rFonts w:ascii="FOR smart Next" w:hAnsi="FOR smart Next" w:cs="FOR smart Next"/>
          <w:lang w:val="it-IT"/>
        </w:rPr>
        <w:t>,</w:t>
      </w:r>
      <w:r>
        <w:rPr>
          <w:rFonts w:ascii="FOR smart Next" w:hAnsi="FOR smart Next" w:cs="FOR smart Next"/>
          <w:lang w:val="it-IT"/>
        </w:rPr>
        <w:t xml:space="preserve"> che vive la sua seconda giovinezza grazie </w:t>
      </w:r>
      <w:r w:rsidR="00D21775">
        <w:rPr>
          <w:rFonts w:ascii="FOR smart Next" w:hAnsi="FOR smart Next" w:cs="FOR smart Next"/>
          <w:lang w:val="it-IT"/>
        </w:rPr>
        <w:t>alla garanzia smart per un usato certificato e garantito</w:t>
      </w:r>
      <w:r>
        <w:rPr>
          <w:rFonts w:ascii="FOR smart Next" w:hAnsi="FOR smart Next" w:cs="FOR smart Next"/>
          <w:lang w:val="it-IT"/>
        </w:rPr>
        <w:t xml:space="preserve">. Una seconda opportunità per chi non vuole rinunciare alle caratteristiche uniche di smart </w:t>
      </w:r>
      <w:r w:rsidR="00D21775">
        <w:rPr>
          <w:rFonts w:ascii="FOR smart Next" w:hAnsi="FOR smart Next" w:cs="FOR smart Next"/>
          <w:lang w:val="it-IT"/>
        </w:rPr>
        <w:t xml:space="preserve">EQ </w:t>
      </w:r>
      <w:r>
        <w:rPr>
          <w:rFonts w:ascii="FOR smart Next" w:hAnsi="FOR smart Next" w:cs="FOR smart Next"/>
          <w:lang w:val="it-IT"/>
        </w:rPr>
        <w:t xml:space="preserve">fortwo, elementi distintivi che l’anno resa la vera regina delle citycar. </w:t>
      </w:r>
    </w:p>
    <w:p w14:paraId="6995C2D8" w14:textId="77777777" w:rsidR="001052E0" w:rsidRDefault="001052E0" w:rsidP="00333ED5">
      <w:pPr>
        <w:spacing w:after="0" w:line="240" w:lineRule="auto"/>
        <w:rPr>
          <w:rFonts w:ascii="FOR smart Next" w:hAnsi="FOR smart Next" w:cs="FOR smart Next"/>
          <w:lang w:val="it-IT"/>
        </w:rPr>
      </w:pPr>
    </w:p>
    <w:p w14:paraId="19EF7EE4" w14:textId="077A4E83" w:rsidR="00B27E7E" w:rsidRDefault="009A170C" w:rsidP="00333ED5">
      <w:pPr>
        <w:spacing w:after="0" w:line="240" w:lineRule="auto"/>
        <w:rPr>
          <w:rFonts w:ascii="FOR smart Next" w:hAnsi="FOR smart Next" w:cs="FOR smart Next"/>
          <w:lang w:val="it-IT"/>
        </w:rPr>
      </w:pPr>
      <w:r>
        <w:rPr>
          <w:rFonts w:ascii="FOR smart Next" w:hAnsi="FOR smart Next" w:cs="FOR smart Next"/>
          <w:lang w:val="it-IT"/>
        </w:rPr>
        <w:t>“</w:t>
      </w:r>
      <w:r w:rsidR="001052E0">
        <w:rPr>
          <w:rFonts w:ascii="FOR smart Next" w:hAnsi="FOR smart Next" w:cs="FOR smart Next"/>
          <w:lang w:val="it-IT"/>
        </w:rPr>
        <w:t xml:space="preserve">Con questa campagna, realizzata in collaborazione con la nostra captive, offriamo una nuova chance </w:t>
      </w:r>
      <w:r w:rsidR="002E4ABC">
        <w:rPr>
          <w:rFonts w:ascii="FOR smart Next" w:hAnsi="FOR smart Next" w:cs="FOR smart Next"/>
          <w:lang w:val="it-IT"/>
        </w:rPr>
        <w:t>per salire a bordo di smart EQ fortwo, attraverso una proposta di finanziamento estremamente vantaggiosa, con prodotti garantiti e certificati dal nostro programma di usato</w:t>
      </w:r>
      <w:r w:rsidR="0031740B">
        <w:rPr>
          <w:rFonts w:ascii="FOR smart Next" w:hAnsi="FOR smart Next" w:cs="FOR smart Next"/>
          <w:lang w:val="it-IT"/>
        </w:rPr>
        <w:t xml:space="preserve">”, ha dichiarato </w:t>
      </w:r>
      <w:r w:rsidR="002E4ABC">
        <w:rPr>
          <w:rFonts w:ascii="FOR smart Next" w:hAnsi="FOR smart Next" w:cs="FOR smart Next"/>
          <w:lang w:val="it-IT"/>
        </w:rPr>
        <w:t>Giuseppe Vario</w:t>
      </w:r>
      <w:r w:rsidR="0031740B">
        <w:rPr>
          <w:rFonts w:ascii="FOR smart Next" w:hAnsi="FOR smart Next" w:cs="FOR smart Next"/>
          <w:lang w:val="it-IT"/>
        </w:rPr>
        <w:t xml:space="preserve">, </w:t>
      </w:r>
      <w:r w:rsidR="0031740B" w:rsidRPr="0031740B">
        <w:rPr>
          <w:rFonts w:ascii="FOR smart Next" w:hAnsi="FOR smart Next" w:cs="FOR smart Next"/>
          <w:lang w:val="it-IT"/>
        </w:rPr>
        <w:t xml:space="preserve">Responsabile </w:t>
      </w:r>
      <w:r w:rsidR="002E4ABC">
        <w:rPr>
          <w:rFonts w:ascii="FOR smart Next" w:hAnsi="FOR smart Next" w:cs="FOR smart Next"/>
          <w:lang w:val="it-IT"/>
        </w:rPr>
        <w:t>Usato</w:t>
      </w:r>
      <w:r w:rsidR="0031740B" w:rsidRPr="0031740B">
        <w:rPr>
          <w:rFonts w:ascii="FOR smart Next" w:hAnsi="FOR smart Next" w:cs="FOR smart Next"/>
          <w:lang w:val="it-IT"/>
        </w:rPr>
        <w:t xml:space="preserve"> di Mercedes-Benz Italia. “</w:t>
      </w:r>
      <w:r w:rsidR="002E4ABC">
        <w:rPr>
          <w:rFonts w:ascii="FOR smart Next" w:hAnsi="FOR smart Next" w:cs="FOR smart Next"/>
          <w:lang w:val="it-IT"/>
        </w:rPr>
        <w:t>Assicuriamo così un acquisto affidabile e trasparente, con 36 mesi di garanzia, ai fan della nostra inimitabile citycar: quelli che ‘lasciarti non è possibile’…</w:t>
      </w:r>
      <w:r w:rsidR="0031740B">
        <w:rPr>
          <w:rFonts w:ascii="FOR smart Next" w:hAnsi="FOR smart Next" w:cs="FOR smart Next"/>
          <w:lang w:val="it-IT"/>
        </w:rPr>
        <w:t>”</w:t>
      </w:r>
    </w:p>
    <w:p w14:paraId="2405660C" w14:textId="0EA28420" w:rsidR="00B27E7E" w:rsidRDefault="00B27E7E" w:rsidP="00333ED5">
      <w:pPr>
        <w:spacing w:after="0" w:line="240" w:lineRule="auto"/>
        <w:rPr>
          <w:rFonts w:ascii="FOR smart Next" w:hAnsi="FOR smart Next" w:cs="FOR smart Next"/>
          <w:lang w:val="it-IT"/>
        </w:rPr>
      </w:pPr>
    </w:p>
    <w:p w14:paraId="73F4213D" w14:textId="401D6648" w:rsidR="00C663A5" w:rsidRPr="00970999" w:rsidRDefault="00310611" w:rsidP="00333ED5">
      <w:pPr>
        <w:spacing w:after="0" w:line="240" w:lineRule="auto"/>
        <w:rPr>
          <w:rFonts w:ascii="FOR smart Next" w:eastAsia="Times New Roman" w:hAnsi="FOR smart Next" w:cs="FOR smart Next"/>
          <w:lang w:val="it-IT" w:eastAsia="de-DE"/>
        </w:rPr>
      </w:pPr>
      <w:r>
        <w:rPr>
          <w:rFonts w:ascii="FOR smart Next" w:hAnsi="FOR smart Next" w:cs="FOR smart Next"/>
          <w:lang w:val="it-IT"/>
        </w:rPr>
        <w:t xml:space="preserve">Grazie alla campagna ‘Ancora </w:t>
      </w:r>
      <w:proofErr w:type="spellStart"/>
      <w:r>
        <w:rPr>
          <w:rFonts w:ascii="FOR smart Next" w:hAnsi="FOR smart Next" w:cs="FOR smart Next"/>
          <w:lang w:val="it-IT"/>
        </w:rPr>
        <w:t>two</w:t>
      </w:r>
      <w:proofErr w:type="spellEnd"/>
      <w:r w:rsidR="000F6B6C">
        <w:rPr>
          <w:rFonts w:ascii="FOR smart Next" w:hAnsi="FOR smart Next" w:cs="FOR smart Next"/>
          <w:lang w:val="it-IT"/>
        </w:rPr>
        <w:t>?</w:t>
      </w:r>
      <w:r>
        <w:rPr>
          <w:rFonts w:ascii="FOR smart Next" w:hAnsi="FOR smart Next" w:cs="FOR smart Next"/>
          <w:lang w:val="it-IT"/>
        </w:rPr>
        <w:t xml:space="preserve">’, valida su tutti i contratti acquisiti fino al 31 dicembre 2024 e riservata ad un numero limitato di unità, è possibile, ad esempio, acquistare una </w:t>
      </w:r>
      <w:r w:rsidRPr="00310611">
        <w:rPr>
          <w:rFonts w:ascii="FOR smart Next" w:hAnsi="FOR smart Next" w:cs="FOR smart Next"/>
          <w:lang w:val="it-IT"/>
        </w:rPr>
        <w:t xml:space="preserve">smart EQ fortwo </w:t>
      </w:r>
      <w:proofErr w:type="spellStart"/>
      <w:r w:rsidRPr="00310611">
        <w:rPr>
          <w:rFonts w:ascii="FOR smart Next" w:hAnsi="FOR smart Next" w:cs="FOR smart Next"/>
          <w:lang w:val="it-IT"/>
        </w:rPr>
        <w:t>pulse</w:t>
      </w:r>
      <w:proofErr w:type="spellEnd"/>
      <w:r w:rsidRPr="00310611">
        <w:rPr>
          <w:rFonts w:ascii="FOR smart Next" w:hAnsi="FOR smart Next" w:cs="FOR smart Next"/>
          <w:lang w:val="it-IT"/>
        </w:rPr>
        <w:t xml:space="preserve"> 4,6 kW</w:t>
      </w:r>
      <w:r w:rsidR="002E4ABC">
        <w:rPr>
          <w:rFonts w:ascii="FOR smart Next" w:hAnsi="FOR smart Next" w:cs="FOR smart Next"/>
          <w:lang w:val="it-IT"/>
        </w:rPr>
        <w:t xml:space="preserve"> </w:t>
      </w:r>
      <w:r>
        <w:rPr>
          <w:rFonts w:ascii="FOR smart Next" w:hAnsi="FOR smart Next" w:cs="FOR smart Next"/>
          <w:lang w:val="it-IT"/>
        </w:rPr>
        <w:t xml:space="preserve">con </w:t>
      </w:r>
      <w:r w:rsidR="002E4ABC" w:rsidRPr="002E4ABC">
        <w:rPr>
          <w:rFonts w:ascii="FOR smart Next" w:hAnsi="FOR smart Next" w:cs="FOR smart Next"/>
          <w:lang w:val="it-IT"/>
        </w:rPr>
        <w:t>un anticipo di 1.290 euro, 47 canoni da 129 euro e maxi rata finale da 8.300 euro.</w:t>
      </w:r>
    </w:p>
    <w:bookmarkEnd w:id="0"/>
    <w:p w14:paraId="6A39D0AC" w14:textId="77777777" w:rsidR="00983675" w:rsidRPr="00983675" w:rsidRDefault="00983675" w:rsidP="00333ED5">
      <w:pPr>
        <w:spacing w:after="0" w:line="240" w:lineRule="auto"/>
        <w:rPr>
          <w:rFonts w:ascii="FOR smart Next" w:hAnsi="FOR smart Next" w:cs="FOR smart Next"/>
          <w:lang w:val="it-IT"/>
        </w:rPr>
      </w:pPr>
    </w:p>
    <w:p w14:paraId="4B3ED0E8" w14:textId="661CAA8A" w:rsidR="004B601E" w:rsidRDefault="004B601E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20CE8CDF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0AFB4F9F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0047C276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67ED9164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45481A9C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5CCE251E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2E86DFC3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33DD034C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2BCCDC0E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6CA40938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3860E8F5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3FC71E50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1878C6F9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0658D246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1ED97B18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02C5B8F8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51CFEBF4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6461FBC9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47107202" w14:textId="77777777" w:rsidR="00310611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p w14:paraId="5FB526F3" w14:textId="77777777" w:rsidR="00310611" w:rsidRPr="00DF04B7" w:rsidRDefault="00310611" w:rsidP="00980A2A">
      <w:pPr>
        <w:spacing w:after="0" w:line="240" w:lineRule="auto"/>
        <w:ind w:right="254"/>
        <w:rPr>
          <w:rFonts w:ascii="FOR smart Next" w:hAnsi="FOR smart Next" w:cs="FOR smart Next"/>
          <w:sz w:val="16"/>
          <w:szCs w:val="16"/>
          <w:lang w:val="it-IT" w:eastAsia="de-DE"/>
        </w:rPr>
      </w:pPr>
    </w:p>
    <w:sectPr w:rsidR="00310611" w:rsidRPr="00DF04B7" w:rsidSect="00FB7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31" w:right="3742" w:bottom="1134" w:left="124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10F1D" w14:textId="77777777" w:rsidR="005B31DE" w:rsidRDefault="005B31DE" w:rsidP="00CC683D">
      <w:r>
        <w:separator/>
      </w:r>
    </w:p>
  </w:endnote>
  <w:endnote w:type="continuationSeparator" w:id="0">
    <w:p w14:paraId="08960251" w14:textId="77777777" w:rsidR="005B31DE" w:rsidRDefault="005B31DE" w:rsidP="00CC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 smart Next TT">
    <w:altName w:val="Times New Roman"/>
    <w:charset w:val="00"/>
    <w:family w:val="auto"/>
    <w:pitch w:val="variable"/>
    <w:sig w:usb0="800002AF" w:usb1="400020CB" w:usb2="00000008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64086127-8591-418D-8BAB-FBE83E6B673F}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  <w:embedRegular r:id="rId2" w:fontKey="{460C4A3F-EF4B-4C8A-BFA3-1C40648652E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FOR smart Next">
    <w:panose1 w:val="02010504010101010104"/>
    <w:charset w:val="00"/>
    <w:family w:val="modern"/>
    <w:notTrueType/>
    <w:pitch w:val="variable"/>
    <w:sig w:usb0="800002EF" w:usb1="4000204B" w:usb2="00000008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B2BF" w14:textId="77777777" w:rsidR="00543628" w:rsidRDefault="005436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8985" w14:textId="77777777" w:rsidR="00543628" w:rsidRDefault="0054362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D245" w14:textId="77777777" w:rsidR="009B137D" w:rsidRPr="00090A2F" w:rsidRDefault="00B85591" w:rsidP="00CC683D">
    <w:pPr>
      <w:pStyle w:val="Pidipagina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775" behindDoc="1" locked="1" layoutInCell="1" allowOverlap="1" wp14:anchorId="215DCC47" wp14:editId="267288DA">
              <wp:simplePos x="0" y="0"/>
              <wp:positionH relativeFrom="page">
                <wp:posOffset>0</wp:posOffset>
              </wp:positionH>
              <wp:positionV relativeFrom="page">
                <wp:posOffset>9671050</wp:posOffset>
              </wp:positionV>
              <wp:extent cx="7556400" cy="1015200"/>
              <wp:effectExtent l="0" t="0" r="6985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1015200"/>
                      </a:xfrm>
                      <a:prstGeom prst="rect">
                        <a:avLst/>
                      </a:prstGeom>
                      <a:solidFill>
                        <a:srgbClr val="E3E3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399D92" id="Rechteck 1" o:spid="_x0000_s1026" style="position:absolute;margin-left:0;margin-top:761.5pt;width:595pt;height:79.95pt;z-index:-2516567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" fillcolor="#e3e3e3" stroked="f" strokeweight="2pt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ABA97" w14:textId="77777777" w:rsidR="005B31DE" w:rsidRDefault="005B31DE" w:rsidP="00CC683D">
      <w:r>
        <w:separator/>
      </w:r>
    </w:p>
  </w:footnote>
  <w:footnote w:type="continuationSeparator" w:id="0">
    <w:p w14:paraId="10EB41F8" w14:textId="77777777" w:rsidR="005B31DE" w:rsidRDefault="005B31DE" w:rsidP="00CC6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4B6A4" w14:textId="77777777" w:rsidR="00543628" w:rsidRDefault="0054362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EB27" w14:textId="707CA1E0" w:rsidR="00E356C0" w:rsidRPr="00E356C0" w:rsidRDefault="00E356C0" w:rsidP="00E356C0">
    <w:pPr>
      <w:pStyle w:val="Zahl"/>
      <w:framePr w:wrap="around"/>
    </w:pPr>
    <w:r>
      <w:t xml:space="preserve">Page </w:t>
    </w:r>
    <w:r w:rsidRPr="00E356C0">
      <w:fldChar w:fldCharType="begin"/>
    </w:r>
    <w:r w:rsidRPr="00E356C0">
      <w:instrText xml:space="preserve"> PAGE   \* MERGEFORMAT </w:instrText>
    </w:r>
    <w:r w:rsidRPr="00E356C0">
      <w:fldChar w:fldCharType="separate"/>
    </w:r>
    <w:r w:rsidR="00543628">
      <w:rPr>
        <w:noProof/>
      </w:rPr>
      <w:t>2</w:t>
    </w:r>
    <w:r w:rsidRPr="00E356C0">
      <w:fldChar w:fldCharType="end"/>
    </w:r>
    <w:r>
      <w:t>/</w:t>
    </w:r>
    <w:fldSimple w:instr=" NUMPAGES   \* MERGEFORMAT ">
      <w:r w:rsidR="00543628">
        <w:rPr>
          <w:noProof/>
        </w:rPr>
        <w:t>2</w:t>
      </w:r>
    </w:fldSimple>
  </w:p>
  <w:p w14:paraId="65A91799" w14:textId="77777777" w:rsidR="00914451" w:rsidRDefault="009B137D" w:rsidP="00CC683D">
    <w:pPr>
      <w:pStyle w:val="Intestazione"/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0800" behindDoc="0" locked="1" layoutInCell="1" allowOverlap="1" wp14:anchorId="7D279E3E" wp14:editId="73EEBDC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400" cy="2214000"/>
              <wp:effectExtent l="0" t="0" r="6985" b="0"/>
              <wp:wrapNone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00" cy="2214000"/>
                        <a:chOff x="0" y="0"/>
                        <a:chExt cx="7556400" cy="2216115"/>
                      </a:xfrm>
                    </wpg:grpSpPr>
                    <pic:pic xmlns:pic="http://schemas.openxmlformats.org/drawingml/2006/picture">
                      <pic:nvPicPr>
                        <pic:cNvPr id="19" name="Grafik 1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3020" y="1431890"/>
                          <a:ext cx="582930" cy="78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" name="Freihandform: Form 5">
                        <a:extLst>
                          <a:ext uri="{FF2B5EF4-FFF2-40B4-BE49-F238E27FC236}">
                            <a16:creationId xmlns:a16="http://schemas.microsoft.com/office/drawing/2014/main" id="{E27737CF-33E3-433C-BD63-E136AD53C7F9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556400" cy="1443600"/>
                        </a:xfrm>
                        <a:custGeom>
                          <a:avLst/>
                          <a:gdLst>
                            <a:gd name="connsiteX0" fmla="*/ 0 w 7554595"/>
                            <a:gd name="connsiteY0" fmla="*/ 0 h 1430020"/>
                            <a:gd name="connsiteX1" fmla="*/ 7554595 w 7554595"/>
                            <a:gd name="connsiteY1" fmla="*/ 0 h 1430020"/>
                            <a:gd name="connsiteX2" fmla="*/ 7554595 w 7554595"/>
                            <a:gd name="connsiteY2" fmla="*/ 1430020 h 1430020"/>
                            <a:gd name="connsiteX3" fmla="*/ 5243195 w 7554595"/>
                            <a:gd name="connsiteY3" fmla="*/ 1430020 h 1430020"/>
                            <a:gd name="connsiteX4" fmla="*/ 5243195 w 7554595"/>
                            <a:gd name="connsiteY4" fmla="*/ 832485 h 1430020"/>
                            <a:gd name="connsiteX5" fmla="*/ 596900 w 7554595"/>
                            <a:gd name="connsiteY5" fmla="*/ 832485 h 1430020"/>
                            <a:gd name="connsiteX6" fmla="*/ 596900 w 7554595"/>
                            <a:gd name="connsiteY6" fmla="*/ 1430020 h 1430020"/>
                            <a:gd name="connsiteX7" fmla="*/ 0 w 7554595"/>
                            <a:gd name="connsiteY7" fmla="*/ 1430020 h 1430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54595" h="1430020">
                              <a:moveTo>
                                <a:pt x="0" y="0"/>
                              </a:moveTo>
                              <a:lnTo>
                                <a:pt x="7554595" y="0"/>
                              </a:lnTo>
                              <a:lnTo>
                                <a:pt x="7554595" y="1430020"/>
                              </a:lnTo>
                              <a:lnTo>
                                <a:pt x="5243195" y="1430020"/>
                              </a:lnTo>
                              <a:lnTo>
                                <a:pt x="5243195" y="832485"/>
                              </a:lnTo>
                              <a:lnTo>
                                <a:pt x="596900" y="832485"/>
                              </a:lnTo>
                              <a:lnTo>
                                <a:pt x="596900" y="1430020"/>
                              </a:lnTo>
                              <a:lnTo>
                                <a:pt x="0" y="1430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C716C" id="Gruppieren 2" o:spid="_x0000_s1026" style="position:absolute;margin-left:0;margin-top:0;width:595pt;height:174.35pt;z-index:251660800;mso-position-horizontal-relative:page;mso-position-vertical-relative:page;mso-width-relative:margin;mso-height-relative:margin" coordsize="75564,2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9" o:spid="_x0000_s1027" type="#_x0000_t75" style="position:absolute;left:58230;top:14318;width:5829;height: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">
                <v:imagedata r:id="rId2" o:title=""/>
                <v:path arrowok="t"/>
              </v:shape>
              <v:shape id="Freihandform: Form 5" o:spid="_x0000_s1028" style="position:absolute;width:75564;height:14436;visibility:visible;mso-wrap-style:square;v-text-anchor:middle" coordsize="7554595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" path="m,l7554595,r,1430020l5243195,1430020r,-597535l596900,832485r,597535l,1430020,,xe" fillcolor="#e3e3e3" stroked="f" strokeweight="2pt">
                <v:path arrowok="t" o:connecttype="custom" o:connectlocs="0,0;7556400,0;7556400,1443600;5244448,1443600;5244448,840391;597043,840391;597043,1443600;0,1443600" o:connectangles="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C7D3" w14:textId="093C7C63" w:rsidR="00EC057B" w:rsidRDefault="0047388E" w:rsidP="00CC683D">
    <w:r>
      <w:rPr>
        <w:rStyle w:val="Randspalte"/>
        <w:noProof/>
      </w:rPr>
      <w:t>0546 Stuttgart, Germany</w:t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2848" behindDoc="0" locked="1" layoutInCell="1" allowOverlap="1" wp14:anchorId="28F2CAD1" wp14:editId="055B79D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865" cy="2213610"/>
              <wp:effectExtent l="0" t="0" r="6985" b="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865" cy="2213610"/>
                        <a:chOff x="0" y="0"/>
                        <a:chExt cx="7556400" cy="2216115"/>
                      </a:xfrm>
                    </wpg:grpSpPr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3020" y="1431890"/>
                          <a:ext cx="582930" cy="78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Freihandform: Form 5"/>
                      <wps:cNvSpPr/>
                      <wps:spPr>
                        <a:xfrm>
                          <a:off x="0" y="0"/>
                          <a:ext cx="7556400" cy="1443600"/>
                        </a:xfrm>
                        <a:custGeom>
                          <a:avLst/>
                          <a:gdLst>
                            <a:gd name="connsiteX0" fmla="*/ 0 w 7554595"/>
                            <a:gd name="connsiteY0" fmla="*/ 0 h 1430020"/>
                            <a:gd name="connsiteX1" fmla="*/ 7554595 w 7554595"/>
                            <a:gd name="connsiteY1" fmla="*/ 0 h 1430020"/>
                            <a:gd name="connsiteX2" fmla="*/ 7554595 w 7554595"/>
                            <a:gd name="connsiteY2" fmla="*/ 1430020 h 1430020"/>
                            <a:gd name="connsiteX3" fmla="*/ 5243195 w 7554595"/>
                            <a:gd name="connsiteY3" fmla="*/ 1430020 h 1430020"/>
                            <a:gd name="connsiteX4" fmla="*/ 5243195 w 7554595"/>
                            <a:gd name="connsiteY4" fmla="*/ 832485 h 1430020"/>
                            <a:gd name="connsiteX5" fmla="*/ 596900 w 7554595"/>
                            <a:gd name="connsiteY5" fmla="*/ 832485 h 1430020"/>
                            <a:gd name="connsiteX6" fmla="*/ 596900 w 7554595"/>
                            <a:gd name="connsiteY6" fmla="*/ 1430020 h 1430020"/>
                            <a:gd name="connsiteX7" fmla="*/ 0 w 7554595"/>
                            <a:gd name="connsiteY7" fmla="*/ 1430020 h 1430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54595" h="1430020">
                              <a:moveTo>
                                <a:pt x="0" y="0"/>
                              </a:moveTo>
                              <a:lnTo>
                                <a:pt x="7554595" y="0"/>
                              </a:lnTo>
                              <a:lnTo>
                                <a:pt x="7554595" y="1430020"/>
                              </a:lnTo>
                              <a:lnTo>
                                <a:pt x="5243195" y="1430020"/>
                              </a:lnTo>
                              <a:lnTo>
                                <a:pt x="5243195" y="832485"/>
                              </a:lnTo>
                              <a:lnTo>
                                <a:pt x="596900" y="832485"/>
                              </a:lnTo>
                              <a:lnTo>
                                <a:pt x="596900" y="1430020"/>
                              </a:lnTo>
                              <a:lnTo>
                                <a:pt x="0" y="1430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049D9B" id="Gruppieren 3" o:spid="_x0000_s1026" style="position:absolute;margin-left:0;margin-top:0;width:594.95pt;height:174.3pt;z-index:251662848;mso-position-horizontal-relative:page;mso-position-vertical-relative:page;mso-width-relative:margin;mso-height-relative:margin" coordsize="75564,2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7" type="#_x0000_t75" style="position:absolute;left:58230;top:14318;width:5829;height: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">
                <v:imagedata r:id="rId2" o:title=""/>
                <v:path arrowok="t"/>
              </v:shape>
              <v:shape id="Freihandform: Form 5" o:spid="_x0000_s1028" style="position:absolute;width:75564;height:14436;visibility:visible;mso-wrap-style:square;v-text-anchor:middle" coordsize="7554595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" path="m,l7554595,r,1430020l5243195,1430020r,-597535l596900,832485r,597535l,1430020,,xe" fillcolor="#e3e3e3" stroked="f" strokeweight="2pt">
                <v:path arrowok="t" o:connecttype="custom" o:connectlocs="0,0;7556400,0;7556400,1443600;5244448,1443600;5244448,840391;597043,840391;597043,1443600;0,1443600" o:connectangles="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D4F85"/>
    <w:multiLevelType w:val="hybridMultilevel"/>
    <w:tmpl w:val="AC4EBF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7458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AF"/>
    <w:rsid w:val="00002C6C"/>
    <w:rsid w:val="0001462C"/>
    <w:rsid w:val="00017330"/>
    <w:rsid w:val="00084357"/>
    <w:rsid w:val="000904FB"/>
    <w:rsid w:val="00090A2F"/>
    <w:rsid w:val="00094228"/>
    <w:rsid w:val="000A650C"/>
    <w:rsid w:val="000B50F3"/>
    <w:rsid w:val="000F6B6C"/>
    <w:rsid w:val="001052E0"/>
    <w:rsid w:val="00146D7B"/>
    <w:rsid w:val="001518DC"/>
    <w:rsid w:val="0018725A"/>
    <w:rsid w:val="001A219D"/>
    <w:rsid w:val="001B798D"/>
    <w:rsid w:val="002048D6"/>
    <w:rsid w:val="00207DB0"/>
    <w:rsid w:val="00222440"/>
    <w:rsid w:val="002226B5"/>
    <w:rsid w:val="00236597"/>
    <w:rsid w:val="00240A51"/>
    <w:rsid w:val="00243197"/>
    <w:rsid w:val="002546E1"/>
    <w:rsid w:val="00264B5B"/>
    <w:rsid w:val="00274C79"/>
    <w:rsid w:val="002C1240"/>
    <w:rsid w:val="002E4ABC"/>
    <w:rsid w:val="002F781B"/>
    <w:rsid w:val="00310611"/>
    <w:rsid w:val="0031740B"/>
    <w:rsid w:val="00333ED5"/>
    <w:rsid w:val="00370C29"/>
    <w:rsid w:val="00373224"/>
    <w:rsid w:val="003900FB"/>
    <w:rsid w:val="003A11DB"/>
    <w:rsid w:val="003A6ACD"/>
    <w:rsid w:val="003B1D08"/>
    <w:rsid w:val="00401DDE"/>
    <w:rsid w:val="00416151"/>
    <w:rsid w:val="0045723B"/>
    <w:rsid w:val="00460BE1"/>
    <w:rsid w:val="004643BB"/>
    <w:rsid w:val="0047388E"/>
    <w:rsid w:val="004A02E3"/>
    <w:rsid w:val="004B5EFA"/>
    <w:rsid w:val="004B601E"/>
    <w:rsid w:val="004B6209"/>
    <w:rsid w:val="004D6FD2"/>
    <w:rsid w:val="004E66DE"/>
    <w:rsid w:val="00530C1B"/>
    <w:rsid w:val="00541674"/>
    <w:rsid w:val="00543628"/>
    <w:rsid w:val="00564CC6"/>
    <w:rsid w:val="00572C7A"/>
    <w:rsid w:val="005A7196"/>
    <w:rsid w:val="005B31DE"/>
    <w:rsid w:val="005D6D9F"/>
    <w:rsid w:val="00615B50"/>
    <w:rsid w:val="006544B3"/>
    <w:rsid w:val="00654C57"/>
    <w:rsid w:val="00681061"/>
    <w:rsid w:val="006D299A"/>
    <w:rsid w:val="006D61E2"/>
    <w:rsid w:val="006E2410"/>
    <w:rsid w:val="00725236"/>
    <w:rsid w:val="0072617D"/>
    <w:rsid w:val="007405E3"/>
    <w:rsid w:val="00744B57"/>
    <w:rsid w:val="00764784"/>
    <w:rsid w:val="007654B7"/>
    <w:rsid w:val="007A4EAB"/>
    <w:rsid w:val="007A598B"/>
    <w:rsid w:val="007E25AA"/>
    <w:rsid w:val="007F5F82"/>
    <w:rsid w:val="0080230A"/>
    <w:rsid w:val="00811CDE"/>
    <w:rsid w:val="00812A8E"/>
    <w:rsid w:val="00816038"/>
    <w:rsid w:val="0084586A"/>
    <w:rsid w:val="00862639"/>
    <w:rsid w:val="008675EF"/>
    <w:rsid w:val="00872393"/>
    <w:rsid w:val="008849C1"/>
    <w:rsid w:val="00886F78"/>
    <w:rsid w:val="0089686A"/>
    <w:rsid w:val="00896B35"/>
    <w:rsid w:val="008A695F"/>
    <w:rsid w:val="008C5453"/>
    <w:rsid w:val="008F1763"/>
    <w:rsid w:val="00913A49"/>
    <w:rsid w:val="00914451"/>
    <w:rsid w:val="009277BE"/>
    <w:rsid w:val="00932C01"/>
    <w:rsid w:val="0096412B"/>
    <w:rsid w:val="00970999"/>
    <w:rsid w:val="00975569"/>
    <w:rsid w:val="00980A2A"/>
    <w:rsid w:val="00983675"/>
    <w:rsid w:val="00985E78"/>
    <w:rsid w:val="00985FEB"/>
    <w:rsid w:val="009A170C"/>
    <w:rsid w:val="009A3F30"/>
    <w:rsid w:val="009B137D"/>
    <w:rsid w:val="009B588E"/>
    <w:rsid w:val="009B6BD1"/>
    <w:rsid w:val="009C2131"/>
    <w:rsid w:val="009C52EA"/>
    <w:rsid w:val="009D2CC4"/>
    <w:rsid w:val="009D67F0"/>
    <w:rsid w:val="009F0600"/>
    <w:rsid w:val="00A00FC9"/>
    <w:rsid w:val="00A06677"/>
    <w:rsid w:val="00A1441B"/>
    <w:rsid w:val="00A345AF"/>
    <w:rsid w:val="00A66744"/>
    <w:rsid w:val="00A713F1"/>
    <w:rsid w:val="00A935C7"/>
    <w:rsid w:val="00AA3C4C"/>
    <w:rsid w:val="00AC2D3E"/>
    <w:rsid w:val="00AC649D"/>
    <w:rsid w:val="00B27E7E"/>
    <w:rsid w:val="00B32C83"/>
    <w:rsid w:val="00B40D58"/>
    <w:rsid w:val="00B73C6A"/>
    <w:rsid w:val="00B76F55"/>
    <w:rsid w:val="00B776B6"/>
    <w:rsid w:val="00B85591"/>
    <w:rsid w:val="00B86E9A"/>
    <w:rsid w:val="00B94186"/>
    <w:rsid w:val="00BA74AC"/>
    <w:rsid w:val="00BB3AC6"/>
    <w:rsid w:val="00BC47A6"/>
    <w:rsid w:val="00C04D26"/>
    <w:rsid w:val="00C30E32"/>
    <w:rsid w:val="00C663A5"/>
    <w:rsid w:val="00C836CD"/>
    <w:rsid w:val="00CB567E"/>
    <w:rsid w:val="00CC683D"/>
    <w:rsid w:val="00CD2B51"/>
    <w:rsid w:val="00CD5864"/>
    <w:rsid w:val="00CE7B90"/>
    <w:rsid w:val="00D028A9"/>
    <w:rsid w:val="00D21775"/>
    <w:rsid w:val="00D34BEB"/>
    <w:rsid w:val="00D4149F"/>
    <w:rsid w:val="00D70227"/>
    <w:rsid w:val="00D77912"/>
    <w:rsid w:val="00DD5653"/>
    <w:rsid w:val="00DE5299"/>
    <w:rsid w:val="00DE6B8B"/>
    <w:rsid w:val="00DF04B7"/>
    <w:rsid w:val="00DF236F"/>
    <w:rsid w:val="00E024A4"/>
    <w:rsid w:val="00E13B79"/>
    <w:rsid w:val="00E1613A"/>
    <w:rsid w:val="00E1792C"/>
    <w:rsid w:val="00E31EE9"/>
    <w:rsid w:val="00E327D7"/>
    <w:rsid w:val="00E356C0"/>
    <w:rsid w:val="00E505BC"/>
    <w:rsid w:val="00E6560A"/>
    <w:rsid w:val="00E82ECA"/>
    <w:rsid w:val="00E87525"/>
    <w:rsid w:val="00E90723"/>
    <w:rsid w:val="00E93792"/>
    <w:rsid w:val="00EA0380"/>
    <w:rsid w:val="00EA5E4A"/>
    <w:rsid w:val="00EC057B"/>
    <w:rsid w:val="00ED5C57"/>
    <w:rsid w:val="00F1559B"/>
    <w:rsid w:val="00F20CF3"/>
    <w:rsid w:val="00F214D3"/>
    <w:rsid w:val="00F4167A"/>
    <w:rsid w:val="00F4583E"/>
    <w:rsid w:val="00F51780"/>
    <w:rsid w:val="00FA3EC1"/>
    <w:rsid w:val="00FB783A"/>
    <w:rsid w:val="00FD298E"/>
    <w:rsid w:val="00FF2A75"/>
    <w:rsid w:val="00F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89D03"/>
  <w15:docId w15:val="{A4D40D92-0F8A-4374-8B7A-960BCD00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683D"/>
    <w:pPr>
      <w:spacing w:after="260"/>
    </w:pPr>
    <w:rPr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2B51"/>
    <w:pPr>
      <w:keepNext/>
      <w:keepLines/>
      <w:spacing w:after="900" w:line="269" w:lineRule="auto"/>
      <w:contextualSpacing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C683D"/>
    <w:pPr>
      <w:keepNext/>
      <w:keepLines/>
      <w:spacing w:before="600" w:after="0"/>
      <w:outlineLvl w:val="1"/>
    </w:pPr>
    <w:rPr>
      <w:rFonts w:asciiTheme="majorHAnsi" w:eastAsiaTheme="majorEastAsia" w:hAnsiTheme="majorHAnsi" w:cstheme="majorBidi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451"/>
  </w:style>
  <w:style w:type="paragraph" w:styleId="Pidipagina">
    <w:name w:val="footer"/>
    <w:basedOn w:val="Normale"/>
    <w:link w:val="PidipaginaCarattere"/>
    <w:uiPriority w:val="99"/>
    <w:unhideWhenUsed/>
    <w:rsid w:val="00090A2F"/>
    <w:pPr>
      <w:tabs>
        <w:tab w:val="center" w:pos="4536"/>
        <w:tab w:val="right" w:pos="9072"/>
      </w:tabs>
      <w:spacing w:after="0" w:line="240" w:lineRule="auto"/>
    </w:pPr>
    <w:rPr>
      <w:sz w:val="13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0A2F"/>
    <w:rPr>
      <w:sz w:val="1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45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4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">
    <w:name w:val="Zahl"/>
    <w:rsid w:val="00E356C0"/>
    <w:pPr>
      <w:framePr w:w="1576" w:h="306" w:hSpace="142" w:wrap="around" w:vAnchor="page" w:hAnchor="page" w:x="9164" w:y="5059" w:anchorLock="1"/>
      <w:spacing w:after="0"/>
    </w:pPr>
    <w:rPr>
      <w:sz w:val="20"/>
      <w:szCs w:val="20"/>
    </w:rPr>
  </w:style>
  <w:style w:type="character" w:customStyle="1" w:styleId="Randspalte">
    <w:name w:val="Randspalte"/>
    <w:uiPriority w:val="1"/>
    <w:rsid w:val="0047388E"/>
    <w:rPr>
      <w:rFonts w:asciiTheme="minorHAnsi" w:hAnsiTheme="minorHAnsi"/>
      <w:sz w:val="16"/>
      <w:szCs w:val="16"/>
    </w:rPr>
  </w:style>
  <w:style w:type="character" w:styleId="Enfasigrassetto">
    <w:name w:val="Strong"/>
    <w:basedOn w:val="Carpredefinitoparagrafo"/>
    <w:uiPriority w:val="22"/>
    <w:rsid w:val="00E356C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CD2B51"/>
    <w:rPr>
      <w:rFonts w:asciiTheme="majorHAnsi" w:eastAsiaTheme="majorEastAsia" w:hAnsiTheme="majorHAnsi" w:cstheme="majorBidi"/>
      <w:b/>
      <w:sz w:val="40"/>
      <w:szCs w:val="40"/>
    </w:rPr>
  </w:style>
  <w:style w:type="paragraph" w:customStyle="1" w:styleId="InhaltmitSeite">
    <w:name w:val="Inhalt mit Seite"/>
    <w:qFormat/>
    <w:rsid w:val="00FB783A"/>
    <w:pPr>
      <w:pBdr>
        <w:bottom w:val="single" w:sz="6" w:space="1" w:color="auto"/>
      </w:pBdr>
      <w:tabs>
        <w:tab w:val="right" w:pos="6691"/>
      </w:tabs>
      <w:spacing w:after="120"/>
      <w:ind w:right="169"/>
    </w:pPr>
    <w:rPr>
      <w:b/>
    </w:rPr>
  </w:style>
  <w:style w:type="paragraph" w:customStyle="1" w:styleId="InhaltersteZeile">
    <w:name w:val="Inhalt erste Zeile"/>
    <w:qFormat/>
    <w:rsid w:val="00F214D3"/>
    <w:pPr>
      <w:spacing w:before="200" w:after="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CC683D"/>
    <w:rPr>
      <w:rFonts w:asciiTheme="majorHAnsi" w:eastAsiaTheme="majorEastAsia" w:hAnsiTheme="majorHAnsi" w:cstheme="majorBidi"/>
      <w:b/>
      <w:sz w:val="20"/>
      <w:szCs w:val="20"/>
    </w:rPr>
  </w:style>
  <w:style w:type="paragraph" w:customStyle="1" w:styleId="Tag">
    <w:name w:val="Tag"/>
    <w:basedOn w:val="Normale"/>
    <w:rsid w:val="00B73C6A"/>
    <w:pPr>
      <w:framePr w:w="2404" w:h="255" w:hSpace="142" w:wrap="around" w:vAnchor="page" w:hAnchor="page" w:x="9164" w:y="6856" w:anchorLock="1"/>
    </w:pPr>
    <w:rPr>
      <w:noProof/>
      <w:sz w:val="16"/>
      <w:szCs w:val="16"/>
    </w:rPr>
  </w:style>
  <w:style w:type="paragraph" w:customStyle="1" w:styleId="Ansprechpartner">
    <w:name w:val="Ansprechpartner"/>
    <w:basedOn w:val="Normale"/>
    <w:rsid w:val="00B73C6A"/>
    <w:pPr>
      <w:framePr w:w="2340" w:h="2535" w:hSpace="141" w:wrap="around" w:vAnchor="text" w:hAnchor="page" w:x="9194" w:y="35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92C"/>
    <w:rPr>
      <w:color w:val="000000" w:themeColor="text1"/>
      <w:u w:val="non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E1792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rsid w:val="006544B3"/>
    <w:pPr>
      <w:ind w:left="720"/>
      <w:contextualSpacing/>
    </w:pPr>
  </w:style>
  <w:style w:type="paragraph" w:customStyle="1" w:styleId="01Flietext">
    <w:name w:val="01_Fließtext"/>
    <w:basedOn w:val="Normale"/>
    <w:qFormat/>
    <w:rsid w:val="006544B3"/>
    <w:pPr>
      <w:spacing w:after="0" w:line="284" w:lineRule="exact"/>
    </w:pPr>
    <w:rPr>
      <w:rFonts w:ascii="Daimler CS Light" w:eastAsia="SimSun" w:hAnsi="Daimler CS Light"/>
      <w:sz w:val="21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8968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9686A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686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68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686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6E2410"/>
    <w:pPr>
      <w:spacing w:after="200"/>
    </w:pPr>
    <w:rPr>
      <w:rFonts w:ascii="Smart Courier Condensed" w:eastAsia="Times New Roman" w:hAnsi="Smart Courier Condensed" w:cs="Times New Roman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E2410"/>
    <w:rPr>
      <w:rFonts w:ascii="Smart Courier Condensed" w:eastAsia="Times New Roman" w:hAnsi="Smart Courier Condensed" w:cs="Times New Roman"/>
      <w:sz w:val="20"/>
      <w:szCs w:val="20"/>
    </w:rPr>
  </w:style>
  <w:style w:type="character" w:styleId="Rimandonotaapidipagina">
    <w:name w:val="footnote reference"/>
    <w:semiHidden/>
    <w:rsid w:val="006E24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B\AppData\Local\Microsoft\Windows\Temporary%20Internet%20Files\Content.Outlook\PADMGCA7\smart%20deutsch_281119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mart">
      <a:majorFont>
        <a:latin typeface="FOR smart Next TT"/>
        <a:ea typeface=""/>
        <a:cs typeface=""/>
      </a:majorFont>
      <a:minorFont>
        <a:latin typeface="FOR smart Next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smart deutsch_281119.dotx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OLIVER SCHROTT KOMMUNIKATION GmbH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COM/MB</dc:creator>
  <cp:lastModifiedBy>Odinzoff, Vadim (183)</cp:lastModifiedBy>
  <cp:revision>4</cp:revision>
  <cp:lastPrinted>2019-09-10T09:55:00Z</cp:lastPrinted>
  <dcterms:created xsi:type="dcterms:W3CDTF">2024-11-08T09:26:00Z</dcterms:created>
  <dcterms:modified xsi:type="dcterms:W3CDTF">2024-11-08T18:13:00Z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2024-11-08T09:26:47Z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49697128-52e3-420b-8878-9916dd1aa737</vt:lpwstr>
  </property>
  <property fmtid="{D5CDD505-2E9C-101B-9397-08002B2CF9AE}" pid="8" name="MSIP_Label_924dbb1d-991d-4bbd-aad5-33bac1d8ffaf_ContentBits">
    <vt:lpwstr>0</vt:lpwstr>
  </property>
</Properties>
</file>