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88" w:rsidRPr="00F92541" w:rsidRDefault="00E07388" w:rsidP="009D2DED">
      <w:pPr>
        <w:spacing w:after="0" w:line="360" w:lineRule="auto"/>
        <w:rPr>
          <w:rFonts w:ascii="CorpoSLig" w:hAnsi="CorpoSLig"/>
          <w:color w:val="FF0000"/>
          <w:sz w:val="21"/>
        </w:rPr>
      </w:pPr>
    </w:p>
    <w:p w:rsidR="00E07388" w:rsidRDefault="00E07388" w:rsidP="009D2DED">
      <w:pPr>
        <w:pStyle w:val="SublinevorHeadline"/>
        <w:spacing w:line="360" w:lineRule="auto"/>
        <w:rPr>
          <w:rFonts w:ascii="CorpoSLig" w:hAnsi="CorpoSLig"/>
        </w:rPr>
        <w:sectPr w:rsidR="00E07388" w:rsidSect="00F92541">
          <w:headerReference w:type="default" r:id="rId10"/>
          <w:headerReference w:type="first" r:id="rId11"/>
          <w:type w:val="continuous"/>
          <w:pgSz w:w="11907" w:h="16839" w:code="9"/>
          <w:pgMar w:top="3508" w:right="3289" w:bottom="1304" w:left="1418" w:header="0" w:footer="57" w:gutter="0"/>
          <w:cols w:space="720"/>
          <w:titlePg/>
          <w:docGrid w:linePitch="354"/>
        </w:sectPr>
      </w:pPr>
    </w:p>
    <w:p w:rsidR="00E07388" w:rsidRPr="00F92541" w:rsidRDefault="00E07388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sz w:val="22"/>
        </w:rPr>
      </w:pPr>
      <w:r w:rsidRPr="00F92541">
        <w:rPr>
          <w:rFonts w:ascii="CorpoA" w:hAnsi="CorpoA"/>
          <w:sz w:val="22"/>
        </w:rPr>
        <w:t>Informazione stampa</w:t>
      </w:r>
    </w:p>
    <w:p w:rsidR="00A75DFD" w:rsidRPr="00F92541" w:rsidRDefault="00A75DFD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b w:val="0"/>
          <w:sz w:val="22"/>
        </w:rPr>
      </w:pPr>
    </w:p>
    <w:p w:rsidR="00A75DFD" w:rsidRPr="00A75DFD" w:rsidRDefault="00A75DFD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b w:val="0"/>
          <w:sz w:val="14"/>
        </w:rPr>
      </w:pPr>
    </w:p>
    <w:p w:rsidR="00E07388" w:rsidRPr="00F92541" w:rsidRDefault="00E07388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b w:val="0"/>
          <w:sz w:val="22"/>
        </w:rPr>
      </w:pPr>
      <w:r w:rsidRPr="00F92541">
        <w:rPr>
          <w:rFonts w:ascii="CorpoA" w:hAnsi="CorpoA"/>
          <w:b w:val="0"/>
          <w:sz w:val="22"/>
        </w:rPr>
        <w:t>2</w:t>
      </w:r>
      <w:r w:rsidR="00F92541">
        <w:rPr>
          <w:rFonts w:ascii="CorpoA" w:hAnsi="CorpoA"/>
          <w:b w:val="0"/>
          <w:sz w:val="22"/>
        </w:rPr>
        <w:t>5</w:t>
      </w:r>
      <w:r w:rsidRPr="00F92541">
        <w:rPr>
          <w:rFonts w:ascii="CorpoA" w:hAnsi="CorpoA"/>
          <w:b w:val="0"/>
          <w:sz w:val="22"/>
        </w:rPr>
        <w:t xml:space="preserve"> luglio 2016</w:t>
      </w:r>
    </w:p>
    <w:p w:rsidR="00DA040F" w:rsidRPr="00A75DFD" w:rsidRDefault="00A75DFD" w:rsidP="009D2DED">
      <w:pPr>
        <w:pStyle w:val="20Headline"/>
        <w:keepNext w:val="0"/>
        <w:spacing w:after="0" w:line="360" w:lineRule="auto"/>
        <w:rPr>
          <w:b w:val="0"/>
          <w:sz w:val="22"/>
          <w:u w:val="single"/>
        </w:rPr>
      </w:pPr>
      <w:r w:rsidRPr="00A75DFD">
        <w:rPr>
          <w:b w:val="0"/>
          <w:sz w:val="22"/>
          <w:u w:val="single"/>
        </w:rPr>
        <w:lastRenderedPageBreak/>
        <w:t>La prima automobilista della storia</w:t>
      </w:r>
    </w:p>
    <w:p w:rsidR="00DA040F" w:rsidRDefault="00DA040F" w:rsidP="009D2DED">
      <w:pPr>
        <w:pStyle w:val="20Headline"/>
        <w:keepNext w:val="0"/>
        <w:spacing w:after="0" w:line="360" w:lineRule="auto"/>
        <w:rPr>
          <w:b w:val="0"/>
          <w:sz w:val="36"/>
        </w:rPr>
      </w:pPr>
    </w:p>
    <w:p w:rsidR="00E07388" w:rsidRPr="00DA040F" w:rsidRDefault="00A939E8" w:rsidP="009D2DED">
      <w:pPr>
        <w:pStyle w:val="20Headline"/>
        <w:keepNext w:val="0"/>
        <w:spacing w:after="0" w:line="360" w:lineRule="auto"/>
        <w:rPr>
          <w:b w:val="0"/>
          <w:sz w:val="36"/>
        </w:rPr>
      </w:pPr>
      <w:proofErr w:type="spellStart"/>
      <w:r w:rsidRPr="00DA040F">
        <w:rPr>
          <w:b w:val="0"/>
          <w:sz w:val="36"/>
        </w:rPr>
        <w:t>Bertha</w:t>
      </w:r>
      <w:proofErr w:type="spellEnd"/>
      <w:r w:rsidRPr="00DA040F">
        <w:rPr>
          <w:b w:val="0"/>
          <w:sz w:val="36"/>
        </w:rPr>
        <w:t xml:space="preserve"> </w:t>
      </w:r>
      <w:proofErr w:type="spellStart"/>
      <w:r w:rsidRPr="00DA040F">
        <w:rPr>
          <w:b w:val="0"/>
          <w:sz w:val="36"/>
        </w:rPr>
        <w:t>Benz</w:t>
      </w:r>
      <w:proofErr w:type="spellEnd"/>
      <w:r w:rsidR="00E07388" w:rsidRPr="00DA040F">
        <w:rPr>
          <w:b w:val="0"/>
          <w:sz w:val="36"/>
        </w:rPr>
        <w:t xml:space="preserve"> entra a far parte della Hall of Fame</w:t>
      </w:r>
    </w:p>
    <w:p w:rsidR="00A939E8" w:rsidRPr="00A939E8" w:rsidRDefault="00A939E8" w:rsidP="009D2DED">
      <w:pPr>
        <w:pStyle w:val="20Headline"/>
        <w:keepNext w:val="0"/>
        <w:spacing w:after="0" w:line="360" w:lineRule="auto"/>
        <w:rPr>
          <w:sz w:val="36"/>
        </w:rPr>
      </w:pPr>
    </w:p>
    <w:p w:rsidR="00E07388" w:rsidRDefault="00E07388" w:rsidP="009D2DED">
      <w:pPr>
        <w:pStyle w:val="40Continoustext11pt"/>
        <w:spacing w:after="0" w:line="360" w:lineRule="auto"/>
        <w:rPr>
          <w:b/>
        </w:rPr>
      </w:pPr>
      <w:bookmarkStart w:id="0" w:name="_GoBack"/>
      <w:proofErr w:type="spellStart"/>
      <w:r w:rsidRPr="009D2DED">
        <w:rPr>
          <w:b/>
        </w:rPr>
        <w:t>Bertha</w:t>
      </w:r>
      <w:proofErr w:type="spellEnd"/>
      <w:r w:rsidRPr="009D2DED">
        <w:rPr>
          <w:b/>
        </w:rPr>
        <w:t xml:space="preserve"> </w:t>
      </w:r>
      <w:proofErr w:type="spellStart"/>
      <w:r w:rsidRPr="009D2DED">
        <w:rPr>
          <w:b/>
        </w:rPr>
        <w:t>Benz</w:t>
      </w:r>
      <w:proofErr w:type="spellEnd"/>
      <w:r w:rsidRPr="009D2DED">
        <w:rPr>
          <w:b/>
        </w:rPr>
        <w:t xml:space="preserve">, prima </w:t>
      </w:r>
      <w:r w:rsidR="00A75DFD">
        <w:rPr>
          <w:b/>
        </w:rPr>
        <w:t>automobilista della storia</w:t>
      </w:r>
      <w:r w:rsidRPr="009D2DED">
        <w:rPr>
          <w:b/>
        </w:rPr>
        <w:t>, è sta</w:t>
      </w:r>
      <w:r w:rsidR="00F92541">
        <w:rPr>
          <w:b/>
        </w:rPr>
        <w:t xml:space="preserve">ta accolta nella Hall of Fame. </w:t>
      </w:r>
      <w:r w:rsidRPr="009D2DED">
        <w:rPr>
          <w:b/>
        </w:rPr>
        <w:t>Socia in affari</w:t>
      </w:r>
      <w:r w:rsidR="00A75DFD">
        <w:rPr>
          <w:b/>
        </w:rPr>
        <w:t>,</w:t>
      </w:r>
      <w:r w:rsidRPr="009D2DED">
        <w:rPr>
          <w:b/>
        </w:rPr>
        <w:t xml:space="preserve"> creativa e lungimirante</w:t>
      </w:r>
      <w:r w:rsidR="00A75DFD">
        <w:rPr>
          <w:b/>
        </w:rPr>
        <w:t>,</w:t>
      </w:r>
      <w:r w:rsidRPr="009D2DED">
        <w:rPr>
          <w:b/>
        </w:rPr>
        <w:t xml:space="preserve"> di suo marito, Carl Benz, membr</w:t>
      </w:r>
      <w:r w:rsidR="00A75DFD">
        <w:rPr>
          <w:b/>
        </w:rPr>
        <w:t xml:space="preserve">o della Hall of Fame dal 1984, </w:t>
      </w:r>
      <w:proofErr w:type="spellStart"/>
      <w:r w:rsidR="00A75DFD">
        <w:rPr>
          <w:b/>
        </w:rPr>
        <w:t>Bertha</w:t>
      </w:r>
      <w:proofErr w:type="spellEnd"/>
      <w:r w:rsidR="00A75DFD">
        <w:rPr>
          <w:b/>
        </w:rPr>
        <w:t xml:space="preserve"> è una f</w:t>
      </w:r>
      <w:r w:rsidRPr="009D2DED">
        <w:rPr>
          <w:b/>
        </w:rPr>
        <w:t xml:space="preserve">igura chiave nella presentazione della prima richiesta di brevetto per l’automobile del 1886 e nel dimostrare che l’invenzione di suo marito </w:t>
      </w:r>
      <w:r w:rsidR="00A75DFD">
        <w:rPr>
          <w:b/>
        </w:rPr>
        <w:t xml:space="preserve">era pronta a circolare </w:t>
      </w:r>
      <w:r w:rsidRPr="009D2DED">
        <w:rPr>
          <w:b/>
        </w:rPr>
        <w:t>su strada. Così facendo</w:t>
      </w:r>
      <w:r w:rsidR="00A75DFD">
        <w:rPr>
          <w:b/>
        </w:rPr>
        <w:t>,</w:t>
      </w:r>
      <w:r w:rsidRPr="009D2DED">
        <w:rPr>
          <w:b/>
        </w:rPr>
        <w:t xml:space="preserve"> si è guadagnata di diritto un </w:t>
      </w:r>
      <w:r w:rsidR="00A75DFD">
        <w:rPr>
          <w:b/>
        </w:rPr>
        <w:t>posto al sole nella storia come</w:t>
      </w:r>
      <w:r w:rsidR="00A75DFD" w:rsidRPr="00A75DFD">
        <w:rPr>
          <w:b/>
        </w:rPr>
        <w:t xml:space="preserve"> p</w:t>
      </w:r>
      <w:r w:rsidR="00F0708B">
        <w:rPr>
          <w:b/>
        </w:rPr>
        <w:t>rima automobilista della storia</w:t>
      </w:r>
      <w:r w:rsidR="00A939E8">
        <w:rPr>
          <w:b/>
        </w:rPr>
        <w:t>.</w:t>
      </w:r>
    </w:p>
    <w:bookmarkEnd w:id="0"/>
    <w:p w:rsidR="00A939E8" w:rsidRPr="009D2DED" w:rsidRDefault="00A939E8" w:rsidP="009D2DED">
      <w:pPr>
        <w:pStyle w:val="40Continoustext11pt"/>
        <w:spacing w:after="0" w:line="360" w:lineRule="auto"/>
        <w:rPr>
          <w:b/>
        </w:rPr>
      </w:pPr>
    </w:p>
    <w:p w:rsidR="00E07388" w:rsidRPr="009D2DED" w:rsidRDefault="00E07388" w:rsidP="009D2DED">
      <w:pPr>
        <w:pStyle w:val="Paragrafoelenco"/>
        <w:spacing w:after="0" w:line="360" w:lineRule="auto"/>
        <w:ind w:left="0"/>
      </w:pPr>
      <w:proofErr w:type="spellStart"/>
      <w:r w:rsidRPr="009D2DED">
        <w:t>Bertha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 diede a suo marito Carl Benz la possibilità di guidare la sua azienda e dedicarsi alla sua invenzione garantendogli la necessaria base finanziaria: investì, infatti, l’eredità ricevuta dai genitori e si impegnò in prima persona per raggiungere questo </w:t>
      </w:r>
      <w:r w:rsidR="00EA258B">
        <w:t xml:space="preserve">storico </w:t>
      </w:r>
      <w:r w:rsidRPr="009D2DED">
        <w:t>traguardo</w:t>
      </w:r>
      <w:r w:rsidR="00EA258B">
        <w:t>,</w:t>
      </w:r>
      <w:r w:rsidRPr="009D2DED">
        <w:t xml:space="preserve"> con una visione ben chiara dell’importanza del lavoro di suo marito. </w:t>
      </w:r>
      <w:r w:rsidR="00A75DFD">
        <w:t>Lei</w:t>
      </w:r>
      <w:r w:rsidRPr="009D2DED">
        <w:t xml:space="preserve"> stessa voleva che questo progetto prendesse concretamente forma. Non è difficile immaginare che </w:t>
      </w:r>
      <w:proofErr w:type="spellStart"/>
      <w:r w:rsidRPr="009D2DED">
        <w:t>Bertha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 avesse grande personalità e carattere</w:t>
      </w:r>
      <w:r w:rsidR="00514FFD">
        <w:t>,</w:t>
      </w:r>
      <w:r w:rsidRPr="009D2DED">
        <w:t xml:space="preserve"> </w:t>
      </w:r>
      <w:r w:rsidR="00514FFD">
        <w:t xml:space="preserve">ben </w:t>
      </w:r>
      <w:r w:rsidR="00EA258B">
        <w:t>oltre il</w:t>
      </w:r>
      <w:r w:rsidR="00514FFD">
        <w:t xml:space="preserve"> semplice assioma che </w:t>
      </w:r>
      <w:r w:rsidRPr="009D2DED">
        <w:t xml:space="preserve">dietro ogni grande uomo </w:t>
      </w:r>
      <w:r w:rsidR="00EA258B">
        <w:t>vede</w:t>
      </w:r>
      <w:r w:rsidRPr="009D2DED">
        <w:t xml:space="preserve"> sempre una grande donna. </w:t>
      </w:r>
      <w:proofErr w:type="spellStart"/>
      <w:r w:rsidRPr="009D2DED">
        <w:t>Bertha</w:t>
      </w:r>
      <w:proofErr w:type="spellEnd"/>
      <w:r w:rsidRPr="009D2DED">
        <w:t xml:space="preserve"> riusc</w:t>
      </w:r>
      <w:r w:rsidRPr="009D2DED">
        <w:rPr>
          <w:rFonts w:cs="CorpoA"/>
        </w:rPr>
        <w:t>ì</w:t>
      </w:r>
      <w:r w:rsidRPr="009D2DED">
        <w:t xml:space="preserve"> a fare in modo che Carl credesse nelle sue capacit</w:t>
      </w:r>
      <w:r w:rsidRPr="009D2DED">
        <w:rPr>
          <w:rFonts w:cs="CorpoA"/>
        </w:rPr>
        <w:t>à</w:t>
      </w:r>
      <w:r w:rsidRPr="009D2DED">
        <w:t xml:space="preserve"> per realizzare il suo sogno, superare i periodi difficili e continuare a fare sempre nuovi tentativi.  </w:t>
      </w:r>
    </w:p>
    <w:p w:rsidR="00E07388" w:rsidRPr="009D2DED" w:rsidRDefault="00E07388" w:rsidP="009D2DED">
      <w:pPr>
        <w:pStyle w:val="Paragrafoelenco"/>
        <w:spacing w:after="0" w:line="360" w:lineRule="auto"/>
        <w:ind w:left="0"/>
      </w:pPr>
    </w:p>
    <w:p w:rsidR="00E07388" w:rsidRPr="009D2DED" w:rsidRDefault="00E07388" w:rsidP="009D2DED">
      <w:pPr>
        <w:pStyle w:val="Paragrafoelenco"/>
        <w:spacing w:after="0" w:line="360" w:lineRule="auto"/>
        <w:ind w:left="0"/>
      </w:pPr>
      <w:r w:rsidRPr="009D2DED">
        <w:t>“Mia nonna è stata molto import</w:t>
      </w:r>
      <w:r w:rsidR="00EA258B">
        <w:t xml:space="preserve">ante per me. Il suo ruolo nel dare </w:t>
      </w:r>
      <w:proofErr w:type="spellStart"/>
      <w:r w:rsidR="00EA258B">
        <w:t>comncretezza</w:t>
      </w:r>
      <w:proofErr w:type="spellEnd"/>
      <w:r w:rsidR="00EA258B">
        <w:t xml:space="preserve"> al</w:t>
      </w:r>
      <w:r w:rsidRPr="009D2DED">
        <w:t xml:space="preserve">l’invenzione di suo marito è stato un </w:t>
      </w:r>
      <w:r w:rsidRPr="009D2DED">
        <w:rPr>
          <w:i/>
        </w:rPr>
        <w:t>leitmotiv</w:t>
      </w:r>
      <w:r w:rsidRPr="009D2DED">
        <w:t xml:space="preserve"> in famiglia. Personalmente mi sono sempre sforzata di far capire quanto </w:t>
      </w:r>
      <w:proofErr w:type="spellStart"/>
      <w:r w:rsidRPr="009D2DED">
        <w:t>Bertha</w:t>
      </w:r>
      <w:proofErr w:type="spellEnd"/>
      <w:r w:rsidRPr="009D2DED">
        <w:t xml:space="preserve"> abbia dovuto impegnarsi per rendere possibile tutto ciò” </w:t>
      </w:r>
      <w:r w:rsidR="00053579">
        <w:t xml:space="preserve">ha dichiarato </w:t>
      </w:r>
      <w:proofErr w:type="spellStart"/>
      <w:r w:rsidRPr="009D2DED">
        <w:t>Jutta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, pronipote di </w:t>
      </w:r>
      <w:proofErr w:type="spellStart"/>
      <w:r w:rsidRPr="009D2DED">
        <w:t>Bertha</w:t>
      </w:r>
      <w:proofErr w:type="spellEnd"/>
      <w:r w:rsidRPr="009D2DED">
        <w:t xml:space="preserve"> e Carl </w:t>
      </w:r>
      <w:proofErr w:type="spellStart"/>
      <w:r w:rsidRPr="009D2DED">
        <w:t>Benz</w:t>
      </w:r>
      <w:proofErr w:type="spellEnd"/>
      <w:r w:rsidRPr="009D2DED">
        <w:t xml:space="preserve">. “Anche per lei il ruolo di moglie sul finire del XIX secolo prevedeva che dovesse occuparsi della famiglia, crescere cinque </w:t>
      </w:r>
      <w:r w:rsidRPr="009D2DED">
        <w:lastRenderedPageBreak/>
        <w:t xml:space="preserve">figli, gestire la casa, cucinare e così via. I risultati che ha ottenuto sono stati quindi doppi rispetto a quelli di un uomo. Insomma, se mi è concesso dirlo, è tempo ormai che </w:t>
      </w:r>
      <w:proofErr w:type="spellStart"/>
      <w:r w:rsidRPr="009D2DED">
        <w:t>Bertha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 entri a far parte della Hall of Fame,</w:t>
      </w:r>
      <w:r w:rsidR="00EA258B">
        <w:t xml:space="preserve"> a 32 anni da Carl e a 130 dalla sua impresa</w:t>
      </w:r>
      <w:r w:rsidRPr="009D2DED">
        <w:t>. Personalmente sono molto soddisfatta che questo onore venga ora concesso anche alla mia bisnonna”.</w:t>
      </w:r>
    </w:p>
    <w:p w:rsidR="00E07388" w:rsidRPr="009D2DED" w:rsidRDefault="00E07388" w:rsidP="009D2DED">
      <w:pPr>
        <w:pStyle w:val="Paragrafoelenco"/>
        <w:spacing w:after="0" w:line="360" w:lineRule="auto"/>
        <w:ind w:left="0"/>
      </w:pPr>
    </w:p>
    <w:p w:rsidR="00053579" w:rsidRDefault="00E07388" w:rsidP="00053579">
      <w:pPr>
        <w:pStyle w:val="40Continoustext11pt"/>
        <w:spacing w:after="0" w:line="360" w:lineRule="auto"/>
      </w:pPr>
      <w:r w:rsidRPr="009D2DED">
        <w:t xml:space="preserve">Fino ad oggi </w:t>
      </w:r>
      <w:proofErr w:type="spellStart"/>
      <w:r w:rsidRPr="009D2DED">
        <w:t>Bertha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 era nota soprattutto per il primo lungo viaggio in auto della storia (da Mannheim a Pforzheim) nell’agosto del 1888 con i suoi figli Richard e </w:t>
      </w:r>
      <w:proofErr w:type="spellStart"/>
      <w:r w:rsidRPr="009D2DED">
        <w:t>Eugen</w:t>
      </w:r>
      <w:proofErr w:type="spellEnd"/>
      <w:r w:rsidRPr="009D2DED">
        <w:t>, all’insaputa del marito. Oggi quella tratta si percorre in un’ora (100 km), ma allora ci voleva molto di più.</w:t>
      </w:r>
      <w:r w:rsidR="00053579">
        <w:t xml:space="preserve"> </w:t>
      </w:r>
      <w:r w:rsidRPr="009D2DED">
        <w:t xml:space="preserve">Stando </w:t>
      </w:r>
      <w:r w:rsidR="00053579">
        <w:t xml:space="preserve">a quanto dichiarato dalla </w:t>
      </w:r>
      <w:r w:rsidRPr="009D2DED">
        <w:t xml:space="preserve">sua pronipote, </w:t>
      </w:r>
      <w:proofErr w:type="spellStart"/>
      <w:r w:rsidRPr="009D2DED">
        <w:t>Jutta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>, ci volle anche molto coraggio per affrontare quel percorso: il viaggio non era stato</w:t>
      </w:r>
      <w:r w:rsidR="00AC398E">
        <w:t>,</w:t>
      </w:r>
      <w:r w:rsidRPr="009D2DED">
        <w:t xml:space="preserve"> infatti</w:t>
      </w:r>
      <w:r w:rsidR="00AC398E">
        <w:t>,</w:t>
      </w:r>
      <w:r w:rsidRPr="009D2DED">
        <w:t xml:space="preserve"> preparato in alcun modo affinché suo marito non si accorgesse di nulla. Se si verificava un problema si limitava a risolverlo, senza colpo ferire. Fece sosta presso una farmacia di </w:t>
      </w:r>
      <w:proofErr w:type="spellStart"/>
      <w:r w:rsidRPr="009D2DED">
        <w:t>Wiesloch</w:t>
      </w:r>
      <w:proofErr w:type="spellEnd"/>
      <w:r w:rsidRPr="009D2DED">
        <w:t xml:space="preserve">, diventata il primo distributore di carburante del mondo, per acquistare della </w:t>
      </w:r>
      <w:r w:rsidRPr="009D2DED">
        <w:rPr>
          <w:rFonts w:ascii="Times New Roman" w:hAnsi="Times New Roman"/>
        </w:rPr>
        <w:t>‛</w:t>
      </w:r>
      <w:r w:rsidRPr="009D2DED">
        <w:t>ligroina</w:t>
      </w:r>
      <w:r w:rsidRPr="009D2DED">
        <w:rPr>
          <w:rFonts w:cs="CorpoA"/>
        </w:rPr>
        <w:t>’</w:t>
      </w:r>
      <w:r w:rsidRPr="009D2DED">
        <w:t xml:space="preserve">, una benzina solvente che alimentava la vettura. </w:t>
      </w:r>
    </w:p>
    <w:p w:rsidR="00053579" w:rsidRDefault="00053579" w:rsidP="00053579">
      <w:pPr>
        <w:pStyle w:val="40Continoustext11pt"/>
        <w:spacing w:after="0" w:line="360" w:lineRule="auto"/>
      </w:pPr>
    </w:p>
    <w:p w:rsidR="00E07388" w:rsidRPr="009D2DED" w:rsidRDefault="00E07388" w:rsidP="00053579">
      <w:pPr>
        <w:pStyle w:val="40Continoustext11pt"/>
        <w:spacing w:after="0" w:line="360" w:lineRule="auto"/>
      </w:pPr>
      <w:r w:rsidRPr="009D2DED">
        <w:t>Si ferm</w:t>
      </w:r>
      <w:r w:rsidRPr="009D2DED">
        <w:rPr>
          <w:rFonts w:cs="CorpoA"/>
        </w:rPr>
        <w:t>ò</w:t>
      </w:r>
      <w:r w:rsidRPr="009D2DED">
        <w:t xml:space="preserve"> anche presso un calzolaio a cui fece riparare la pelle della ganasce del freno. </w:t>
      </w:r>
      <w:proofErr w:type="spellStart"/>
      <w:r w:rsidRPr="009D2DED">
        <w:t>Bertha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 us</w:t>
      </w:r>
      <w:r w:rsidRPr="009D2DED">
        <w:rPr>
          <w:rFonts w:cs="CorpoA"/>
        </w:rPr>
        <w:t>ò</w:t>
      </w:r>
      <w:r w:rsidRPr="009D2DED">
        <w:t xml:space="preserve"> poi la spilla del suo cappello per pulire un condotto del carburante ostruito e risolse un problema ad un cavo di accensione utilizzando l’elastico delle calze come isolante. Tutto ciò dimostra che possedesse anche una certa competenza tecnica oltre al funzionamento della </w:t>
      </w:r>
      <w:proofErr w:type="spellStart"/>
      <w:r w:rsidRPr="009D2DED">
        <w:t>Patent-Motorwagen</w:t>
      </w:r>
      <w:proofErr w:type="spellEnd"/>
      <w:r w:rsidRPr="009D2DED">
        <w:t xml:space="preserve">. Le sue intuizioni aiutarono Carl Benz a migliorare ulteriormente la vettura. </w:t>
      </w:r>
      <w:proofErr w:type="spellStart"/>
      <w:r w:rsidRPr="009D2DED">
        <w:t>Bertha</w:t>
      </w:r>
      <w:proofErr w:type="spellEnd"/>
      <w:r w:rsidRPr="009D2DED">
        <w:t xml:space="preserve"> fu così anche la prima </w:t>
      </w:r>
      <w:proofErr w:type="spellStart"/>
      <w:r w:rsidRPr="009D2DED">
        <w:rPr>
          <w:i/>
        </w:rPr>
        <w:t>Quality</w:t>
      </w:r>
      <w:proofErr w:type="spellEnd"/>
      <w:r w:rsidRPr="009D2DED">
        <w:rPr>
          <w:i/>
        </w:rPr>
        <w:t xml:space="preserve"> Manager </w:t>
      </w:r>
      <w:r w:rsidRPr="009D2DED">
        <w:t>dell’industria automobilistica. Con il suo viaggio pionieristico dimostrò poi che l’invenzione di suo marito fosse adatta all’uso quotidiano.</w:t>
      </w:r>
    </w:p>
    <w:p w:rsidR="00E07388" w:rsidRPr="009D2DED" w:rsidRDefault="00E07388" w:rsidP="009D2DED">
      <w:pPr>
        <w:pStyle w:val="Paragrafoelenco"/>
        <w:spacing w:after="0" w:line="360" w:lineRule="auto"/>
        <w:ind w:left="0"/>
      </w:pPr>
    </w:p>
    <w:p w:rsidR="00E07388" w:rsidRPr="009D2DED" w:rsidRDefault="00E07388" w:rsidP="009D2DED">
      <w:pPr>
        <w:pStyle w:val="Paragrafoelenco"/>
        <w:spacing w:after="0" w:line="360" w:lineRule="auto"/>
        <w:ind w:left="0"/>
      </w:pPr>
      <w:r w:rsidRPr="009D2DED">
        <w:t xml:space="preserve">Ma questo fu solo l’inizio della continua storia di successo dell’automobile. Il viaggio non solo confermò il lavoro di Carl Benz ma rappresentò anche un’autentica attività Sales &amp; Marketing grazie a cui la </w:t>
      </w:r>
      <w:proofErr w:type="spellStart"/>
      <w:r w:rsidRPr="009D2DED">
        <w:t>Patent-Motorwagen</w:t>
      </w:r>
      <w:proofErr w:type="spellEnd"/>
      <w:r w:rsidRPr="009D2DED">
        <w:t xml:space="preserve"> di </w:t>
      </w:r>
      <w:proofErr w:type="spellStart"/>
      <w:r w:rsidRPr="009D2DED">
        <w:t>Benz</w:t>
      </w:r>
      <w:proofErr w:type="spellEnd"/>
      <w:r w:rsidRPr="009D2DED">
        <w:t xml:space="preserve"> ebbe successo sul mercato.</w:t>
      </w:r>
    </w:p>
    <w:p w:rsidR="00E07388" w:rsidRPr="009D2DED" w:rsidRDefault="00E07388" w:rsidP="009D2DED">
      <w:pPr>
        <w:pStyle w:val="Paragrafoelenco"/>
        <w:spacing w:after="0" w:line="360" w:lineRule="auto"/>
        <w:ind w:left="0"/>
      </w:pPr>
    </w:p>
    <w:p w:rsidR="00E07388" w:rsidRPr="009D2DED" w:rsidRDefault="00E07388" w:rsidP="009D2DED">
      <w:pPr>
        <w:pStyle w:val="Paragrafoelenco"/>
        <w:spacing w:after="0" w:line="360" w:lineRule="auto"/>
        <w:ind w:left="0"/>
      </w:pPr>
      <w:r w:rsidRPr="009D2DED">
        <w:t xml:space="preserve">“Negli anni a seguire e con i nuovi prodotti sviluppati tra la fine del XIX e l’inizio del XX secolo, </w:t>
      </w:r>
      <w:proofErr w:type="spellStart"/>
      <w:r w:rsidRPr="009D2DED">
        <w:t>Benz</w:t>
      </w:r>
      <w:proofErr w:type="spellEnd"/>
      <w:r w:rsidRPr="009D2DED">
        <w:t xml:space="preserve"> &amp; </w:t>
      </w:r>
      <w:proofErr w:type="spellStart"/>
      <w:r w:rsidRPr="009D2DED">
        <w:t>Cie</w:t>
      </w:r>
      <w:proofErr w:type="spellEnd"/>
      <w:r w:rsidRPr="009D2DED">
        <w:t xml:space="preserve">. divenne il principale produttore di auto al mondo”, </w:t>
      </w:r>
      <w:r w:rsidR="00053579">
        <w:t>ha dichiarato</w:t>
      </w:r>
      <w:r w:rsidRPr="009D2DED">
        <w:t xml:space="preserve"> Christian </w:t>
      </w:r>
      <w:proofErr w:type="spellStart"/>
      <w:r w:rsidRPr="009D2DED">
        <w:t>Boucke</w:t>
      </w:r>
      <w:proofErr w:type="spellEnd"/>
      <w:r w:rsidRPr="009D2DED">
        <w:t xml:space="preserve">, Responsabile di Mercedes-Benz Classic. “Siamo molto orgogliosi del fatto che ora </w:t>
      </w:r>
      <w:proofErr w:type="spellStart"/>
      <w:r w:rsidRPr="009D2DED">
        <w:t>Bertha</w:t>
      </w:r>
      <w:proofErr w:type="spellEnd"/>
      <w:r w:rsidRPr="009D2DED">
        <w:t xml:space="preserve"> </w:t>
      </w:r>
      <w:proofErr w:type="spellStart"/>
      <w:r w:rsidRPr="009D2DED">
        <w:t>Benz</w:t>
      </w:r>
      <w:proofErr w:type="spellEnd"/>
      <w:r w:rsidRPr="009D2DED">
        <w:t xml:space="preserve"> sia nell’Automotive Hall of Fame con suo marito Carl: se l’è davvero meritato!”.</w:t>
      </w:r>
    </w:p>
    <w:p w:rsidR="00E07388" w:rsidRPr="009D2DED" w:rsidRDefault="00E07388" w:rsidP="009D2DED">
      <w:pPr>
        <w:pStyle w:val="Paragrafoelenco"/>
        <w:spacing w:after="0" w:line="360" w:lineRule="auto"/>
        <w:ind w:left="0"/>
        <w:rPr>
          <w:sz w:val="28"/>
        </w:rPr>
      </w:pPr>
    </w:p>
    <w:p w:rsidR="00E07388" w:rsidRDefault="00E07388" w:rsidP="009D2DED">
      <w:pPr>
        <w:pStyle w:val="Paragrafoelenco"/>
        <w:spacing w:after="0" w:line="360" w:lineRule="auto"/>
        <w:ind w:left="0"/>
      </w:pPr>
      <w:r w:rsidRPr="009D2DED">
        <w:t>Secondo l’UNESCO (</w:t>
      </w:r>
      <w:proofErr w:type="spellStart"/>
      <w:r w:rsidRPr="009D2DED">
        <w:t>United</w:t>
      </w:r>
      <w:proofErr w:type="spellEnd"/>
      <w:r w:rsidRPr="009D2DED">
        <w:t xml:space="preserve"> Nations Educational, </w:t>
      </w:r>
      <w:proofErr w:type="spellStart"/>
      <w:r w:rsidRPr="009D2DED">
        <w:t>Scientific</w:t>
      </w:r>
      <w:proofErr w:type="spellEnd"/>
      <w:r w:rsidRPr="009D2DED">
        <w:t xml:space="preserve">, and Cultural Organization) il brevetto dell’automobile di Carl Benz ha dato un grande contributo all’eredità culturale del mondo. Per questo, a maggio del 2011, è stato ufficialmente incluso nel Memory of the World </w:t>
      </w:r>
      <w:proofErr w:type="spellStart"/>
      <w:r w:rsidRPr="009D2DED">
        <w:t>Register</w:t>
      </w:r>
      <w:proofErr w:type="spellEnd"/>
      <w:r w:rsidRPr="009D2DED">
        <w:t xml:space="preserve"> dell’UNESCO, a riprova della sua l’importanza a livello mondiale e come simbolo dell’origine dell’odierna società mobile.</w:t>
      </w:r>
    </w:p>
    <w:p w:rsidR="00053579" w:rsidRDefault="00053579" w:rsidP="009D2DED">
      <w:pPr>
        <w:pStyle w:val="Paragrafoelenco"/>
        <w:spacing w:after="0" w:line="360" w:lineRule="auto"/>
        <w:ind w:left="0"/>
      </w:pPr>
    </w:p>
    <w:p w:rsidR="00053579" w:rsidRDefault="00053579" w:rsidP="009D2DED">
      <w:pPr>
        <w:pStyle w:val="Paragrafoelenco"/>
        <w:spacing w:after="0" w:line="360" w:lineRule="auto"/>
        <w:ind w:left="0"/>
      </w:pPr>
    </w:p>
    <w:p w:rsidR="00053579" w:rsidRPr="00621E13" w:rsidRDefault="00053579" w:rsidP="00053579">
      <w:pPr>
        <w:spacing w:line="360" w:lineRule="auto"/>
        <w:rPr>
          <w:szCs w:val="22"/>
        </w:rPr>
      </w:pPr>
      <w:r w:rsidRPr="00E4195A">
        <w:rPr>
          <w:spacing w:val="-2"/>
          <w:kern w:val="16"/>
          <w:szCs w:val="22"/>
        </w:rPr>
        <w:t xml:space="preserve">Ulteriori informazioni su </w:t>
      </w:r>
      <w:r w:rsidRPr="00E4195A">
        <w:rPr>
          <w:b/>
          <w:spacing w:val="-2"/>
          <w:kern w:val="16"/>
          <w:szCs w:val="22"/>
        </w:rPr>
        <w:t>media.mercedes-benz.it</w:t>
      </w:r>
      <w:r w:rsidRPr="00E4195A">
        <w:rPr>
          <w:spacing w:val="-2"/>
          <w:kern w:val="16"/>
          <w:szCs w:val="22"/>
        </w:rPr>
        <w:t xml:space="preserve"> e </w:t>
      </w:r>
      <w:r w:rsidRPr="00E4195A">
        <w:rPr>
          <w:b/>
          <w:spacing w:val="-2"/>
          <w:kern w:val="16"/>
          <w:szCs w:val="22"/>
        </w:rPr>
        <w:t>media.daimler.com</w:t>
      </w:r>
    </w:p>
    <w:p w:rsidR="00053579" w:rsidRPr="009D2DED" w:rsidRDefault="00053579" w:rsidP="009D2DED">
      <w:pPr>
        <w:pStyle w:val="Paragrafoelenco"/>
        <w:spacing w:after="0" w:line="360" w:lineRule="auto"/>
        <w:ind w:left="0"/>
      </w:pPr>
    </w:p>
    <w:sectPr w:rsidR="00053579" w:rsidRPr="009D2DED" w:rsidSect="00F92541">
      <w:headerReference w:type="default" r:id="rId12"/>
      <w:headerReference w:type="first" r:id="rId13"/>
      <w:type w:val="continuous"/>
      <w:pgSz w:w="11907" w:h="16839" w:code="9"/>
      <w:pgMar w:top="1673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388" w:rsidRDefault="00E07388">
      <w:r>
        <w:separator/>
      </w:r>
    </w:p>
    <w:p w:rsidR="00E07388" w:rsidRDefault="00E07388"/>
    <w:p w:rsidR="00E07388" w:rsidRDefault="00E07388"/>
    <w:p w:rsidR="00E07388" w:rsidRDefault="00E07388"/>
    <w:p w:rsidR="00E07388" w:rsidRDefault="00E07388"/>
    <w:p w:rsidR="00E07388" w:rsidRDefault="00E07388"/>
    <w:p w:rsidR="00E07388" w:rsidRDefault="00E07388"/>
  </w:endnote>
  <w:endnote w:type="continuationSeparator" w:id="0">
    <w:p w:rsidR="00E07388" w:rsidRDefault="00E07388">
      <w:r>
        <w:continuationSeparator/>
      </w:r>
    </w:p>
    <w:p w:rsidR="00E07388" w:rsidRDefault="00E07388"/>
    <w:p w:rsidR="00E07388" w:rsidRDefault="00E07388"/>
    <w:p w:rsidR="00E07388" w:rsidRDefault="00E07388"/>
    <w:p w:rsidR="00E07388" w:rsidRDefault="00E07388"/>
    <w:p w:rsidR="00E07388" w:rsidRDefault="00E07388"/>
    <w:p w:rsidR="00E07388" w:rsidRDefault="00E073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388" w:rsidRDefault="00E07388" w:rsidP="00E07388">
      <w:pPr>
        <w:spacing w:before="340" w:after="0" w:line="240" w:lineRule="auto"/>
      </w:pPr>
      <w:r>
        <w:separator/>
      </w:r>
    </w:p>
  </w:footnote>
  <w:footnote w:type="continuationSeparator" w:id="0">
    <w:p w:rsidR="00E07388" w:rsidRDefault="00E07388">
      <w:r>
        <w:continuationSeparator/>
      </w:r>
    </w:p>
    <w:p w:rsidR="00E07388" w:rsidRDefault="00E07388"/>
    <w:p w:rsidR="00E07388" w:rsidRDefault="00E07388"/>
    <w:p w:rsidR="00E07388" w:rsidRDefault="00E07388"/>
    <w:p w:rsidR="00E07388" w:rsidRDefault="00E07388"/>
    <w:p w:rsidR="00E07388" w:rsidRDefault="00E07388"/>
    <w:p w:rsidR="00E07388" w:rsidRDefault="00E073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Default="008409E0">
    <w:pPr>
      <w:spacing w:line="305" w:lineRule="exact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712A232" wp14:editId="30E53B5F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40" cy="647700"/>
          <wp:effectExtent l="0" t="0" r="0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Default="008409E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652371DE" wp14:editId="1BD440FF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Pr="00053579" w:rsidRDefault="009D2DED" w:rsidP="00F92541">
    <w:pPr>
      <w:pStyle w:val="MLStat"/>
      <w:framePr w:w="2325" w:h="289" w:wrap="around" w:vAnchor="page" w:hAnchor="page" w:x="8980" w:y="978" w:anchorLock="1"/>
      <w:spacing w:after="0"/>
      <w:ind w:left="0" w:right="0" w:firstLine="0"/>
      <w:rPr>
        <w:rFonts w:ascii="CorpoA" w:hAnsi="CorpoA"/>
        <w:sz w:val="22"/>
      </w:rPr>
    </w:pPr>
    <w:r w:rsidRPr="00053579">
      <w:rPr>
        <w:rFonts w:ascii="CorpoA" w:hAnsi="CorpoA"/>
        <w:sz w:val="22"/>
      </w:rPr>
      <w:t>Pag.</w:t>
    </w:r>
    <w:r w:rsidR="00E07388" w:rsidRPr="00053579">
      <w:rPr>
        <w:rFonts w:ascii="CorpoA" w:hAnsi="CorpoA"/>
        <w:sz w:val="22"/>
      </w:rPr>
      <w:t xml:space="preserve"> </w:t>
    </w:r>
    <w:r w:rsidR="00E07388" w:rsidRPr="00053579">
      <w:rPr>
        <w:rStyle w:val="Numeropagina"/>
        <w:rFonts w:ascii="CorpoA" w:hAnsi="CorpoA"/>
        <w:sz w:val="22"/>
        <w:lang w:val="de-DE"/>
      </w:rPr>
      <w:fldChar w:fldCharType="begin"/>
    </w:r>
    <w:r w:rsidR="00E07388" w:rsidRPr="00053579">
      <w:rPr>
        <w:rStyle w:val="Numeropagina"/>
        <w:rFonts w:ascii="CorpoA" w:hAnsi="CorpoA"/>
        <w:sz w:val="22"/>
        <w:lang w:val="de-DE"/>
      </w:rPr>
      <w:instrText xml:space="preserve"> PAGE </w:instrText>
    </w:r>
    <w:r w:rsidR="00E07388" w:rsidRPr="00053579">
      <w:rPr>
        <w:rStyle w:val="Numeropagina"/>
        <w:rFonts w:ascii="CorpoA" w:hAnsi="CorpoA"/>
        <w:sz w:val="22"/>
        <w:lang w:val="de-DE"/>
      </w:rPr>
      <w:fldChar w:fldCharType="separate"/>
    </w:r>
    <w:r w:rsidR="00F0708B">
      <w:rPr>
        <w:rStyle w:val="Numeropagina"/>
        <w:rFonts w:ascii="CorpoA" w:hAnsi="CorpoA"/>
        <w:noProof/>
        <w:sz w:val="22"/>
        <w:lang w:val="de-DE"/>
      </w:rPr>
      <w:t>3</w:t>
    </w:r>
    <w:r w:rsidR="00E07388" w:rsidRPr="00053579">
      <w:rPr>
        <w:rStyle w:val="Numeropagina"/>
        <w:rFonts w:ascii="CorpoA" w:hAnsi="CorpoA"/>
        <w:sz w:val="22"/>
        <w:lang w:val="de-DE"/>
      </w:rPr>
      <w:fldChar w:fldCharType="end"/>
    </w:r>
  </w:p>
  <w:p w:rsidR="00E07388" w:rsidRDefault="00E07388">
    <w:pPr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Default="00E07388" w:rsidP="00E073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F6721"/>
    <w:multiLevelType w:val="hybridMultilevel"/>
    <w:tmpl w:val="31F84118"/>
    <w:lvl w:ilvl="0" w:tplc="0407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3">
    <w:nsid w:val="332D05A9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36190D9D"/>
    <w:multiLevelType w:val="multilevel"/>
    <w:tmpl w:val="F912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565046"/>
    <w:multiLevelType w:val="hybridMultilevel"/>
    <w:tmpl w:val="ADC01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F51304"/>
    <w:multiLevelType w:val="hybridMultilevel"/>
    <w:tmpl w:val="7068D4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C63E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559B5668"/>
    <w:multiLevelType w:val="hybridMultilevel"/>
    <w:tmpl w:val="458C5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DC31C6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C761B30"/>
    <w:multiLevelType w:val="hybridMultilevel"/>
    <w:tmpl w:val="86DE57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0030E"/>
    <w:multiLevelType w:val="hybridMultilevel"/>
    <w:tmpl w:val="B274A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22"/>
  </w:num>
  <w:num w:numId="17">
    <w:abstractNumId w:val="13"/>
  </w:num>
  <w:num w:numId="18">
    <w:abstractNumId w:val="11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7"/>
  </w:num>
  <w:num w:numId="2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90012"/>
    <w:rsid w:val="00053579"/>
    <w:rsid w:val="00190012"/>
    <w:rsid w:val="00321CBD"/>
    <w:rsid w:val="00514FFD"/>
    <w:rsid w:val="005E4542"/>
    <w:rsid w:val="008409E0"/>
    <w:rsid w:val="009D2DED"/>
    <w:rsid w:val="00A75DFD"/>
    <w:rsid w:val="00A939E8"/>
    <w:rsid w:val="00AC398E"/>
    <w:rsid w:val="00C60915"/>
    <w:rsid w:val="00DA040F"/>
    <w:rsid w:val="00E07388"/>
    <w:rsid w:val="00EA258B"/>
    <w:rsid w:val="00F0708B"/>
    <w:rsid w:val="00F9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D775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</w:style>
  <w:style w:type="paragraph" w:customStyle="1" w:styleId="BalloonText1">
    <w:name w:val="Balloon Text1"/>
    <w:basedOn w:val="Normale"/>
    <w:semiHidden/>
    <w:locked/>
    <w:rsid w:val="00D775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</w:style>
  <w:style w:type="character" w:styleId="Collegamentoipertestuale">
    <w:name w:val="Hyperlink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uiPriority w:val="39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semiHidden/>
    <w:locked/>
    <w:rsid w:val="009503CD"/>
    <w:rPr>
      <w:i/>
      <w:iCs/>
    </w:rPr>
  </w:style>
  <w:style w:type="character" w:styleId="MacchinadascrivereHTML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84143"/>
    <w:pPr>
      <w:ind w:left="720"/>
      <w:contextualSpacing/>
    </w:pPr>
  </w:style>
  <w:style w:type="paragraph" w:styleId="Revisione">
    <w:name w:val="Revision"/>
    <w:hidden/>
    <w:uiPriority w:val="99"/>
    <w:semiHidden/>
    <w:rsid w:val="00DA6D7D"/>
    <w:rPr>
      <w:rFonts w:ascii="CorpoA" w:hAnsi="CorpoA"/>
      <w:sz w:val="22"/>
    </w:rPr>
  </w:style>
  <w:style w:type="character" w:customStyle="1" w:styleId="TestonormaleCarattere">
    <w:name w:val="Testo normale Carattere"/>
    <w:link w:val="Testonormale"/>
    <w:uiPriority w:val="99"/>
    <w:rsid w:val="0036313D"/>
    <w:rPr>
      <w:rFonts w:ascii="Courier New" w:hAnsi="Courier New" w:cs="Courier New"/>
    </w:rPr>
  </w:style>
  <w:style w:type="character" w:customStyle="1" w:styleId="40Continoustext11ptZchnZchn">
    <w:name w:val="4.0 Continous text 11pt Zchn Zchn"/>
    <w:uiPriority w:val="99"/>
    <w:rsid w:val="00F518ED"/>
    <w:rPr>
      <w:rFonts w:ascii="CorpoA" w:eastAsia="Times New Roman" w:hAnsi="CorpoA" w:cs="Times New Roman"/>
      <w:szCs w:val="20"/>
      <w:lang w:val="it-IT" w:eastAsia="de-DE"/>
    </w:rPr>
  </w:style>
  <w:style w:type="paragraph" w:customStyle="1" w:styleId="50Closing11pt">
    <w:name w:val="5.0 Closing 11pt"/>
    <w:basedOn w:val="Normale"/>
    <w:rsid w:val="0059333F"/>
    <w:pPr>
      <w:widowControl w:val="0"/>
      <w:suppressAutoHyphens/>
      <w:spacing w:after="0"/>
    </w:pPr>
  </w:style>
  <w:style w:type="character" w:customStyle="1" w:styleId="apple-converted-space">
    <w:name w:val="apple-converted-space"/>
    <w:rsid w:val="00FC5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D775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</w:style>
  <w:style w:type="paragraph" w:customStyle="1" w:styleId="BalloonText1">
    <w:name w:val="Balloon Text1"/>
    <w:basedOn w:val="Normale"/>
    <w:semiHidden/>
    <w:locked/>
    <w:rsid w:val="00D775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</w:style>
  <w:style w:type="character" w:styleId="Collegamentoipertestuale">
    <w:name w:val="Hyperlink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uiPriority w:val="39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semiHidden/>
    <w:locked/>
    <w:rsid w:val="009503CD"/>
    <w:rPr>
      <w:i/>
      <w:iCs/>
    </w:rPr>
  </w:style>
  <w:style w:type="character" w:styleId="MacchinadascrivereHTML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84143"/>
    <w:pPr>
      <w:ind w:left="720"/>
      <w:contextualSpacing/>
    </w:pPr>
  </w:style>
  <w:style w:type="paragraph" w:styleId="Revisione">
    <w:name w:val="Revision"/>
    <w:hidden/>
    <w:uiPriority w:val="99"/>
    <w:semiHidden/>
    <w:rsid w:val="00DA6D7D"/>
    <w:rPr>
      <w:rFonts w:ascii="CorpoA" w:hAnsi="CorpoA"/>
      <w:sz w:val="22"/>
    </w:rPr>
  </w:style>
  <w:style w:type="character" w:customStyle="1" w:styleId="TestonormaleCarattere">
    <w:name w:val="Testo normale Carattere"/>
    <w:link w:val="Testonormale"/>
    <w:uiPriority w:val="99"/>
    <w:rsid w:val="0036313D"/>
    <w:rPr>
      <w:rFonts w:ascii="Courier New" w:hAnsi="Courier New" w:cs="Courier New"/>
    </w:rPr>
  </w:style>
  <w:style w:type="character" w:customStyle="1" w:styleId="40Continoustext11ptZchnZchn">
    <w:name w:val="4.0 Continous text 11pt Zchn Zchn"/>
    <w:uiPriority w:val="99"/>
    <w:rsid w:val="00F518ED"/>
    <w:rPr>
      <w:rFonts w:ascii="CorpoA" w:eastAsia="Times New Roman" w:hAnsi="CorpoA" w:cs="Times New Roman"/>
      <w:szCs w:val="20"/>
      <w:lang w:val="it-IT" w:eastAsia="de-DE"/>
    </w:rPr>
  </w:style>
  <w:style w:type="paragraph" w:customStyle="1" w:styleId="50Closing11pt">
    <w:name w:val="5.0 Closing 11pt"/>
    <w:basedOn w:val="Normale"/>
    <w:rsid w:val="0059333F"/>
    <w:pPr>
      <w:widowControl w:val="0"/>
      <w:suppressAutoHyphens/>
      <w:spacing w:after="0"/>
    </w:pPr>
  </w:style>
  <w:style w:type="character" w:customStyle="1" w:styleId="apple-converted-space">
    <w:name w:val="apple-converted-space"/>
    <w:rsid w:val="00FC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Vorlagen\PI_Mercedes-Benz_DE_201506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FCEFB439-54F5-40DC-9B2A-83E863DF354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PI_Mercedes-Benz_DE_20150626.dotx</Template>
  <TotalTime>0</TotalTime>
  <Pages>3</Pages>
  <Words>742</Words>
  <Characters>3997</Characters>
  <Application>Microsoft Office Word</Application>
  <DocSecurity>0</DocSecurity>
  <PresentationFormat/>
  <Lines>33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Informazione stampa</vt:lpstr>
      <vt:lpstr>Presseinformation</vt:lpstr>
      <vt:lpstr>Press Information</vt:lpstr>
    </vt:vector>
  </TitlesOfParts>
  <Company>Daimler AG</Company>
  <LinksUpToDate>false</LinksUpToDate>
  <CharactersWithSpaces>4730</CharactersWithSpaces>
  <SharedDoc>false</SharedDoc>
  <HyperlinkBase/>
  <HLinks>
    <vt:vector size="12" baseType="variant">
      <vt:variant>
        <vt:i4>5242965</vt:i4>
      </vt:variant>
      <vt:variant>
        <vt:i4>3</vt:i4>
      </vt:variant>
      <vt:variant>
        <vt:i4>0</vt:i4>
      </vt:variant>
      <vt:variant>
        <vt:i4>5</vt:i4>
      </vt:variant>
      <vt:variant>
        <vt:lpwstr>http://www.smartusa.com/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http://www.media.mbusa.com/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Mastronardi, Gabriella (183-Extern)</cp:lastModifiedBy>
  <cp:revision>4</cp:revision>
  <cp:lastPrinted>2016-06-08T13:03:00Z</cp:lastPrinted>
  <dcterms:created xsi:type="dcterms:W3CDTF">2016-07-25T13:00:00Z</dcterms:created>
  <dcterms:modified xsi:type="dcterms:W3CDTF">2016-07-25T15:31:00Z</dcterms:modified>
</cp:coreProperties>
</file>