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Pr="00851054" w:rsidRDefault="00417D29" w:rsidP="007460D7">
      <w:pPr>
        <w:pStyle w:val="00Information"/>
        <w:framePr w:wrap="around" w:x="8971" w:y="3676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05E881BE" wp14:editId="43C610EB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Informazione stampa</w:t>
      </w:r>
    </w:p>
    <w:p w:rsidR="002C3F64" w:rsidRPr="00851054" w:rsidRDefault="00417D29" w:rsidP="007460D7">
      <w:pPr>
        <w:pStyle w:val="40Continoustext11pt"/>
        <w:spacing w:after="0" w:line="360" w:lineRule="auto"/>
        <w:sectPr w:rsidR="002C3F64" w:rsidRPr="00851054" w:rsidSect="00133986">
          <w:headerReference w:type="default" r:id="rId9"/>
          <w:footerReference w:type="default" r:id="rId10"/>
          <w:footerReference w:type="first" r:id="rId11"/>
          <w:pgSz w:w="11906" w:h="16838" w:code="9"/>
          <w:pgMar w:top="3289" w:right="2975" w:bottom="1191" w:left="1389" w:header="425" w:footer="57" w:gutter="0"/>
          <w:cols w:space="720"/>
          <w:titlePg/>
          <w:docGrid w:linePitch="299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E71A94C" wp14:editId="09787B7D">
                <wp:simplePos x="0" y="0"/>
                <wp:positionH relativeFrom="page">
                  <wp:posOffset>5685790</wp:posOffset>
                </wp:positionH>
                <wp:positionV relativeFrom="page">
                  <wp:posOffset>2783205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F64" w:rsidRPr="008B3F1E" w:rsidRDefault="00173ECB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t>17</w:t>
                            </w:r>
                            <w:bookmarkStart w:id="0" w:name="_GoBack"/>
                            <w:bookmarkEnd w:id="0"/>
                            <w:r w:rsidR="00137BE3" w:rsidRPr="008B3F1E">
                              <w:rPr>
                                <w:noProof/>
                                <w:sz w:val="24"/>
                              </w:rPr>
                              <w:t xml:space="preserve"> maggio 201</w:t>
                            </w:r>
                            <w:r w:rsidR="00FF5BCB" w:rsidRPr="008B3F1E">
                              <w:rPr>
                                <w:noProof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7.7pt;margin-top:219.15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" filled="f" stroked="f">
                <v:textbox inset="0,0,0,0">
                  <w:txbxContent>
                    <w:p w:rsidR="002C3F64" w:rsidRPr="008B3F1E" w:rsidRDefault="00173ECB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t>17</w:t>
                      </w:r>
                      <w:bookmarkStart w:id="1" w:name="_GoBack"/>
                      <w:bookmarkEnd w:id="1"/>
                      <w:r w:rsidR="00137BE3" w:rsidRPr="008B3F1E">
                        <w:rPr>
                          <w:noProof/>
                          <w:sz w:val="24"/>
                        </w:rPr>
                        <w:t xml:space="preserve"> maggio 201</w:t>
                      </w:r>
                      <w:r w:rsidR="00FF5BCB" w:rsidRPr="008B3F1E">
                        <w:rPr>
                          <w:noProof/>
                          <w:sz w:val="24"/>
                        </w:rPr>
                        <w:t>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10774E" w:rsidRPr="00D30C16" w:rsidRDefault="00D30C16" w:rsidP="007460D7">
      <w:pPr>
        <w:pStyle w:val="41Continoustext11ptbold"/>
        <w:spacing w:line="360" w:lineRule="auto"/>
        <w:rPr>
          <w:b w:val="0"/>
          <w:u w:val="single"/>
        </w:rPr>
      </w:pPr>
      <w:r w:rsidRPr="00D30C16">
        <w:rPr>
          <w:b w:val="0"/>
          <w:u w:val="single"/>
        </w:rPr>
        <w:lastRenderedPageBreak/>
        <w:t>#MilleMiglia360</w:t>
      </w:r>
      <w:r w:rsidR="00CB0E1F">
        <w:rPr>
          <w:b w:val="0"/>
          <w:u w:val="single"/>
        </w:rPr>
        <w:t>: protagonisti della corsa più bella del mondo</w:t>
      </w:r>
    </w:p>
    <w:p w:rsidR="00FF5BCB" w:rsidRPr="00851054" w:rsidRDefault="00FF5BCB" w:rsidP="007460D7">
      <w:pPr>
        <w:pStyle w:val="41Continoustext11ptbold"/>
        <w:spacing w:line="360" w:lineRule="auto"/>
        <w:rPr>
          <w:b w:val="0"/>
          <w:u w:val="single"/>
        </w:rPr>
      </w:pPr>
    </w:p>
    <w:p w:rsidR="0010774E" w:rsidRDefault="00D30C16" w:rsidP="007460D7">
      <w:pPr>
        <w:pStyle w:val="20Headline"/>
        <w:spacing w:after="0" w:line="360" w:lineRule="auto"/>
        <w:rPr>
          <w:b w:val="0"/>
          <w:noProof w:val="0"/>
        </w:rPr>
      </w:pPr>
      <w:r>
        <w:rPr>
          <w:b w:val="0"/>
          <w:noProof w:val="0"/>
        </w:rPr>
        <w:t xml:space="preserve">Con </w:t>
      </w:r>
      <w:r w:rsidRPr="00D30C16">
        <w:rPr>
          <w:b w:val="0"/>
          <w:noProof w:val="0"/>
        </w:rPr>
        <w:t>emotions.mercedes-benz.it</w:t>
      </w:r>
      <w:r w:rsidR="00CB0E1F">
        <w:rPr>
          <w:b w:val="0"/>
          <w:noProof w:val="0"/>
        </w:rPr>
        <w:t xml:space="preserve"> sulle strade della Mille Miglia</w:t>
      </w:r>
    </w:p>
    <w:p w:rsidR="002456C5" w:rsidRPr="00F92A3C" w:rsidRDefault="002456C5" w:rsidP="007460D7">
      <w:pPr>
        <w:pStyle w:val="40Continoustext11pt"/>
        <w:spacing w:after="0" w:line="360" w:lineRule="auto"/>
        <w:rPr>
          <w:sz w:val="36"/>
          <w:szCs w:val="36"/>
        </w:rPr>
      </w:pPr>
    </w:p>
    <w:p w:rsidR="002C4874" w:rsidRDefault="009A1A42" w:rsidP="007460D7">
      <w:pPr>
        <w:spacing w:after="0" w:line="360" w:lineRule="auto"/>
        <w:rPr>
          <w:b/>
        </w:rPr>
      </w:pPr>
      <w:r>
        <w:rPr>
          <w:b/>
        </w:rPr>
        <w:t xml:space="preserve">Tradizione e innovazione rappresentano un binomio che da sempre accompagna </w:t>
      </w:r>
      <w:r w:rsidR="00F636A9">
        <w:rPr>
          <w:b/>
        </w:rPr>
        <w:t>il marchio Mercedes</w:t>
      </w:r>
      <w:r w:rsidR="002C4874">
        <w:rPr>
          <w:b/>
        </w:rPr>
        <w:t>. Due valori che anche</w:t>
      </w:r>
      <w:r w:rsidR="00C75983">
        <w:rPr>
          <w:b/>
        </w:rPr>
        <w:t xml:space="preserve"> quest’anno</w:t>
      </w:r>
      <w:r w:rsidR="00E236B9">
        <w:rPr>
          <w:b/>
        </w:rPr>
        <w:t xml:space="preserve">, dal </w:t>
      </w:r>
      <w:r w:rsidR="00D30C16">
        <w:rPr>
          <w:b/>
        </w:rPr>
        <w:t>19</w:t>
      </w:r>
      <w:r w:rsidR="00E236B9">
        <w:rPr>
          <w:b/>
        </w:rPr>
        <w:t xml:space="preserve"> al </w:t>
      </w:r>
      <w:r w:rsidR="00D30C16">
        <w:rPr>
          <w:b/>
        </w:rPr>
        <w:t>22</w:t>
      </w:r>
      <w:r w:rsidR="00E236B9">
        <w:rPr>
          <w:b/>
        </w:rPr>
        <w:t xml:space="preserve"> maggio,</w:t>
      </w:r>
      <w:r w:rsidR="002C4874">
        <w:rPr>
          <w:b/>
        </w:rPr>
        <w:t xml:space="preserve"> s</w:t>
      </w:r>
      <w:r w:rsidR="00C75983">
        <w:rPr>
          <w:b/>
        </w:rPr>
        <w:t xml:space="preserve">i </w:t>
      </w:r>
      <w:r>
        <w:rPr>
          <w:b/>
        </w:rPr>
        <w:t>incontrano</w:t>
      </w:r>
      <w:r w:rsidR="00E236B9">
        <w:rPr>
          <w:b/>
        </w:rPr>
        <w:t xml:space="preserve"> </w:t>
      </w:r>
      <w:r w:rsidR="00F636A9">
        <w:rPr>
          <w:b/>
        </w:rPr>
        <w:t xml:space="preserve">alla </w:t>
      </w:r>
      <w:r>
        <w:rPr>
          <w:b/>
        </w:rPr>
        <w:t xml:space="preserve">Mille Miglia, </w:t>
      </w:r>
      <w:r w:rsidR="002C4874">
        <w:rPr>
          <w:b/>
        </w:rPr>
        <w:t xml:space="preserve">a bordo </w:t>
      </w:r>
      <w:r w:rsidR="00C75983">
        <w:rPr>
          <w:b/>
        </w:rPr>
        <w:t>di</w:t>
      </w:r>
      <w:r w:rsidR="002C4874">
        <w:rPr>
          <w:b/>
        </w:rPr>
        <w:t xml:space="preserve"> </w:t>
      </w:r>
      <w:r w:rsidR="002C4874" w:rsidRPr="002C4874">
        <w:rPr>
          <w:b/>
        </w:rPr>
        <w:t>Classe S Cabrio</w:t>
      </w:r>
      <w:r w:rsidR="002C4874">
        <w:rPr>
          <w:b/>
        </w:rPr>
        <w:t xml:space="preserve">. </w:t>
      </w:r>
      <w:r w:rsidR="002C4874" w:rsidRPr="002C4874">
        <w:rPr>
          <w:b/>
        </w:rPr>
        <w:t xml:space="preserve">La nuova ‘scoperta’ della Stella è, infatti, la prima </w:t>
      </w:r>
      <w:r w:rsidR="00F636A9">
        <w:rPr>
          <w:b/>
        </w:rPr>
        <w:t>‘</w:t>
      </w:r>
      <w:r w:rsidR="002C4874" w:rsidRPr="002C4874">
        <w:rPr>
          <w:b/>
        </w:rPr>
        <w:t>360 Live Car</w:t>
      </w:r>
      <w:r w:rsidR="00F636A9">
        <w:rPr>
          <w:b/>
        </w:rPr>
        <w:t>’</w:t>
      </w:r>
      <w:r w:rsidR="002C4874" w:rsidRPr="002C4874">
        <w:rPr>
          <w:b/>
        </w:rPr>
        <w:t xml:space="preserve"> a </w:t>
      </w:r>
      <w:r w:rsidR="00F636A9">
        <w:rPr>
          <w:b/>
        </w:rPr>
        <w:t xml:space="preserve">percorrere le strade della </w:t>
      </w:r>
      <w:r w:rsidR="002040CD">
        <w:rPr>
          <w:b/>
        </w:rPr>
        <w:t>c</w:t>
      </w:r>
      <w:r w:rsidR="002C4874">
        <w:rPr>
          <w:b/>
        </w:rPr>
        <w:t>orsa più bella del mondo</w:t>
      </w:r>
      <w:r w:rsidR="002C4874" w:rsidRPr="002C4874">
        <w:rPr>
          <w:b/>
        </w:rPr>
        <w:t xml:space="preserve">. Una vera stazione mobile che </w:t>
      </w:r>
      <w:r w:rsidR="002C4874">
        <w:rPr>
          <w:b/>
        </w:rPr>
        <w:t>consentirà</w:t>
      </w:r>
      <w:r w:rsidR="002C4874" w:rsidRPr="002C4874">
        <w:rPr>
          <w:b/>
        </w:rPr>
        <w:t xml:space="preserve"> </w:t>
      </w:r>
      <w:r w:rsidR="002C4874">
        <w:rPr>
          <w:b/>
        </w:rPr>
        <w:t xml:space="preserve">di seguire in tempo reale i momenti più avvincenti della Mille Miglia, grazie al </w:t>
      </w:r>
      <w:r>
        <w:rPr>
          <w:b/>
        </w:rPr>
        <w:t>coinvolgimento</w:t>
      </w:r>
      <w:r w:rsidR="002C4874">
        <w:rPr>
          <w:b/>
        </w:rPr>
        <w:t xml:space="preserve"> </w:t>
      </w:r>
      <w:r>
        <w:rPr>
          <w:b/>
        </w:rPr>
        <w:t xml:space="preserve">dei principali canali social, l’impiego di nuovi strumenti tecnologici </w:t>
      </w:r>
      <w:r w:rsidR="002C4874">
        <w:rPr>
          <w:b/>
        </w:rPr>
        <w:t>e</w:t>
      </w:r>
      <w:r w:rsidR="00F636A9">
        <w:rPr>
          <w:b/>
        </w:rPr>
        <w:t xml:space="preserve"> il lancio </w:t>
      </w:r>
      <w:r w:rsidR="002C4874">
        <w:rPr>
          <w:b/>
        </w:rPr>
        <w:t xml:space="preserve">di format digitali mai realizzati prima. </w:t>
      </w:r>
      <w:r w:rsidR="00C75983">
        <w:rPr>
          <w:b/>
        </w:rPr>
        <w:t xml:space="preserve">Un lungo viaggio, da Brescia a Roma e ritorno, che vedrà alternarsi al volante della </w:t>
      </w:r>
      <w:r w:rsidR="002040CD">
        <w:rPr>
          <w:b/>
        </w:rPr>
        <w:t>‘</w:t>
      </w:r>
      <w:r w:rsidR="00C75983">
        <w:rPr>
          <w:b/>
        </w:rPr>
        <w:t>360 Live Car</w:t>
      </w:r>
      <w:r w:rsidR="002040CD">
        <w:rPr>
          <w:b/>
        </w:rPr>
        <w:t>’</w:t>
      </w:r>
      <w:r w:rsidR="00C75983">
        <w:rPr>
          <w:b/>
        </w:rPr>
        <w:t xml:space="preserve"> </w:t>
      </w:r>
      <w:proofErr w:type="spellStart"/>
      <w:r w:rsidR="002040CD">
        <w:rPr>
          <w:b/>
        </w:rPr>
        <w:t>Joe</w:t>
      </w:r>
      <w:proofErr w:type="spellEnd"/>
      <w:r w:rsidR="002040CD">
        <w:rPr>
          <w:b/>
        </w:rPr>
        <w:t xml:space="preserve"> Violanti e Pierluigi Pardo, i due</w:t>
      </w:r>
      <w:r w:rsidR="00C75983">
        <w:rPr>
          <w:b/>
        </w:rPr>
        <w:t xml:space="preserve"> </w:t>
      </w:r>
      <w:r w:rsidR="002040CD">
        <w:rPr>
          <w:b/>
        </w:rPr>
        <w:t>amici</w:t>
      </w:r>
      <w:r w:rsidR="00C75983">
        <w:rPr>
          <w:b/>
        </w:rPr>
        <w:t xml:space="preserve"> della Stella</w:t>
      </w:r>
      <w:r w:rsidR="002040CD">
        <w:rPr>
          <w:b/>
        </w:rPr>
        <w:t xml:space="preserve"> </w:t>
      </w:r>
      <w:r w:rsidR="00F636A9">
        <w:rPr>
          <w:b/>
        </w:rPr>
        <w:t xml:space="preserve">che </w:t>
      </w:r>
      <w:r w:rsidR="00CB0E1F">
        <w:rPr>
          <w:b/>
        </w:rPr>
        <w:t xml:space="preserve">incontreranno i protagonisti della Mille Miglia, dando vita a </w:t>
      </w:r>
      <w:r w:rsidR="00F636A9">
        <w:rPr>
          <w:b/>
        </w:rPr>
        <w:t>collegamenti live</w:t>
      </w:r>
      <w:r w:rsidR="00CB0E1F">
        <w:rPr>
          <w:b/>
        </w:rPr>
        <w:t xml:space="preserve"> </w:t>
      </w:r>
      <w:r w:rsidR="003F61C6">
        <w:rPr>
          <w:b/>
        </w:rPr>
        <w:t xml:space="preserve">durante i quali i </w:t>
      </w:r>
      <w:proofErr w:type="spellStart"/>
      <w:r w:rsidR="003F61C6">
        <w:rPr>
          <w:b/>
        </w:rPr>
        <w:t>follower</w:t>
      </w:r>
      <w:proofErr w:type="spellEnd"/>
      <w:r w:rsidR="003F61C6">
        <w:rPr>
          <w:b/>
        </w:rPr>
        <w:t xml:space="preserve"> potranno interagire attraverso l’</w:t>
      </w:r>
      <w:proofErr w:type="spellStart"/>
      <w:r w:rsidR="003F61C6">
        <w:rPr>
          <w:b/>
        </w:rPr>
        <w:t>hashtag</w:t>
      </w:r>
      <w:proofErr w:type="spellEnd"/>
      <w:r w:rsidR="003F61C6">
        <w:rPr>
          <w:b/>
        </w:rPr>
        <w:t xml:space="preserve"> #MilleMiglia360.</w:t>
      </w:r>
    </w:p>
    <w:p w:rsidR="007460D7" w:rsidRDefault="007460D7" w:rsidP="007460D7">
      <w:pPr>
        <w:spacing w:after="0" w:line="360" w:lineRule="auto"/>
      </w:pPr>
    </w:p>
    <w:p w:rsidR="00CB0E1F" w:rsidRDefault="00F636A9" w:rsidP="007460D7">
      <w:pPr>
        <w:spacing w:after="0" w:line="360" w:lineRule="auto"/>
      </w:pPr>
      <w:r>
        <w:t>Parola d’ordine, innovare nella tradizione: c</w:t>
      </w:r>
      <w:r w:rsidRPr="00F636A9">
        <w:t>ambia la Mercedes e il modo di raccontarsi, grazie a nuove tecnologie e strum</w:t>
      </w:r>
      <w:r>
        <w:t>enti digitali di comunicazione in grado di coinvolgere un numero sempre più a</w:t>
      </w:r>
      <w:r w:rsidR="008B3F1E">
        <w:t xml:space="preserve">mpio di clienti e appassionati. </w:t>
      </w:r>
      <w:r>
        <w:t xml:space="preserve">Non poteva esserci occasione </w:t>
      </w:r>
      <w:r>
        <w:lastRenderedPageBreak/>
        <w:t xml:space="preserve">migliore della Mille Miglia per </w:t>
      </w:r>
      <w:r w:rsidR="008B3F1E">
        <w:t xml:space="preserve">raccontare questo </w:t>
      </w:r>
      <w:r w:rsidR="002040CD">
        <w:t xml:space="preserve">cambiamento </w:t>
      </w:r>
      <w:r w:rsidR="008B3F1E">
        <w:t xml:space="preserve">tra passato e futuro. </w:t>
      </w:r>
    </w:p>
    <w:p w:rsidR="00232B4E" w:rsidRDefault="00232B4E" w:rsidP="007460D7">
      <w:pPr>
        <w:spacing w:after="0" w:line="360" w:lineRule="auto"/>
      </w:pPr>
    </w:p>
    <w:p w:rsidR="00133986" w:rsidRDefault="00133986" w:rsidP="00133986">
      <w:pPr>
        <w:spacing w:after="0" w:line="360" w:lineRule="auto"/>
      </w:pPr>
      <w:r>
        <w:t>“In occasione della Mille Miglia lanciamo una nuova protagonista del mondo digitale</w:t>
      </w:r>
      <w:r w:rsidRPr="00E236B9">
        <w:t xml:space="preserve"> </w:t>
      </w:r>
      <w:r>
        <w:t xml:space="preserve">della Stella”, ha dichiarato Cesare Salvini, Direttore Marketing Mercedes-Benz Italia. “emotions.mercedes-benz.it è la nuova piattaforma online dedicata agli eventi Mercedes in cui, come in un unico racconto, confluiranno i contributi di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Twitter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Tumblr</w:t>
      </w:r>
      <w:proofErr w:type="spellEnd"/>
      <w:r>
        <w:t xml:space="preserve"> e </w:t>
      </w:r>
      <w:proofErr w:type="spellStart"/>
      <w:r>
        <w:t>Youtube</w:t>
      </w:r>
      <w:proofErr w:type="spellEnd"/>
      <w:r>
        <w:t>.”</w:t>
      </w:r>
    </w:p>
    <w:p w:rsidR="00CB0E1F" w:rsidRDefault="00CB0E1F" w:rsidP="007460D7">
      <w:pPr>
        <w:spacing w:after="0" w:line="360" w:lineRule="auto"/>
      </w:pPr>
    </w:p>
    <w:p w:rsidR="00E236B9" w:rsidRDefault="003F61C6" w:rsidP="007460D7">
      <w:pPr>
        <w:spacing w:after="0" w:line="360" w:lineRule="auto"/>
      </w:pPr>
      <w:r>
        <w:t xml:space="preserve">Attraverso l’interazione con i principali canali social, </w:t>
      </w:r>
      <w:r w:rsidR="00517C0B">
        <w:t>Mercedes-Benz, Automo</w:t>
      </w:r>
      <w:r w:rsidR="002040CD">
        <w:t xml:space="preserve">tive </w:t>
      </w:r>
      <w:proofErr w:type="spellStart"/>
      <w:r w:rsidR="002040CD">
        <w:t>Presenting</w:t>
      </w:r>
      <w:proofErr w:type="spellEnd"/>
      <w:r w:rsidR="002040CD">
        <w:t xml:space="preserve"> Sponsor </w:t>
      </w:r>
      <w:r w:rsidR="00517C0B">
        <w:t xml:space="preserve">della </w:t>
      </w:r>
      <w:r w:rsidR="009674CC">
        <w:t>Mille Miglia</w:t>
      </w:r>
      <w:r w:rsidR="002040CD">
        <w:t>,</w:t>
      </w:r>
      <w:r w:rsidR="004664DB">
        <w:t xml:space="preserve"> </w:t>
      </w:r>
      <w:r w:rsidR="00040656">
        <w:t>dà la possi</w:t>
      </w:r>
      <w:r w:rsidR="00137BE3">
        <w:t xml:space="preserve">bilità di salire virtualmente a bordo </w:t>
      </w:r>
      <w:r w:rsidR="002040CD">
        <w:t>della ‘</w:t>
      </w:r>
      <w:r w:rsidR="002040CD" w:rsidRPr="002040CD">
        <w:t>360 Live Car</w:t>
      </w:r>
      <w:r>
        <w:t xml:space="preserve">’. Grazie alla partnership con </w:t>
      </w:r>
      <w:proofErr w:type="spellStart"/>
      <w:r>
        <w:t>Twitter</w:t>
      </w:r>
      <w:proofErr w:type="spellEnd"/>
      <w:r>
        <w:t xml:space="preserve">, i </w:t>
      </w:r>
      <w:proofErr w:type="spellStart"/>
      <w:r>
        <w:t>follower</w:t>
      </w:r>
      <w:proofErr w:type="spellEnd"/>
      <w:r>
        <w:t xml:space="preserve"> della Stella potranno </w:t>
      </w:r>
      <w:r w:rsidR="00040656">
        <w:t>vivere le emozioni d</w:t>
      </w:r>
      <w:r w:rsidR="00137BE3">
        <w:t>ella corsa</w:t>
      </w:r>
      <w:r w:rsidR="00040656">
        <w:t xml:space="preserve"> più bell</w:t>
      </w:r>
      <w:r w:rsidR="00137BE3">
        <w:t>a</w:t>
      </w:r>
      <w:r w:rsidR="00CB0E1F">
        <w:t xml:space="preserve"> del mondo </w:t>
      </w:r>
      <w:r>
        <w:t>vista con gli occhi dei</w:t>
      </w:r>
      <w:r w:rsidR="007460D7">
        <w:t xml:space="preserve"> 36 obiettivi ad alta risoluzione </w:t>
      </w:r>
      <w:r w:rsidR="00E236B9" w:rsidRPr="00E236B9">
        <w:t>della</w:t>
      </w:r>
      <w:r w:rsidR="002040CD" w:rsidRPr="00E236B9">
        <w:t xml:space="preserve"> </w:t>
      </w:r>
      <w:r w:rsidR="00B13EBF">
        <w:t xml:space="preserve">fotocamera </w:t>
      </w:r>
      <w:r w:rsidR="00E236B9" w:rsidRPr="00E236B9">
        <w:t>s</w:t>
      </w:r>
      <w:r w:rsidR="00B13EBF">
        <w:t>ferica</w:t>
      </w:r>
      <w:r w:rsidR="002040CD" w:rsidRPr="00E236B9">
        <w:t xml:space="preserve"> </w:t>
      </w:r>
      <w:proofErr w:type="spellStart"/>
      <w:r w:rsidR="002040CD" w:rsidRPr="00E236B9">
        <w:t>Panono</w:t>
      </w:r>
      <w:proofErr w:type="spellEnd"/>
      <w:r>
        <w:t xml:space="preserve">, una nuova tecnologia, utilizzata per la prima volta in Italia. </w:t>
      </w:r>
      <w:r w:rsidR="00CB0E1F">
        <w:t>G</w:t>
      </w:r>
      <w:r w:rsidR="00E236B9">
        <w:t>li appassionati potranno</w:t>
      </w:r>
      <w:r w:rsidR="00B13EBF">
        <w:t>, infatti,</w:t>
      </w:r>
      <w:r w:rsidR="00E236B9">
        <w:t xml:space="preserve"> percorrere virtualmente le strade della Mille Miglia e ammirare le affascinanti immagini panoramiche pubblicate in tempo reale </w:t>
      </w:r>
      <w:r w:rsidR="00E236B9" w:rsidRPr="00E236B9">
        <w:t xml:space="preserve">dall’account </w:t>
      </w:r>
      <w:hyperlink r:id="rId12" w:history="1">
        <w:r w:rsidR="00E236B9" w:rsidRPr="00E236B9">
          <w:t>@</w:t>
        </w:r>
        <w:proofErr w:type="spellStart"/>
        <w:r w:rsidR="00E236B9" w:rsidRPr="00E236B9">
          <w:t>MercedesBenz_IT</w:t>
        </w:r>
        <w:proofErr w:type="spellEnd"/>
      </w:hyperlink>
      <w:r w:rsidR="00E236B9" w:rsidRPr="00E236B9">
        <w:t>.</w:t>
      </w:r>
      <w:r w:rsidR="00133986" w:rsidRPr="00133986">
        <w:t xml:space="preserve"> </w:t>
      </w:r>
      <w:r w:rsidR="00133986">
        <w:t>Un avvincente live streaming che, per la prima volta</w:t>
      </w:r>
      <w:r w:rsidR="00AE201C">
        <w:t>,</w:t>
      </w:r>
      <w:r w:rsidR="00133986">
        <w:t xml:space="preserve"> vedrà protagonisti delle dirette anche gli appassionati della </w:t>
      </w:r>
      <w:proofErr w:type="spellStart"/>
      <w:r w:rsidR="00133986">
        <w:t>f</w:t>
      </w:r>
      <w:r w:rsidR="00230E0B">
        <w:t>a</w:t>
      </w:r>
      <w:r w:rsidR="00666103">
        <w:t>npage</w:t>
      </w:r>
      <w:proofErr w:type="spellEnd"/>
      <w:r w:rsidR="00666103">
        <w:t xml:space="preserve"> </w:t>
      </w:r>
      <w:r w:rsidR="00133986">
        <w:t xml:space="preserve">di </w:t>
      </w:r>
      <w:proofErr w:type="spellStart"/>
      <w:r w:rsidR="00133986">
        <w:t>Facebook</w:t>
      </w:r>
      <w:proofErr w:type="spellEnd"/>
      <w:r w:rsidR="00133986">
        <w:t>.</w:t>
      </w:r>
    </w:p>
    <w:p w:rsidR="007460D7" w:rsidRDefault="007460D7" w:rsidP="007460D7">
      <w:pPr>
        <w:spacing w:after="0" w:line="360" w:lineRule="auto"/>
      </w:pPr>
    </w:p>
    <w:p w:rsidR="00133986" w:rsidRDefault="00E236B9" w:rsidP="007460D7">
      <w:pPr>
        <w:spacing w:after="0" w:line="360" w:lineRule="auto"/>
      </w:pPr>
      <w:r>
        <w:t xml:space="preserve">Anche </w:t>
      </w:r>
      <w:proofErr w:type="spellStart"/>
      <w:r>
        <w:t>Periscope</w:t>
      </w:r>
      <w:proofErr w:type="spellEnd"/>
      <w:r>
        <w:t>, l’</w:t>
      </w:r>
      <w:proofErr w:type="spellStart"/>
      <w:r>
        <w:t>app</w:t>
      </w:r>
      <w:proofErr w:type="spellEnd"/>
      <w:r>
        <w:t xml:space="preserve"> per il live streaming di </w:t>
      </w:r>
      <w:proofErr w:type="spellStart"/>
      <w:r>
        <w:t>Twitter</w:t>
      </w:r>
      <w:proofErr w:type="spellEnd"/>
      <w:r>
        <w:t xml:space="preserve">, </w:t>
      </w:r>
      <w:r w:rsidR="007E052B">
        <w:t>che già lo scorso anno</w:t>
      </w:r>
      <w:r>
        <w:t xml:space="preserve"> </w:t>
      </w:r>
      <w:r w:rsidR="007E052B">
        <w:t xml:space="preserve">aveva raccontato in diretta la </w:t>
      </w:r>
      <w:r>
        <w:t>Mille</w:t>
      </w:r>
      <w:r w:rsidR="007E052B">
        <w:t xml:space="preserve"> </w:t>
      </w:r>
      <w:r>
        <w:t>Miglia</w:t>
      </w:r>
      <w:r w:rsidR="007E052B">
        <w:t xml:space="preserve"> della Stella, torna in pista i</w:t>
      </w:r>
      <w:r>
        <w:t xml:space="preserve">n modalità </w:t>
      </w:r>
      <w:r w:rsidR="007E052B">
        <w:t>ancora più coinvolgente</w:t>
      </w:r>
      <w:r w:rsidR="00133986">
        <w:t xml:space="preserve">. </w:t>
      </w:r>
      <w:r w:rsidR="007E052B">
        <w:t>L</w:t>
      </w:r>
      <w:r>
        <w:t xml:space="preserve">’integrazione con </w:t>
      </w:r>
      <w:proofErr w:type="spellStart"/>
      <w:r>
        <w:t>GoPro</w:t>
      </w:r>
      <w:proofErr w:type="spellEnd"/>
      <w:r w:rsidR="007E052B">
        <w:t xml:space="preserve"> consentirà</w:t>
      </w:r>
      <w:r>
        <w:t xml:space="preserve">, infatti, dirette </w:t>
      </w:r>
      <w:r w:rsidR="007E052B">
        <w:t xml:space="preserve">in alta definizione e </w:t>
      </w:r>
      <w:r>
        <w:t xml:space="preserve">un angolo di ripresa più ampio, </w:t>
      </w:r>
      <w:r w:rsidR="007E052B">
        <w:t>entrando ancora più nel vivo del</w:t>
      </w:r>
      <w:r>
        <w:t>la competizione</w:t>
      </w:r>
      <w:r w:rsidR="00133986">
        <w:t xml:space="preserve">. </w:t>
      </w:r>
    </w:p>
    <w:p w:rsidR="002040CD" w:rsidRDefault="007E052B" w:rsidP="007460D7">
      <w:pPr>
        <w:spacing w:after="0" w:line="360" w:lineRule="auto"/>
      </w:pPr>
      <w:r>
        <w:lastRenderedPageBreak/>
        <w:t xml:space="preserve">Inoltre, </w:t>
      </w:r>
      <w:r w:rsidR="007460D7">
        <w:t>grazie al</w:t>
      </w:r>
      <w:r>
        <w:t>l</w:t>
      </w:r>
      <w:r w:rsidR="007460D7">
        <w:t xml:space="preserve">’innovativo format </w:t>
      </w:r>
      <w:r>
        <w:t>‘</w:t>
      </w:r>
      <w:proofErr w:type="spellStart"/>
      <w:r>
        <w:t>Retweet</w:t>
      </w:r>
      <w:proofErr w:type="spellEnd"/>
      <w:r>
        <w:t xml:space="preserve"> for </w:t>
      </w:r>
      <w:proofErr w:type="spellStart"/>
      <w:r>
        <w:t>Reminder</w:t>
      </w:r>
      <w:proofErr w:type="spellEnd"/>
      <w:r>
        <w:t>’</w:t>
      </w:r>
      <w:r w:rsidR="00E236B9">
        <w:t xml:space="preserve">, </w:t>
      </w:r>
      <w:r w:rsidR="007460D7">
        <w:t xml:space="preserve">i </w:t>
      </w:r>
      <w:proofErr w:type="spellStart"/>
      <w:r w:rsidR="007460D7">
        <w:t>follower</w:t>
      </w:r>
      <w:proofErr w:type="spellEnd"/>
      <w:r w:rsidR="00E236B9">
        <w:t xml:space="preserve"> </w:t>
      </w:r>
      <w:r w:rsidR="00133986">
        <w:t xml:space="preserve">di </w:t>
      </w:r>
      <w:r w:rsidR="00E236B9">
        <w:t xml:space="preserve">avranno la possibilità di vivere un’esperienza personalizzata </w:t>
      </w:r>
      <w:r w:rsidR="007460D7">
        <w:t>senza</w:t>
      </w:r>
      <w:r w:rsidR="00E236B9">
        <w:t xml:space="preserve"> perdersi alcun contenuto esclusivo: </w:t>
      </w:r>
      <w:proofErr w:type="spellStart"/>
      <w:r w:rsidR="00E236B9">
        <w:t>ritwittando</w:t>
      </w:r>
      <w:proofErr w:type="spellEnd"/>
      <w:r w:rsidR="00E236B9">
        <w:t xml:space="preserve"> i </w:t>
      </w:r>
      <w:proofErr w:type="spellStart"/>
      <w:r w:rsidR="00E236B9">
        <w:t>Tweet</w:t>
      </w:r>
      <w:proofErr w:type="spellEnd"/>
      <w:r w:rsidR="00E236B9">
        <w:t xml:space="preserve"> di Mercedes</w:t>
      </w:r>
      <w:r w:rsidR="007460D7">
        <w:t>-Benz</w:t>
      </w:r>
      <w:r w:rsidR="00E236B9">
        <w:t xml:space="preserve"> si potrà</w:t>
      </w:r>
      <w:r w:rsidR="007460D7">
        <w:t>, infatti,</w:t>
      </w:r>
      <w:r w:rsidR="00E236B9">
        <w:t xml:space="preserve"> ricevere una </w:t>
      </w:r>
      <w:r w:rsidR="007460D7">
        <w:t xml:space="preserve">la </w:t>
      </w:r>
      <w:r w:rsidR="00E236B9">
        <w:t xml:space="preserve">notifica </w:t>
      </w:r>
      <w:r w:rsidR="007460D7">
        <w:t>del passaggio della Mille Miglia nella</w:t>
      </w:r>
      <w:r w:rsidR="00E236B9">
        <w:t xml:space="preserve"> propria città e seguire</w:t>
      </w:r>
      <w:r w:rsidR="007460D7">
        <w:t>,</w:t>
      </w:r>
      <w:r w:rsidR="00E236B9">
        <w:t xml:space="preserve"> così</w:t>
      </w:r>
      <w:r w:rsidR="007460D7">
        <w:t>,</w:t>
      </w:r>
      <w:r w:rsidR="00E236B9">
        <w:t xml:space="preserve"> </w:t>
      </w:r>
      <w:r w:rsidR="007460D7">
        <w:t>le dirette</w:t>
      </w:r>
      <w:r w:rsidR="00E236B9">
        <w:t xml:space="preserve"> live dell’evento.</w:t>
      </w:r>
    </w:p>
    <w:p w:rsidR="00133986" w:rsidRDefault="00133986" w:rsidP="007460D7">
      <w:pPr>
        <w:spacing w:after="0" w:line="360" w:lineRule="auto"/>
      </w:pPr>
    </w:p>
    <w:p w:rsidR="00133986" w:rsidRDefault="00133986" w:rsidP="007460D7">
      <w:pPr>
        <w:spacing w:after="0" w:line="360" w:lineRule="auto"/>
      </w:pPr>
    </w:p>
    <w:p w:rsidR="00B13EBF" w:rsidRDefault="00B13EBF" w:rsidP="007460D7">
      <w:pPr>
        <w:spacing w:after="0" w:line="360" w:lineRule="auto"/>
      </w:pPr>
    </w:p>
    <w:p w:rsidR="002C3F64" w:rsidRPr="00851054" w:rsidRDefault="007460D7" w:rsidP="007460D7">
      <w:pPr>
        <w:spacing w:after="0" w:line="360" w:lineRule="auto"/>
        <w:sectPr w:rsidR="002C3F64" w:rsidRPr="00851054" w:rsidSect="00232B4E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956" w:right="3401" w:bottom="1191" w:left="1418" w:header="425" w:footer="57" w:gutter="0"/>
          <w:cols w:space="720"/>
          <w:formProt w:val="0"/>
          <w:titlePg/>
          <w:docGrid w:linePitch="299"/>
        </w:sectPr>
      </w:pPr>
      <w:r>
        <w:t xml:space="preserve">Ulteriori </w:t>
      </w:r>
      <w:r w:rsidR="002456C5" w:rsidRPr="002456C5">
        <w:t xml:space="preserve">informazioni su </w:t>
      </w:r>
      <w:r w:rsidR="002456C5" w:rsidRPr="00230E0B">
        <w:rPr>
          <w:b/>
        </w:rPr>
        <w:t>media.mercedes-benz.it</w:t>
      </w:r>
      <w:r>
        <w:t xml:space="preserve"> </w:t>
      </w:r>
      <w:r w:rsidR="00230E0B">
        <w:t xml:space="preserve">e </w:t>
      </w:r>
      <w:r w:rsidR="002456C5" w:rsidRPr="00230E0B">
        <w:rPr>
          <w:b/>
        </w:rPr>
        <w:t>media.daimler.com</w:t>
      </w:r>
    </w:p>
    <w:p w:rsidR="00B13EBF" w:rsidRDefault="00B13EBF" w:rsidP="00B13EBF">
      <w:pPr>
        <w:spacing w:after="0" w:line="360" w:lineRule="auto"/>
      </w:pPr>
    </w:p>
    <w:p w:rsidR="00B13EBF" w:rsidRDefault="00B13EBF" w:rsidP="00B13EBF">
      <w:pPr>
        <w:spacing w:after="0" w:line="360" w:lineRule="auto"/>
      </w:pPr>
    </w:p>
    <w:p w:rsidR="00B13EBF" w:rsidRDefault="00B13EBF" w:rsidP="00B13EBF">
      <w:pPr>
        <w:spacing w:after="0" w:line="360" w:lineRule="auto"/>
      </w:pPr>
      <w:r>
        <w:t>Segui Mercedes-Benz su:</w:t>
      </w:r>
    </w:p>
    <w:p w:rsidR="00B13EBF" w:rsidRDefault="00B13EBF" w:rsidP="00B13EBF">
      <w:pPr>
        <w:spacing w:after="0" w:line="360" w:lineRule="auto"/>
      </w:pPr>
      <w:r w:rsidRPr="00B13EBF">
        <w:t>emotions.mercedes-benz.it</w:t>
      </w:r>
    </w:p>
    <w:p w:rsidR="00B13EBF" w:rsidRDefault="00B13EBF" w:rsidP="00B13EBF">
      <w:pPr>
        <w:spacing w:after="0" w:line="360" w:lineRule="auto"/>
      </w:pPr>
      <w:r>
        <w:t>www.facebook.com/MercedesBenzItalia</w:t>
      </w:r>
    </w:p>
    <w:p w:rsidR="00B13EBF" w:rsidRDefault="00B13EBF" w:rsidP="00B13EBF">
      <w:pPr>
        <w:spacing w:after="0" w:line="360" w:lineRule="auto"/>
      </w:pPr>
      <w:r>
        <w:t>www.youtube.com/MercedesBenzItalia</w:t>
      </w:r>
    </w:p>
    <w:p w:rsidR="00B13EBF" w:rsidRDefault="00B13EBF" w:rsidP="00B13EBF">
      <w:pPr>
        <w:spacing w:after="0" w:line="360" w:lineRule="auto"/>
      </w:pPr>
      <w:r>
        <w:t>www.twitter.com/MercedesBenz_IT</w:t>
      </w:r>
    </w:p>
    <w:p w:rsidR="00B13EBF" w:rsidRDefault="00B13EBF" w:rsidP="00B13EBF">
      <w:pPr>
        <w:spacing w:after="0" w:line="360" w:lineRule="auto"/>
      </w:pPr>
      <w:r w:rsidRPr="00E77035">
        <w:t>www.instagram.com/mercedesbenzitalia</w:t>
      </w:r>
    </w:p>
    <w:p w:rsidR="006A3F87" w:rsidRPr="00851054" w:rsidRDefault="006A3F87" w:rsidP="007460D7">
      <w:pPr>
        <w:spacing w:after="0" w:line="360" w:lineRule="auto"/>
      </w:pPr>
    </w:p>
    <w:sectPr w:rsidR="006A3F87" w:rsidRPr="00851054" w:rsidSect="00133986">
      <w:headerReference w:type="even" r:id="rId18"/>
      <w:type w:val="continuous"/>
      <w:pgSz w:w="11906" w:h="16838" w:code="9"/>
      <w:pgMar w:top="1956" w:right="2975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95" w:rsidRDefault="00515E95">
      <w:r>
        <w:separator/>
      </w:r>
    </w:p>
  </w:endnote>
  <w:endnote w:type="continuationSeparator" w:id="0">
    <w:p w:rsidR="00515E95" w:rsidRDefault="0051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Pr="00137BE3" w:rsidRDefault="002C3F64" w:rsidP="002C3F64">
    <w:pPr>
      <w:rPr>
        <w:lang w:val="en-US"/>
      </w:rPr>
    </w:pPr>
    <w:r w:rsidRPr="00137BE3">
      <w:rPr>
        <w:lang w:val="en-US"/>
      </w:rPr>
      <w:t>Daimler Communications, 70546 Stuttgart/Germany</w:t>
    </w:r>
    <w:r w:rsidRPr="00137BE3">
      <w:rPr>
        <w:lang w:val="en-US"/>
      </w:rPr>
      <w:br/>
      <w:t xml:space="preserve">Mercedes-Benz – Un </w:t>
    </w:r>
    <w:proofErr w:type="spellStart"/>
    <w:r w:rsidRPr="00137BE3">
      <w:rPr>
        <w:lang w:val="en-US"/>
      </w:rPr>
      <w:t>marchio</w:t>
    </w:r>
    <w:proofErr w:type="spellEnd"/>
    <w:r w:rsidRPr="00137BE3">
      <w:rPr>
        <w:lang w:val="en-US"/>
      </w:rPr>
      <w:t xml:space="preserve"> Daimler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27" w:rsidRPr="00947690" w:rsidRDefault="00D52127" w:rsidP="00D52127">
    <w:pPr>
      <w:pStyle w:val="Footer9pt"/>
      <w:spacing w:before="60" w:after="0"/>
      <w:rPr>
        <w:sz w:val="32"/>
        <w:szCs w:val="32"/>
      </w:rPr>
    </w:pPr>
  </w:p>
  <w:p w:rsidR="00947690" w:rsidRDefault="00947690" w:rsidP="00D52127">
    <w:pPr>
      <w:pStyle w:val="Footer9pt"/>
      <w:spacing w:before="60"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127" w:rsidRDefault="00D52127" w:rsidP="00D52127">
    <w:pPr>
      <w:pStyle w:val="Footer9pt"/>
      <w:spacing w:after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Pr="00137BE3" w:rsidRDefault="002C3F64" w:rsidP="002C3F64">
    <w:pPr>
      <w:pStyle w:val="Footer9pt"/>
      <w:rPr>
        <w:lang w:val="en-US"/>
      </w:rPr>
    </w:pPr>
    <w:r w:rsidRPr="00137BE3">
      <w:rPr>
        <w:lang w:val="en-US"/>
      </w:rPr>
      <w:t>Daimler Communications, 70546 Stuttgart/Germany</w:t>
    </w:r>
    <w:r w:rsidRPr="00137BE3">
      <w:rPr>
        <w:lang w:val="en-US"/>
      </w:rPr>
      <w:br/>
      <w:t>Mercedes-Benz – Un marchio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95" w:rsidRDefault="00515E95">
      <w:r>
        <w:separator/>
      </w:r>
    </w:p>
  </w:footnote>
  <w:footnote w:type="continuationSeparator" w:id="0">
    <w:p w:rsidR="00515E95" w:rsidRDefault="00515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 w:rsidR="002456C5">
      <w:rPr>
        <w:noProof/>
      </w:rPr>
      <w:t>5</w:t>
    </w:r>
    <w:r w:rsidRPr="004B16F1">
      <w:rPr>
        <w:noProof/>
      </w:rPr>
      <w:fldChar w:fldCharType="end"/>
    </w:r>
  </w:p>
  <w:p w:rsidR="002C3F64" w:rsidRDefault="002C3F64">
    <w:pPr>
      <w:spacing w:line="305" w:lineRule="exact"/>
      <w:rPr>
        <w:noProof/>
      </w:rPr>
    </w:pPr>
  </w:p>
  <w:p w:rsidR="002C3F64" w:rsidRDefault="002C3F64">
    <w:pPr>
      <w:framePr w:w="7422" w:h="851" w:hSpace="142" w:wrap="around" w:vAnchor="page" w:hAnchor="page" w:x="1419" w:y="2938"/>
    </w:pPr>
  </w:p>
  <w:p w:rsidR="002C3F64" w:rsidRDefault="002C3F64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/>
  <w:p w:rsidR="002C3F64" w:rsidRDefault="002C3F64"/>
  <w:p w:rsidR="002C3F64" w:rsidRDefault="002C3F64"/>
  <w:p w:rsidR="002C3F64" w:rsidRDefault="002C3F64"/>
  <w:p w:rsidR="002C3F64" w:rsidRDefault="002C3F6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456C5">
    <w:pPr>
      <w:pStyle w:val="MLStat"/>
      <w:framePr w:w="2325" w:h="289" w:wrap="around" w:vAnchor="page" w:hAnchor="page" w:x="9059" w:y="1871" w:anchorLock="1"/>
      <w:spacing w:after="0"/>
      <w:ind w:left="0" w:right="0" w:firstLine="0"/>
      <w:rPr>
        <w:noProof/>
      </w:rPr>
    </w:pPr>
    <w:r>
      <w:rPr>
        <w:noProof/>
      </w:rPr>
      <w:t>Pag</w:t>
    </w:r>
    <w:r w:rsidR="002456C5">
      <w:rPr>
        <w:noProof/>
      </w:rPr>
      <w:t xml:space="preserve">.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173ECB">
      <w:rPr>
        <w:rStyle w:val="Numeropagina"/>
        <w:noProof/>
      </w:rPr>
      <w:t>3</w:t>
    </w:r>
    <w:r w:rsidRPr="00A1793E">
      <w:rPr>
        <w:rStyle w:val="Numeropagina"/>
        <w:noProof/>
      </w:rPr>
      <w:fldChar w:fldCharType="end"/>
    </w:r>
  </w:p>
  <w:p w:rsidR="002C3F64" w:rsidRDefault="002C3F64" w:rsidP="002C3F64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CB0E1F">
      <w:rPr>
        <w:rStyle w:val="Numeropagina"/>
        <w:noProof/>
      </w:rPr>
      <w:t>3</w:t>
    </w:r>
    <w:r w:rsidRPr="00A1793E">
      <w:rPr>
        <w:rStyle w:val="Numeropagina"/>
        <w:noProof/>
      </w:rPr>
      <w:fldChar w:fldCharType="end"/>
    </w:r>
  </w:p>
  <w:p w:rsidR="002C3F64" w:rsidRDefault="002C3F64" w:rsidP="002C3F64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C4"/>
    <w:rsid w:val="0001338B"/>
    <w:rsid w:val="00040656"/>
    <w:rsid w:val="00057A91"/>
    <w:rsid w:val="00070920"/>
    <w:rsid w:val="000C419A"/>
    <w:rsid w:val="000F3D31"/>
    <w:rsid w:val="001030BB"/>
    <w:rsid w:val="0010774E"/>
    <w:rsid w:val="0011345E"/>
    <w:rsid w:val="0013008F"/>
    <w:rsid w:val="00133986"/>
    <w:rsid w:val="00137BE3"/>
    <w:rsid w:val="00140508"/>
    <w:rsid w:val="00164DFD"/>
    <w:rsid w:val="00173ECB"/>
    <w:rsid w:val="001810A6"/>
    <w:rsid w:val="001A1507"/>
    <w:rsid w:val="001A2ED0"/>
    <w:rsid w:val="001A6F7D"/>
    <w:rsid w:val="001B774C"/>
    <w:rsid w:val="001B787D"/>
    <w:rsid w:val="002040CD"/>
    <w:rsid w:val="0021097B"/>
    <w:rsid w:val="00220CE2"/>
    <w:rsid w:val="00230E0B"/>
    <w:rsid w:val="00232B4E"/>
    <w:rsid w:val="002456C5"/>
    <w:rsid w:val="0025385C"/>
    <w:rsid w:val="0026598F"/>
    <w:rsid w:val="00281A22"/>
    <w:rsid w:val="0028663A"/>
    <w:rsid w:val="002B28A0"/>
    <w:rsid w:val="002C148C"/>
    <w:rsid w:val="002C2275"/>
    <w:rsid w:val="002C3F64"/>
    <w:rsid w:val="002C4874"/>
    <w:rsid w:val="002F7FBA"/>
    <w:rsid w:val="003252DD"/>
    <w:rsid w:val="003316E8"/>
    <w:rsid w:val="003534D4"/>
    <w:rsid w:val="00361BCE"/>
    <w:rsid w:val="003765CE"/>
    <w:rsid w:val="00384B84"/>
    <w:rsid w:val="00391435"/>
    <w:rsid w:val="003A02EC"/>
    <w:rsid w:val="003A10A3"/>
    <w:rsid w:val="003B0EEA"/>
    <w:rsid w:val="003B53BC"/>
    <w:rsid w:val="003C0EEA"/>
    <w:rsid w:val="003F61C6"/>
    <w:rsid w:val="0041740E"/>
    <w:rsid w:val="00417D29"/>
    <w:rsid w:val="00420C96"/>
    <w:rsid w:val="0042198E"/>
    <w:rsid w:val="00432CE3"/>
    <w:rsid w:val="0043548E"/>
    <w:rsid w:val="00441A32"/>
    <w:rsid w:val="00450E24"/>
    <w:rsid w:val="00451272"/>
    <w:rsid w:val="004664DB"/>
    <w:rsid w:val="00477E72"/>
    <w:rsid w:val="004A1045"/>
    <w:rsid w:val="004C548C"/>
    <w:rsid w:val="004C5A76"/>
    <w:rsid w:val="004D7523"/>
    <w:rsid w:val="004D79C7"/>
    <w:rsid w:val="004E0294"/>
    <w:rsid w:val="004E6E01"/>
    <w:rsid w:val="004F0DAF"/>
    <w:rsid w:val="00500B08"/>
    <w:rsid w:val="00515E95"/>
    <w:rsid w:val="00517A45"/>
    <w:rsid w:val="00517C0B"/>
    <w:rsid w:val="005200D9"/>
    <w:rsid w:val="0053104F"/>
    <w:rsid w:val="005667DB"/>
    <w:rsid w:val="0056729E"/>
    <w:rsid w:val="005716C7"/>
    <w:rsid w:val="00594D5D"/>
    <w:rsid w:val="005A7512"/>
    <w:rsid w:val="005B1354"/>
    <w:rsid w:val="005B62CF"/>
    <w:rsid w:val="005C1539"/>
    <w:rsid w:val="005C7903"/>
    <w:rsid w:val="005C7ADA"/>
    <w:rsid w:val="005E7E43"/>
    <w:rsid w:val="006044CF"/>
    <w:rsid w:val="006148D3"/>
    <w:rsid w:val="006460F6"/>
    <w:rsid w:val="0064739C"/>
    <w:rsid w:val="00665283"/>
    <w:rsid w:val="00666103"/>
    <w:rsid w:val="006A3F87"/>
    <w:rsid w:val="006C36A4"/>
    <w:rsid w:val="006C6A0B"/>
    <w:rsid w:val="006D5416"/>
    <w:rsid w:val="006D5C97"/>
    <w:rsid w:val="006F1AA9"/>
    <w:rsid w:val="0070684D"/>
    <w:rsid w:val="00730348"/>
    <w:rsid w:val="007460D7"/>
    <w:rsid w:val="0075193E"/>
    <w:rsid w:val="00771396"/>
    <w:rsid w:val="007975CD"/>
    <w:rsid w:val="007A15C1"/>
    <w:rsid w:val="007A5623"/>
    <w:rsid w:val="007D480D"/>
    <w:rsid w:val="007E052B"/>
    <w:rsid w:val="00817651"/>
    <w:rsid w:val="00822748"/>
    <w:rsid w:val="008318C4"/>
    <w:rsid w:val="00851054"/>
    <w:rsid w:val="00875C8A"/>
    <w:rsid w:val="008B30A9"/>
    <w:rsid w:val="008B3F1E"/>
    <w:rsid w:val="008F262D"/>
    <w:rsid w:val="008F50F5"/>
    <w:rsid w:val="00900D39"/>
    <w:rsid w:val="0091319F"/>
    <w:rsid w:val="0092236E"/>
    <w:rsid w:val="0092577A"/>
    <w:rsid w:val="00926C62"/>
    <w:rsid w:val="009314F7"/>
    <w:rsid w:val="00947690"/>
    <w:rsid w:val="00957B3E"/>
    <w:rsid w:val="009674CC"/>
    <w:rsid w:val="00980965"/>
    <w:rsid w:val="009A1A42"/>
    <w:rsid w:val="009A2278"/>
    <w:rsid w:val="009E0571"/>
    <w:rsid w:val="009E6B90"/>
    <w:rsid w:val="00A06F34"/>
    <w:rsid w:val="00A17341"/>
    <w:rsid w:val="00A26EDD"/>
    <w:rsid w:val="00A5384C"/>
    <w:rsid w:val="00A83D99"/>
    <w:rsid w:val="00A9002C"/>
    <w:rsid w:val="00A91A2A"/>
    <w:rsid w:val="00A93304"/>
    <w:rsid w:val="00A934D8"/>
    <w:rsid w:val="00AB27D3"/>
    <w:rsid w:val="00AB6679"/>
    <w:rsid w:val="00AC4283"/>
    <w:rsid w:val="00AC77C4"/>
    <w:rsid w:val="00AE201C"/>
    <w:rsid w:val="00AE21AC"/>
    <w:rsid w:val="00AF4DDE"/>
    <w:rsid w:val="00B13EBF"/>
    <w:rsid w:val="00B82E7A"/>
    <w:rsid w:val="00B8592E"/>
    <w:rsid w:val="00B87D91"/>
    <w:rsid w:val="00BA471F"/>
    <w:rsid w:val="00BA4B89"/>
    <w:rsid w:val="00BA6F0A"/>
    <w:rsid w:val="00BB0F63"/>
    <w:rsid w:val="00BB67A7"/>
    <w:rsid w:val="00BD6569"/>
    <w:rsid w:val="00BE2FA7"/>
    <w:rsid w:val="00BE3A89"/>
    <w:rsid w:val="00BF6CCD"/>
    <w:rsid w:val="00BF6EEC"/>
    <w:rsid w:val="00C00A4D"/>
    <w:rsid w:val="00C12CF0"/>
    <w:rsid w:val="00C229E7"/>
    <w:rsid w:val="00C2471E"/>
    <w:rsid w:val="00C45988"/>
    <w:rsid w:val="00C479B4"/>
    <w:rsid w:val="00C61357"/>
    <w:rsid w:val="00C7356E"/>
    <w:rsid w:val="00C75983"/>
    <w:rsid w:val="00C83413"/>
    <w:rsid w:val="00C846B7"/>
    <w:rsid w:val="00C91917"/>
    <w:rsid w:val="00CB0E1F"/>
    <w:rsid w:val="00CC4FC4"/>
    <w:rsid w:val="00CF636A"/>
    <w:rsid w:val="00D30C16"/>
    <w:rsid w:val="00D31CE7"/>
    <w:rsid w:val="00D32D78"/>
    <w:rsid w:val="00D52127"/>
    <w:rsid w:val="00D56F99"/>
    <w:rsid w:val="00D7512A"/>
    <w:rsid w:val="00D96F90"/>
    <w:rsid w:val="00DB07C0"/>
    <w:rsid w:val="00DD4444"/>
    <w:rsid w:val="00DE33C9"/>
    <w:rsid w:val="00DE4B16"/>
    <w:rsid w:val="00DE52D5"/>
    <w:rsid w:val="00E20658"/>
    <w:rsid w:val="00E236B9"/>
    <w:rsid w:val="00E501A5"/>
    <w:rsid w:val="00E503C9"/>
    <w:rsid w:val="00E50E7B"/>
    <w:rsid w:val="00E62F44"/>
    <w:rsid w:val="00E77035"/>
    <w:rsid w:val="00E800D8"/>
    <w:rsid w:val="00E96A1E"/>
    <w:rsid w:val="00EC1B4C"/>
    <w:rsid w:val="00EC26A1"/>
    <w:rsid w:val="00ED1517"/>
    <w:rsid w:val="00EE5F50"/>
    <w:rsid w:val="00F13C62"/>
    <w:rsid w:val="00F22415"/>
    <w:rsid w:val="00F61C15"/>
    <w:rsid w:val="00F636A9"/>
    <w:rsid w:val="00F91358"/>
    <w:rsid w:val="00F917F3"/>
    <w:rsid w:val="00F92A3C"/>
    <w:rsid w:val="00FB3210"/>
    <w:rsid w:val="00FB574F"/>
    <w:rsid w:val="00FB7468"/>
    <w:rsid w:val="00FC6C10"/>
    <w:rsid w:val="00FD6E7A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8318C4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rsid w:val="00831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8318C4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rsid w:val="00831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witter.com/MercedesBenz_IT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Allgemein\VORLAGEN\00%20-%20Vorlagen%20Presseinfos\1%20NEU_ab%202012,%20Win7\Vorlage_PI%20Mercedes-Benz_neu2012_deuts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Mercedes-Benz_neu2012_deutsch.dotx</Template>
  <TotalTime>0</TotalTime>
  <Pages>3</Pages>
  <Words>491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Daimler AG</Company>
  <LinksUpToDate>false</LinksUpToDate>
  <CharactersWithSpaces>3607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Mastronardi, Gabriella (183-Extern)</cp:lastModifiedBy>
  <cp:revision>20</cp:revision>
  <cp:lastPrinted>2015-04-29T09:42:00Z</cp:lastPrinted>
  <dcterms:created xsi:type="dcterms:W3CDTF">2016-05-11T12:01:00Z</dcterms:created>
  <dcterms:modified xsi:type="dcterms:W3CDTF">2016-05-16T13:19:00Z</dcterms:modified>
</cp:coreProperties>
</file>