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013C37" w:rsidRDefault="002C3F64" w:rsidP="00E754E9">
      <w:pPr>
        <w:pStyle w:val="00Information"/>
        <w:framePr w:wrap="around" w:x="9144" w:y="4199"/>
        <w:spacing w:line="380" w:lineRule="exact"/>
        <w:rPr>
          <w:rFonts w:ascii="CorpoA" w:hAnsi="CorpoA"/>
          <w:sz w:val="22"/>
        </w:rPr>
      </w:pPr>
      <w:r w:rsidRPr="00013C37">
        <w:rPr>
          <w:rFonts w:ascii="CorpoA" w:hAnsi="CorpoA"/>
          <w:sz w:val="22"/>
        </w:rPr>
        <w:t>Informazione stampa</w:t>
      </w:r>
    </w:p>
    <w:p w:rsidR="00BD62D1" w:rsidRPr="00C40488" w:rsidRDefault="00BD62D1" w:rsidP="00C40488">
      <w:pPr>
        <w:spacing w:line="380" w:lineRule="exact"/>
        <w:rPr>
          <w:rFonts w:ascii="CorpoSLig" w:hAnsi="CorpoSLig"/>
          <w:sz w:val="22"/>
          <w:szCs w:val="22"/>
          <w:u w:val="single"/>
        </w:rPr>
        <w:sectPr w:rsidR="00BD62D1" w:rsidRPr="00C40488" w:rsidSect="00332ABB">
          <w:headerReference w:type="even" r:id="rId9"/>
          <w:headerReference w:type="default" r:id="rId10"/>
          <w:headerReference w:type="first" r:id="rId11"/>
          <w:type w:val="continuous"/>
          <w:pgSz w:w="11906" w:h="16838" w:code="9"/>
          <w:pgMar w:top="1956" w:right="3289" w:bottom="1191" w:left="1418" w:header="425" w:footer="57" w:gutter="0"/>
          <w:pgNumType w:start="1"/>
          <w:cols w:space="720"/>
          <w:formProt w:val="0"/>
          <w:titlePg/>
          <w:docGrid w:linePitch="299"/>
        </w:sectPr>
      </w:pPr>
    </w:p>
    <w:p w:rsidR="00C40488" w:rsidRDefault="00C40488" w:rsidP="00C40488">
      <w:pPr>
        <w:spacing w:line="380" w:lineRule="exact"/>
        <w:rPr>
          <w:rFonts w:ascii="CorpoSLig" w:hAnsi="CorpoSLig"/>
          <w:sz w:val="22"/>
          <w:szCs w:val="22"/>
          <w:u w:val="single"/>
        </w:rPr>
      </w:pPr>
    </w:p>
    <w:p w:rsidR="000654F8" w:rsidRDefault="000654F8" w:rsidP="00C40488">
      <w:pPr>
        <w:spacing w:line="380" w:lineRule="exact"/>
        <w:rPr>
          <w:rFonts w:ascii="CorpoSLig" w:hAnsi="CorpoSLig"/>
          <w:sz w:val="22"/>
          <w:szCs w:val="22"/>
          <w:u w:val="single"/>
        </w:rPr>
      </w:pPr>
    </w:p>
    <w:p w:rsidR="00934353" w:rsidRDefault="00135C8B" w:rsidP="004D25C4">
      <w:pPr>
        <w:spacing w:after="0" w:line="360" w:lineRule="auto"/>
        <w:rPr>
          <w:noProof/>
          <w:sz w:val="22"/>
          <w:u w:val="single"/>
        </w:rPr>
      </w:pPr>
      <w:r>
        <w:rPr>
          <w:noProof/>
          <w:sz w:val="22"/>
          <w:u w:val="single"/>
          <w:lang w:eastAsia="it-IT"/>
        </w:rPr>
        <mc:AlternateContent>
          <mc:Choice Requires="wps">
            <w:drawing>
              <wp:anchor distT="0" distB="0" distL="114300" distR="114300" simplePos="0" relativeHeight="251659264" behindDoc="0" locked="1" layoutInCell="1" allowOverlap="1" wp14:anchorId="683DF6C6" wp14:editId="2C3103B1">
                <wp:simplePos x="0" y="0"/>
                <wp:positionH relativeFrom="page">
                  <wp:posOffset>5805170</wp:posOffset>
                </wp:positionH>
                <wp:positionV relativeFrom="page">
                  <wp:posOffset>3061335</wp:posOffset>
                </wp:positionV>
                <wp:extent cx="1727835" cy="686435"/>
                <wp:effectExtent l="0" t="0" r="5715"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ABB" w:rsidRPr="00013C37" w:rsidRDefault="00D011DA" w:rsidP="00934353">
                            <w:pPr>
                              <w:pStyle w:val="MLStat"/>
                              <w:spacing w:line="380" w:lineRule="atLeast"/>
                              <w:ind w:left="0" w:right="-51" w:firstLine="0"/>
                              <w:rPr>
                                <w:noProof/>
                              </w:rPr>
                            </w:pPr>
                            <w:r>
                              <w:rPr>
                                <w:noProof/>
                              </w:rPr>
                              <w:t>Maggio</w:t>
                            </w:r>
                            <w:r w:rsidR="00A44ABB" w:rsidRPr="00013C37">
                              <w:rPr>
                                <w:noProof/>
                              </w:rPr>
                              <w:t xml:space="preserve">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7.1pt;margin-top:241.05pt;width:136.05pt;height:5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bxFqg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" filled="f" stroked="f">
                <v:textbox inset="0,0,0,0">
                  <w:txbxContent>
                    <w:p w:rsidR="00A44ABB" w:rsidRPr="00013C37" w:rsidRDefault="00D011DA" w:rsidP="00934353">
                      <w:pPr>
                        <w:pStyle w:val="MLStat"/>
                        <w:spacing w:line="380" w:lineRule="atLeast"/>
                        <w:ind w:left="0" w:right="-51" w:firstLine="0"/>
                        <w:rPr>
                          <w:noProof/>
                        </w:rPr>
                      </w:pPr>
                      <w:r>
                        <w:rPr>
                          <w:noProof/>
                        </w:rPr>
                        <w:t>Maggio</w:t>
                      </w:r>
                      <w:r w:rsidR="00A44ABB" w:rsidRPr="00013C37">
                        <w:rPr>
                          <w:noProof/>
                        </w:rPr>
                        <w:t xml:space="preserve"> 2016</w:t>
                      </w:r>
                    </w:p>
                  </w:txbxContent>
                </v:textbox>
                <w10:wrap anchorx="page" anchory="page"/>
                <w10:anchorlock/>
              </v:shape>
            </w:pict>
          </mc:Fallback>
        </mc:AlternateContent>
      </w:r>
      <w:r w:rsidR="00AF417B">
        <w:rPr>
          <w:noProof/>
          <w:sz w:val="22"/>
          <w:u w:val="single"/>
          <w:lang w:eastAsia="it-IT"/>
        </w:rPr>
        <w:t>20 anni di Sprinter</w:t>
      </w:r>
    </w:p>
    <w:p w:rsidR="00873166" w:rsidRPr="00D3561F" w:rsidRDefault="00873166" w:rsidP="004D25C4">
      <w:pPr>
        <w:spacing w:after="0" w:line="360" w:lineRule="auto"/>
        <w:rPr>
          <w:sz w:val="22"/>
          <w:szCs w:val="22"/>
          <w:u w:val="single"/>
        </w:rPr>
      </w:pPr>
    </w:p>
    <w:p w:rsidR="00013C37" w:rsidRPr="00873166" w:rsidRDefault="00EF1FAC" w:rsidP="004D25C4">
      <w:pPr>
        <w:spacing w:after="0" w:line="360" w:lineRule="auto"/>
        <w:rPr>
          <w:sz w:val="36"/>
        </w:rPr>
      </w:pPr>
      <w:r>
        <w:rPr>
          <w:sz w:val="36"/>
        </w:rPr>
        <w:t>Ancora più potente e versatile</w:t>
      </w:r>
    </w:p>
    <w:p w:rsidR="00013C37" w:rsidRDefault="00013C37" w:rsidP="004D25C4">
      <w:pPr>
        <w:spacing w:after="0" w:line="360" w:lineRule="auto"/>
        <w:rPr>
          <w:rFonts w:ascii="CorpoADem" w:hAnsi="CorpoADem"/>
          <w:sz w:val="32"/>
        </w:rPr>
      </w:pPr>
    </w:p>
    <w:tbl>
      <w:tblPr>
        <w:tblW w:w="7230" w:type="dxa"/>
        <w:tblInd w:w="70" w:type="dxa"/>
        <w:tblLayout w:type="fixed"/>
        <w:tblCellMar>
          <w:left w:w="70" w:type="dxa"/>
          <w:right w:w="70" w:type="dxa"/>
        </w:tblCellMar>
        <w:tblLook w:val="0000" w:firstRow="0" w:lastRow="0" w:firstColumn="0" w:lastColumn="0" w:noHBand="0" w:noVBand="0"/>
      </w:tblPr>
      <w:tblGrid>
        <w:gridCol w:w="6379"/>
        <w:gridCol w:w="851"/>
      </w:tblGrid>
      <w:tr w:rsidR="00EF1FAC" w:rsidRPr="00EF1FAC" w:rsidTr="003E079E">
        <w:trPr>
          <w:cantSplit/>
          <w:trHeight w:hRule="exact" w:val="284"/>
        </w:trPr>
        <w:tc>
          <w:tcPr>
            <w:tcW w:w="6379" w:type="dxa"/>
            <w:vAlign w:val="center"/>
          </w:tcPr>
          <w:p w:rsidR="00EF1FAC" w:rsidRPr="00EF1FAC" w:rsidRDefault="00EF1FAC" w:rsidP="004D25C4">
            <w:pPr>
              <w:spacing w:after="0" w:line="360" w:lineRule="auto"/>
              <w:rPr>
                <w:rFonts w:cs="CorpoA"/>
                <w:b/>
                <w:bCs/>
                <w:sz w:val="22"/>
                <w:szCs w:val="22"/>
              </w:rPr>
            </w:pPr>
            <w:r w:rsidRPr="00EF1FAC">
              <w:rPr>
                <w:rFonts w:cs="CorpoA"/>
                <w:sz w:val="22"/>
              </w:rPr>
              <w:t xml:space="preserve">Indice </w:t>
            </w:r>
          </w:p>
        </w:tc>
        <w:tc>
          <w:tcPr>
            <w:tcW w:w="851" w:type="dxa"/>
            <w:vAlign w:val="center"/>
          </w:tcPr>
          <w:p w:rsidR="00EF1FAC" w:rsidRPr="00EF1FAC" w:rsidRDefault="00EF1FAC" w:rsidP="004D25C4">
            <w:pPr>
              <w:spacing w:after="0" w:line="360" w:lineRule="auto"/>
              <w:rPr>
                <w:sz w:val="22"/>
                <w:szCs w:val="22"/>
              </w:rPr>
            </w:pPr>
            <w:r w:rsidRPr="00EF1FAC">
              <w:rPr>
                <w:sz w:val="22"/>
              </w:rPr>
              <w:t>Pag</w:t>
            </w:r>
            <w:r w:rsidR="00FF2DB1">
              <w:rPr>
                <w:sz w:val="22"/>
              </w:rPr>
              <w:t>.</w:t>
            </w:r>
          </w:p>
        </w:tc>
      </w:tr>
      <w:tr w:rsidR="00EF1FAC" w:rsidRPr="00EF1FAC" w:rsidTr="003E079E">
        <w:trPr>
          <w:cantSplit/>
          <w:trHeight w:hRule="exact" w:val="170"/>
        </w:trPr>
        <w:tc>
          <w:tcPr>
            <w:tcW w:w="6379" w:type="dxa"/>
            <w:vAlign w:val="center"/>
          </w:tcPr>
          <w:p w:rsidR="00EF1FAC" w:rsidRPr="00EF1FAC" w:rsidRDefault="00EF1FAC" w:rsidP="004D25C4">
            <w:pPr>
              <w:spacing w:after="0" w:line="360" w:lineRule="auto"/>
              <w:rPr>
                <w:sz w:val="16"/>
                <w:szCs w:val="16"/>
              </w:rPr>
            </w:pPr>
          </w:p>
        </w:tc>
        <w:tc>
          <w:tcPr>
            <w:tcW w:w="851" w:type="dxa"/>
            <w:vAlign w:val="center"/>
          </w:tcPr>
          <w:p w:rsidR="00EF1FAC" w:rsidRPr="00EF1FAC" w:rsidRDefault="00EF1FAC" w:rsidP="004D25C4">
            <w:pPr>
              <w:spacing w:after="0" w:line="360" w:lineRule="auto"/>
              <w:rPr>
                <w:sz w:val="16"/>
                <w:szCs w:val="16"/>
              </w:rPr>
            </w:pPr>
          </w:p>
        </w:tc>
      </w:tr>
      <w:tr w:rsidR="00EF1FAC" w:rsidRPr="00EF1FAC" w:rsidTr="003E079E">
        <w:trPr>
          <w:cantSplit/>
          <w:trHeight w:hRule="exact" w:val="284"/>
        </w:trPr>
        <w:tc>
          <w:tcPr>
            <w:tcW w:w="6379" w:type="dxa"/>
            <w:vAlign w:val="center"/>
          </w:tcPr>
          <w:p w:rsidR="00EF1FAC" w:rsidRPr="00EF1FAC" w:rsidRDefault="009A3BFE" w:rsidP="004D25C4">
            <w:pPr>
              <w:spacing w:after="0" w:line="360" w:lineRule="auto"/>
              <w:rPr>
                <w:rFonts w:cs="CorpoA"/>
                <w:sz w:val="22"/>
                <w:szCs w:val="22"/>
                <w:highlight w:val="yellow"/>
              </w:rPr>
            </w:pPr>
            <w:r w:rsidRPr="009A3BFE">
              <w:rPr>
                <w:rFonts w:cs="CorpoA"/>
                <w:sz w:val="22"/>
                <w:u w:val="single"/>
              </w:rPr>
              <w:t xml:space="preserve">Mercedes-Benz Sprinter compie </w:t>
            </w:r>
            <w:proofErr w:type="gramStart"/>
            <w:r w:rsidRPr="009A3BFE">
              <w:rPr>
                <w:rFonts w:cs="CorpoA"/>
                <w:sz w:val="22"/>
                <w:u w:val="single"/>
              </w:rPr>
              <w:t>20</w:t>
            </w:r>
            <w:proofErr w:type="gramEnd"/>
            <w:r w:rsidRPr="009A3BFE">
              <w:rPr>
                <w:rFonts w:cs="CorpoA"/>
                <w:sz w:val="22"/>
                <w:u w:val="single"/>
              </w:rPr>
              <w:t xml:space="preserve"> anni</w:t>
            </w:r>
          </w:p>
        </w:tc>
        <w:tc>
          <w:tcPr>
            <w:tcW w:w="851" w:type="dxa"/>
            <w:vAlign w:val="center"/>
          </w:tcPr>
          <w:p w:rsidR="00EF1FAC" w:rsidRPr="00EF1FAC" w:rsidRDefault="00EF1FAC" w:rsidP="004D25C4">
            <w:pPr>
              <w:spacing w:after="0" w:line="360" w:lineRule="auto"/>
              <w:rPr>
                <w:rFonts w:cs="CorpoA"/>
                <w:sz w:val="22"/>
                <w:szCs w:val="22"/>
              </w:rPr>
            </w:pPr>
          </w:p>
        </w:tc>
      </w:tr>
      <w:tr w:rsidR="00EF1FAC" w:rsidRPr="00EF1FAC" w:rsidTr="003E079E">
        <w:trPr>
          <w:cantSplit/>
          <w:trHeight w:hRule="exact" w:val="284"/>
        </w:trPr>
        <w:tc>
          <w:tcPr>
            <w:tcW w:w="6379" w:type="dxa"/>
            <w:vAlign w:val="center"/>
          </w:tcPr>
          <w:p w:rsidR="00EF1FAC" w:rsidRPr="00EF1FAC" w:rsidRDefault="009A3BFE" w:rsidP="004D25C4">
            <w:pPr>
              <w:spacing w:after="0" w:line="360" w:lineRule="auto"/>
              <w:rPr>
                <w:sz w:val="22"/>
                <w:szCs w:val="22"/>
              </w:rPr>
            </w:pPr>
            <w:r w:rsidRPr="009A3BFE">
              <w:rPr>
                <w:sz w:val="22"/>
              </w:rPr>
              <w:t>Buon compleanno, Sprinter!</w:t>
            </w:r>
          </w:p>
        </w:tc>
        <w:tc>
          <w:tcPr>
            <w:tcW w:w="851" w:type="dxa"/>
            <w:vAlign w:val="center"/>
          </w:tcPr>
          <w:p w:rsidR="00EF1FAC" w:rsidRPr="00EF1FAC" w:rsidRDefault="00EF1FAC" w:rsidP="004D25C4">
            <w:pPr>
              <w:spacing w:after="0" w:line="360" w:lineRule="auto"/>
              <w:rPr>
                <w:sz w:val="22"/>
              </w:rPr>
            </w:pPr>
            <w:r w:rsidRPr="00EF1FAC">
              <w:rPr>
                <w:sz w:val="22"/>
              </w:rPr>
              <w:t>2</w:t>
            </w:r>
          </w:p>
        </w:tc>
      </w:tr>
      <w:tr w:rsidR="00EF1FAC" w:rsidRPr="00EF1FAC" w:rsidTr="009A3BFE">
        <w:trPr>
          <w:cantSplit/>
          <w:trHeight w:hRule="exact" w:val="74"/>
        </w:trPr>
        <w:tc>
          <w:tcPr>
            <w:tcW w:w="6379" w:type="dxa"/>
            <w:vAlign w:val="center"/>
          </w:tcPr>
          <w:p w:rsidR="00EF1FAC" w:rsidRPr="00EF1FAC" w:rsidRDefault="00EF1FAC" w:rsidP="004D25C4">
            <w:pPr>
              <w:spacing w:after="0" w:line="360" w:lineRule="auto"/>
              <w:rPr>
                <w:sz w:val="16"/>
                <w:szCs w:val="16"/>
              </w:rPr>
            </w:pPr>
          </w:p>
        </w:tc>
        <w:tc>
          <w:tcPr>
            <w:tcW w:w="851" w:type="dxa"/>
            <w:vAlign w:val="center"/>
          </w:tcPr>
          <w:p w:rsidR="00EF1FAC" w:rsidRPr="00EF1FAC" w:rsidRDefault="00EF1FAC" w:rsidP="004D25C4">
            <w:pPr>
              <w:spacing w:after="0" w:line="360" w:lineRule="auto"/>
              <w:rPr>
                <w:sz w:val="16"/>
                <w:szCs w:val="16"/>
              </w:rPr>
            </w:pPr>
          </w:p>
        </w:tc>
      </w:tr>
      <w:tr w:rsidR="009A3BFE" w:rsidRPr="00EF1FAC" w:rsidTr="00A30FE3">
        <w:trPr>
          <w:cantSplit/>
          <w:trHeight w:hRule="exact" w:val="260"/>
        </w:trPr>
        <w:tc>
          <w:tcPr>
            <w:tcW w:w="6379" w:type="dxa"/>
            <w:vAlign w:val="center"/>
          </w:tcPr>
          <w:p w:rsidR="009A3BFE" w:rsidRPr="00EF1FAC" w:rsidRDefault="00D011DA" w:rsidP="00800901">
            <w:pPr>
              <w:spacing w:after="0" w:line="360" w:lineRule="auto"/>
              <w:rPr>
                <w:rFonts w:cs="CorpoA"/>
                <w:sz w:val="22"/>
                <w:szCs w:val="22"/>
                <w:highlight w:val="yellow"/>
              </w:rPr>
            </w:pPr>
            <w:r w:rsidRPr="00D011DA">
              <w:rPr>
                <w:b/>
                <w:sz w:val="22"/>
              </w:rPr>
              <w:t xml:space="preserve">Un </w:t>
            </w:r>
            <w:proofErr w:type="spellStart"/>
            <w:r w:rsidRPr="00D011DA">
              <w:rPr>
                <w:b/>
                <w:sz w:val="22"/>
              </w:rPr>
              <w:t>bestseller</w:t>
            </w:r>
            <w:proofErr w:type="spellEnd"/>
            <w:r w:rsidRPr="00D011DA">
              <w:rPr>
                <w:b/>
                <w:sz w:val="22"/>
              </w:rPr>
              <w:t xml:space="preserve"> in tutte le categorie</w:t>
            </w:r>
          </w:p>
        </w:tc>
        <w:tc>
          <w:tcPr>
            <w:tcW w:w="851" w:type="dxa"/>
            <w:vAlign w:val="center"/>
          </w:tcPr>
          <w:p w:rsidR="009A3BFE" w:rsidRPr="00EF1FAC" w:rsidRDefault="009A3BFE" w:rsidP="00800901">
            <w:pPr>
              <w:spacing w:after="0" w:line="360" w:lineRule="auto"/>
              <w:rPr>
                <w:rFonts w:cs="CorpoA"/>
                <w:sz w:val="22"/>
                <w:szCs w:val="22"/>
              </w:rPr>
            </w:pPr>
          </w:p>
        </w:tc>
      </w:tr>
      <w:tr w:rsidR="009A3BFE" w:rsidRPr="00EF1FAC" w:rsidTr="00FF2DB1">
        <w:trPr>
          <w:cantSplit/>
          <w:trHeight w:hRule="exact" w:val="432"/>
        </w:trPr>
        <w:tc>
          <w:tcPr>
            <w:tcW w:w="6379" w:type="dxa"/>
            <w:vAlign w:val="center"/>
          </w:tcPr>
          <w:p w:rsidR="009A3BFE" w:rsidRPr="00EF1FAC" w:rsidRDefault="00D011DA" w:rsidP="00580062">
            <w:pPr>
              <w:spacing w:after="0" w:line="360" w:lineRule="auto"/>
              <w:rPr>
                <w:sz w:val="22"/>
                <w:szCs w:val="22"/>
              </w:rPr>
            </w:pPr>
            <w:r>
              <w:rPr>
                <w:sz w:val="22"/>
              </w:rPr>
              <w:t>A</w:t>
            </w:r>
            <w:r w:rsidR="009A3BFE" w:rsidRPr="00EF1FAC">
              <w:rPr>
                <w:sz w:val="22"/>
              </w:rPr>
              <w:t>ncora più potente e versatile</w:t>
            </w:r>
          </w:p>
        </w:tc>
        <w:tc>
          <w:tcPr>
            <w:tcW w:w="851" w:type="dxa"/>
            <w:vAlign w:val="center"/>
          </w:tcPr>
          <w:p w:rsidR="009A3BFE" w:rsidRPr="00EF1FAC" w:rsidRDefault="0042463B" w:rsidP="00800901">
            <w:pPr>
              <w:spacing w:after="0" w:line="360" w:lineRule="auto"/>
              <w:rPr>
                <w:sz w:val="22"/>
              </w:rPr>
            </w:pPr>
            <w:r>
              <w:rPr>
                <w:sz w:val="22"/>
              </w:rPr>
              <w:t>5</w:t>
            </w:r>
          </w:p>
        </w:tc>
      </w:tr>
      <w:tr w:rsidR="009A3BFE" w:rsidRPr="00EF1FAC" w:rsidTr="003E079E">
        <w:trPr>
          <w:cantSplit/>
          <w:trHeight w:hRule="exact" w:val="284"/>
        </w:trPr>
        <w:tc>
          <w:tcPr>
            <w:tcW w:w="6379" w:type="dxa"/>
            <w:vAlign w:val="center"/>
          </w:tcPr>
          <w:p w:rsidR="009A3BFE" w:rsidRPr="00EF1FAC" w:rsidRDefault="00D011DA" w:rsidP="004D25C4">
            <w:pPr>
              <w:spacing w:after="0" w:line="360" w:lineRule="auto"/>
              <w:rPr>
                <w:rFonts w:cs="CorpoA"/>
                <w:b/>
                <w:bCs/>
                <w:sz w:val="22"/>
                <w:szCs w:val="22"/>
              </w:rPr>
            </w:pPr>
            <w:r w:rsidRPr="00D011DA">
              <w:rPr>
                <w:b/>
                <w:sz w:val="22"/>
              </w:rPr>
              <w:t>Nuovo Sprinter da 5,5 t</w:t>
            </w:r>
          </w:p>
        </w:tc>
        <w:tc>
          <w:tcPr>
            <w:tcW w:w="851" w:type="dxa"/>
            <w:vAlign w:val="center"/>
          </w:tcPr>
          <w:p w:rsidR="009A3BFE" w:rsidRPr="00EF1FAC" w:rsidRDefault="009A3BFE" w:rsidP="004D25C4">
            <w:pPr>
              <w:spacing w:after="0" w:line="360" w:lineRule="auto"/>
              <w:rPr>
                <w:rFonts w:cs="CorpoA"/>
                <w:sz w:val="22"/>
                <w:szCs w:val="22"/>
              </w:rPr>
            </w:pPr>
          </w:p>
        </w:tc>
      </w:tr>
      <w:tr w:rsidR="009A3BFE" w:rsidRPr="00EF1FAC" w:rsidTr="003E079E">
        <w:trPr>
          <w:cantSplit/>
          <w:trHeight w:hRule="exact" w:val="283"/>
        </w:trPr>
        <w:tc>
          <w:tcPr>
            <w:tcW w:w="6379" w:type="dxa"/>
            <w:vAlign w:val="center"/>
          </w:tcPr>
          <w:p w:rsidR="009A3BFE" w:rsidRPr="00EF1FAC" w:rsidRDefault="00D011DA" w:rsidP="004D25C4">
            <w:pPr>
              <w:spacing w:after="0" w:line="360" w:lineRule="auto"/>
              <w:rPr>
                <w:rFonts w:cs="CorpoA"/>
                <w:sz w:val="22"/>
                <w:szCs w:val="22"/>
              </w:rPr>
            </w:pPr>
            <w:r w:rsidRPr="00D011DA">
              <w:rPr>
                <w:rFonts w:cs="CorpoA"/>
                <w:sz w:val="22"/>
              </w:rPr>
              <w:t>Quasi mezza tonnellata in più di carico utile</w:t>
            </w:r>
          </w:p>
        </w:tc>
        <w:tc>
          <w:tcPr>
            <w:tcW w:w="851" w:type="dxa"/>
            <w:vAlign w:val="center"/>
          </w:tcPr>
          <w:p w:rsidR="009A3BFE" w:rsidRPr="00EF1FAC" w:rsidRDefault="0042463B" w:rsidP="004D25C4">
            <w:pPr>
              <w:spacing w:after="0" w:line="360" w:lineRule="auto"/>
              <w:rPr>
                <w:rFonts w:cs="CorpoA"/>
                <w:sz w:val="22"/>
                <w:szCs w:val="22"/>
              </w:rPr>
            </w:pPr>
            <w:r>
              <w:rPr>
                <w:rFonts w:cs="CorpoA"/>
                <w:sz w:val="22"/>
              </w:rPr>
              <w:t>8</w:t>
            </w:r>
          </w:p>
        </w:tc>
      </w:tr>
      <w:tr w:rsidR="009A3BFE" w:rsidRPr="00EF1FAC" w:rsidTr="003E079E">
        <w:trPr>
          <w:cantSplit/>
          <w:trHeight w:hRule="exact" w:val="159"/>
        </w:trPr>
        <w:tc>
          <w:tcPr>
            <w:tcW w:w="6379" w:type="dxa"/>
            <w:vAlign w:val="center"/>
          </w:tcPr>
          <w:p w:rsidR="009A3BFE" w:rsidRPr="00EF1FAC" w:rsidRDefault="009A3BFE" w:rsidP="004D25C4">
            <w:pPr>
              <w:spacing w:after="0" w:line="360" w:lineRule="auto"/>
              <w:rPr>
                <w:sz w:val="16"/>
                <w:szCs w:val="16"/>
              </w:rPr>
            </w:pPr>
          </w:p>
        </w:tc>
        <w:tc>
          <w:tcPr>
            <w:tcW w:w="851" w:type="dxa"/>
            <w:vAlign w:val="center"/>
          </w:tcPr>
          <w:p w:rsidR="009A3BFE" w:rsidRPr="00EF1FAC" w:rsidRDefault="009A3BFE" w:rsidP="004D25C4">
            <w:pPr>
              <w:spacing w:after="0" w:line="360" w:lineRule="auto"/>
              <w:rPr>
                <w:sz w:val="16"/>
                <w:szCs w:val="16"/>
              </w:rPr>
            </w:pPr>
          </w:p>
        </w:tc>
      </w:tr>
      <w:tr w:rsidR="00D011DA" w:rsidRPr="00EF1FAC" w:rsidTr="003E079E">
        <w:trPr>
          <w:cantSplit/>
          <w:trHeight w:hRule="exact" w:val="284"/>
        </w:trPr>
        <w:tc>
          <w:tcPr>
            <w:tcW w:w="6379" w:type="dxa"/>
            <w:vAlign w:val="center"/>
          </w:tcPr>
          <w:p w:rsidR="00D011DA" w:rsidRPr="00EF1FAC" w:rsidRDefault="00D011DA" w:rsidP="00800901">
            <w:pPr>
              <w:spacing w:after="0" w:line="360" w:lineRule="auto"/>
              <w:rPr>
                <w:rFonts w:cs="CorpoA"/>
                <w:b/>
                <w:bCs/>
                <w:sz w:val="22"/>
                <w:szCs w:val="22"/>
              </w:rPr>
            </w:pPr>
            <w:r>
              <w:rPr>
                <w:b/>
                <w:sz w:val="22"/>
              </w:rPr>
              <w:t>I nuovi motori</w:t>
            </w:r>
          </w:p>
        </w:tc>
        <w:tc>
          <w:tcPr>
            <w:tcW w:w="851" w:type="dxa"/>
            <w:vAlign w:val="center"/>
          </w:tcPr>
          <w:p w:rsidR="00D011DA" w:rsidRPr="00EF1FAC" w:rsidRDefault="00D011DA" w:rsidP="00800901">
            <w:pPr>
              <w:spacing w:after="0" w:line="360" w:lineRule="auto"/>
              <w:rPr>
                <w:rFonts w:cs="CorpoA"/>
                <w:sz w:val="22"/>
                <w:szCs w:val="22"/>
              </w:rPr>
            </w:pPr>
          </w:p>
        </w:tc>
      </w:tr>
      <w:tr w:rsidR="00D011DA" w:rsidRPr="00EF1FAC" w:rsidTr="00D011DA">
        <w:trPr>
          <w:cantSplit/>
          <w:trHeight w:hRule="exact" w:val="397"/>
        </w:trPr>
        <w:tc>
          <w:tcPr>
            <w:tcW w:w="6379" w:type="dxa"/>
            <w:vAlign w:val="center"/>
          </w:tcPr>
          <w:p w:rsidR="00D011DA" w:rsidRPr="00EF1FAC" w:rsidRDefault="00D011DA" w:rsidP="00800901">
            <w:pPr>
              <w:spacing w:after="0" w:line="360" w:lineRule="auto"/>
              <w:rPr>
                <w:rFonts w:cs="CorpoA"/>
                <w:sz w:val="22"/>
                <w:szCs w:val="22"/>
              </w:rPr>
            </w:pPr>
            <w:r w:rsidRPr="00D011DA">
              <w:rPr>
                <w:rFonts w:cs="CorpoA"/>
                <w:sz w:val="22"/>
              </w:rPr>
              <w:t>Arriva il nuovo quattro cilindri diesel Euro 6/</w:t>
            </w:r>
            <w:proofErr w:type="gramStart"/>
            <w:r w:rsidRPr="00D011DA">
              <w:rPr>
                <w:rFonts w:cs="CorpoA"/>
                <w:sz w:val="22"/>
              </w:rPr>
              <w:t>VI</w:t>
            </w:r>
            <w:proofErr w:type="gramEnd"/>
          </w:p>
        </w:tc>
        <w:tc>
          <w:tcPr>
            <w:tcW w:w="851" w:type="dxa"/>
            <w:vAlign w:val="center"/>
          </w:tcPr>
          <w:p w:rsidR="00D011DA" w:rsidRPr="00EF1FAC" w:rsidRDefault="00D011DA" w:rsidP="00800901">
            <w:pPr>
              <w:spacing w:after="0" w:line="360" w:lineRule="auto"/>
              <w:rPr>
                <w:rFonts w:cs="CorpoA"/>
                <w:sz w:val="22"/>
                <w:szCs w:val="22"/>
              </w:rPr>
            </w:pPr>
            <w:r>
              <w:rPr>
                <w:rFonts w:cs="CorpoA"/>
                <w:sz w:val="22"/>
              </w:rPr>
              <w:t>1</w:t>
            </w:r>
            <w:r w:rsidR="00F8192F">
              <w:rPr>
                <w:rFonts w:cs="CorpoA"/>
                <w:sz w:val="22"/>
              </w:rPr>
              <w:t>4</w:t>
            </w:r>
          </w:p>
        </w:tc>
      </w:tr>
      <w:tr w:rsidR="00D011DA" w:rsidRPr="00EF1FAC" w:rsidTr="00800901">
        <w:trPr>
          <w:cantSplit/>
          <w:trHeight w:hRule="exact" w:val="284"/>
        </w:trPr>
        <w:tc>
          <w:tcPr>
            <w:tcW w:w="6379" w:type="dxa"/>
            <w:vAlign w:val="center"/>
          </w:tcPr>
          <w:p w:rsidR="00D011DA" w:rsidRPr="00EF1FAC" w:rsidRDefault="00D011DA" w:rsidP="00800901">
            <w:pPr>
              <w:spacing w:after="0" w:line="360" w:lineRule="auto"/>
              <w:rPr>
                <w:rFonts w:cs="CorpoA"/>
                <w:b/>
                <w:bCs/>
                <w:sz w:val="22"/>
                <w:szCs w:val="22"/>
              </w:rPr>
            </w:pPr>
            <w:r>
              <w:rPr>
                <w:b/>
                <w:sz w:val="22"/>
              </w:rPr>
              <w:t>Allestimenti e trasformazioni</w:t>
            </w:r>
          </w:p>
        </w:tc>
        <w:tc>
          <w:tcPr>
            <w:tcW w:w="851" w:type="dxa"/>
            <w:vAlign w:val="center"/>
          </w:tcPr>
          <w:p w:rsidR="00D011DA" w:rsidRPr="00EF1FAC" w:rsidRDefault="00D011DA" w:rsidP="00800901">
            <w:pPr>
              <w:spacing w:after="0" w:line="360" w:lineRule="auto"/>
              <w:rPr>
                <w:rFonts w:cs="CorpoA"/>
                <w:sz w:val="22"/>
                <w:szCs w:val="22"/>
              </w:rPr>
            </w:pPr>
          </w:p>
        </w:tc>
      </w:tr>
      <w:tr w:rsidR="00D011DA" w:rsidRPr="00EF1FAC" w:rsidTr="00800901">
        <w:trPr>
          <w:cantSplit/>
          <w:trHeight w:hRule="exact" w:val="284"/>
        </w:trPr>
        <w:tc>
          <w:tcPr>
            <w:tcW w:w="6379" w:type="dxa"/>
            <w:vAlign w:val="center"/>
          </w:tcPr>
          <w:p w:rsidR="00D011DA" w:rsidRPr="00EF1FAC" w:rsidRDefault="00D011DA" w:rsidP="00800901">
            <w:pPr>
              <w:spacing w:after="0" w:line="360" w:lineRule="auto"/>
              <w:rPr>
                <w:rFonts w:cs="CorpoA"/>
                <w:sz w:val="22"/>
                <w:szCs w:val="22"/>
              </w:rPr>
            </w:pPr>
            <w:r>
              <w:rPr>
                <w:rFonts w:cs="CorpoA"/>
                <w:sz w:val="22"/>
              </w:rPr>
              <w:t>Uno per tutti</w:t>
            </w:r>
          </w:p>
        </w:tc>
        <w:tc>
          <w:tcPr>
            <w:tcW w:w="851" w:type="dxa"/>
            <w:vAlign w:val="center"/>
          </w:tcPr>
          <w:p w:rsidR="00D011DA" w:rsidRPr="00EF1FAC" w:rsidRDefault="00F8192F" w:rsidP="00800901">
            <w:pPr>
              <w:spacing w:after="0" w:line="360" w:lineRule="auto"/>
              <w:rPr>
                <w:rFonts w:cs="CorpoA"/>
                <w:sz w:val="22"/>
                <w:szCs w:val="22"/>
              </w:rPr>
            </w:pPr>
            <w:r>
              <w:rPr>
                <w:rFonts w:cs="CorpoA"/>
                <w:sz w:val="22"/>
              </w:rPr>
              <w:t>19</w:t>
            </w:r>
          </w:p>
        </w:tc>
      </w:tr>
      <w:tr w:rsidR="00D011DA" w:rsidRPr="00EF1FAC" w:rsidTr="003E079E">
        <w:trPr>
          <w:cantSplit/>
          <w:trHeight w:hRule="exact" w:val="159"/>
        </w:trPr>
        <w:tc>
          <w:tcPr>
            <w:tcW w:w="6379" w:type="dxa"/>
            <w:vAlign w:val="center"/>
          </w:tcPr>
          <w:p w:rsidR="00D011DA" w:rsidRPr="00EF1FAC" w:rsidRDefault="00D011DA" w:rsidP="004D25C4">
            <w:pPr>
              <w:spacing w:after="0" w:line="360" w:lineRule="auto"/>
              <w:rPr>
                <w:sz w:val="16"/>
                <w:szCs w:val="16"/>
                <w:highlight w:val="yellow"/>
              </w:rPr>
            </w:pPr>
          </w:p>
        </w:tc>
        <w:tc>
          <w:tcPr>
            <w:tcW w:w="851" w:type="dxa"/>
            <w:vAlign w:val="center"/>
          </w:tcPr>
          <w:p w:rsidR="00D011DA" w:rsidRPr="00EF1FAC" w:rsidRDefault="00D011DA" w:rsidP="004D25C4">
            <w:pPr>
              <w:spacing w:after="0" w:line="360" w:lineRule="auto"/>
              <w:rPr>
                <w:sz w:val="16"/>
                <w:szCs w:val="16"/>
                <w:highlight w:val="yellow"/>
              </w:rPr>
            </w:pPr>
          </w:p>
        </w:tc>
      </w:tr>
      <w:tr w:rsidR="00D011DA" w:rsidRPr="00EF1FAC" w:rsidTr="003E079E">
        <w:trPr>
          <w:cantSplit/>
          <w:trHeight w:hRule="exact" w:val="159"/>
        </w:trPr>
        <w:tc>
          <w:tcPr>
            <w:tcW w:w="6379" w:type="dxa"/>
            <w:vAlign w:val="center"/>
          </w:tcPr>
          <w:p w:rsidR="00D011DA" w:rsidRPr="00EF1FAC" w:rsidRDefault="00D011DA" w:rsidP="004D25C4">
            <w:pPr>
              <w:spacing w:after="0" w:line="360" w:lineRule="auto"/>
              <w:rPr>
                <w:sz w:val="16"/>
                <w:szCs w:val="16"/>
                <w:highlight w:val="yellow"/>
              </w:rPr>
            </w:pPr>
          </w:p>
        </w:tc>
        <w:tc>
          <w:tcPr>
            <w:tcW w:w="851" w:type="dxa"/>
            <w:vAlign w:val="center"/>
          </w:tcPr>
          <w:p w:rsidR="00D011DA" w:rsidRPr="00EF1FAC" w:rsidRDefault="00D011DA" w:rsidP="004D25C4">
            <w:pPr>
              <w:spacing w:after="0" w:line="360" w:lineRule="auto"/>
              <w:rPr>
                <w:sz w:val="16"/>
                <w:szCs w:val="16"/>
                <w:highlight w:val="yellow"/>
              </w:rPr>
            </w:pPr>
          </w:p>
        </w:tc>
      </w:tr>
    </w:tbl>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EF1FAC" w:rsidRDefault="00EF1FAC" w:rsidP="00013C37">
      <w:pPr>
        <w:spacing w:after="0" w:line="360" w:lineRule="auto"/>
        <w:rPr>
          <w:rFonts w:ascii="CorpoADem" w:hAnsi="CorpoADem"/>
          <w:sz w:val="32"/>
        </w:rPr>
      </w:pPr>
    </w:p>
    <w:p w:rsidR="009A3BFE" w:rsidRPr="009A3BFE" w:rsidRDefault="009A3BFE" w:rsidP="00A30FE3">
      <w:pPr>
        <w:tabs>
          <w:tab w:val="left" w:pos="426"/>
          <w:tab w:val="left" w:pos="851"/>
          <w:tab w:val="left" w:pos="7655"/>
        </w:tabs>
        <w:spacing w:after="0" w:line="360" w:lineRule="auto"/>
        <w:contextualSpacing/>
        <w:rPr>
          <w:sz w:val="22"/>
          <w:u w:val="single"/>
        </w:rPr>
      </w:pPr>
      <w:r w:rsidRPr="009A3BFE">
        <w:rPr>
          <w:sz w:val="22"/>
          <w:u w:val="single"/>
        </w:rPr>
        <w:lastRenderedPageBreak/>
        <w:t xml:space="preserve">Mercedes-Benz Sprinter compie </w:t>
      </w:r>
      <w:proofErr w:type="gramStart"/>
      <w:r w:rsidRPr="009A3BFE">
        <w:rPr>
          <w:sz w:val="22"/>
          <w:u w:val="single"/>
        </w:rPr>
        <w:t>20</w:t>
      </w:r>
      <w:proofErr w:type="gramEnd"/>
      <w:r w:rsidRPr="009A3BFE">
        <w:rPr>
          <w:sz w:val="22"/>
          <w:u w:val="single"/>
        </w:rPr>
        <w:t> anni</w:t>
      </w:r>
    </w:p>
    <w:p w:rsidR="009A3BFE" w:rsidRPr="009A3BFE" w:rsidRDefault="009A3BFE" w:rsidP="00A30FE3">
      <w:pPr>
        <w:tabs>
          <w:tab w:val="left" w:pos="426"/>
          <w:tab w:val="left" w:pos="851"/>
          <w:tab w:val="left" w:pos="7655"/>
        </w:tabs>
        <w:spacing w:after="0" w:line="360" w:lineRule="auto"/>
        <w:contextualSpacing/>
        <w:rPr>
          <w:kern w:val="28"/>
          <w:sz w:val="22"/>
        </w:rPr>
      </w:pPr>
    </w:p>
    <w:p w:rsidR="009A3BFE" w:rsidRPr="009A3BFE" w:rsidRDefault="009A3BFE" w:rsidP="00A30FE3">
      <w:pPr>
        <w:spacing w:after="0" w:line="360" w:lineRule="auto"/>
        <w:rPr>
          <w:sz w:val="36"/>
        </w:rPr>
      </w:pPr>
      <w:r w:rsidRPr="009A3BFE">
        <w:rPr>
          <w:sz w:val="36"/>
        </w:rPr>
        <w:t>Buon compleanno, Sprinter!</w:t>
      </w:r>
    </w:p>
    <w:p w:rsidR="009A3BFE" w:rsidRPr="009A3BFE" w:rsidRDefault="009A3BFE" w:rsidP="00A30FE3">
      <w:pPr>
        <w:spacing w:after="0" w:line="360" w:lineRule="auto"/>
        <w:contextualSpacing/>
        <w:rPr>
          <w:sz w:val="22"/>
        </w:rPr>
      </w:pPr>
    </w:p>
    <w:p w:rsidR="00A30FE3" w:rsidRDefault="00D011DA" w:rsidP="00A30FE3">
      <w:pPr>
        <w:suppressAutoHyphens/>
        <w:spacing w:after="0" w:line="360" w:lineRule="auto"/>
        <w:rPr>
          <w:b/>
          <w:sz w:val="22"/>
        </w:rPr>
      </w:pPr>
      <w:r w:rsidRPr="009A3BFE">
        <w:rPr>
          <w:b/>
          <w:sz w:val="22"/>
        </w:rPr>
        <w:t xml:space="preserve">In due decenni </w:t>
      </w:r>
      <w:r>
        <w:rPr>
          <w:b/>
          <w:sz w:val="22"/>
        </w:rPr>
        <w:t>Sprinter</w:t>
      </w:r>
      <w:r w:rsidRPr="009A3BFE">
        <w:rPr>
          <w:b/>
          <w:sz w:val="22"/>
        </w:rPr>
        <w:t xml:space="preserve"> ha scritto una storia coronata da straordinari successi</w:t>
      </w:r>
      <w:r w:rsidR="008C0EA9">
        <w:rPr>
          <w:b/>
          <w:sz w:val="22"/>
        </w:rPr>
        <w:t>,</w:t>
      </w:r>
      <w:r w:rsidR="008C0EA9" w:rsidRPr="008C0EA9">
        <w:rPr>
          <w:b/>
          <w:sz w:val="22"/>
        </w:rPr>
        <w:t xml:space="preserve"> </w:t>
      </w:r>
      <w:r w:rsidR="008C0EA9">
        <w:rPr>
          <w:b/>
          <w:sz w:val="22"/>
        </w:rPr>
        <w:t>attribuendo</w:t>
      </w:r>
      <w:r w:rsidR="008C0EA9" w:rsidRPr="009A3BFE">
        <w:rPr>
          <w:b/>
          <w:sz w:val="22"/>
        </w:rPr>
        <w:t xml:space="preserve"> il </w:t>
      </w:r>
      <w:r w:rsidR="008C0EA9">
        <w:rPr>
          <w:b/>
          <w:sz w:val="22"/>
        </w:rPr>
        <w:t>proprio</w:t>
      </w:r>
      <w:r w:rsidR="008C0EA9" w:rsidRPr="009A3BFE">
        <w:rPr>
          <w:b/>
          <w:sz w:val="22"/>
        </w:rPr>
        <w:t xml:space="preserve"> nome </w:t>
      </w:r>
      <w:proofErr w:type="gramStart"/>
      <w:r w:rsidR="008C0EA9" w:rsidRPr="009A3BFE">
        <w:rPr>
          <w:b/>
          <w:sz w:val="22"/>
        </w:rPr>
        <w:t>ad</w:t>
      </w:r>
      <w:proofErr w:type="gramEnd"/>
      <w:r w:rsidR="008C0EA9" w:rsidRPr="009A3BFE">
        <w:rPr>
          <w:b/>
          <w:sz w:val="22"/>
        </w:rPr>
        <w:t xml:space="preserve"> un’intera categoria di veicoli</w:t>
      </w:r>
      <w:r w:rsidRPr="009A3BFE">
        <w:rPr>
          <w:b/>
          <w:sz w:val="22"/>
        </w:rPr>
        <w:t xml:space="preserve">. </w:t>
      </w:r>
      <w:r w:rsidR="008C0EA9">
        <w:rPr>
          <w:b/>
          <w:sz w:val="22"/>
        </w:rPr>
        <w:t xml:space="preserve">     </w:t>
      </w:r>
      <w:r w:rsidRPr="009A3BFE">
        <w:rPr>
          <w:b/>
          <w:sz w:val="22"/>
        </w:rPr>
        <w:t>Una vera leggenda che continua a segnare nuovi record.</w:t>
      </w:r>
      <w:r w:rsidR="008C0EA9">
        <w:rPr>
          <w:b/>
          <w:sz w:val="22"/>
        </w:rPr>
        <w:t xml:space="preserve"> </w:t>
      </w:r>
      <w:proofErr w:type="spellStart"/>
      <w:r>
        <w:rPr>
          <w:b/>
          <w:sz w:val="22"/>
        </w:rPr>
        <w:t>Concept</w:t>
      </w:r>
      <w:proofErr w:type="spellEnd"/>
      <w:r w:rsidR="009A3BFE" w:rsidRPr="009A3BFE">
        <w:rPr>
          <w:b/>
          <w:sz w:val="22"/>
        </w:rPr>
        <w:t xml:space="preserve"> innovativo, q</w:t>
      </w:r>
      <w:r>
        <w:rPr>
          <w:b/>
          <w:sz w:val="22"/>
        </w:rPr>
        <w:t>ualità del prodotto esemplare e</w:t>
      </w:r>
      <w:r w:rsidR="009A3BFE" w:rsidRPr="00A30FE3">
        <w:rPr>
          <w:b/>
          <w:sz w:val="22"/>
        </w:rPr>
        <w:t xml:space="preserve"> c</w:t>
      </w:r>
      <w:r w:rsidR="009A3BFE" w:rsidRPr="009A3BFE">
        <w:rPr>
          <w:b/>
          <w:sz w:val="22"/>
        </w:rPr>
        <w:t xml:space="preserve">lienti soddisfatti </w:t>
      </w:r>
      <w:r w:rsidR="009A3BFE" w:rsidRPr="00A30FE3">
        <w:rPr>
          <w:b/>
          <w:sz w:val="22"/>
        </w:rPr>
        <w:t>sono le ragioni del grande succe</w:t>
      </w:r>
      <w:r w:rsidR="008C0EA9">
        <w:rPr>
          <w:b/>
          <w:sz w:val="22"/>
        </w:rPr>
        <w:t>s</w:t>
      </w:r>
      <w:r w:rsidR="009A3BFE" w:rsidRPr="00A30FE3">
        <w:rPr>
          <w:b/>
          <w:sz w:val="22"/>
        </w:rPr>
        <w:t xml:space="preserve">so che Sprinter </w:t>
      </w:r>
      <w:r w:rsidR="00B25D00">
        <w:rPr>
          <w:b/>
          <w:sz w:val="22"/>
        </w:rPr>
        <w:t>ha riscosso</w:t>
      </w:r>
      <w:r w:rsidR="009A3BFE" w:rsidRPr="00A30FE3">
        <w:rPr>
          <w:b/>
          <w:sz w:val="22"/>
        </w:rPr>
        <w:t xml:space="preserve"> in </w:t>
      </w:r>
      <w:r>
        <w:rPr>
          <w:b/>
          <w:sz w:val="22"/>
        </w:rPr>
        <w:t xml:space="preserve">tutto il mondo. </w:t>
      </w:r>
      <w:r w:rsidR="009A3BFE" w:rsidRPr="00A30FE3">
        <w:rPr>
          <w:b/>
          <w:sz w:val="22"/>
        </w:rPr>
        <w:t>O</w:t>
      </w:r>
      <w:r w:rsidR="009A3BFE" w:rsidRPr="009A3BFE">
        <w:rPr>
          <w:b/>
          <w:sz w:val="22"/>
        </w:rPr>
        <w:t>ggi</w:t>
      </w:r>
      <w:r w:rsidR="00A30FE3" w:rsidRPr="00A30FE3">
        <w:rPr>
          <w:b/>
          <w:sz w:val="22"/>
        </w:rPr>
        <w:t>,</w:t>
      </w:r>
      <w:r w:rsidR="009A3BFE" w:rsidRPr="009A3BFE">
        <w:rPr>
          <w:b/>
          <w:sz w:val="22"/>
        </w:rPr>
        <w:t xml:space="preserve"> oltre 2,9 milioni di per</w:t>
      </w:r>
      <w:r w:rsidR="005B774D">
        <w:rPr>
          <w:b/>
          <w:sz w:val="22"/>
        </w:rPr>
        <w:t>sone in 13</w:t>
      </w:r>
      <w:r w:rsidR="009A3BFE" w:rsidRPr="009A3BFE">
        <w:rPr>
          <w:b/>
          <w:sz w:val="22"/>
        </w:rPr>
        <w:t>0 Paesi della terra</w:t>
      </w:r>
      <w:r w:rsidR="00A30FE3" w:rsidRPr="00A30FE3">
        <w:rPr>
          <w:b/>
          <w:sz w:val="22"/>
        </w:rPr>
        <w:t xml:space="preserve"> guidano uno Sprinter</w:t>
      </w:r>
      <w:r w:rsidR="009A3BFE" w:rsidRPr="009A3BFE">
        <w:rPr>
          <w:b/>
          <w:sz w:val="22"/>
        </w:rPr>
        <w:t xml:space="preserve">. </w:t>
      </w:r>
    </w:p>
    <w:p w:rsidR="005B774D" w:rsidRDefault="005B774D" w:rsidP="00A30FE3">
      <w:pPr>
        <w:suppressAutoHyphens/>
        <w:spacing w:after="0" w:line="360" w:lineRule="auto"/>
        <w:rPr>
          <w:sz w:val="22"/>
        </w:rPr>
      </w:pPr>
    </w:p>
    <w:p w:rsidR="009A3BFE" w:rsidRPr="009A3BFE" w:rsidRDefault="009A3BFE" w:rsidP="00A30FE3">
      <w:pPr>
        <w:suppressAutoHyphens/>
        <w:spacing w:after="0" w:line="360" w:lineRule="auto"/>
        <w:rPr>
          <w:sz w:val="22"/>
        </w:rPr>
      </w:pPr>
      <w:r w:rsidRPr="009A3BFE">
        <w:rPr>
          <w:sz w:val="22"/>
        </w:rPr>
        <w:t>Nella primavera del 1995 debutta la prima generazione Sprinter: una pietra m</w:t>
      </w:r>
      <w:r w:rsidR="00F41F06">
        <w:rPr>
          <w:sz w:val="22"/>
        </w:rPr>
        <w:t xml:space="preserve">iliare da diversi </w:t>
      </w:r>
      <w:r w:rsidRPr="009A3BFE">
        <w:rPr>
          <w:sz w:val="22"/>
        </w:rPr>
        <w:t>punti di vista. Lo Sprinter è il primo veicolo commerciale della Stella a non essere identificato da sobri codici alfanumerici, ma da un nome vero e proprio. Da subito, si fa ambasciatore di una forte offensiva di prodo</w:t>
      </w:r>
      <w:r w:rsidR="008C0EA9">
        <w:rPr>
          <w:sz w:val="22"/>
        </w:rPr>
        <w:t xml:space="preserve">tto </w:t>
      </w:r>
      <w:proofErr w:type="gramStart"/>
      <w:r w:rsidR="008C0EA9">
        <w:rPr>
          <w:sz w:val="22"/>
        </w:rPr>
        <w:t>della</w:t>
      </w:r>
      <w:proofErr w:type="gramEnd"/>
      <w:r w:rsidR="008C0EA9">
        <w:rPr>
          <w:sz w:val="22"/>
        </w:rPr>
        <w:t xml:space="preserve"> Stella nel </w:t>
      </w:r>
      <w:r w:rsidR="00F41F06">
        <w:rPr>
          <w:sz w:val="22"/>
        </w:rPr>
        <w:t>segmento dei</w:t>
      </w:r>
      <w:r w:rsidR="008C0EA9">
        <w:rPr>
          <w:sz w:val="22"/>
        </w:rPr>
        <w:t xml:space="preserve"> van</w:t>
      </w:r>
      <w:r w:rsidRPr="009A3BFE">
        <w:rPr>
          <w:sz w:val="22"/>
        </w:rPr>
        <w:t xml:space="preserve">. Il </w:t>
      </w:r>
      <w:r w:rsidR="00F41F06">
        <w:rPr>
          <w:sz w:val="22"/>
        </w:rPr>
        <w:t>primo</w:t>
      </w:r>
      <w:r w:rsidRPr="009A3BFE">
        <w:rPr>
          <w:sz w:val="22"/>
        </w:rPr>
        <w:t xml:space="preserve"> Sprinter </w:t>
      </w:r>
      <w:r w:rsidR="00F41F06">
        <w:rPr>
          <w:sz w:val="22"/>
        </w:rPr>
        <w:t>segue</w:t>
      </w:r>
      <w:r w:rsidRPr="009A3BFE">
        <w:rPr>
          <w:sz w:val="22"/>
        </w:rPr>
        <w:t xml:space="preserve"> le orme di una vera leggenda </w:t>
      </w:r>
      <w:r w:rsidR="00F41F06">
        <w:rPr>
          <w:sz w:val="22"/>
        </w:rPr>
        <w:t>dei</w:t>
      </w:r>
      <w:r w:rsidRPr="009A3BFE">
        <w:rPr>
          <w:sz w:val="22"/>
        </w:rPr>
        <w:t xml:space="preserve"> van, identificato dalla denom</w:t>
      </w:r>
      <w:r w:rsidR="008C0EA9">
        <w:rPr>
          <w:sz w:val="22"/>
        </w:rPr>
        <w:t xml:space="preserve">inazione Mercedes-Benz T1, che </w:t>
      </w:r>
      <w:r w:rsidRPr="009A3BFE">
        <w:rPr>
          <w:sz w:val="22"/>
        </w:rPr>
        <w:t xml:space="preserve">in </w:t>
      </w:r>
      <w:proofErr w:type="gramStart"/>
      <w:r w:rsidRPr="009A3BFE">
        <w:rPr>
          <w:sz w:val="22"/>
        </w:rPr>
        <w:t>18</w:t>
      </w:r>
      <w:proofErr w:type="gramEnd"/>
      <w:r w:rsidRPr="009A3BFE">
        <w:rPr>
          <w:sz w:val="22"/>
        </w:rPr>
        <w:t xml:space="preserve"> anni </w:t>
      </w:r>
      <w:r w:rsidR="00F41F06">
        <w:rPr>
          <w:sz w:val="22"/>
        </w:rPr>
        <w:t>è</w:t>
      </w:r>
      <w:r w:rsidRPr="009A3BFE">
        <w:rPr>
          <w:sz w:val="22"/>
        </w:rPr>
        <w:t xml:space="preserve"> stato prodotto in quasi </w:t>
      </w:r>
      <w:r w:rsidR="008C0EA9">
        <w:rPr>
          <w:sz w:val="22"/>
        </w:rPr>
        <w:t>un</w:t>
      </w:r>
      <w:r w:rsidRPr="009A3BFE">
        <w:rPr>
          <w:sz w:val="22"/>
        </w:rPr>
        <w:t xml:space="preserve"> milione d</w:t>
      </w:r>
      <w:r w:rsidR="008C0EA9">
        <w:rPr>
          <w:sz w:val="22"/>
        </w:rPr>
        <w:t>i esemplari. Il nuovo veicolo eredita</w:t>
      </w:r>
      <w:r w:rsidRPr="009A3BFE">
        <w:rPr>
          <w:sz w:val="22"/>
        </w:rPr>
        <w:t xml:space="preserve"> solo il </w:t>
      </w:r>
      <w:proofErr w:type="spellStart"/>
      <w:r w:rsidRPr="009A3BFE">
        <w:rPr>
          <w:sz w:val="22"/>
        </w:rPr>
        <w:t>concept</w:t>
      </w:r>
      <w:proofErr w:type="spellEnd"/>
      <w:r w:rsidRPr="009A3BFE">
        <w:rPr>
          <w:sz w:val="22"/>
        </w:rPr>
        <w:t xml:space="preserve"> tecnico di base, tutto il resto </w:t>
      </w:r>
      <w:r w:rsidR="00F41F06">
        <w:rPr>
          <w:sz w:val="22"/>
        </w:rPr>
        <w:t>è una vera rivoluzione</w:t>
      </w:r>
      <w:r w:rsidRPr="009A3BFE">
        <w:rPr>
          <w:sz w:val="22"/>
        </w:rPr>
        <w:t xml:space="preserve">. </w:t>
      </w:r>
      <w:proofErr w:type="gramStart"/>
      <w:r w:rsidR="001378E2">
        <w:rPr>
          <w:sz w:val="22"/>
        </w:rPr>
        <w:t>C</w:t>
      </w:r>
      <w:r w:rsidRPr="009A3BFE">
        <w:rPr>
          <w:sz w:val="22"/>
        </w:rPr>
        <w:t xml:space="preserve">ombinazione </w:t>
      </w:r>
      <w:r w:rsidR="001378E2">
        <w:rPr>
          <w:sz w:val="22"/>
        </w:rPr>
        <w:t xml:space="preserve">unica </w:t>
      </w:r>
      <w:bookmarkStart w:id="0" w:name="_GoBack"/>
      <w:bookmarkEnd w:id="0"/>
      <w:r w:rsidRPr="009A3BFE">
        <w:rPr>
          <w:sz w:val="22"/>
        </w:rPr>
        <w:t xml:space="preserve">di carrozzeria autoportante e </w:t>
      </w:r>
      <w:r w:rsidR="00F41F06">
        <w:rPr>
          <w:sz w:val="22"/>
        </w:rPr>
        <w:t>potente</w:t>
      </w:r>
      <w:r w:rsidRPr="009A3BFE">
        <w:rPr>
          <w:sz w:val="22"/>
        </w:rPr>
        <w:t xml:space="preserve"> trazione posteriore, </w:t>
      </w:r>
      <w:r w:rsidR="00F41F06" w:rsidRPr="009A3BFE">
        <w:rPr>
          <w:sz w:val="22"/>
        </w:rPr>
        <w:t xml:space="preserve">assetto </w:t>
      </w:r>
      <w:r w:rsidRPr="009A3BFE">
        <w:rPr>
          <w:sz w:val="22"/>
        </w:rPr>
        <w:t>moderno e sospensioni a ruote indipendenti sull’asse a</w:t>
      </w:r>
      <w:proofErr w:type="gramEnd"/>
      <w:r w:rsidRPr="009A3BFE">
        <w:rPr>
          <w:sz w:val="22"/>
        </w:rPr>
        <w:t xml:space="preserve">nteriore, dotazioni di sicurezza esemplari e </w:t>
      </w:r>
      <w:r w:rsidR="00F41F06" w:rsidRPr="009A3BFE">
        <w:rPr>
          <w:sz w:val="22"/>
        </w:rPr>
        <w:t xml:space="preserve">motori </w:t>
      </w:r>
      <w:r w:rsidRPr="009A3BFE">
        <w:rPr>
          <w:sz w:val="22"/>
        </w:rPr>
        <w:t>potenti.</w:t>
      </w:r>
    </w:p>
    <w:p w:rsidR="00A30FE3" w:rsidRDefault="00A30FE3" w:rsidP="00A30FE3">
      <w:pPr>
        <w:suppressAutoHyphens/>
        <w:spacing w:after="0" w:line="360" w:lineRule="auto"/>
        <w:rPr>
          <w:sz w:val="22"/>
        </w:rPr>
      </w:pPr>
    </w:p>
    <w:p w:rsidR="009A3BFE" w:rsidRPr="009A3BFE" w:rsidRDefault="00F41F06" w:rsidP="00A30FE3">
      <w:pPr>
        <w:suppressAutoHyphens/>
        <w:spacing w:after="0" w:line="360" w:lineRule="auto"/>
        <w:rPr>
          <w:b/>
          <w:sz w:val="22"/>
        </w:rPr>
      </w:pPr>
      <w:r>
        <w:rPr>
          <w:sz w:val="22"/>
        </w:rPr>
        <w:t>G</w:t>
      </w:r>
      <w:r w:rsidR="009A3BFE" w:rsidRPr="009A3BFE">
        <w:rPr>
          <w:sz w:val="22"/>
        </w:rPr>
        <w:t xml:space="preserve">ià nel primo anno di </w:t>
      </w:r>
      <w:proofErr w:type="gramStart"/>
      <w:r w:rsidR="009A3BFE" w:rsidRPr="009A3BFE">
        <w:rPr>
          <w:sz w:val="22"/>
        </w:rPr>
        <w:t>produzione completo</w:t>
      </w:r>
      <w:proofErr w:type="gramEnd"/>
      <w:r w:rsidR="009A3BFE" w:rsidRPr="009A3BFE">
        <w:rPr>
          <w:sz w:val="22"/>
        </w:rPr>
        <w:t xml:space="preserve">, </w:t>
      </w:r>
      <w:r w:rsidR="008C0EA9">
        <w:rPr>
          <w:sz w:val="22"/>
        </w:rPr>
        <w:t>il</w:t>
      </w:r>
      <w:r w:rsidR="009A3BFE" w:rsidRPr="009A3BFE">
        <w:rPr>
          <w:sz w:val="22"/>
        </w:rPr>
        <w:t xml:space="preserve"> 1996, </w:t>
      </w:r>
      <w:r w:rsidR="008C0EA9">
        <w:rPr>
          <w:sz w:val="22"/>
        </w:rPr>
        <w:t>lasciano</w:t>
      </w:r>
      <w:r w:rsidR="009A3BFE" w:rsidRPr="009A3BFE">
        <w:rPr>
          <w:sz w:val="22"/>
        </w:rPr>
        <w:t xml:space="preserve"> le linee di Düsseldorf oltre 100.000 esemplari</w:t>
      </w:r>
      <w:r>
        <w:rPr>
          <w:sz w:val="22"/>
        </w:rPr>
        <w:t>: un successo annunciato</w:t>
      </w:r>
      <w:r w:rsidR="009A3BFE" w:rsidRPr="009A3BFE">
        <w:rPr>
          <w:sz w:val="22"/>
        </w:rPr>
        <w:t xml:space="preserve">. </w:t>
      </w:r>
      <w:r w:rsidR="00821B39">
        <w:rPr>
          <w:sz w:val="22"/>
        </w:rPr>
        <w:t>S</w:t>
      </w:r>
      <w:r w:rsidR="001C0C02">
        <w:rPr>
          <w:sz w:val="22"/>
        </w:rPr>
        <w:t xml:space="preserve">olo nel </w:t>
      </w:r>
      <w:r w:rsidR="009A3BFE" w:rsidRPr="009A3BFE">
        <w:rPr>
          <w:sz w:val="22"/>
        </w:rPr>
        <w:t xml:space="preserve">2014, sono </w:t>
      </w:r>
      <w:r w:rsidR="001C0C02">
        <w:rPr>
          <w:sz w:val="22"/>
        </w:rPr>
        <w:t xml:space="preserve">stati </w:t>
      </w:r>
      <w:r>
        <w:rPr>
          <w:sz w:val="22"/>
        </w:rPr>
        <w:t xml:space="preserve">ben </w:t>
      </w:r>
      <w:r w:rsidR="009A3BFE" w:rsidRPr="009A3BFE">
        <w:rPr>
          <w:sz w:val="22"/>
        </w:rPr>
        <w:t xml:space="preserve">186.114 gli esemplari costruiti a Düsseldorf </w:t>
      </w:r>
      <w:proofErr w:type="gramStart"/>
      <w:r w:rsidR="009A3BFE" w:rsidRPr="009A3BFE">
        <w:rPr>
          <w:sz w:val="22"/>
        </w:rPr>
        <w:t>ed</w:t>
      </w:r>
      <w:proofErr w:type="gramEnd"/>
      <w:r w:rsidR="009A3BFE" w:rsidRPr="009A3BFE">
        <w:rPr>
          <w:sz w:val="22"/>
        </w:rPr>
        <w:t xml:space="preserve"> a </w:t>
      </w:r>
      <w:proofErr w:type="spellStart"/>
      <w:r w:rsidR="009A3BFE" w:rsidRPr="009A3BFE">
        <w:rPr>
          <w:sz w:val="22"/>
        </w:rPr>
        <w:t>Ludwigsfelde</w:t>
      </w:r>
      <w:proofErr w:type="spellEnd"/>
      <w:r w:rsidR="009A3BFE" w:rsidRPr="009A3BFE">
        <w:rPr>
          <w:sz w:val="22"/>
        </w:rPr>
        <w:t xml:space="preserve">, in Germania, nella metropoli argentina Buenos Aires, a Charleston nello stato americano del South Carolina, nella cittadina russa di </w:t>
      </w:r>
      <w:proofErr w:type="spellStart"/>
      <w:r w:rsidR="009A3BFE" w:rsidRPr="009A3BFE">
        <w:rPr>
          <w:sz w:val="22"/>
        </w:rPr>
        <w:t>Nischni</w:t>
      </w:r>
      <w:proofErr w:type="spellEnd"/>
      <w:r w:rsidR="009A3BFE" w:rsidRPr="009A3BFE">
        <w:rPr>
          <w:sz w:val="22"/>
        </w:rPr>
        <w:t xml:space="preserve"> </w:t>
      </w:r>
      <w:proofErr w:type="spellStart"/>
      <w:r w:rsidR="009A3BFE" w:rsidRPr="009A3BFE">
        <w:rPr>
          <w:sz w:val="22"/>
        </w:rPr>
        <w:t>Nowgorod</w:t>
      </w:r>
      <w:proofErr w:type="spellEnd"/>
      <w:r w:rsidR="009A3BFE" w:rsidRPr="009A3BFE">
        <w:rPr>
          <w:sz w:val="22"/>
        </w:rPr>
        <w:t xml:space="preserve"> ed a Fuzhou, in Cina. Oggi Sprinter </w:t>
      </w:r>
      <w:proofErr w:type="gramStart"/>
      <w:r w:rsidR="009A3BFE" w:rsidRPr="009A3BFE">
        <w:rPr>
          <w:sz w:val="22"/>
        </w:rPr>
        <w:t>viene</w:t>
      </w:r>
      <w:proofErr w:type="gramEnd"/>
      <w:r w:rsidR="009A3BFE" w:rsidRPr="009A3BFE">
        <w:rPr>
          <w:sz w:val="22"/>
        </w:rPr>
        <w:t xml:space="preserve"> prodotto in 6 stabilimenti su 4 continenti. E, con ogni probabilità, nell’anno in corso, lo Sprinter segnerà un nuovo record assoluto. Fino ad oggi Mercedes-Benz ha al suo attivo una produzione di quasi tre milioni di Sprinter.</w:t>
      </w:r>
    </w:p>
    <w:p w:rsidR="009A3BFE" w:rsidRPr="009A3BFE" w:rsidRDefault="009A3BFE" w:rsidP="00A30FE3">
      <w:pPr>
        <w:suppressAutoHyphens/>
        <w:spacing w:after="0" w:line="360" w:lineRule="auto"/>
        <w:rPr>
          <w:b/>
          <w:sz w:val="22"/>
        </w:rPr>
      </w:pPr>
    </w:p>
    <w:p w:rsidR="008C0EA9" w:rsidRDefault="009A3BFE" w:rsidP="00A30FE3">
      <w:pPr>
        <w:suppressAutoHyphens/>
        <w:spacing w:after="0" w:line="360" w:lineRule="auto"/>
        <w:rPr>
          <w:sz w:val="22"/>
        </w:rPr>
      </w:pPr>
      <w:r w:rsidRPr="009A3BFE">
        <w:rPr>
          <w:sz w:val="22"/>
        </w:rPr>
        <w:t xml:space="preserve">Alla base del grande successo dello Sprinter sicuramente il relativo </w:t>
      </w:r>
      <w:proofErr w:type="spellStart"/>
      <w:r w:rsidRPr="009A3BFE">
        <w:rPr>
          <w:sz w:val="22"/>
        </w:rPr>
        <w:t>concept</w:t>
      </w:r>
      <w:proofErr w:type="spellEnd"/>
      <w:r w:rsidRPr="009A3BFE">
        <w:rPr>
          <w:sz w:val="22"/>
        </w:rPr>
        <w:t xml:space="preserve">, specificamente studiato, </w:t>
      </w:r>
      <w:proofErr w:type="gramStart"/>
      <w:r w:rsidRPr="009A3BFE">
        <w:rPr>
          <w:sz w:val="22"/>
        </w:rPr>
        <w:t>ed</w:t>
      </w:r>
      <w:proofErr w:type="gramEnd"/>
      <w:r w:rsidRPr="009A3BFE">
        <w:rPr>
          <w:sz w:val="22"/>
        </w:rPr>
        <w:t xml:space="preserve"> i continui sviluppi: si tratta infatti di un veicolo in costante evoluzione. La gamma di varianti molto articolata, che comprende nel frattempo tre passi, quattro lunghezze e tre altezze, pesi compless</w:t>
      </w:r>
      <w:r w:rsidR="008C0EA9">
        <w:rPr>
          <w:sz w:val="22"/>
        </w:rPr>
        <w:t xml:space="preserve">ivi compresi tra </w:t>
      </w:r>
      <w:r w:rsidR="008C0EA9">
        <w:rPr>
          <w:sz w:val="22"/>
        </w:rPr>
        <w:lastRenderedPageBreak/>
        <w:t xml:space="preserve">3,2 e 5 t, un’ampia scelta </w:t>
      </w:r>
      <w:r w:rsidRPr="009A3BFE">
        <w:rPr>
          <w:sz w:val="22"/>
        </w:rPr>
        <w:t xml:space="preserve">di varianti di carrozzeria ed equipaggiamenti di </w:t>
      </w:r>
      <w:r w:rsidR="008C0EA9">
        <w:rPr>
          <w:sz w:val="22"/>
        </w:rPr>
        <w:t>serie</w:t>
      </w:r>
      <w:r w:rsidRPr="009A3BFE">
        <w:rPr>
          <w:sz w:val="22"/>
        </w:rPr>
        <w:t>, è in grado di soddisfare ogni tipo di esigenza</w:t>
      </w:r>
      <w:r w:rsidR="008C0EA9">
        <w:rPr>
          <w:sz w:val="22"/>
        </w:rPr>
        <w:t>,</w:t>
      </w:r>
      <w:r w:rsidRPr="009A3BFE">
        <w:rPr>
          <w:sz w:val="22"/>
        </w:rPr>
        <w:t xml:space="preserve"> garantendo alla Stella una posizione di leadership su questo fronte. L’offerta </w:t>
      </w:r>
      <w:proofErr w:type="gramStart"/>
      <w:r w:rsidRPr="009A3BFE">
        <w:rPr>
          <w:sz w:val="22"/>
        </w:rPr>
        <w:t>viene</w:t>
      </w:r>
      <w:proofErr w:type="gramEnd"/>
      <w:r w:rsidRPr="009A3BFE">
        <w:rPr>
          <w:sz w:val="22"/>
        </w:rPr>
        <w:t xml:space="preserve"> completata da un efficiente sistema di gestione degli allestitori, in grado di offrire ulteriori soluzioni in stretta collaborazione con specialisti certificati nel settore. </w:t>
      </w:r>
    </w:p>
    <w:p w:rsidR="008C0EA9" w:rsidRDefault="008C0EA9" w:rsidP="00A30FE3">
      <w:pPr>
        <w:suppressAutoHyphens/>
        <w:spacing w:after="0" w:line="360" w:lineRule="auto"/>
        <w:rPr>
          <w:sz w:val="22"/>
        </w:rPr>
      </w:pPr>
    </w:p>
    <w:p w:rsidR="009A3BFE" w:rsidRPr="009A3BFE" w:rsidRDefault="009A3BFE" w:rsidP="00A30FE3">
      <w:pPr>
        <w:suppressAutoHyphens/>
        <w:spacing w:after="0" w:line="360" w:lineRule="auto"/>
        <w:rPr>
          <w:sz w:val="22"/>
        </w:rPr>
      </w:pPr>
      <w:r w:rsidRPr="009A3BFE">
        <w:rPr>
          <w:sz w:val="22"/>
        </w:rPr>
        <w:t xml:space="preserve">Già al debutto, nel 1995, fece clamore con il più potente motore diesel della sua classe: in quegli anni erano sufficienti allo scopo </w:t>
      </w:r>
      <w:proofErr w:type="gramStart"/>
      <w:r w:rsidRPr="009A3BFE">
        <w:rPr>
          <w:sz w:val="22"/>
        </w:rPr>
        <w:t>90</w:t>
      </w:r>
      <w:proofErr w:type="gramEnd"/>
      <w:r w:rsidRPr="009A3BFE">
        <w:rPr>
          <w:sz w:val="22"/>
        </w:rPr>
        <w:t xml:space="preserve"> kW (122 CV). Oggi la gamma delle potenze dei motori diesel spazia da </w:t>
      </w:r>
      <w:proofErr w:type="gramStart"/>
      <w:r w:rsidRPr="009A3BFE">
        <w:rPr>
          <w:sz w:val="22"/>
        </w:rPr>
        <w:t>70</w:t>
      </w:r>
      <w:proofErr w:type="gramEnd"/>
      <w:r w:rsidRPr="009A3BFE">
        <w:rPr>
          <w:sz w:val="22"/>
        </w:rPr>
        <w:t xml:space="preserve"> kW (95 CV) a 140 kW (190 CV); sono</w:t>
      </w:r>
      <w:r w:rsidR="008C0EA9">
        <w:rPr>
          <w:sz w:val="22"/>
        </w:rPr>
        <w:t>,</w:t>
      </w:r>
      <w:r w:rsidRPr="009A3BFE">
        <w:rPr>
          <w:sz w:val="22"/>
        </w:rPr>
        <w:t xml:space="preserve"> inoltre</w:t>
      </w:r>
      <w:r w:rsidR="008C0EA9">
        <w:rPr>
          <w:sz w:val="22"/>
        </w:rPr>
        <w:t>,</w:t>
      </w:r>
      <w:r w:rsidRPr="009A3BFE">
        <w:rPr>
          <w:sz w:val="22"/>
        </w:rPr>
        <w:t xml:space="preserve"> disponibili due motorizzazioni a metano, monovalente e bivalente, con una potenza di 115 kW (156 CV). Sprinter è </w:t>
      </w:r>
      <w:proofErr w:type="spellStart"/>
      <w:r w:rsidRPr="009A3BFE">
        <w:rPr>
          <w:sz w:val="22"/>
        </w:rPr>
        <w:t>disponibilie</w:t>
      </w:r>
      <w:proofErr w:type="spellEnd"/>
      <w:r w:rsidRPr="009A3BFE">
        <w:rPr>
          <w:sz w:val="22"/>
        </w:rPr>
        <w:t xml:space="preserve"> con cambio ECO Gear a sei marce, </w:t>
      </w:r>
      <w:r w:rsidR="00CF453D">
        <w:rPr>
          <w:sz w:val="22"/>
        </w:rPr>
        <w:t>tradizionalmente</w:t>
      </w:r>
      <w:r w:rsidRPr="009A3BFE">
        <w:rPr>
          <w:sz w:val="22"/>
        </w:rPr>
        <w:t xml:space="preserve"> impiegato sui veicoli commerciali, o automatico con convertitore di coppia a sette marce 7G-TRONIC. Se occorre affrontare frequentemente tratti sconnessi, è possibile </w:t>
      </w:r>
      <w:proofErr w:type="gramStart"/>
      <w:r w:rsidRPr="009A3BFE">
        <w:rPr>
          <w:sz w:val="22"/>
        </w:rPr>
        <w:t>optare per</w:t>
      </w:r>
      <w:proofErr w:type="gramEnd"/>
      <w:r w:rsidRPr="009A3BFE">
        <w:rPr>
          <w:sz w:val="22"/>
        </w:rPr>
        <w:t xml:space="preserve"> la versione 4x4, che dispone di sistema di trazione integrale autonomamente sviluppato ed offerta direttamente come dotazione di fabbrica.</w:t>
      </w:r>
    </w:p>
    <w:p w:rsidR="009A3BFE" w:rsidRPr="009A3BFE" w:rsidRDefault="009A3BFE" w:rsidP="00A30FE3">
      <w:pPr>
        <w:spacing w:after="0" w:line="360" w:lineRule="auto"/>
        <w:rPr>
          <w:b/>
        </w:rPr>
      </w:pPr>
    </w:p>
    <w:p w:rsidR="009A3BFE" w:rsidRDefault="009A3BFE" w:rsidP="00A30FE3">
      <w:pPr>
        <w:suppressAutoHyphens/>
        <w:spacing w:after="0" w:line="360" w:lineRule="auto"/>
        <w:rPr>
          <w:sz w:val="22"/>
        </w:rPr>
      </w:pPr>
      <w:r w:rsidRPr="009A3BFE">
        <w:rPr>
          <w:sz w:val="22"/>
        </w:rPr>
        <w:t xml:space="preserve">Sprinter non è solo potente, ma anche parco nei consumi ed ecologico. Con il pacchetto </w:t>
      </w:r>
      <w:proofErr w:type="spellStart"/>
      <w:r w:rsidRPr="009A3BFE">
        <w:rPr>
          <w:sz w:val="22"/>
        </w:rPr>
        <w:t>BlueEFFICIENCY</w:t>
      </w:r>
      <w:proofErr w:type="spellEnd"/>
      <w:r w:rsidRPr="009A3BFE">
        <w:rPr>
          <w:sz w:val="22"/>
        </w:rPr>
        <w:t xml:space="preserve"> Plus i consumi scendono, a 6,3 l/100 km nel ciclo combinato: si tratta con ogni probabilità di un valore record sul fronte economia dei consumi. Gli intervalli di manutenzione si attestano a </w:t>
      </w:r>
      <w:proofErr w:type="gramStart"/>
      <w:r w:rsidRPr="009A3BFE">
        <w:rPr>
          <w:sz w:val="22"/>
        </w:rPr>
        <w:t>60.000</w:t>
      </w:r>
      <w:proofErr w:type="gramEnd"/>
      <w:r w:rsidRPr="009A3BFE">
        <w:rPr>
          <w:sz w:val="22"/>
        </w:rPr>
        <w:t xml:space="preserve"> km. Nel 2013 la Casa di Stoccarda è stata la prima ad aver messo a disposizione, insieme al nuovo Sprinter, una gamma completa di motori conformi alla norma sui gas di scarico Euro VI diversi anni prima delle imposizioni di legge.</w:t>
      </w:r>
    </w:p>
    <w:p w:rsidR="008C0EA9" w:rsidRPr="009A3BFE" w:rsidRDefault="008C0EA9" w:rsidP="00A30FE3">
      <w:pPr>
        <w:suppressAutoHyphens/>
        <w:spacing w:after="0" w:line="360" w:lineRule="auto"/>
        <w:rPr>
          <w:sz w:val="22"/>
        </w:rPr>
      </w:pPr>
    </w:p>
    <w:p w:rsidR="009A3BFE" w:rsidRDefault="009A3BFE" w:rsidP="00A30FE3">
      <w:pPr>
        <w:suppressAutoHyphens/>
        <w:spacing w:after="0" w:line="360" w:lineRule="auto"/>
        <w:rPr>
          <w:sz w:val="22"/>
        </w:rPr>
      </w:pPr>
      <w:r w:rsidRPr="009A3BFE">
        <w:rPr>
          <w:sz w:val="22"/>
        </w:rPr>
        <w:t xml:space="preserve">Una delle caratteristiche di eccellenza </w:t>
      </w:r>
      <w:proofErr w:type="gramStart"/>
      <w:r w:rsidR="00CF453D">
        <w:rPr>
          <w:sz w:val="22"/>
        </w:rPr>
        <w:t>di</w:t>
      </w:r>
      <w:proofErr w:type="gramEnd"/>
      <w:r w:rsidRPr="009A3BFE">
        <w:rPr>
          <w:sz w:val="22"/>
        </w:rPr>
        <w:t xml:space="preserve"> Sprinter è la cabina, spaziosa e confortevole. Nel corso degli anni Mercedes-Benz non ha mai smesso di svilupparla e perfezionarla, con </w:t>
      </w:r>
      <w:proofErr w:type="gramStart"/>
      <w:r w:rsidRPr="009A3BFE">
        <w:rPr>
          <w:sz w:val="22"/>
        </w:rPr>
        <w:t>nuove dotazione di serie</w:t>
      </w:r>
      <w:proofErr w:type="gramEnd"/>
      <w:r w:rsidRPr="009A3BFE">
        <w:rPr>
          <w:sz w:val="22"/>
        </w:rPr>
        <w:t xml:space="preserve">. Ma non sono solo gli interni a testimoniare l’ambizione all’eccellenza </w:t>
      </w:r>
      <w:r w:rsidR="00CF453D">
        <w:rPr>
          <w:sz w:val="22"/>
        </w:rPr>
        <w:t xml:space="preserve">di Sprinter che </w:t>
      </w:r>
      <w:r w:rsidRPr="009A3BFE">
        <w:rPr>
          <w:sz w:val="22"/>
        </w:rPr>
        <w:t xml:space="preserve">in tutto il mondo </w:t>
      </w:r>
      <w:proofErr w:type="gramStart"/>
      <w:r w:rsidRPr="009A3BFE">
        <w:rPr>
          <w:sz w:val="22"/>
        </w:rPr>
        <w:t>viene</w:t>
      </w:r>
      <w:proofErr w:type="gramEnd"/>
      <w:r w:rsidRPr="009A3BFE">
        <w:rPr>
          <w:sz w:val="22"/>
        </w:rPr>
        <w:t xml:space="preserve"> prodotto secondo gli standard qualitativi </w:t>
      </w:r>
      <w:r w:rsidR="00CF453D">
        <w:rPr>
          <w:sz w:val="22"/>
        </w:rPr>
        <w:t>della Stella</w:t>
      </w:r>
      <w:r w:rsidRPr="009A3BFE">
        <w:rPr>
          <w:sz w:val="22"/>
        </w:rPr>
        <w:t xml:space="preserve">. Alla base della qualità offerta, oltre a dipendenti </w:t>
      </w:r>
      <w:proofErr w:type="gramStart"/>
      <w:r w:rsidRPr="009A3BFE">
        <w:rPr>
          <w:sz w:val="22"/>
        </w:rPr>
        <w:t>altamente</w:t>
      </w:r>
      <w:proofErr w:type="gramEnd"/>
      <w:r w:rsidRPr="009A3BFE">
        <w:rPr>
          <w:sz w:val="22"/>
        </w:rPr>
        <w:t xml:space="preserve"> qualificati e motivati, un’innovativa tecnica di produzione. Un esempi</w:t>
      </w:r>
      <w:r w:rsidR="001D317F">
        <w:rPr>
          <w:sz w:val="22"/>
        </w:rPr>
        <w:t>o in tal senso è offerto dalla ‘</w:t>
      </w:r>
      <w:r w:rsidRPr="009A3BFE">
        <w:rPr>
          <w:sz w:val="22"/>
        </w:rPr>
        <w:t>produzione intelligente</w:t>
      </w:r>
      <w:r w:rsidR="001D317F">
        <w:rPr>
          <w:sz w:val="22"/>
        </w:rPr>
        <w:t>’</w:t>
      </w:r>
      <w:r w:rsidRPr="009A3BFE">
        <w:rPr>
          <w:sz w:val="22"/>
        </w:rPr>
        <w:t xml:space="preserve">, un sistema di </w:t>
      </w:r>
      <w:proofErr w:type="gramStart"/>
      <w:r w:rsidRPr="009A3BFE">
        <w:rPr>
          <w:sz w:val="22"/>
        </w:rPr>
        <w:t>produzione</w:t>
      </w:r>
      <w:proofErr w:type="gramEnd"/>
      <w:r w:rsidRPr="009A3BFE">
        <w:rPr>
          <w:sz w:val="22"/>
        </w:rPr>
        <w:t xml:space="preserve"> ad alta efficienza che è stato da poco presentato nello stabilimento dedicato agli autotelai di </w:t>
      </w:r>
      <w:proofErr w:type="spellStart"/>
      <w:r w:rsidRPr="009A3BFE">
        <w:rPr>
          <w:sz w:val="22"/>
        </w:rPr>
        <w:t>Ludwigsfelde</w:t>
      </w:r>
      <w:proofErr w:type="spellEnd"/>
      <w:r w:rsidRPr="009A3BFE">
        <w:rPr>
          <w:sz w:val="22"/>
        </w:rPr>
        <w:t>.</w:t>
      </w:r>
    </w:p>
    <w:p w:rsidR="001D317F" w:rsidRPr="009A3BFE" w:rsidRDefault="001D317F" w:rsidP="00A30FE3">
      <w:pPr>
        <w:suppressAutoHyphens/>
        <w:spacing w:after="0" w:line="360" w:lineRule="auto"/>
        <w:rPr>
          <w:sz w:val="22"/>
        </w:rPr>
      </w:pPr>
    </w:p>
    <w:p w:rsidR="009A3BFE" w:rsidRPr="009A3BFE" w:rsidRDefault="009A3BFE" w:rsidP="00A30FE3">
      <w:pPr>
        <w:suppressAutoHyphens/>
        <w:spacing w:after="0" w:line="360" w:lineRule="auto"/>
        <w:rPr>
          <w:sz w:val="22"/>
        </w:rPr>
      </w:pPr>
      <w:r w:rsidRPr="009A3BFE">
        <w:rPr>
          <w:sz w:val="22"/>
        </w:rPr>
        <w:t xml:space="preserve">Sprinter non è esclusivamente sinonimo di </w:t>
      </w:r>
      <w:proofErr w:type="gramStart"/>
      <w:r w:rsidRPr="009A3BFE">
        <w:rPr>
          <w:sz w:val="22"/>
        </w:rPr>
        <w:t>comfort</w:t>
      </w:r>
      <w:proofErr w:type="gramEnd"/>
      <w:r w:rsidRPr="009A3BFE">
        <w:rPr>
          <w:sz w:val="22"/>
        </w:rPr>
        <w:t xml:space="preserve">, </w:t>
      </w:r>
      <w:r w:rsidR="001D317F">
        <w:rPr>
          <w:sz w:val="22"/>
        </w:rPr>
        <w:t>ma anche di sicurezza</w:t>
      </w:r>
      <w:r w:rsidRPr="009A3BFE">
        <w:rPr>
          <w:sz w:val="22"/>
        </w:rPr>
        <w:t xml:space="preserve">. </w:t>
      </w:r>
      <w:r w:rsidR="001D317F">
        <w:rPr>
          <w:sz w:val="22"/>
        </w:rPr>
        <w:t xml:space="preserve">Già dal </w:t>
      </w:r>
      <w:r w:rsidRPr="009A3BFE">
        <w:rPr>
          <w:sz w:val="22"/>
        </w:rPr>
        <w:t>1995</w:t>
      </w:r>
      <w:r w:rsidR="001D317F">
        <w:rPr>
          <w:sz w:val="22"/>
        </w:rPr>
        <w:t xml:space="preserve"> poteva, infatti, contare su</w:t>
      </w:r>
      <w:r w:rsidRPr="009A3BFE">
        <w:rPr>
          <w:sz w:val="22"/>
        </w:rPr>
        <w:t xml:space="preserve"> i freni a disco su tutte le ruote, sistema antibloccaggio ABS e numerosi altri </w:t>
      </w:r>
      <w:r w:rsidR="00CF453D">
        <w:rPr>
          <w:sz w:val="22"/>
        </w:rPr>
        <w:t xml:space="preserve">equipaggiamenti, fissando nuovi standard nel segmento. Nel </w:t>
      </w:r>
      <w:r w:rsidR="001D317F">
        <w:rPr>
          <w:sz w:val="22"/>
        </w:rPr>
        <w:t>2002</w:t>
      </w:r>
      <w:r w:rsidR="00CF453D">
        <w:rPr>
          <w:sz w:val="22"/>
        </w:rPr>
        <w:t xml:space="preserve"> debutta tra </w:t>
      </w:r>
      <w:proofErr w:type="gramStart"/>
      <w:r w:rsidR="00CF453D">
        <w:rPr>
          <w:sz w:val="22"/>
        </w:rPr>
        <w:t>le</w:t>
      </w:r>
      <w:proofErr w:type="gramEnd"/>
      <w:r w:rsidR="00CF453D" w:rsidRPr="009A3BFE">
        <w:rPr>
          <w:sz w:val="22"/>
        </w:rPr>
        <w:t xml:space="preserve"> dotazione di serie</w:t>
      </w:r>
      <w:r w:rsidR="00CF453D">
        <w:rPr>
          <w:sz w:val="22"/>
        </w:rPr>
        <w:t xml:space="preserve"> di Sprinter </w:t>
      </w:r>
      <w:r w:rsidR="001D317F">
        <w:rPr>
          <w:sz w:val="22"/>
        </w:rPr>
        <w:t>l</w:t>
      </w:r>
      <w:r w:rsidRPr="009A3BFE">
        <w:rPr>
          <w:sz w:val="22"/>
        </w:rPr>
        <w:t xml:space="preserve">’Electronic </w:t>
      </w:r>
      <w:proofErr w:type="spellStart"/>
      <w:r w:rsidRPr="009A3BFE">
        <w:rPr>
          <w:sz w:val="22"/>
        </w:rPr>
        <w:t>Stability</w:t>
      </w:r>
      <w:proofErr w:type="spellEnd"/>
      <w:r w:rsidRPr="009A3BFE">
        <w:rPr>
          <w:sz w:val="22"/>
        </w:rPr>
        <w:t xml:space="preserve"> Program ESP</w:t>
      </w:r>
      <w:r w:rsidRPr="00CF453D">
        <w:rPr>
          <w:sz w:val="22"/>
          <w:vertAlign w:val="superscript"/>
        </w:rPr>
        <w:t>®</w:t>
      </w:r>
      <w:r w:rsidRPr="009A3BFE">
        <w:rPr>
          <w:sz w:val="22"/>
        </w:rPr>
        <w:t xml:space="preserve">: una novità mondiale nel settore dei veicoli commerciali. </w:t>
      </w:r>
      <w:r w:rsidR="0042463B">
        <w:rPr>
          <w:sz w:val="22"/>
        </w:rPr>
        <w:t xml:space="preserve">Un anno dopo, </w:t>
      </w:r>
      <w:r w:rsidRPr="009A3BFE">
        <w:rPr>
          <w:sz w:val="22"/>
        </w:rPr>
        <w:t xml:space="preserve">cinque nuovi sistemi di assistenza </w:t>
      </w:r>
      <w:r w:rsidR="0042463B">
        <w:rPr>
          <w:sz w:val="22"/>
        </w:rPr>
        <w:t>salgono a bordo del nu</w:t>
      </w:r>
      <w:r w:rsidRPr="009A3BFE">
        <w:rPr>
          <w:sz w:val="22"/>
        </w:rPr>
        <w:t xml:space="preserve">ovo Sprinter </w:t>
      </w:r>
      <w:r w:rsidR="0042463B">
        <w:rPr>
          <w:sz w:val="22"/>
        </w:rPr>
        <w:t xml:space="preserve">in una continua evoluzione all’insegna di sicurezza, </w:t>
      </w:r>
      <w:proofErr w:type="gramStart"/>
      <w:r w:rsidR="0042463B">
        <w:rPr>
          <w:sz w:val="22"/>
        </w:rPr>
        <w:t>comfort</w:t>
      </w:r>
      <w:proofErr w:type="gramEnd"/>
      <w:r w:rsidR="0042463B">
        <w:rPr>
          <w:sz w:val="22"/>
        </w:rPr>
        <w:t xml:space="preserve"> ed efficienza</w:t>
      </w:r>
      <w:r w:rsidRPr="009A3BFE">
        <w:rPr>
          <w:sz w:val="22"/>
        </w:rPr>
        <w:t>.</w:t>
      </w:r>
    </w:p>
    <w:p w:rsidR="009A3BFE" w:rsidRPr="009A3BFE" w:rsidRDefault="009A3BFE" w:rsidP="00A30FE3">
      <w:pPr>
        <w:spacing w:after="0" w:line="360" w:lineRule="auto"/>
        <w:rPr>
          <w:sz w:val="22"/>
        </w:rPr>
      </w:pPr>
    </w:p>
    <w:p w:rsidR="009A3BFE" w:rsidRPr="009A3BFE" w:rsidRDefault="009A3BFE" w:rsidP="00A30FE3">
      <w:pPr>
        <w:suppressAutoHyphens/>
        <w:spacing w:after="0" w:line="360" w:lineRule="auto"/>
        <w:rPr>
          <w:sz w:val="22"/>
        </w:rPr>
      </w:pPr>
      <w:r w:rsidRPr="009A3BFE">
        <w:rPr>
          <w:sz w:val="22"/>
        </w:rPr>
        <w:t>Lo sviluppo non si arresta mai, come testimoniano i continui successi dello Spr</w:t>
      </w:r>
      <w:r w:rsidR="0042463B">
        <w:rPr>
          <w:sz w:val="22"/>
        </w:rPr>
        <w:t xml:space="preserve">inter. Dopo l’anno del debutto, </w:t>
      </w:r>
      <w:r w:rsidRPr="009A3BFE">
        <w:rPr>
          <w:sz w:val="22"/>
        </w:rPr>
        <w:t>già nel 2000</w:t>
      </w:r>
      <w:r w:rsidR="0042463B">
        <w:rPr>
          <w:sz w:val="22"/>
        </w:rPr>
        <w:t>,</w:t>
      </w:r>
      <w:r w:rsidRPr="009A3BFE">
        <w:rPr>
          <w:sz w:val="22"/>
        </w:rPr>
        <w:t xml:space="preserve"> si presentava completamente rivisitato </w:t>
      </w:r>
      <w:r w:rsidR="0042463B">
        <w:rPr>
          <w:sz w:val="22"/>
        </w:rPr>
        <w:t xml:space="preserve">sia </w:t>
      </w:r>
      <w:r w:rsidRPr="009A3BFE">
        <w:rPr>
          <w:sz w:val="22"/>
        </w:rPr>
        <w:t xml:space="preserve">dal punto di vista estetico che tecnico. </w:t>
      </w:r>
      <w:r w:rsidR="005B774D">
        <w:rPr>
          <w:sz w:val="22"/>
        </w:rPr>
        <w:t>Un profondo restyling cui nel 2002 segue un nuovo intervento stilistico, m</w:t>
      </w:r>
      <w:r w:rsidRPr="009A3BFE">
        <w:rPr>
          <w:sz w:val="22"/>
        </w:rPr>
        <w:t xml:space="preserve">entre nel 2006 </w:t>
      </w:r>
      <w:r w:rsidR="005B774D">
        <w:rPr>
          <w:sz w:val="22"/>
        </w:rPr>
        <w:t xml:space="preserve">debutta </w:t>
      </w:r>
      <w:r w:rsidRPr="009A3BFE">
        <w:rPr>
          <w:sz w:val="22"/>
        </w:rPr>
        <w:t xml:space="preserve">uno Sprinter completamente nuovo. Nel 2009 è la volta di nuove motorizzazioni e cambi, mentre nel 2013 arriva il nuovo </w:t>
      </w:r>
      <w:proofErr w:type="spellStart"/>
      <w:r w:rsidRPr="009A3BFE">
        <w:rPr>
          <w:sz w:val="22"/>
        </w:rPr>
        <w:t>facelift</w:t>
      </w:r>
      <w:proofErr w:type="spellEnd"/>
      <w:r w:rsidRPr="009A3BFE">
        <w:rPr>
          <w:sz w:val="22"/>
        </w:rPr>
        <w:t>. Nel 2015, l’ultimo, provvisorio traguardo è rapp</w:t>
      </w:r>
      <w:r w:rsidR="005B774D">
        <w:rPr>
          <w:sz w:val="22"/>
        </w:rPr>
        <w:t xml:space="preserve">resentato dalle nuove versioni </w:t>
      </w:r>
      <w:r w:rsidRPr="009A3BFE">
        <w:rPr>
          <w:sz w:val="22"/>
        </w:rPr>
        <w:t>EXEC</w:t>
      </w:r>
      <w:r w:rsidR="005B774D">
        <w:rPr>
          <w:sz w:val="22"/>
        </w:rPr>
        <w:t>U</w:t>
      </w:r>
      <w:r w:rsidRPr="009A3BFE">
        <w:rPr>
          <w:sz w:val="22"/>
        </w:rPr>
        <w:t xml:space="preserve">TIVE e PRO che completano l’offerta Mercedes nel segmento Large Van e garantiscono un importante vantaggio cliente. </w:t>
      </w:r>
    </w:p>
    <w:p w:rsidR="009A3BFE" w:rsidRPr="009A3BFE" w:rsidRDefault="009A3BFE" w:rsidP="00A30FE3">
      <w:pPr>
        <w:spacing w:after="0" w:line="360" w:lineRule="auto"/>
        <w:contextualSpacing/>
        <w:rPr>
          <w:b/>
          <w:sz w:val="22"/>
        </w:rPr>
      </w:pPr>
    </w:p>
    <w:p w:rsidR="009A3BFE" w:rsidRDefault="009A3BFE" w:rsidP="00A30FE3">
      <w:pPr>
        <w:suppressAutoHyphens/>
        <w:spacing w:after="0" w:line="360" w:lineRule="auto"/>
        <w:rPr>
          <w:sz w:val="22"/>
        </w:rPr>
      </w:pPr>
      <w:r w:rsidRPr="009A3BFE">
        <w:rPr>
          <w:sz w:val="22"/>
        </w:rPr>
        <w:t xml:space="preserve">Per festeggiare i primi </w:t>
      </w:r>
      <w:proofErr w:type="gramStart"/>
      <w:r w:rsidRPr="009A3BFE">
        <w:rPr>
          <w:sz w:val="22"/>
        </w:rPr>
        <w:t>20</w:t>
      </w:r>
      <w:proofErr w:type="gramEnd"/>
      <w:r w:rsidRPr="009A3BFE">
        <w:rPr>
          <w:sz w:val="22"/>
        </w:rPr>
        <w:t xml:space="preserve"> anni di questo best seller assoluto, Mercedes-Benz ha </w:t>
      </w:r>
      <w:r w:rsidR="0042463B">
        <w:rPr>
          <w:sz w:val="22"/>
        </w:rPr>
        <w:t>realizzato</w:t>
      </w:r>
      <w:r w:rsidRPr="009A3BFE">
        <w:rPr>
          <w:sz w:val="22"/>
        </w:rPr>
        <w:t xml:space="preserve"> un modello speciale con dotazioni esclusive denominato ‘Edition Spri</w:t>
      </w:r>
      <w:r w:rsidR="005B774D">
        <w:rPr>
          <w:sz w:val="22"/>
        </w:rPr>
        <w:t>nter’ e proposto</w:t>
      </w:r>
      <w:r w:rsidRPr="009A3BFE">
        <w:rPr>
          <w:sz w:val="22"/>
        </w:rPr>
        <w:t xml:space="preserve"> nelle versioni Furgone e </w:t>
      </w:r>
      <w:proofErr w:type="spellStart"/>
      <w:r w:rsidRPr="009A3BFE">
        <w:rPr>
          <w:sz w:val="22"/>
        </w:rPr>
        <w:t>Kombi</w:t>
      </w:r>
      <w:proofErr w:type="spellEnd"/>
      <w:r w:rsidRPr="009A3BFE">
        <w:rPr>
          <w:sz w:val="22"/>
        </w:rPr>
        <w:t xml:space="preserve"> in colore argento brillante metallizzato. </w:t>
      </w:r>
      <w:proofErr w:type="gramStart"/>
      <w:r w:rsidRPr="009A3BFE">
        <w:rPr>
          <w:sz w:val="22"/>
        </w:rPr>
        <w:t>Lo stesso colore utilizzato anche per la verniciatura dei paraurti del modello Edition: un’anteprima assoluta per Sprinter</w:t>
      </w:r>
      <w:proofErr w:type="gramEnd"/>
      <w:r w:rsidRPr="009A3BFE">
        <w:rPr>
          <w:sz w:val="22"/>
        </w:rPr>
        <w:t>. Un’</w:t>
      </w:r>
      <w:proofErr w:type="gramStart"/>
      <w:r w:rsidRPr="009A3BFE">
        <w:rPr>
          <w:sz w:val="22"/>
        </w:rPr>
        <w:t>ulteriore</w:t>
      </w:r>
      <w:proofErr w:type="gramEnd"/>
      <w:r w:rsidRPr="009A3BFE">
        <w:rPr>
          <w:sz w:val="22"/>
        </w:rPr>
        <w:t xml:space="preserve"> novità è rappresentata dai gruppi ottici posteriori colorati in nero e dai cerchi in lega leggera da 16’’, anch’essi in colore nero. In alternativa,</w:t>
      </w:r>
      <w:proofErr w:type="gramStart"/>
      <w:r w:rsidRPr="009A3BFE">
        <w:rPr>
          <w:sz w:val="22"/>
        </w:rPr>
        <w:t xml:space="preserve"> ‘</w:t>
      </w:r>
      <w:proofErr w:type="gramEnd"/>
      <w:r w:rsidRPr="009A3BFE">
        <w:rPr>
          <w:sz w:val="22"/>
        </w:rPr>
        <w:t>Edition Sprinter’ è disponibile con cerchi in lega leggera da 17’’ in color argento brillante.</w:t>
      </w:r>
    </w:p>
    <w:p w:rsidR="005B774D" w:rsidRPr="009A3BFE" w:rsidRDefault="005B774D" w:rsidP="00A30FE3">
      <w:pPr>
        <w:suppressAutoHyphens/>
        <w:spacing w:after="0" w:line="360" w:lineRule="auto"/>
        <w:rPr>
          <w:sz w:val="22"/>
        </w:rPr>
      </w:pPr>
    </w:p>
    <w:p w:rsidR="009A3BFE" w:rsidRPr="009A3BFE" w:rsidRDefault="009A3BFE" w:rsidP="00A30FE3">
      <w:pPr>
        <w:suppressAutoHyphens/>
        <w:spacing w:after="0" w:line="360" w:lineRule="auto"/>
        <w:rPr>
          <w:sz w:val="22"/>
        </w:rPr>
      </w:pPr>
      <w:r w:rsidRPr="009A3BFE">
        <w:rPr>
          <w:sz w:val="22"/>
        </w:rPr>
        <w:t>Il look del modello speciale è caratterizzato anche da una griglia del radiatore cromata e da una scritta sulla fiancata di Sprinter che segnala l’appartenenza del veicolo alla ‘Edition Sprinter’.</w:t>
      </w:r>
      <w:r w:rsidR="0042463B">
        <w:rPr>
          <w:sz w:val="22"/>
        </w:rPr>
        <w:t xml:space="preserve"> </w:t>
      </w:r>
      <w:r w:rsidRPr="009A3BFE">
        <w:rPr>
          <w:sz w:val="22"/>
        </w:rPr>
        <w:t xml:space="preserve">I tappetini con l’esclusivo logo ‘Edition Sprinter’ danno il benvenuto nell’abitacolo. La versione Sprinter </w:t>
      </w:r>
      <w:proofErr w:type="spellStart"/>
      <w:r w:rsidRPr="009A3BFE">
        <w:rPr>
          <w:sz w:val="22"/>
        </w:rPr>
        <w:t>Kombi</w:t>
      </w:r>
      <w:proofErr w:type="spellEnd"/>
      <w:r w:rsidRPr="009A3BFE">
        <w:rPr>
          <w:sz w:val="22"/>
        </w:rPr>
        <w:t xml:space="preserve"> è dotata inoltre di un volante rivestito </w:t>
      </w:r>
      <w:proofErr w:type="gramStart"/>
      <w:r w:rsidRPr="009A3BFE">
        <w:rPr>
          <w:sz w:val="22"/>
        </w:rPr>
        <w:t>in</w:t>
      </w:r>
      <w:proofErr w:type="gramEnd"/>
      <w:r w:rsidRPr="009A3BFE">
        <w:rPr>
          <w:sz w:val="22"/>
        </w:rPr>
        <w:t xml:space="preserve"> pelle e cristalli bruniti nella zona posteriore.</w:t>
      </w:r>
    </w:p>
    <w:p w:rsidR="009A3BFE" w:rsidRPr="009A3BFE" w:rsidRDefault="009A3BFE" w:rsidP="00A30FE3">
      <w:pPr>
        <w:suppressAutoHyphens/>
        <w:spacing w:after="0" w:line="360" w:lineRule="auto"/>
        <w:rPr>
          <w:sz w:val="22"/>
        </w:rPr>
      </w:pPr>
      <w:r w:rsidRPr="009A3BFE">
        <w:rPr>
          <w:sz w:val="22"/>
        </w:rPr>
        <w:t xml:space="preserve">‘Edition Sprinter’ è commercializzato in </w:t>
      </w:r>
      <w:proofErr w:type="gramStart"/>
      <w:r w:rsidRPr="009A3BFE">
        <w:rPr>
          <w:sz w:val="22"/>
        </w:rPr>
        <w:t>19</w:t>
      </w:r>
      <w:proofErr w:type="gramEnd"/>
      <w:r w:rsidRPr="009A3BFE">
        <w:rPr>
          <w:sz w:val="22"/>
        </w:rPr>
        <w:t xml:space="preserve"> Paesi europei, dalla Svezia alla Spagna, dalla Francia fino all’Ungheria, in soli 2.000 esemplari, di cui 30 destinati all’Italia.</w:t>
      </w:r>
    </w:p>
    <w:p w:rsidR="009A3BFE" w:rsidRPr="009A3BFE" w:rsidRDefault="009A3BFE" w:rsidP="00A30FE3">
      <w:pPr>
        <w:suppressAutoHyphens/>
        <w:spacing w:after="0" w:line="360" w:lineRule="auto"/>
        <w:rPr>
          <w:b/>
          <w:sz w:val="22"/>
        </w:rPr>
      </w:pPr>
    </w:p>
    <w:p w:rsidR="00FF2DB1" w:rsidRDefault="00FF2DB1" w:rsidP="00A30FE3">
      <w:pPr>
        <w:pStyle w:val="41Continoustext11ptbold"/>
        <w:suppressAutoHyphens w:val="0"/>
        <w:spacing w:line="360" w:lineRule="auto"/>
        <w:rPr>
          <w:rFonts w:ascii="CorpoADem" w:hAnsi="CorpoADem"/>
          <w:b w:val="0"/>
          <w:sz w:val="32"/>
        </w:rPr>
      </w:pPr>
    </w:p>
    <w:p w:rsidR="009A3BFE" w:rsidRDefault="009A3BFE" w:rsidP="00A30FE3">
      <w:pPr>
        <w:spacing w:after="0" w:line="360" w:lineRule="auto"/>
        <w:rPr>
          <w:sz w:val="22"/>
          <w:u w:val="single"/>
        </w:rPr>
      </w:pPr>
      <w:r>
        <w:rPr>
          <w:b/>
          <w:u w:val="single"/>
        </w:rPr>
        <w:br w:type="page"/>
      </w:r>
    </w:p>
    <w:p w:rsidR="00A30FE3" w:rsidRPr="00D011DA" w:rsidRDefault="00A30FE3" w:rsidP="00A30FE3">
      <w:pPr>
        <w:pStyle w:val="Subhead"/>
        <w:numPr>
          <w:ilvl w:val="0"/>
          <w:numId w:val="0"/>
        </w:numPr>
        <w:spacing w:after="0" w:line="360" w:lineRule="auto"/>
        <w:ind w:right="0"/>
        <w:contextualSpacing w:val="0"/>
        <w:rPr>
          <w:b w:val="0"/>
          <w:u w:val="single"/>
        </w:rPr>
      </w:pPr>
      <w:r w:rsidRPr="00D011DA">
        <w:rPr>
          <w:b w:val="0"/>
          <w:u w:val="single"/>
        </w:rPr>
        <w:t xml:space="preserve">Un </w:t>
      </w:r>
      <w:proofErr w:type="spellStart"/>
      <w:r w:rsidRPr="00D011DA">
        <w:rPr>
          <w:b w:val="0"/>
          <w:u w:val="single"/>
        </w:rPr>
        <w:t>bestseller</w:t>
      </w:r>
      <w:proofErr w:type="spellEnd"/>
      <w:r w:rsidRPr="00D011DA">
        <w:rPr>
          <w:b w:val="0"/>
          <w:u w:val="single"/>
        </w:rPr>
        <w:t xml:space="preserve"> in tutte le categorie</w:t>
      </w:r>
    </w:p>
    <w:p w:rsidR="00873166" w:rsidRPr="00873166" w:rsidRDefault="00873166" w:rsidP="00A30FE3">
      <w:pPr>
        <w:pStyle w:val="41Continoustext11ptbold"/>
        <w:suppressAutoHyphens w:val="0"/>
        <w:spacing w:line="360" w:lineRule="auto"/>
        <w:rPr>
          <w:b w:val="0"/>
          <w:u w:val="single"/>
        </w:rPr>
      </w:pPr>
    </w:p>
    <w:p w:rsidR="002C3F64" w:rsidRDefault="00A30FE3" w:rsidP="00A30FE3">
      <w:pPr>
        <w:pStyle w:val="41Continoustext11ptbold"/>
        <w:suppressAutoHyphens w:val="0"/>
        <w:spacing w:line="360" w:lineRule="auto"/>
        <w:rPr>
          <w:b w:val="0"/>
          <w:sz w:val="36"/>
        </w:rPr>
      </w:pPr>
      <w:r>
        <w:rPr>
          <w:b w:val="0"/>
          <w:sz w:val="36"/>
        </w:rPr>
        <w:t>A</w:t>
      </w:r>
      <w:r w:rsidR="00F57F0D" w:rsidRPr="00F57F0D">
        <w:rPr>
          <w:b w:val="0"/>
          <w:sz w:val="36"/>
        </w:rPr>
        <w:t>ncora più potente e versatile</w:t>
      </w:r>
    </w:p>
    <w:p w:rsidR="00873166" w:rsidRDefault="00873166" w:rsidP="00A30FE3">
      <w:pPr>
        <w:pStyle w:val="41Continoustext11ptbold"/>
        <w:suppressAutoHyphens w:val="0"/>
        <w:spacing w:line="360" w:lineRule="auto"/>
        <w:rPr>
          <w:b w:val="0"/>
          <w:sz w:val="36"/>
        </w:rPr>
      </w:pPr>
    </w:p>
    <w:p w:rsidR="00C544B6" w:rsidRPr="00873166" w:rsidRDefault="004A693A" w:rsidP="00A30FE3">
      <w:pPr>
        <w:pStyle w:val="Subhead"/>
        <w:spacing w:after="0" w:line="360" w:lineRule="auto"/>
        <w:ind w:left="0" w:right="0" w:firstLine="0"/>
        <w:contextualSpacing w:val="0"/>
      </w:pPr>
      <w:r w:rsidRPr="00873166">
        <w:t xml:space="preserve">Mercedes-Benz Sprinter: </w:t>
      </w:r>
      <w:proofErr w:type="spellStart"/>
      <w:r w:rsidRPr="00873166">
        <w:t>bestseller</w:t>
      </w:r>
      <w:proofErr w:type="spellEnd"/>
      <w:r w:rsidRPr="00873166">
        <w:t xml:space="preserve"> in tutte le categorie</w:t>
      </w:r>
    </w:p>
    <w:p w:rsidR="00A30FE3" w:rsidRDefault="00A30FE3" w:rsidP="00A30FE3">
      <w:pPr>
        <w:pStyle w:val="Subhead"/>
        <w:spacing w:after="0" w:line="360" w:lineRule="auto"/>
        <w:ind w:left="0" w:right="0" w:firstLine="0"/>
        <w:contextualSpacing w:val="0"/>
      </w:pPr>
      <w:proofErr w:type="gramStart"/>
      <w:r>
        <w:t>Sprinter da 5,5 t: q</w:t>
      </w:r>
      <w:r w:rsidR="004A693A" w:rsidRPr="00873166">
        <w:t>uasi mezza tonnellata di carico utile in più</w:t>
      </w:r>
      <w:proofErr w:type="gramEnd"/>
    </w:p>
    <w:p w:rsidR="00007936" w:rsidRDefault="004A693A" w:rsidP="00A30FE3">
      <w:pPr>
        <w:pStyle w:val="Subhead"/>
        <w:spacing w:after="0" w:line="360" w:lineRule="auto"/>
        <w:ind w:left="0" w:right="0" w:firstLine="0"/>
        <w:contextualSpacing w:val="0"/>
      </w:pPr>
      <w:r w:rsidRPr="00873166">
        <w:t xml:space="preserve">Motori diesel </w:t>
      </w:r>
      <w:r w:rsidR="00A30FE3">
        <w:t>Euro 6/VI e</w:t>
      </w:r>
      <w:r w:rsidRPr="00873166">
        <w:t xml:space="preserve"> nuove motorizzazioni </w:t>
      </w:r>
      <w:r w:rsidR="00A30FE3" w:rsidRPr="00873166">
        <w:t xml:space="preserve">entry </w:t>
      </w:r>
      <w:proofErr w:type="spellStart"/>
      <w:r w:rsidR="00A30FE3" w:rsidRPr="00873166">
        <w:t>level</w:t>
      </w:r>
      <w:proofErr w:type="spellEnd"/>
      <w:r w:rsidR="00A30FE3" w:rsidRPr="00873166">
        <w:t xml:space="preserve"> </w:t>
      </w:r>
    </w:p>
    <w:p w:rsidR="00873166" w:rsidRPr="00873166" w:rsidRDefault="00873166" w:rsidP="00A30FE3">
      <w:pPr>
        <w:pStyle w:val="Subhead"/>
        <w:numPr>
          <w:ilvl w:val="0"/>
          <w:numId w:val="0"/>
        </w:numPr>
        <w:spacing w:after="0" w:line="360" w:lineRule="auto"/>
        <w:ind w:right="0"/>
        <w:contextualSpacing w:val="0"/>
      </w:pPr>
    </w:p>
    <w:p w:rsidR="00085621" w:rsidRDefault="00D3561F" w:rsidP="00A30FE3">
      <w:pPr>
        <w:pStyle w:val="40Continoustext11pt"/>
        <w:spacing w:after="0" w:line="360" w:lineRule="auto"/>
      </w:pPr>
      <w:r w:rsidRPr="00873166">
        <w:t xml:space="preserve">Mercedes-Benz Sprinter offre qualcosa in più: più efficienza, più sicurezza, più </w:t>
      </w:r>
      <w:proofErr w:type="gramStart"/>
      <w:r w:rsidRPr="00873166">
        <w:t>comfort</w:t>
      </w:r>
      <w:proofErr w:type="gramEnd"/>
      <w:r w:rsidRPr="00873166">
        <w:t xml:space="preserve">, più versatilità, più flessibilità e più maturità, frutto di oltre tre milioni di esemplari venduti, due generazioni al suo attivo e 21 anni di storia. </w:t>
      </w:r>
    </w:p>
    <w:p w:rsidR="00D3561F" w:rsidRPr="00873166" w:rsidRDefault="00085621" w:rsidP="00A30FE3">
      <w:pPr>
        <w:pStyle w:val="40Continoustext11pt"/>
        <w:spacing w:after="0" w:line="360" w:lineRule="auto"/>
      </w:pPr>
      <w:r>
        <w:t xml:space="preserve">Oggi </w:t>
      </w:r>
      <w:r w:rsidR="00D3561F" w:rsidRPr="00873166">
        <w:t>lo Spri</w:t>
      </w:r>
      <w:r>
        <w:t xml:space="preserve">nter si presenta con un maggior </w:t>
      </w:r>
      <w:r w:rsidR="00D3561F" w:rsidRPr="00873166">
        <w:t xml:space="preserve">carico utile e </w:t>
      </w:r>
      <w:r>
        <w:t xml:space="preserve">una </w:t>
      </w:r>
      <w:proofErr w:type="gramStart"/>
      <w:r w:rsidR="00D3561F" w:rsidRPr="00873166">
        <w:t>maggiore</w:t>
      </w:r>
      <w:proofErr w:type="gramEnd"/>
      <w:r w:rsidR="00D3561F" w:rsidRPr="00873166">
        <w:t xml:space="preserve"> potenza. Al </w:t>
      </w:r>
      <w:proofErr w:type="spellStart"/>
      <w:r w:rsidR="00D3561F" w:rsidRPr="00873166">
        <w:t>TecForu</w:t>
      </w:r>
      <w:r>
        <w:t>m</w:t>
      </w:r>
      <w:proofErr w:type="spellEnd"/>
      <w:r>
        <w:t xml:space="preserve"> Sprinter 2016, il numero u</w:t>
      </w:r>
      <w:r w:rsidR="00D3561F" w:rsidRPr="00873166">
        <w:t xml:space="preserve">no dei van non smentisce la propria fama anzi rilancia: </w:t>
      </w:r>
      <w:r>
        <w:t xml:space="preserve">una </w:t>
      </w:r>
      <w:r w:rsidR="00D3561F" w:rsidRPr="00873166">
        <w:t>piattaforma flessibile e dall’elevata capacità di carico, ideale per allestimenti e trasformazioni di ogni tipo.</w:t>
      </w:r>
    </w:p>
    <w:p w:rsidR="00873166" w:rsidRDefault="00873166" w:rsidP="00A30FE3">
      <w:pPr>
        <w:pStyle w:val="40Continoustext11pt"/>
        <w:spacing w:after="0" w:line="360" w:lineRule="auto"/>
        <w:rPr>
          <w:b/>
        </w:rPr>
      </w:pPr>
    </w:p>
    <w:p w:rsidR="00D3561F" w:rsidRDefault="006908DD" w:rsidP="00A30FE3">
      <w:pPr>
        <w:pStyle w:val="40Continoustext11pt"/>
        <w:spacing w:after="0" w:line="360" w:lineRule="auto"/>
        <w:rPr>
          <w:b/>
        </w:rPr>
      </w:pPr>
      <w:r w:rsidRPr="00873166">
        <w:rPr>
          <w:b/>
        </w:rPr>
        <w:t xml:space="preserve">Mercedes-Benz Sprinter: </w:t>
      </w:r>
      <w:proofErr w:type="spellStart"/>
      <w:r w:rsidRPr="00873166">
        <w:rPr>
          <w:b/>
        </w:rPr>
        <w:t>bestseller</w:t>
      </w:r>
      <w:proofErr w:type="spellEnd"/>
      <w:r w:rsidRPr="00873166">
        <w:rPr>
          <w:b/>
        </w:rPr>
        <w:t xml:space="preserve"> in tutte le categorie</w:t>
      </w:r>
    </w:p>
    <w:p w:rsidR="00C544B6" w:rsidRDefault="00C544B6" w:rsidP="00A30FE3">
      <w:pPr>
        <w:pStyle w:val="40Continoustext11pt"/>
        <w:spacing w:after="0" w:line="360" w:lineRule="auto"/>
        <w:rPr>
          <w:b/>
        </w:rPr>
      </w:pPr>
    </w:p>
    <w:p w:rsidR="00795A45" w:rsidRDefault="00D3561F" w:rsidP="00A30FE3">
      <w:pPr>
        <w:pStyle w:val="40Continoustext11pt"/>
        <w:spacing w:after="0" w:line="360" w:lineRule="auto"/>
      </w:pPr>
      <w:r w:rsidRPr="00873166">
        <w:t xml:space="preserve">Lo scorso anno, con 194.200 esemplari venduti, il </w:t>
      </w:r>
      <w:proofErr w:type="spellStart"/>
      <w:r w:rsidRPr="00873166">
        <w:t>bestseller</w:t>
      </w:r>
      <w:proofErr w:type="spellEnd"/>
      <w:r w:rsidRPr="00873166">
        <w:t xml:space="preserve"> di Mercedes-Benz </w:t>
      </w:r>
      <w:proofErr w:type="spellStart"/>
      <w:r w:rsidRPr="00873166">
        <w:t>Vans</w:t>
      </w:r>
      <w:proofErr w:type="spellEnd"/>
      <w:r w:rsidRPr="00873166">
        <w:t xml:space="preserve"> ha segnato un </w:t>
      </w:r>
      <w:r w:rsidR="0042463B">
        <w:t xml:space="preserve">nuovo </w:t>
      </w:r>
      <w:r w:rsidRPr="00873166">
        <w:t xml:space="preserve">record senza precedenti. Recentemente è stato consegnato il tre-milionesimo Sprinter. Dal debutto della prima generazione, avvenuto nel 1995, </w:t>
      </w:r>
      <w:r w:rsidR="0042463B">
        <w:t xml:space="preserve">Sprinter ha </w:t>
      </w:r>
      <w:proofErr w:type="gramStart"/>
      <w:r w:rsidR="0042463B">
        <w:t>dato</w:t>
      </w:r>
      <w:proofErr w:type="gramEnd"/>
      <w:r w:rsidR="0042463B">
        <w:t xml:space="preserve"> il nome ad un’intera </w:t>
      </w:r>
      <w:r w:rsidRPr="00873166">
        <w:t xml:space="preserve">classe di veicoli, ridefinendone l’identità. </w:t>
      </w:r>
      <w:r w:rsidR="0042463B">
        <w:t>È il</w:t>
      </w:r>
      <w:r w:rsidRPr="00873166">
        <w:t xml:space="preserve"> veicolo commerciale per antonomasia tra quelli di peso massimo ammesso intorno</w:t>
      </w:r>
      <w:r w:rsidR="0042463B">
        <w:t xml:space="preserve"> alle </w:t>
      </w:r>
      <w:proofErr w:type="gramStart"/>
      <w:r w:rsidR="0042463B">
        <w:t>3,5</w:t>
      </w:r>
      <w:proofErr w:type="gramEnd"/>
      <w:r w:rsidR="0042463B">
        <w:t xml:space="preserve"> t oltre che </w:t>
      </w:r>
      <w:proofErr w:type="spellStart"/>
      <w:r w:rsidR="0042463B">
        <w:t>bestseller</w:t>
      </w:r>
      <w:proofErr w:type="spellEnd"/>
      <w:r w:rsidRPr="00873166">
        <w:t xml:space="preserve"> nel segmento van.</w:t>
      </w:r>
      <w:r w:rsidR="00795A45">
        <w:t xml:space="preserve"> </w:t>
      </w:r>
    </w:p>
    <w:p w:rsidR="00A30FE3" w:rsidRDefault="00795A45" w:rsidP="00A30FE3">
      <w:pPr>
        <w:pStyle w:val="40Continoustext11pt"/>
        <w:spacing w:after="0" w:line="360" w:lineRule="auto"/>
      </w:pPr>
      <w:r>
        <w:t>Con qualità uniche</w:t>
      </w:r>
      <w:r w:rsidR="00D3561F" w:rsidRPr="00873166">
        <w:t xml:space="preserve">, Sprinter si conferma </w:t>
      </w:r>
      <w:r>
        <w:t>punto di riferimento</w:t>
      </w:r>
      <w:r w:rsidR="0042463B">
        <w:t xml:space="preserve"> della sua categoria e</w:t>
      </w:r>
      <w:r w:rsidR="00D3561F" w:rsidRPr="00873166">
        <w:t xml:space="preserve"> pioniere </w:t>
      </w:r>
      <w:r w:rsidR="0042463B">
        <w:t xml:space="preserve">nello sviluppo di </w:t>
      </w:r>
      <w:r w:rsidR="00D3561F" w:rsidRPr="00873166">
        <w:t>sistemi di assistenza</w:t>
      </w:r>
      <w:r w:rsidR="0042463B">
        <w:t xml:space="preserve"> alla guida</w:t>
      </w:r>
      <w:r w:rsidR="00D3561F" w:rsidRPr="00873166">
        <w:t xml:space="preserve">. </w:t>
      </w:r>
      <w:r>
        <w:t xml:space="preserve">Unico </w:t>
      </w:r>
      <w:r w:rsidR="00D3561F" w:rsidRPr="00873166">
        <w:t>in termini di si</w:t>
      </w:r>
      <w:r w:rsidR="0042463B">
        <w:t xml:space="preserve">curezza, </w:t>
      </w:r>
      <w:proofErr w:type="gramStart"/>
      <w:r w:rsidR="0042463B">
        <w:t>comfort</w:t>
      </w:r>
      <w:proofErr w:type="gramEnd"/>
      <w:r w:rsidR="0042463B">
        <w:t xml:space="preserve"> e versatilità, </w:t>
      </w:r>
      <w:r w:rsidR="00D3561F" w:rsidRPr="00873166">
        <w:t xml:space="preserve">Sprinter viene prodotto in Germania, negli stabilimenti di Düsseldorf e </w:t>
      </w:r>
      <w:proofErr w:type="spellStart"/>
      <w:r w:rsidR="00D3561F" w:rsidRPr="00873166">
        <w:t>Ludwigsfelde</w:t>
      </w:r>
      <w:proofErr w:type="spellEnd"/>
      <w:r w:rsidR="00D3561F" w:rsidRPr="00873166">
        <w:t xml:space="preserve">, oltre che in Argentina, Russia e Cina. Quest’anno </w:t>
      </w:r>
      <w:proofErr w:type="gramStart"/>
      <w:r w:rsidR="00D3561F" w:rsidRPr="00873166">
        <w:t>verrà</w:t>
      </w:r>
      <w:proofErr w:type="gramEnd"/>
      <w:r w:rsidR="00D3561F" w:rsidRPr="00873166">
        <w:t xml:space="preserve"> inoltre posata la prima pietra di un nuovo stabilimento negli USA.</w:t>
      </w:r>
    </w:p>
    <w:p w:rsidR="0042463B" w:rsidRDefault="0042463B" w:rsidP="00A30FE3">
      <w:pPr>
        <w:pStyle w:val="40Continoustext11pt"/>
        <w:spacing w:after="0" w:line="360" w:lineRule="auto"/>
      </w:pPr>
    </w:p>
    <w:p w:rsidR="00A30FE3" w:rsidRDefault="00A30FE3" w:rsidP="00A30FE3">
      <w:pPr>
        <w:pStyle w:val="40Continoustext11pt"/>
        <w:spacing w:after="0" w:line="360" w:lineRule="auto"/>
        <w:rPr>
          <w:b/>
        </w:rPr>
      </w:pPr>
      <w:proofErr w:type="gramStart"/>
      <w:r w:rsidRPr="00A30FE3">
        <w:rPr>
          <w:b/>
        </w:rPr>
        <w:t>Sprinter da 5,5 t: quasi mezza tonnellata di carico utile in più</w:t>
      </w:r>
      <w:r>
        <w:rPr>
          <w:b/>
        </w:rPr>
        <w:t xml:space="preserve"> </w:t>
      </w:r>
      <w:proofErr w:type="gramEnd"/>
    </w:p>
    <w:p w:rsidR="0042463B" w:rsidRDefault="0042463B" w:rsidP="00A30FE3">
      <w:pPr>
        <w:pStyle w:val="40Continoustext11pt"/>
        <w:spacing w:after="0" w:line="360" w:lineRule="auto"/>
      </w:pPr>
    </w:p>
    <w:p w:rsidR="00D3561F" w:rsidRDefault="00795A45" w:rsidP="00A30FE3">
      <w:pPr>
        <w:pStyle w:val="40Continoustext11pt"/>
        <w:spacing w:after="0" w:line="360" w:lineRule="auto"/>
      </w:pPr>
      <w:r>
        <w:t>C</w:t>
      </w:r>
      <w:r w:rsidR="00D3561F">
        <w:t>on lo Sprinter, Mercedes-Benz Vans inaugura un nuovo capitolo della sua storia. La gamma si arricchisce</w:t>
      </w:r>
      <w:r w:rsidR="0042463B">
        <w:t>, infatti,</w:t>
      </w:r>
      <w:r w:rsidR="00D3561F">
        <w:t xml:space="preserve"> di una versione da 5,5 t di peso complessivo</w:t>
      </w:r>
      <w:r w:rsidR="00D04347">
        <w:t xml:space="preserve">, arricchendo così </w:t>
      </w:r>
      <w:r w:rsidR="00D3561F">
        <w:t xml:space="preserve">un ampio spettro di varianti, che spazia da </w:t>
      </w:r>
      <w:proofErr w:type="gramStart"/>
      <w:r w:rsidR="00D3561F">
        <w:t>3</w:t>
      </w:r>
      <w:proofErr w:type="gramEnd"/>
      <w:r w:rsidR="00D3561F">
        <w:t xml:space="preserve"> a 5,5 tonnellate. Con l’ampliamento dell’offerta il carico utile cresce di quasi mezza tonnellata, raggiungendo così </w:t>
      </w:r>
      <w:r w:rsidR="00D3561F" w:rsidRPr="00453C9C">
        <w:t>2,95 t</w:t>
      </w:r>
      <w:r w:rsidR="00E26A71" w:rsidRPr="00453C9C">
        <w:t xml:space="preserve"> circa</w:t>
      </w:r>
      <w:r w:rsidR="00D3561F" w:rsidRPr="00453C9C">
        <w:t xml:space="preserve"> per lo Sprinter Furgone, mentre nel caso della versione Autotelaio con cabina</w:t>
      </w:r>
      <w:r w:rsidR="00D04347" w:rsidRPr="00453C9C">
        <w:t>,</w:t>
      </w:r>
      <w:r w:rsidR="00D3561F" w:rsidRPr="00453C9C">
        <w:t xml:space="preserve"> la portata raggiunge </w:t>
      </w:r>
      <w:r w:rsidR="00E26A71" w:rsidRPr="00453C9C">
        <w:t xml:space="preserve">circa </w:t>
      </w:r>
      <w:r w:rsidR="00D3561F" w:rsidRPr="00453C9C">
        <w:t>3,41 t.</w:t>
      </w:r>
      <w:r w:rsidR="00D3561F">
        <w:t xml:space="preserve"> Il carico utile, specialmente con la variante Furgone, segna quindi un valore record in questa classe di peso.</w:t>
      </w:r>
      <w:r w:rsidR="00A30FE3">
        <w:t xml:space="preserve"> </w:t>
      </w:r>
      <w:r w:rsidR="006908DD">
        <w:t xml:space="preserve">Mercedes-Benz Vans intende così andare incontro alle esigenze dei propri Clienti: in numerosi settori, infatti, per affrontare in modo ottimale le sfide quotidiane </w:t>
      </w:r>
      <w:proofErr w:type="gramStart"/>
      <w:r w:rsidR="006908DD">
        <w:t>è</w:t>
      </w:r>
      <w:proofErr w:type="gramEnd"/>
      <w:r w:rsidR="006908DD">
        <w:t xml:space="preserve"> necessario disporre di maggior carico utile. D’altro canto occorre anche preservare le qualità tipiche di un van, </w:t>
      </w:r>
      <w:proofErr w:type="gramStart"/>
      <w:r w:rsidR="006908DD">
        <w:t>quali accesso confortevole</w:t>
      </w:r>
      <w:proofErr w:type="gramEnd"/>
      <w:r w:rsidR="006908DD">
        <w:t xml:space="preserve"> dietro l’asse anteriore, dimensioni compatte, plancia analoga a quella delle autovetture, elevato comfort e dinamica di marcia assimilabile a quella di un’autovettura.</w:t>
      </w:r>
    </w:p>
    <w:p w:rsidR="00D04347" w:rsidRPr="00D3561F" w:rsidRDefault="00D04347" w:rsidP="00A30FE3">
      <w:pPr>
        <w:pStyle w:val="40Continoustext11pt"/>
        <w:spacing w:after="0" w:line="360" w:lineRule="auto"/>
      </w:pPr>
    </w:p>
    <w:p w:rsidR="00D3561F" w:rsidRDefault="00D3561F" w:rsidP="00A30FE3">
      <w:pPr>
        <w:pStyle w:val="40Continoustext11pt"/>
        <w:spacing w:after="0" w:line="360" w:lineRule="auto"/>
      </w:pPr>
      <w:r>
        <w:t xml:space="preserve">Con la sua nuova classe di peso, lo Sprinter è oggi ancora più interessante per le numerose ditte che realizzano </w:t>
      </w:r>
      <w:r w:rsidR="00D04347">
        <w:t xml:space="preserve">allestimenti e trasformazioni, </w:t>
      </w:r>
      <w:r w:rsidR="0042463B">
        <w:t>il 50% degli Sprinter prodotti</w:t>
      </w:r>
      <w:r>
        <w:t xml:space="preserve"> </w:t>
      </w:r>
      <w:proofErr w:type="gramStart"/>
      <w:r>
        <w:t>viene</w:t>
      </w:r>
      <w:proofErr w:type="gramEnd"/>
      <w:r>
        <w:t xml:space="preserve"> dotato di un allestimento o di speciali componenti aggiuntivi. L’enorme varietà degli adattamenti possibili spazia dal montaggio di sistemi di scaffali per veicoli impiegati nella distribuzione pacchi e nella logistica, alle attrezzature per l’artigianato </w:t>
      </w:r>
      <w:proofErr w:type="gramStart"/>
      <w:r>
        <w:t>ed</w:t>
      </w:r>
      <w:proofErr w:type="gramEnd"/>
      <w:r>
        <w:t xml:space="preserve"> il servizio assistenza, alla realizzazione di veicoli frigoriferi ed isotermici per il trasporto a temperatura controllata, di veicoli municipali e di pronto intervento, fino a tipologie di veicoli altamente specializzati come autobus e motorhome.</w:t>
      </w:r>
    </w:p>
    <w:p w:rsidR="008F50CA" w:rsidRDefault="008F50CA" w:rsidP="00A30FE3">
      <w:pPr>
        <w:pStyle w:val="40Continoustext11pt"/>
        <w:spacing w:after="0" w:line="360" w:lineRule="auto"/>
      </w:pPr>
    </w:p>
    <w:p w:rsidR="00085621" w:rsidRDefault="00A30FE3" w:rsidP="00A30FE3">
      <w:pPr>
        <w:pStyle w:val="40Continoustext11pt"/>
        <w:spacing w:after="0" w:line="360" w:lineRule="auto"/>
        <w:rPr>
          <w:b/>
        </w:rPr>
      </w:pPr>
      <w:r w:rsidRPr="00A30FE3">
        <w:rPr>
          <w:b/>
        </w:rPr>
        <w:t xml:space="preserve">Motori diesel Euro 6/VI e nuove motorizzazioni entry </w:t>
      </w:r>
      <w:proofErr w:type="spellStart"/>
      <w:r w:rsidRPr="00A30FE3">
        <w:rPr>
          <w:b/>
        </w:rPr>
        <w:t>level</w:t>
      </w:r>
      <w:proofErr w:type="spellEnd"/>
    </w:p>
    <w:p w:rsidR="00A30FE3" w:rsidRPr="00D3561F" w:rsidRDefault="00A30FE3" w:rsidP="00A30FE3">
      <w:pPr>
        <w:pStyle w:val="40Continoustext11pt"/>
        <w:spacing w:after="0" w:line="360" w:lineRule="auto"/>
        <w:rPr>
          <w:b/>
        </w:rPr>
      </w:pPr>
    </w:p>
    <w:p w:rsidR="00D04347" w:rsidRDefault="00D3561F" w:rsidP="00A30FE3">
      <w:pPr>
        <w:pStyle w:val="40Continoustext11pt"/>
        <w:spacing w:after="0" w:line="360" w:lineRule="auto"/>
      </w:pPr>
      <w:r>
        <w:t xml:space="preserve">Parallelamente Mercedes-Benz ha rivisitato </w:t>
      </w:r>
      <w:r w:rsidR="00D04347">
        <w:t>i motori diesel dello Sprinter.</w:t>
      </w:r>
    </w:p>
    <w:p w:rsidR="00D3561F" w:rsidRDefault="00D3561F" w:rsidP="00A30FE3">
      <w:pPr>
        <w:pStyle w:val="40Continoustext11pt"/>
        <w:spacing w:after="0" w:line="360" w:lineRule="auto"/>
      </w:pPr>
      <w:r>
        <w:t xml:space="preserve">Si tratta dell’unico van in Europa disponibile già da tre anni con una gamma completa di motori conformi alla norma Euro VI. Mercedes-Benz converte l’intera offerta di motorizzazioni per il mercato europeo alla norma Euro 6/VI. </w:t>
      </w:r>
      <w:proofErr w:type="gramStart"/>
      <w:r>
        <w:t>Viene</w:t>
      </w:r>
      <w:proofErr w:type="gramEnd"/>
      <w:r>
        <w:t xml:space="preserve"> impiegata a tal fine l’efficiente depurazione dei gas di scarico con tecnologia SCR ed iniezione di </w:t>
      </w:r>
      <w:proofErr w:type="spellStart"/>
      <w:r>
        <w:t>AdBlue</w:t>
      </w:r>
      <w:proofErr w:type="spellEnd"/>
      <w:r>
        <w:t xml:space="preserve">. Questa soluzione garantisce una combustione molto efficiente, con bassi consumi di carburante, </w:t>
      </w:r>
      <w:proofErr w:type="gramStart"/>
      <w:r>
        <w:t>basse</w:t>
      </w:r>
      <w:proofErr w:type="gramEnd"/>
      <w:r>
        <w:t xml:space="preserve"> emissioni di CO</w:t>
      </w:r>
      <w:r>
        <w:rPr>
          <w:vertAlign w:val="subscript"/>
        </w:rPr>
        <w:t>2</w:t>
      </w:r>
      <w:r>
        <w:t xml:space="preserve"> e gas di scarico puliti.</w:t>
      </w:r>
    </w:p>
    <w:p w:rsidR="00FB7A6E" w:rsidRPr="00D3561F" w:rsidRDefault="00FB7A6E" w:rsidP="00A30FE3">
      <w:pPr>
        <w:pStyle w:val="40Continoustext11pt"/>
        <w:spacing w:after="0" w:line="360" w:lineRule="auto"/>
      </w:pPr>
    </w:p>
    <w:p w:rsidR="00D3561F" w:rsidRPr="00D3561F" w:rsidRDefault="00D3561F" w:rsidP="00A30FE3">
      <w:pPr>
        <w:pStyle w:val="40Continoustext11pt"/>
        <w:spacing w:after="0" w:line="360" w:lineRule="auto"/>
      </w:pPr>
      <w:r>
        <w:t>Allo stesso tempo</w:t>
      </w:r>
      <w:r w:rsidR="0042463B">
        <w:t>, le motorizzazioni n</w:t>
      </w:r>
      <w:r>
        <w:t xml:space="preserve">elle varianti di potenza inferiori diventano molto più dinamiche. La motorizzazione entry </w:t>
      </w:r>
      <w:proofErr w:type="spellStart"/>
      <w:r>
        <w:t>level</w:t>
      </w:r>
      <w:proofErr w:type="spellEnd"/>
      <w:r>
        <w:t xml:space="preserve"> è rappresentata oggi </w:t>
      </w:r>
      <w:proofErr w:type="gramStart"/>
      <w:r>
        <w:t>dal</w:t>
      </w:r>
      <w:proofErr w:type="gramEnd"/>
      <w:r>
        <w:t xml:space="preserve"> quattro cilindri OM 651 2,15 litri di cilindrata, i cui 84 kW (114 CV) e 300 Nm equivalgono ad un aumento dei parametri di potenza e coppia pari al 20% rispetto all’offerta precedente. Anche la variante di potenza immediatamente superiore, 105 kW (143 CV) per 330 Nm di coppia, </w:t>
      </w:r>
      <w:proofErr w:type="gramStart"/>
      <w:r>
        <w:t>offre</w:t>
      </w:r>
      <w:proofErr w:type="gramEnd"/>
      <w:r>
        <w:t xml:space="preserve"> performance superiori di un buo</w:t>
      </w:r>
      <w:r w:rsidR="00FB7A6E">
        <w:t xml:space="preserve">n 10% con entrambi i parametri. </w:t>
      </w:r>
      <w:r>
        <w:t xml:space="preserve">Invariati invece i valori per la versione più potente </w:t>
      </w:r>
      <w:proofErr w:type="gramStart"/>
      <w:r>
        <w:t>del</w:t>
      </w:r>
      <w:proofErr w:type="gramEnd"/>
      <w:r>
        <w:t xml:space="preserve"> quattro cilindri, il 120 kW (163 CV), e lo straordinario tre litri V6 CDI con 140 kW (190 CV) di potenza e 440 Nm di coppia.</w:t>
      </w:r>
    </w:p>
    <w:p w:rsidR="00FB7A6E" w:rsidRDefault="00FB7A6E" w:rsidP="00A30FE3">
      <w:pPr>
        <w:pStyle w:val="40Continoustext11pt"/>
        <w:spacing w:after="0" w:line="360" w:lineRule="auto"/>
      </w:pPr>
    </w:p>
    <w:p w:rsidR="00007936" w:rsidRDefault="00D3561F" w:rsidP="00A30FE3">
      <w:pPr>
        <w:pStyle w:val="40Continoustext11pt"/>
        <w:spacing w:after="0" w:line="360" w:lineRule="auto"/>
      </w:pPr>
      <w:r>
        <w:t xml:space="preserve">Tutti i </w:t>
      </w:r>
      <w:proofErr w:type="gramStart"/>
      <w:r>
        <w:t>componenti</w:t>
      </w:r>
      <w:proofErr w:type="gramEnd"/>
      <w:r>
        <w:t xml:space="preserve"> della catena cinematica, a partire dal motore e dal cambio fino l’asse posteriore motore, vengono prodotti insieme e sono studiati per garantire una perfetta sinergia di funzionamento. Nell’ambito di queste modifiche, per i motori diesel Euro 6/VI dello Sprinter </w:t>
      </w:r>
      <w:proofErr w:type="gramStart"/>
      <w:r>
        <w:t>è</w:t>
      </w:r>
      <w:proofErr w:type="gramEnd"/>
      <w:r>
        <w:t xml:space="preserve"> stata eliminata la denominazione </w:t>
      </w:r>
      <w:proofErr w:type="spellStart"/>
      <w:r>
        <w:t>BlueTEC</w:t>
      </w:r>
      <w:proofErr w:type="spellEnd"/>
      <w:r>
        <w:t>: tutti i gruppi diesel recano adesso la nota sigla CDI.</w:t>
      </w:r>
    </w:p>
    <w:p w:rsidR="00B55E4B" w:rsidRPr="00D3561F" w:rsidRDefault="00D3561F" w:rsidP="00D011DA">
      <w:pPr>
        <w:pStyle w:val="40Continoustext11pt"/>
        <w:spacing w:after="0" w:line="360" w:lineRule="auto"/>
        <w:rPr>
          <w:rFonts w:ascii="CorpoALig" w:hAnsi="CorpoALig"/>
          <w:b/>
        </w:rPr>
      </w:pPr>
      <w:r>
        <w:br/>
      </w:r>
      <w:r>
        <w:br w:type="page"/>
      </w:r>
    </w:p>
    <w:p w:rsidR="00FB7A6E" w:rsidRDefault="00A30FE3" w:rsidP="00A30FE3">
      <w:pPr>
        <w:pStyle w:val="41Continoustext11ptbold"/>
        <w:suppressAutoHyphens w:val="0"/>
        <w:spacing w:line="360" w:lineRule="auto"/>
        <w:rPr>
          <w:b w:val="0"/>
          <w:u w:val="single"/>
        </w:rPr>
      </w:pPr>
      <w:r w:rsidRPr="00A30FE3">
        <w:rPr>
          <w:b w:val="0"/>
          <w:u w:val="single"/>
        </w:rPr>
        <w:t>Nuovo Sprinter da 5,5 t</w:t>
      </w:r>
    </w:p>
    <w:p w:rsidR="00A30FE3" w:rsidRPr="00FB7A6E" w:rsidRDefault="00A30FE3" w:rsidP="00A30FE3">
      <w:pPr>
        <w:pStyle w:val="41Continoustext11ptbold"/>
        <w:suppressAutoHyphens w:val="0"/>
        <w:spacing w:line="360" w:lineRule="auto"/>
        <w:rPr>
          <w:b w:val="0"/>
          <w:u w:val="single"/>
        </w:rPr>
      </w:pPr>
    </w:p>
    <w:p w:rsidR="005A412E" w:rsidRDefault="00A30FE3" w:rsidP="00A30FE3">
      <w:pPr>
        <w:pStyle w:val="20Headline"/>
        <w:spacing w:after="0" w:line="360" w:lineRule="auto"/>
        <w:rPr>
          <w:b w:val="0"/>
          <w:noProof w:val="0"/>
        </w:rPr>
      </w:pPr>
      <w:r>
        <w:rPr>
          <w:b w:val="0"/>
          <w:noProof w:val="0"/>
        </w:rPr>
        <w:t>Q</w:t>
      </w:r>
      <w:r w:rsidR="00F57F0D" w:rsidRPr="00F57F0D">
        <w:rPr>
          <w:b w:val="0"/>
          <w:noProof w:val="0"/>
        </w:rPr>
        <w:t xml:space="preserve">uasi mezza tonnellata in più di carico utile </w:t>
      </w:r>
    </w:p>
    <w:p w:rsidR="00FB7A6E" w:rsidRDefault="00FB7A6E" w:rsidP="00A30FE3">
      <w:pPr>
        <w:pStyle w:val="20Headline"/>
        <w:spacing w:after="0" w:line="360" w:lineRule="auto"/>
        <w:rPr>
          <w:b w:val="0"/>
          <w:noProof w:val="0"/>
        </w:rPr>
      </w:pPr>
    </w:p>
    <w:p w:rsidR="00D3561F" w:rsidRPr="00EA334D" w:rsidRDefault="00D3561F" w:rsidP="00A30FE3">
      <w:pPr>
        <w:pStyle w:val="Subhead"/>
        <w:spacing w:after="0" w:line="360" w:lineRule="auto"/>
        <w:ind w:left="0" w:right="0" w:firstLine="0"/>
        <w:contextualSpacing w:val="0"/>
      </w:pPr>
      <w:r w:rsidRPr="00EA334D">
        <w:t xml:space="preserve">Mercedes-Benz risponde alle nuove esigenze del </w:t>
      </w:r>
      <w:proofErr w:type="gramStart"/>
      <w:r w:rsidRPr="00EA334D">
        <w:t>settore</w:t>
      </w:r>
      <w:proofErr w:type="gramEnd"/>
    </w:p>
    <w:p w:rsidR="00D3561F" w:rsidRPr="00EA334D" w:rsidRDefault="00D3561F" w:rsidP="00A30FE3">
      <w:pPr>
        <w:pStyle w:val="Subhead"/>
        <w:spacing w:after="0" w:line="360" w:lineRule="auto"/>
        <w:ind w:left="0" w:right="0" w:firstLine="0"/>
        <w:contextualSpacing w:val="0"/>
      </w:pPr>
      <w:r w:rsidRPr="00EA334D">
        <w:t xml:space="preserve">Il </w:t>
      </w:r>
      <w:r w:rsidR="004A1D91">
        <w:t>carico utile della versione f</w:t>
      </w:r>
      <w:r w:rsidR="00841C88">
        <w:t>urgone raggiunge un</w:t>
      </w:r>
      <w:r w:rsidRPr="00EA334D">
        <w:t xml:space="preserve"> record per questa </w:t>
      </w:r>
      <w:proofErr w:type="gramStart"/>
      <w:r w:rsidRPr="00EA334D">
        <w:t>classe</w:t>
      </w:r>
      <w:proofErr w:type="gramEnd"/>
    </w:p>
    <w:p w:rsidR="00007936" w:rsidRPr="00EA334D" w:rsidRDefault="003721C6" w:rsidP="00A30FE3">
      <w:pPr>
        <w:pStyle w:val="Subhead"/>
        <w:spacing w:after="0" w:line="360" w:lineRule="auto"/>
        <w:ind w:left="0" w:right="0" w:firstLine="0"/>
        <w:contextualSpacing w:val="0"/>
      </w:pPr>
      <w:r>
        <w:t xml:space="preserve">Facilità </w:t>
      </w:r>
      <w:r w:rsidR="0042463B">
        <w:t xml:space="preserve">di accesso, elevato </w:t>
      </w:r>
      <w:proofErr w:type="gramStart"/>
      <w:r w:rsidR="0042463B">
        <w:t>comfort</w:t>
      </w:r>
      <w:proofErr w:type="gramEnd"/>
      <w:r w:rsidR="0042463B">
        <w:t xml:space="preserve"> e</w:t>
      </w:r>
      <w:r w:rsidR="00D3561F" w:rsidRPr="00EA334D">
        <w:t xml:space="preserve"> bordo di carico basso</w:t>
      </w:r>
    </w:p>
    <w:p w:rsidR="00FB7A6E" w:rsidRPr="00EA334D" w:rsidRDefault="00FB7A6E" w:rsidP="00A30FE3">
      <w:pPr>
        <w:pStyle w:val="Subhead"/>
        <w:numPr>
          <w:ilvl w:val="0"/>
          <w:numId w:val="0"/>
        </w:numPr>
        <w:spacing w:after="0" w:line="360" w:lineRule="auto"/>
        <w:ind w:right="0"/>
        <w:contextualSpacing w:val="0"/>
      </w:pPr>
    </w:p>
    <w:p w:rsidR="00D3561F" w:rsidRPr="00EA334D" w:rsidRDefault="00C95A96" w:rsidP="00A30FE3">
      <w:pPr>
        <w:pStyle w:val="40Continoustext11pt"/>
        <w:spacing w:after="0" w:line="360" w:lineRule="auto"/>
      </w:pPr>
      <w:r w:rsidRPr="00EA334D">
        <w:t>Mercedes-Benz arricchisce la gamma Sprinter, aggiungendo una variante da 5,5 t di peso totale ammesso. Grazie a questa new-entry, il carico utile aumenta di quasi mezza tonnellata, stabilendo così un nuovo primato in questa classe di peso.</w:t>
      </w:r>
    </w:p>
    <w:p w:rsidR="00EA334D" w:rsidRDefault="00EA334D" w:rsidP="00A30FE3">
      <w:pPr>
        <w:pStyle w:val="40Continoustext11pt"/>
        <w:spacing w:after="0" w:line="360" w:lineRule="auto"/>
      </w:pPr>
    </w:p>
    <w:p w:rsidR="00D3561F" w:rsidRDefault="00D3561F" w:rsidP="00A30FE3">
      <w:pPr>
        <w:pStyle w:val="40Continoustext11pt"/>
        <w:spacing w:after="0" w:line="360" w:lineRule="auto"/>
      </w:pPr>
      <w:r>
        <w:t>Che si tratti del settore dei servizi distribuzione, consegna pacchi e logistica, artigianato e servizi assistenza, del settore dell’edilizia, delle amministrazioni comun</w:t>
      </w:r>
      <w:r w:rsidR="00841C88">
        <w:t xml:space="preserve">ali, del servizio antincendio, </w:t>
      </w:r>
      <w:r>
        <w:t xml:space="preserve">pronto soccorso </w:t>
      </w:r>
      <w:r w:rsidR="00841C88">
        <w:t>o</w:t>
      </w:r>
      <w:r>
        <w:t xml:space="preserve"> di aziende di trasporto pubblico: in tutti questi casi, per affrontare in modo ottimale le sfide quotidiane, è </w:t>
      </w:r>
      <w:r w:rsidR="00841C88">
        <w:t xml:space="preserve">spesso </w:t>
      </w:r>
      <w:proofErr w:type="gramStart"/>
      <w:r>
        <w:t>necessario</w:t>
      </w:r>
      <w:proofErr w:type="gramEnd"/>
      <w:r>
        <w:t xml:space="preserve"> disporre del massimo carico utile. Lo stesso vale anche per </w:t>
      </w:r>
      <w:r w:rsidR="00841C88">
        <w:t>la realizzazione di</w:t>
      </w:r>
      <w:r>
        <w:t xml:space="preserve"> eleganti </w:t>
      </w:r>
      <w:proofErr w:type="gramStart"/>
      <w:r>
        <w:t>motorhome</w:t>
      </w:r>
      <w:proofErr w:type="gramEnd"/>
      <w:r>
        <w:t xml:space="preserve">. </w:t>
      </w:r>
      <w:r w:rsidR="0042463B">
        <w:t>In numerosi</w:t>
      </w:r>
      <w:r w:rsidR="00841C88">
        <w:t xml:space="preserve"> settori d’impiego </w:t>
      </w:r>
      <w:r>
        <w:t xml:space="preserve">il limite precedente di </w:t>
      </w:r>
      <w:proofErr w:type="gramStart"/>
      <w:r>
        <w:t>5</w:t>
      </w:r>
      <w:proofErr w:type="gramEnd"/>
      <w:r>
        <w:t xml:space="preserve"> t di pes</w:t>
      </w:r>
      <w:r w:rsidR="00EA334D">
        <w:t xml:space="preserve">o totale ammesso può risultare </w:t>
      </w:r>
      <w:r>
        <w:t>insufficiente.</w:t>
      </w:r>
    </w:p>
    <w:p w:rsidR="00EA334D" w:rsidRPr="00D3561F" w:rsidRDefault="00EA334D" w:rsidP="00A30FE3">
      <w:pPr>
        <w:pStyle w:val="40Continoustext11pt"/>
        <w:spacing w:after="0" w:line="360" w:lineRule="auto"/>
      </w:pPr>
    </w:p>
    <w:p w:rsidR="00EA334D" w:rsidRDefault="00841C88" w:rsidP="00A30FE3">
      <w:pPr>
        <w:pStyle w:val="40Continoustext11pt"/>
        <w:spacing w:after="0" w:line="360" w:lineRule="auto"/>
      </w:pPr>
      <w:r>
        <w:t>Fino ad oggi</w:t>
      </w:r>
      <w:r w:rsidR="00D3561F">
        <w:t xml:space="preserve"> l’unica soluzione era l’aumento a posteriori del peso totale ammesso. Dopo uno specifico controllo della relativa soluzione di allestimento eseguito da Mercedes-Benz Vans, lo stabilimento di produzione poteva rilasciare un </w:t>
      </w:r>
      <w:r w:rsidR="00EA334D">
        <w:t>permesso</w:t>
      </w:r>
      <w:r w:rsidR="00D3561F">
        <w:t xml:space="preserve"> che autorizzava un aumento del peso totale </w:t>
      </w:r>
      <w:r w:rsidR="00EA334D">
        <w:t>consentito</w:t>
      </w:r>
      <w:r w:rsidR="00D3561F">
        <w:t xml:space="preserve"> da </w:t>
      </w:r>
      <w:proofErr w:type="gramStart"/>
      <w:r w:rsidR="00D3561F">
        <w:t>5</w:t>
      </w:r>
      <w:proofErr w:type="gramEnd"/>
      <w:r w:rsidR="00D3561F">
        <w:t xml:space="preserve"> t a massimo 5,3 t. </w:t>
      </w:r>
    </w:p>
    <w:p w:rsidR="00841C88" w:rsidRDefault="00841C88" w:rsidP="00A30FE3">
      <w:pPr>
        <w:pStyle w:val="40Continoustext11pt"/>
        <w:spacing w:after="0" w:line="360" w:lineRule="auto"/>
      </w:pPr>
    </w:p>
    <w:p w:rsidR="00EA334D" w:rsidRDefault="00841C88" w:rsidP="00A30FE3">
      <w:pPr>
        <w:pStyle w:val="40Continoustext11pt"/>
        <w:spacing w:after="0" w:line="360" w:lineRule="auto"/>
      </w:pPr>
      <w:r>
        <w:t>Una</w:t>
      </w:r>
      <w:r w:rsidR="00D3561F">
        <w:t xml:space="preserve"> nuova soluzione per ottenere il massimo carico utile è offerta </w:t>
      </w:r>
      <w:r w:rsidR="00F8192F">
        <w:t>oggi da</w:t>
      </w:r>
      <w:r>
        <w:t xml:space="preserve"> </w:t>
      </w:r>
      <w:r w:rsidR="00D3561F">
        <w:t>Sprinter con 5,5 t di peso totale ammesso.</w:t>
      </w:r>
      <w:r w:rsidR="00EA334D">
        <w:t xml:space="preserve"> </w:t>
      </w:r>
      <w:r w:rsidR="00D3561F">
        <w:t xml:space="preserve">Con questa nuova variante di peso, Mercedes-Benz Vans colma il gap esistente tra van </w:t>
      </w:r>
      <w:proofErr w:type="gramStart"/>
      <w:r w:rsidR="00D3561F">
        <w:t>ed</w:t>
      </w:r>
      <w:proofErr w:type="gramEnd"/>
      <w:r w:rsidR="00D3561F">
        <w:t xml:space="preserve"> autocarri leggeri della Stella. Lo Sprinter </w:t>
      </w:r>
      <w:r w:rsidR="00F8192F">
        <w:t>da</w:t>
      </w:r>
      <w:r w:rsidR="00D3561F">
        <w:t xml:space="preserve"> 5,5 t di peso complessivo vanta già il carico utile di un autocarro leggero. </w:t>
      </w:r>
      <w:r w:rsidR="00F8192F">
        <w:t>Allo stesso tempo,</w:t>
      </w:r>
      <w:r w:rsidR="00507DE2">
        <w:t xml:space="preserve"> </w:t>
      </w:r>
      <w:r>
        <w:t xml:space="preserve">si distingue </w:t>
      </w:r>
      <w:r w:rsidR="00507DE2">
        <w:t>p</w:t>
      </w:r>
      <w:r w:rsidR="00D3561F">
        <w:t xml:space="preserve">er </w:t>
      </w:r>
      <w:r>
        <w:t>accessibilità</w:t>
      </w:r>
      <w:r w:rsidR="00D3561F">
        <w:t>, posizione del sedile e dinamica di m</w:t>
      </w:r>
      <w:r w:rsidR="00F8192F">
        <w:t>arcia. In questa nuova versione</w:t>
      </w:r>
      <w:r w:rsidR="00D3561F">
        <w:t xml:space="preserve"> Sprinter </w:t>
      </w:r>
      <w:r>
        <w:t xml:space="preserve">si dimostra </w:t>
      </w:r>
      <w:r w:rsidR="00D3561F">
        <w:t xml:space="preserve">il veicolo ideale per artigiani e piccole e medie imprese, per le flotte nel settore spedizioni e recapito pacchi, nel campo dell’autonoleggio e nel settore del commercio, </w:t>
      </w:r>
      <w:r w:rsidR="00F8192F">
        <w:t>e</w:t>
      </w:r>
      <w:r w:rsidR="00D3561F">
        <w:t xml:space="preserve"> come veicolo di pronto intervento.</w:t>
      </w:r>
      <w:r w:rsidR="003721C6">
        <w:t xml:space="preserve"> </w:t>
      </w:r>
      <w:r w:rsidR="00507DE2">
        <w:t>Se</w:t>
      </w:r>
      <w:r w:rsidR="00D3561F">
        <w:t xml:space="preserve"> da un lato, le versioni più richieste dello Sprinter sono quelle con peso totale ammesso 3,5 t, è </w:t>
      </w:r>
      <w:r w:rsidR="00F8192F">
        <w:t>altrettanto</w:t>
      </w:r>
      <w:r w:rsidR="00D3561F">
        <w:t xml:space="preserve"> vero che fino ad oggi </w:t>
      </w:r>
      <w:proofErr w:type="gramStart"/>
      <w:r w:rsidR="00D3561F">
        <w:t>uno Sprinter ogni cinque</w:t>
      </w:r>
      <w:proofErr w:type="gramEnd"/>
      <w:r w:rsidR="00D3561F">
        <w:t xml:space="preserve"> è stato fornito con peso totale ammesso 5 t. Per il nuovo Sprinter con 5,5 t di peso totale, Mercedes-Benz prevede vendite supplementari in un settore </w:t>
      </w:r>
      <w:proofErr w:type="gramStart"/>
      <w:r w:rsidR="00D3561F">
        <w:t>estremamente</w:t>
      </w:r>
      <w:proofErr w:type="gramEnd"/>
      <w:r w:rsidR="00D3561F">
        <w:t xml:space="preserve"> diversificato.</w:t>
      </w:r>
    </w:p>
    <w:p w:rsidR="00EA334D" w:rsidRDefault="00EA334D" w:rsidP="00A30FE3">
      <w:pPr>
        <w:pStyle w:val="40Continoustext11pt"/>
        <w:spacing w:after="0" w:line="360" w:lineRule="auto"/>
        <w:rPr>
          <w:b/>
        </w:rPr>
      </w:pPr>
    </w:p>
    <w:p w:rsidR="00D3561F" w:rsidRPr="00D3561F" w:rsidRDefault="00D3561F" w:rsidP="00A30FE3">
      <w:pPr>
        <w:pStyle w:val="40Continoustext11pt"/>
        <w:spacing w:after="0" w:line="360" w:lineRule="auto"/>
        <w:rPr>
          <w:b/>
        </w:rPr>
      </w:pPr>
      <w:r>
        <w:rPr>
          <w:b/>
        </w:rPr>
        <w:t xml:space="preserve">Lo Sprinter </w:t>
      </w:r>
      <w:proofErr w:type="gramStart"/>
      <w:r>
        <w:rPr>
          <w:b/>
        </w:rPr>
        <w:t>5</w:t>
      </w:r>
      <w:proofErr w:type="gramEnd"/>
      <w:r>
        <w:rPr>
          <w:b/>
        </w:rPr>
        <w:t> t di peso complessivo come base tecnica</w:t>
      </w:r>
    </w:p>
    <w:p w:rsidR="00EA334D" w:rsidRDefault="00EA334D" w:rsidP="00A30FE3">
      <w:pPr>
        <w:pStyle w:val="40Continoustext11pt"/>
        <w:spacing w:after="0" w:line="360" w:lineRule="auto"/>
      </w:pPr>
    </w:p>
    <w:p w:rsidR="00D3561F" w:rsidRPr="00D3561F" w:rsidRDefault="00D3561F" w:rsidP="00A30FE3">
      <w:pPr>
        <w:pStyle w:val="40Continoustext11pt"/>
        <w:spacing w:after="0" w:line="360" w:lineRule="auto"/>
      </w:pPr>
      <w:r>
        <w:t xml:space="preserve">Il nuovo Sprinter con 5,5 t di peso complessivo si basa sui </w:t>
      </w:r>
      <w:proofErr w:type="gramStart"/>
      <w:r>
        <w:t>componenti</w:t>
      </w:r>
      <w:proofErr w:type="gramEnd"/>
      <w:r>
        <w:t xml:space="preserve"> della versione da 5 tonnellate nota fino ad oggi. Grazie alla robusta struttura di base dello Sprinter, gli ingegneri </w:t>
      </w:r>
      <w:r w:rsidR="00841C88">
        <w:t>non hanno dovuto sviluppare</w:t>
      </w:r>
      <w:r>
        <w:t xml:space="preserve"> un nuovo autotelaio né un </w:t>
      </w:r>
      <w:proofErr w:type="gramStart"/>
      <w:r>
        <w:t>nuovo</w:t>
      </w:r>
      <w:proofErr w:type="gramEnd"/>
      <w:r>
        <w:t xml:space="preserve"> telaio per l’allestimento. Hanno</w:t>
      </w:r>
      <w:r w:rsidR="00841C88">
        <w:t>,</w:t>
      </w:r>
      <w:r>
        <w:t xml:space="preserve"> invece</w:t>
      </w:r>
      <w:r w:rsidR="00841C88">
        <w:t>,</w:t>
      </w:r>
      <w:r>
        <w:t xml:space="preserve"> sfruttato a fondo le possibilità offerte dal telaio integrale autoportante.</w:t>
      </w:r>
      <w:r w:rsidR="008F50CA">
        <w:t xml:space="preserve"> </w:t>
      </w:r>
      <w:r>
        <w:t xml:space="preserve">Le modifiche apportate alla scocca sono limitate all’avancorpo. Si tratta essenzialmente di misure d’irrigidimento, nuove mensole dei montanti telescopici </w:t>
      </w:r>
      <w:proofErr w:type="gramStart"/>
      <w:r>
        <w:t>avvitate</w:t>
      </w:r>
      <w:proofErr w:type="gramEnd"/>
      <w:r>
        <w:t>, rinforzi e punti di saldatura supplementari sulle lamiere di chiusura dei longheroni del telaio.</w:t>
      </w:r>
      <w:r w:rsidR="003721C6">
        <w:t xml:space="preserve"> </w:t>
      </w:r>
      <w:r>
        <w:t xml:space="preserve">Per adattare l’assetto al maggiore peso totale ammesso, gli ingegneri Mercedes-Benz </w:t>
      </w:r>
      <w:proofErr w:type="gramStart"/>
      <w:r>
        <w:t>hanno potuto</w:t>
      </w:r>
      <w:proofErr w:type="gramEnd"/>
      <w:r>
        <w:t xml:space="preserve"> avvalersi della la ricca dotazione prevista per lo Sprinter, che comprende molle, ammortizzatori e barre stabilizzatrici idonei a pesi elevati e forti sollecitazioni.</w:t>
      </w:r>
      <w:r w:rsidR="003721C6">
        <w:t xml:space="preserve"> </w:t>
      </w:r>
      <w:r>
        <w:t xml:space="preserve">Insieme al peso totale ammesso, aumentano anche i carichi ammessi sugli assi. Il carico massimo ammesso sull’asse anteriore dello Sprinter passa così dai </w:t>
      </w:r>
      <w:proofErr w:type="gramStart"/>
      <w:r>
        <w:t>1.950</w:t>
      </w:r>
      <w:proofErr w:type="gramEnd"/>
      <w:r>
        <w:t xml:space="preserve"> kg della versione potenziata offerta fino ad oggi agli attuali 2.100 kg. Il carico massimo sull’asse posteriore passa </w:t>
      </w:r>
      <w:r w:rsidR="003721C6">
        <w:t xml:space="preserve">invece da </w:t>
      </w:r>
      <w:proofErr w:type="gramStart"/>
      <w:r w:rsidR="003721C6">
        <w:t>3.500</w:t>
      </w:r>
      <w:proofErr w:type="gramEnd"/>
      <w:r w:rsidR="003721C6">
        <w:t xml:space="preserve"> kg a 3.600 kg. </w:t>
      </w:r>
      <w:r>
        <w:t>Queste caratteristiche consentono allo Sprinter di offrire riserve di carico sugli assi anche in caso ripartizione disomogenea del carico.</w:t>
      </w:r>
    </w:p>
    <w:p w:rsidR="001F590E" w:rsidRDefault="001F590E" w:rsidP="00A30FE3">
      <w:pPr>
        <w:pStyle w:val="40Continoustext11pt"/>
        <w:spacing w:after="0" w:line="360" w:lineRule="auto"/>
        <w:rPr>
          <w:b/>
        </w:rPr>
      </w:pPr>
    </w:p>
    <w:p w:rsidR="00D3561F" w:rsidRDefault="00D3561F" w:rsidP="00A30FE3">
      <w:pPr>
        <w:pStyle w:val="40Continoustext11pt"/>
        <w:spacing w:after="0" w:line="360" w:lineRule="auto"/>
        <w:rPr>
          <w:b/>
        </w:rPr>
      </w:pPr>
      <w:r>
        <w:rPr>
          <w:b/>
        </w:rPr>
        <w:t>Il cari</w:t>
      </w:r>
      <w:r w:rsidR="003721C6">
        <w:rPr>
          <w:b/>
        </w:rPr>
        <w:t xml:space="preserve">co utile della versione Furgone: </w:t>
      </w:r>
      <w:r>
        <w:rPr>
          <w:b/>
        </w:rPr>
        <w:t>record per la sua classe</w:t>
      </w:r>
    </w:p>
    <w:p w:rsidR="001F590E" w:rsidRPr="00D3561F" w:rsidRDefault="001F590E" w:rsidP="00A30FE3">
      <w:pPr>
        <w:pStyle w:val="40Continoustext11pt"/>
        <w:spacing w:after="0" w:line="360" w:lineRule="auto"/>
        <w:rPr>
          <w:b/>
        </w:rPr>
      </w:pPr>
    </w:p>
    <w:p w:rsidR="00D3561F" w:rsidRDefault="00D3561F" w:rsidP="00A30FE3">
      <w:pPr>
        <w:pStyle w:val="40Continoustext11pt"/>
        <w:spacing w:after="0" w:line="360" w:lineRule="auto"/>
      </w:pPr>
      <w:r>
        <w:t xml:space="preserve">L’incremento del peso totale ammesso da </w:t>
      </w:r>
      <w:proofErr w:type="gramStart"/>
      <w:r>
        <w:t>5</w:t>
      </w:r>
      <w:proofErr w:type="gramEnd"/>
      <w:r>
        <w:t xml:space="preserve"> t a 5,5 t si trasforma quasi completamente in maggior carico utile. Con il nuovo arrivato della gamma, il carico utile </w:t>
      </w:r>
      <w:r w:rsidRPr="00453C9C">
        <w:t xml:space="preserve">aumenta di </w:t>
      </w:r>
      <w:r w:rsidR="007B0F2E" w:rsidRPr="00453C9C">
        <w:t>circa</w:t>
      </w:r>
      <w:r w:rsidRPr="00453C9C">
        <w:t xml:space="preserve"> 450 kg per</w:t>
      </w:r>
      <w:r>
        <w:t xml:space="preserve"> tutte le versioni, raggiungendo nuovi valori record, diversi </w:t>
      </w:r>
      <w:proofErr w:type="gramStart"/>
      <w:r>
        <w:t>a seconda della</w:t>
      </w:r>
      <w:proofErr w:type="gramEnd"/>
      <w:r>
        <w:t xml:space="preserve"> configurazione del veicolo.</w:t>
      </w:r>
      <w:r w:rsidR="00841C88">
        <w:t xml:space="preserve"> </w:t>
      </w:r>
      <w:r>
        <w:t>Come Autotelaio con cabina nella variante da 5,5 t di peso complessivo, la relazione tra carico utile e peso a vuoto raggiunge l’eccellente rapporto di 1,7:</w:t>
      </w:r>
      <w:proofErr w:type="gramStart"/>
      <w:r>
        <w:t>1</w:t>
      </w:r>
      <w:proofErr w:type="gramEnd"/>
      <w:r>
        <w:t>. Anche la versione Furgone può vantare uno straordinario 1,3:</w:t>
      </w:r>
      <w:proofErr w:type="gramStart"/>
      <w:r>
        <w:t>1</w:t>
      </w:r>
      <w:proofErr w:type="gramEnd"/>
      <w:r>
        <w:t>: si tratta del valore di gran lunga migliore nella classe di veicoli con peso totale ammesso compreso tra 5 t e 6 t.</w:t>
      </w:r>
      <w:r w:rsidR="003721C6">
        <w:t xml:space="preserve"> </w:t>
      </w:r>
      <w:r w:rsidR="001F590E">
        <w:t xml:space="preserve">Lo </w:t>
      </w:r>
      <w:r>
        <w:t xml:space="preserve">Sprinter Autotelaio con cabina </w:t>
      </w:r>
      <w:r w:rsidRPr="00453C9C">
        <w:t xml:space="preserve">raggiunge la sorprendente capacità di carico di </w:t>
      </w:r>
      <w:r w:rsidR="00240B42" w:rsidRPr="00453C9C">
        <w:t xml:space="preserve">circa </w:t>
      </w:r>
      <w:proofErr w:type="gramStart"/>
      <w:r w:rsidRPr="00453C9C">
        <w:t>3.400</w:t>
      </w:r>
      <w:proofErr w:type="gramEnd"/>
      <w:r w:rsidRPr="00453C9C">
        <w:t> kg. Come Furgone con tetto alto e passo standard, il carico utile dello Sprinter con motore diese</w:t>
      </w:r>
      <w:r w:rsidR="00240B42" w:rsidRPr="00453C9C">
        <w:t>l a quattro cilindri raggiunge circa i</w:t>
      </w:r>
      <w:r w:rsidRPr="00453C9C">
        <w:t xml:space="preserve"> </w:t>
      </w:r>
      <w:proofErr w:type="gramStart"/>
      <w:r w:rsidRPr="00453C9C">
        <w:t>2.950</w:t>
      </w:r>
      <w:proofErr w:type="gramEnd"/>
      <w:r w:rsidRPr="00453C9C">
        <w:t xml:space="preserve"> kg – nessun altro furgone di questa classe di peso è in grado di offrire di più in termini</w:t>
      </w:r>
      <w:r>
        <w:t xml:space="preserve"> di capacità di carico.</w:t>
      </w:r>
    </w:p>
    <w:p w:rsidR="001F590E" w:rsidRPr="00D3561F" w:rsidRDefault="001F590E" w:rsidP="00A30FE3">
      <w:pPr>
        <w:pStyle w:val="40Continoustext11pt"/>
        <w:spacing w:after="0" w:line="360" w:lineRule="auto"/>
      </w:pPr>
    </w:p>
    <w:p w:rsidR="00D3561F" w:rsidRDefault="001F590E" w:rsidP="00A30FE3">
      <w:pPr>
        <w:pStyle w:val="40Continoustext11pt"/>
        <w:spacing w:after="0" w:line="360" w:lineRule="auto"/>
        <w:rPr>
          <w:b/>
        </w:rPr>
      </w:pPr>
      <w:r>
        <w:rPr>
          <w:b/>
        </w:rPr>
        <w:t>P</w:t>
      </w:r>
      <w:r w:rsidR="00D3561F">
        <w:rPr>
          <w:b/>
        </w:rPr>
        <w:t>erfetto anche per allestimenti oversize</w:t>
      </w:r>
    </w:p>
    <w:p w:rsidR="001F590E" w:rsidRPr="00D3561F" w:rsidRDefault="001F590E" w:rsidP="00A30FE3">
      <w:pPr>
        <w:pStyle w:val="40Continoustext11pt"/>
        <w:spacing w:after="0" w:line="360" w:lineRule="auto"/>
        <w:rPr>
          <w:b/>
        </w:rPr>
      </w:pPr>
    </w:p>
    <w:p w:rsidR="00D3561F" w:rsidRDefault="00D3561F" w:rsidP="00A30FE3">
      <w:pPr>
        <w:pStyle w:val="40Continoustext11pt"/>
        <w:spacing w:after="0" w:line="360" w:lineRule="auto"/>
      </w:pPr>
      <w:r>
        <w:t xml:space="preserve">Lo Sprinter Autotelaio con 5,5 t di peso totale ammesso è quindi più che mai la prima scelta per qualunque </w:t>
      </w:r>
      <w:r w:rsidR="00F8192F">
        <w:t>c</w:t>
      </w:r>
      <w:r>
        <w:t xml:space="preserve">liente </w:t>
      </w:r>
      <w:proofErr w:type="gramStart"/>
      <w:r>
        <w:t>necessiti di</w:t>
      </w:r>
      <w:proofErr w:type="gramEnd"/>
      <w:r>
        <w:t xml:space="preserve"> un allestimento con elevato carico utile. Come Autotelaio con cabina e passo lungo di </w:t>
      </w:r>
      <w:proofErr w:type="gramStart"/>
      <w:r>
        <w:t>4.325</w:t>
      </w:r>
      <w:proofErr w:type="gramEnd"/>
      <w:r>
        <w:t xml:space="preserve"> mm, in caso di utilizzo dello sbalzo massimo ammesso di 2.200 mm, lo Sprinter può integrare ad esempio allestimenti fino a 6.373 mm di lunghezza e 2.488 mm di larghezza.</w:t>
      </w:r>
    </w:p>
    <w:p w:rsidR="001F590E" w:rsidRPr="00D3561F" w:rsidRDefault="001F590E" w:rsidP="00A30FE3">
      <w:pPr>
        <w:pStyle w:val="40Continoustext11pt"/>
        <w:spacing w:after="0" w:line="360" w:lineRule="auto"/>
      </w:pPr>
    </w:p>
    <w:p w:rsidR="003721C6" w:rsidRDefault="00D3561F" w:rsidP="00A30FE3">
      <w:pPr>
        <w:pStyle w:val="40Continoustext11pt"/>
        <w:spacing w:after="0" w:line="360" w:lineRule="auto"/>
      </w:pPr>
      <w:r>
        <w:t xml:space="preserve">In virtù dell’elevata capacità di carico dell’autotelaio, il veicolo è quindi ideale per numerose tipologie di allestimenti, dai veicoli di soccorso, alle sovrastrutture furgonate, fino a confortevoli </w:t>
      </w:r>
      <w:proofErr w:type="gramStart"/>
      <w:r>
        <w:t>motorhome</w:t>
      </w:r>
      <w:proofErr w:type="gramEnd"/>
      <w:r>
        <w:t xml:space="preserve"> con lunghezza superiore a otto metri.</w:t>
      </w:r>
      <w:r w:rsidR="001F590E">
        <w:t xml:space="preserve"> C</w:t>
      </w:r>
      <w:r>
        <w:t xml:space="preserve">on la sua elevata capacità di carico, lo Sprinter Autotelaio da 5,5 t insidia perfino il primato dei classici autocarri leggeri con 7,5 t di peso totale ammesso. Si tratta di un evidente vantaggio soprattutto considerando le nuove norme che regolano i permessi di guida dal 1999, ad esempio in Germania e Gran Bretagna. In Germania la patente di guida classe </w:t>
      </w:r>
      <w:proofErr w:type="gramStart"/>
      <w:r>
        <w:t>3</w:t>
      </w:r>
      <w:proofErr w:type="gramEnd"/>
      <w:r>
        <w:t xml:space="preserve"> precedente consentiva di guidare veicoli fino a 7,5 t di peso totale ammesso. </w:t>
      </w:r>
    </w:p>
    <w:p w:rsidR="003721C6" w:rsidRDefault="003721C6" w:rsidP="00A30FE3">
      <w:pPr>
        <w:pStyle w:val="40Continoustext11pt"/>
        <w:spacing w:after="0" w:line="360" w:lineRule="auto"/>
      </w:pPr>
    </w:p>
    <w:p w:rsidR="00D3561F" w:rsidRPr="00D3561F" w:rsidRDefault="00D3561F" w:rsidP="00A30FE3">
      <w:pPr>
        <w:pStyle w:val="40Continoustext11pt"/>
        <w:spacing w:after="0" w:line="360" w:lineRule="auto"/>
      </w:pPr>
      <w:r>
        <w:t xml:space="preserve">Con la standardizzazione europea delle patenti di guida avvenuta nel 1999, classe B abilita la conduzione di mezzi fino a 3,5 t. I titolari di patenti di guida precedenti </w:t>
      </w:r>
      <w:proofErr w:type="gramStart"/>
      <w:r>
        <w:t>godono di</w:t>
      </w:r>
      <w:proofErr w:type="gramEnd"/>
      <w:r>
        <w:t xml:space="preserve"> uno speciale regolamento per la tutela dei diritti acquisiti e possono quindi continuare a guidare veicoli con peso complessivo fino 7,5 t. Ciò corrisponde all’attuale patente di guida europea classe C1.</w:t>
      </w:r>
    </w:p>
    <w:p w:rsidR="003721C6" w:rsidRDefault="003721C6" w:rsidP="00A30FE3">
      <w:pPr>
        <w:pStyle w:val="40Continoustext11pt"/>
        <w:spacing w:after="0" w:line="360" w:lineRule="auto"/>
        <w:rPr>
          <w:b/>
        </w:rPr>
      </w:pPr>
    </w:p>
    <w:p w:rsidR="00D3561F" w:rsidRPr="00EC2626" w:rsidRDefault="00D3561F" w:rsidP="00A30FE3">
      <w:pPr>
        <w:pStyle w:val="40Continoustext11pt"/>
        <w:spacing w:after="0" w:line="360" w:lineRule="auto"/>
        <w:rPr>
          <w:b/>
        </w:rPr>
      </w:pPr>
      <w:proofErr w:type="spellStart"/>
      <w:r>
        <w:rPr>
          <w:b/>
        </w:rPr>
        <w:t>Highlight</w:t>
      </w:r>
      <w:proofErr w:type="spellEnd"/>
      <w:r>
        <w:rPr>
          <w:b/>
        </w:rPr>
        <w:t xml:space="preserve">: comodità di accesso, elevato </w:t>
      </w:r>
      <w:proofErr w:type="gramStart"/>
      <w:r>
        <w:rPr>
          <w:b/>
        </w:rPr>
        <w:t>comfort</w:t>
      </w:r>
      <w:proofErr w:type="gramEnd"/>
      <w:r>
        <w:rPr>
          <w:b/>
        </w:rPr>
        <w:t>, bordo di carico basso</w:t>
      </w:r>
    </w:p>
    <w:p w:rsidR="001F590E" w:rsidRDefault="001F590E" w:rsidP="00A30FE3">
      <w:pPr>
        <w:pStyle w:val="40Continoustext11pt"/>
        <w:spacing w:after="0" w:line="360" w:lineRule="auto"/>
      </w:pPr>
    </w:p>
    <w:p w:rsidR="001F590E" w:rsidRDefault="00D3561F" w:rsidP="00A30FE3">
      <w:pPr>
        <w:pStyle w:val="40Continoustext11pt"/>
        <w:spacing w:after="0" w:line="360" w:lineRule="auto"/>
      </w:pPr>
      <w:r>
        <w:t>A differenza di un autocarro leggero, Mercedes-Benz offre lo Sprinter con pes</w:t>
      </w:r>
      <w:r w:rsidR="001F590E">
        <w:t>o complessivo 5,5 t anche come F</w:t>
      </w:r>
      <w:r>
        <w:t xml:space="preserve">urgone, con differenti lunghezze </w:t>
      </w:r>
      <w:proofErr w:type="gramStart"/>
      <w:r>
        <w:t>ed</w:t>
      </w:r>
      <w:proofErr w:type="gramEnd"/>
      <w:r>
        <w:t xml:space="preserve"> altezze. In assenza di carico, il vano della versione Furgone </w:t>
      </w:r>
      <w:proofErr w:type="gramStart"/>
      <w:r>
        <w:t>risulta</w:t>
      </w:r>
      <w:proofErr w:type="gramEnd"/>
      <w:r>
        <w:t xml:space="preserve"> ad appena 700 mm dal fondo stradale ed è quindi facilmente raggiungibile per le operazioni di carico e scarico. Lo stesso vale per la versione </w:t>
      </w:r>
      <w:proofErr w:type="spellStart"/>
      <w:r>
        <w:t>cassonata</w:t>
      </w:r>
      <w:proofErr w:type="spellEnd"/>
      <w:r>
        <w:t xml:space="preserve"> offerta dall’azienda. </w:t>
      </w:r>
    </w:p>
    <w:p w:rsidR="001F590E" w:rsidRDefault="001F590E" w:rsidP="00A30FE3">
      <w:pPr>
        <w:pStyle w:val="40Continoustext11pt"/>
        <w:spacing w:after="0" w:line="360" w:lineRule="auto"/>
      </w:pPr>
    </w:p>
    <w:p w:rsidR="001F590E" w:rsidRDefault="00D3561F" w:rsidP="00A30FE3">
      <w:pPr>
        <w:pStyle w:val="40Continoustext11pt"/>
        <w:spacing w:after="0" w:line="360" w:lineRule="auto"/>
      </w:pPr>
      <w:r>
        <w:t xml:space="preserve">A veicolo vuoto, la superficie di carico si trova a soli </w:t>
      </w:r>
      <w:proofErr w:type="gramStart"/>
      <w:r>
        <w:t>1.012</w:t>
      </w:r>
      <w:proofErr w:type="gramEnd"/>
      <w:r>
        <w:t xml:space="preserve"> mm dal piano stradale. Gli allestitori </w:t>
      </w:r>
      <w:proofErr w:type="gramStart"/>
      <w:r>
        <w:t>godono di</w:t>
      </w:r>
      <w:proofErr w:type="gramEnd"/>
      <w:r>
        <w:t xml:space="preserve"> un bordo superiore del telaio che si trova a soli 780 mm sopra il livello della strada. Ciò consente allo Sprinter di distinguersi nettamente dagli autocarri leggeri, ma anche dagli altri veicoli commerciali con struttura del telaio tradizionale.</w:t>
      </w:r>
      <w:r w:rsidR="001F590E">
        <w:t xml:space="preserve"> </w:t>
      </w:r>
      <w:r>
        <w:t xml:space="preserve">Rispetto agli autocarri leggeri, lo Sprinter da 5,5 t offre tuttavia </w:t>
      </w:r>
      <w:proofErr w:type="gramStart"/>
      <w:r>
        <w:t>ulteriori</w:t>
      </w:r>
      <w:proofErr w:type="gramEnd"/>
      <w:r>
        <w:t xml:space="preserve"> vantaggi. Grazie ai suoi motori compatti, il veicolo convince per economia dei consumi e, conseguentemente, emissioni di CO</w:t>
      </w:r>
      <w:r>
        <w:rPr>
          <w:vertAlign w:val="subscript"/>
        </w:rPr>
        <w:t xml:space="preserve">2 </w:t>
      </w:r>
      <w:r>
        <w:t>contenute.</w:t>
      </w:r>
    </w:p>
    <w:p w:rsidR="001F590E" w:rsidRDefault="001F590E" w:rsidP="00A30FE3">
      <w:pPr>
        <w:pStyle w:val="40Continoustext11pt"/>
        <w:spacing w:after="0" w:line="360" w:lineRule="auto"/>
      </w:pPr>
    </w:p>
    <w:p w:rsidR="00D3561F" w:rsidRDefault="00D3561F" w:rsidP="00A30FE3">
      <w:pPr>
        <w:pStyle w:val="40Continoustext11pt"/>
        <w:spacing w:after="0" w:line="360" w:lineRule="auto"/>
      </w:pPr>
      <w:r>
        <w:t xml:space="preserve">Altro punto di forza dello Sprinter è rappresentato dalla struttura con cabina arretrata. Ne derivano l’accesso comodo e basso dietro l’asse anteriore </w:t>
      </w:r>
      <w:proofErr w:type="gramStart"/>
      <w:r>
        <w:t>ed</w:t>
      </w:r>
      <w:proofErr w:type="gramEnd"/>
      <w:r>
        <w:t xml:space="preserve"> una cabina con comfort assimilabile a quello di un’autovettura oltre alla possibilità di passare da un lato all’altro della cabina senza impedimenti. E se ancora non </w:t>
      </w:r>
      <w:proofErr w:type="gramStart"/>
      <w:r>
        <w:t>bastasse</w:t>
      </w:r>
      <w:proofErr w:type="gramEnd"/>
      <w:r>
        <w:t xml:space="preserve"> anche un comportamento ed un comfort di marcia degni di un’autovettura (quest’ultimo legato alla posizione del sedile dietro l’asse anteriore). Grazie ad appena </w:t>
      </w:r>
      <w:proofErr w:type="gramStart"/>
      <w:r>
        <w:t>1.933</w:t>
      </w:r>
      <w:proofErr w:type="gramEnd"/>
      <w:r>
        <w:t xml:space="preserve"> mm di larghezza della carrozzeria, lo Sprinter Furgone da 5,5 tonnellate vanta una maneggevolezza che nulla ha da invidiare ai suoi fratelli di peso inferiore tale da consentirgli di affrontare in scioltezza anche le manovre negli spazi più angusti.</w:t>
      </w:r>
    </w:p>
    <w:p w:rsidR="001F590E" w:rsidRPr="00D3561F" w:rsidRDefault="001F590E" w:rsidP="00A30FE3">
      <w:pPr>
        <w:pStyle w:val="40Continoustext11pt"/>
        <w:spacing w:after="0" w:line="360" w:lineRule="auto"/>
      </w:pPr>
    </w:p>
    <w:p w:rsidR="00D3561F" w:rsidRDefault="005630BA" w:rsidP="00A30FE3">
      <w:pPr>
        <w:pStyle w:val="40Continoustext11pt"/>
        <w:spacing w:after="0" w:line="360" w:lineRule="auto"/>
      </w:pPr>
      <w:r>
        <w:t xml:space="preserve">Poiché lo Sprinter 5,5 t </w:t>
      </w:r>
      <w:proofErr w:type="gramStart"/>
      <w:r>
        <w:t>è</w:t>
      </w:r>
      <w:proofErr w:type="gramEnd"/>
      <w:r>
        <w:t xml:space="preserve"> derivato direttamente dallo Sprinter 5 t, da questo </w:t>
      </w:r>
      <w:r w:rsidR="00F8192F">
        <w:t>eredita</w:t>
      </w:r>
      <w:r>
        <w:t xml:space="preserve"> anche la denominazione modello. Lo Sprinter da 5,5 t di peso complessivo è disponibile con tutte le motorizzazioni diesel della gamma Sprinter conformi alla norma Euro 6/VI. Le potenze del motore spaziano </w:t>
      </w:r>
      <w:proofErr w:type="gramStart"/>
      <w:r>
        <w:t>dai</w:t>
      </w:r>
      <w:proofErr w:type="gramEnd"/>
      <w:r>
        <w:t xml:space="preserve"> 84 kW (114 CV) dello Sprinter 511 CDI, ai 105 kW (143 CV) dello Sprinter 514 CDI, ai 120 kW (163 CV) dello Sprinter 516 CDI fino ai 140 kW (190 CV) dello Sprinter 519 CDI.</w:t>
      </w:r>
    </w:p>
    <w:p w:rsidR="001F590E" w:rsidRPr="00D3561F" w:rsidRDefault="001F590E" w:rsidP="00A30FE3">
      <w:pPr>
        <w:pStyle w:val="40Continoustext11pt"/>
        <w:spacing w:after="0" w:line="360" w:lineRule="auto"/>
      </w:pPr>
    </w:p>
    <w:p w:rsidR="00D3561F" w:rsidRPr="00D3561F" w:rsidRDefault="00D3561F" w:rsidP="00A30FE3">
      <w:pPr>
        <w:pStyle w:val="40Continoustext11pt"/>
        <w:spacing w:after="0" w:line="360" w:lineRule="auto"/>
      </w:pPr>
      <w:r>
        <w:t xml:space="preserve">Di serie presiede alla trasmissione della coppia motrice all’asse posteriore il cambio manuale a </w:t>
      </w:r>
      <w:proofErr w:type="gramStart"/>
      <w:r>
        <w:t>6</w:t>
      </w:r>
      <w:proofErr w:type="gramEnd"/>
      <w:r>
        <w:t xml:space="preserve"> marce ECO Gear. A richiesta </w:t>
      </w:r>
      <w:proofErr w:type="gramStart"/>
      <w:r>
        <w:t>viene</w:t>
      </w:r>
      <w:proofErr w:type="gramEnd"/>
      <w:r>
        <w:t xml:space="preserve"> impiegato il cambio automatico con convertitore di coppia 7G-TRONIC PLUS. La nuova variante del modello </w:t>
      </w:r>
      <w:proofErr w:type="gramStart"/>
      <w:r>
        <w:t>viene</w:t>
      </w:r>
      <w:proofErr w:type="gramEnd"/>
      <w:r>
        <w:t xml:space="preserve"> sempre proposta come veicolo senza rimorchio. In abbinamento </w:t>
      </w:r>
      <w:proofErr w:type="gramStart"/>
      <w:r>
        <w:t>ad</w:t>
      </w:r>
      <w:proofErr w:type="gramEnd"/>
      <w:r>
        <w:t xml:space="preserve"> un </w:t>
      </w:r>
      <w:proofErr w:type="spellStart"/>
      <w:r>
        <w:t>retarder</w:t>
      </w:r>
      <w:proofErr w:type="spellEnd"/>
      <w:r>
        <w:t xml:space="preserve"> sono possibili pesi complessivi di veicolo e rimorchio fino a 8 t. Analogamente al modello da </w:t>
      </w:r>
      <w:proofErr w:type="gramStart"/>
      <w:r>
        <w:t>5</w:t>
      </w:r>
      <w:proofErr w:type="gramEnd"/>
      <w:r>
        <w:t xml:space="preserve"> t, con la versione Sprinter 519 CDI, dopo opportuna trasformazione in motrice per semirimorchio sono omologabili pesi complessivi di veicolo e rimorchio fino a 8,75 t.</w:t>
      </w:r>
    </w:p>
    <w:p w:rsidR="00F8192F" w:rsidRDefault="00F8192F" w:rsidP="00A30FE3">
      <w:pPr>
        <w:pStyle w:val="40Continoustext11pt"/>
        <w:spacing w:after="0" w:line="360" w:lineRule="auto"/>
        <w:rPr>
          <w:b/>
        </w:rPr>
      </w:pPr>
    </w:p>
    <w:p w:rsidR="00D3561F" w:rsidRPr="00EC2626" w:rsidRDefault="00D3561F" w:rsidP="00A30FE3">
      <w:pPr>
        <w:pStyle w:val="40Continoustext11pt"/>
        <w:spacing w:after="0" w:line="360" w:lineRule="auto"/>
        <w:rPr>
          <w:b/>
        </w:rPr>
      </w:pPr>
      <w:r>
        <w:rPr>
          <w:b/>
        </w:rPr>
        <w:t>La variegata gamma Sprinter</w:t>
      </w:r>
    </w:p>
    <w:p w:rsidR="001F590E" w:rsidRDefault="001F590E" w:rsidP="00A30FE3">
      <w:pPr>
        <w:pStyle w:val="40Continoustext11pt"/>
        <w:spacing w:after="0" w:line="360" w:lineRule="auto"/>
      </w:pPr>
    </w:p>
    <w:p w:rsidR="001F590E" w:rsidRDefault="00D3561F" w:rsidP="00A30FE3">
      <w:pPr>
        <w:pStyle w:val="40Continoustext11pt"/>
        <w:spacing w:after="0" w:line="360" w:lineRule="auto"/>
      </w:pPr>
      <w:r>
        <w:t xml:space="preserve">Lo Sprinter da 5,5 t di peso totale ammesso amplia ulteriormente la già ricca </w:t>
      </w:r>
      <w:proofErr w:type="gramStart"/>
      <w:r>
        <w:t>ed</w:t>
      </w:r>
      <w:proofErr w:type="gramEnd"/>
      <w:r>
        <w:t xml:space="preserve"> articolata gamma di modelli. Questa molteplicità è </w:t>
      </w:r>
      <w:proofErr w:type="gramStart"/>
      <w:r>
        <w:t>assolutamente unica</w:t>
      </w:r>
      <w:proofErr w:type="gramEnd"/>
      <w:r>
        <w:t xml:space="preserve"> nel segmento ed abbraccia adesso van con pesi complessivi compresi fra 3 t e 5,5 t. L’offerta </w:t>
      </w:r>
      <w:proofErr w:type="gramStart"/>
      <w:r>
        <w:t>viene</w:t>
      </w:r>
      <w:proofErr w:type="gramEnd"/>
      <w:r>
        <w:t xml:space="preserve"> integrata da incrementi e riduzioni del peso totale ammesso. </w:t>
      </w:r>
      <w:r w:rsidRPr="00453C9C">
        <w:t>Così lo Sprinter</w:t>
      </w:r>
      <w:r w:rsidR="00CA7885" w:rsidRPr="00453C9C">
        <w:t xml:space="preserve"> è ora disponibile </w:t>
      </w:r>
      <w:r w:rsidRPr="00453C9C">
        <w:t xml:space="preserve">nelle </w:t>
      </w:r>
      <w:r w:rsidR="00CA7885" w:rsidRPr="00453C9C">
        <w:t xml:space="preserve">varianti da </w:t>
      </w:r>
      <w:proofErr w:type="gramStart"/>
      <w:r w:rsidR="00CA7885" w:rsidRPr="00453C9C">
        <w:t>3</w:t>
      </w:r>
      <w:proofErr w:type="gramEnd"/>
      <w:r w:rsidR="00CA7885" w:rsidRPr="00453C9C">
        <w:t>, 3,3</w:t>
      </w:r>
      <w:r w:rsidRPr="00453C9C">
        <w:t>, 3,5, 4,6, 5 t e, adesso, 5,5 t</w:t>
      </w:r>
      <w:r w:rsidR="00CA7885" w:rsidRPr="00453C9C">
        <w:t>.</w:t>
      </w:r>
    </w:p>
    <w:p w:rsidR="00453C9C" w:rsidRPr="00453C9C" w:rsidRDefault="00453C9C" w:rsidP="00A30FE3">
      <w:pPr>
        <w:pStyle w:val="40Continoustext11pt"/>
        <w:spacing w:after="0" w:line="360" w:lineRule="auto"/>
      </w:pPr>
    </w:p>
    <w:p w:rsidR="00D3561F" w:rsidRPr="00EC2626" w:rsidRDefault="00D3561F" w:rsidP="00A30FE3">
      <w:pPr>
        <w:pStyle w:val="40Continoustext11pt"/>
        <w:spacing w:after="0" w:line="360" w:lineRule="auto"/>
        <w:rPr>
          <w:b/>
        </w:rPr>
      </w:pPr>
      <w:r>
        <w:rPr>
          <w:b/>
        </w:rPr>
        <w:t>Sprinter: il pioniere dei sistemi di assistenza</w:t>
      </w:r>
    </w:p>
    <w:p w:rsidR="001F590E" w:rsidRDefault="001F590E" w:rsidP="00A30FE3">
      <w:pPr>
        <w:pStyle w:val="40Continoustext11pt"/>
        <w:spacing w:after="0" w:line="360" w:lineRule="auto"/>
      </w:pPr>
    </w:p>
    <w:p w:rsidR="001F590E" w:rsidRDefault="00D3561F" w:rsidP="00A30FE3">
      <w:pPr>
        <w:pStyle w:val="40Continoustext11pt"/>
        <w:spacing w:after="0" w:line="360" w:lineRule="auto"/>
      </w:pPr>
      <w:r>
        <w:t>Non importa quale sia la versione: lo Sprinter è sempre paradigma di massima sicurezza. Già nella prima generazione, i</w:t>
      </w:r>
      <w:r w:rsidR="008F50CA">
        <w:t>l modello era dotato di sistema</w:t>
      </w:r>
      <w:proofErr w:type="gramStart"/>
      <w:r w:rsidR="008F50CA">
        <w:t xml:space="preserve">  </w:t>
      </w:r>
      <w:proofErr w:type="gramEnd"/>
      <w:r>
        <w:t xml:space="preserve">antibloccaggio ABS, airbag ed Electronic </w:t>
      </w:r>
      <w:proofErr w:type="spellStart"/>
      <w:r>
        <w:t>Stability</w:t>
      </w:r>
      <w:proofErr w:type="spellEnd"/>
      <w:r>
        <w:t xml:space="preserve"> Program ESP di serie. </w:t>
      </w:r>
      <w:proofErr w:type="gramStart"/>
      <w:r>
        <w:t>Ed</w:t>
      </w:r>
      <w:proofErr w:type="gramEnd"/>
      <w:r>
        <w:t xml:space="preserve"> i veicoli della generazione attuale, con ADAPTIVE ESP, stabilizzazione del rimorchio, </w:t>
      </w:r>
      <w:proofErr w:type="spellStart"/>
      <w:r>
        <w:t>Crosswind</w:t>
      </w:r>
      <w:proofErr w:type="spellEnd"/>
      <w:r>
        <w:t xml:space="preserve"> Assist, funzione di avvertimento della distanza, Brake Assist adattivo, </w:t>
      </w:r>
      <w:proofErr w:type="spellStart"/>
      <w:r>
        <w:t>Blind</w:t>
      </w:r>
      <w:proofErr w:type="spellEnd"/>
      <w:r>
        <w:t xml:space="preserve"> Spot Assist, sistema </w:t>
      </w:r>
      <w:proofErr w:type="spellStart"/>
      <w:r>
        <w:t>antisbandamento</w:t>
      </w:r>
      <w:proofErr w:type="spellEnd"/>
      <w:r>
        <w:t xml:space="preserve"> e sistema di assistenza abbaglianti, si confermano </w:t>
      </w:r>
      <w:proofErr w:type="spellStart"/>
      <w:r>
        <w:t>concept</w:t>
      </w:r>
      <w:proofErr w:type="spellEnd"/>
      <w:r>
        <w:t xml:space="preserve"> innovativi, antesignani di nuovi orizzonti in termini di sicurezza.</w:t>
      </w:r>
      <w:r w:rsidR="00841C88">
        <w:t xml:space="preserve"> </w:t>
      </w:r>
      <w:r>
        <w:t xml:space="preserve">Mercedes-Benz offre ai </w:t>
      </w:r>
      <w:r w:rsidR="00841C88">
        <w:t>clienti</w:t>
      </w:r>
      <w:r>
        <w:t xml:space="preserve"> </w:t>
      </w:r>
      <w:r w:rsidR="00841C88">
        <w:t>di</w:t>
      </w:r>
      <w:r>
        <w:t xml:space="preserve"> Sprinter una plancia grande e perfettamente ergonomica, un assetto sicuro e confortevole oltre a corsi di guida sicura</w:t>
      </w:r>
      <w:r w:rsidR="001F590E">
        <w:t xml:space="preserve"> denominati </w:t>
      </w:r>
      <w:proofErr w:type="spellStart"/>
      <w:r w:rsidR="001F590E">
        <w:t>Transpor</w:t>
      </w:r>
      <w:proofErr w:type="spellEnd"/>
      <w:r w:rsidR="001F590E">
        <w:t xml:space="preserve"> </w:t>
      </w:r>
      <w:proofErr w:type="spellStart"/>
      <w:r w:rsidR="001F590E">
        <w:t>Tertraining</w:t>
      </w:r>
      <w:proofErr w:type="spellEnd"/>
      <w:r w:rsidR="001F590E">
        <w:t xml:space="preserve"> on Tour</w:t>
      </w:r>
      <w:r>
        <w:t>. Non vi è alcun dubbio: Mercedes-Benz Sprinter è il van sicuro per eccellenza.</w:t>
      </w:r>
    </w:p>
    <w:p w:rsidR="001F590E" w:rsidRDefault="001F590E" w:rsidP="00A30FE3">
      <w:pPr>
        <w:pStyle w:val="40Continoustext11pt"/>
        <w:spacing w:after="0" w:line="360" w:lineRule="auto"/>
      </w:pPr>
    </w:p>
    <w:p w:rsidR="00277BEE" w:rsidRDefault="00D3561F" w:rsidP="00A30FE3">
      <w:pPr>
        <w:pStyle w:val="40Continoustext11pt"/>
        <w:spacing w:after="0" w:line="360" w:lineRule="auto"/>
        <w:rPr>
          <w:b/>
        </w:rPr>
      </w:pPr>
      <w:r>
        <w:rPr>
          <w:b/>
        </w:rPr>
        <w:t>Mercedes-Benz Sprinter: varianti di carrozzeria e peso</w:t>
      </w:r>
    </w:p>
    <w:p w:rsidR="008F50CA" w:rsidRPr="001F590E" w:rsidRDefault="008F50CA" w:rsidP="00A30FE3">
      <w:pPr>
        <w:pStyle w:val="40Continoustext11pt"/>
        <w:spacing w:after="0" w:line="360" w:lineRule="auto"/>
        <w:rPr>
          <w:b/>
        </w:rPr>
      </w:pPr>
    </w:p>
    <w:tbl>
      <w:tblPr>
        <w:tblStyle w:val="Grigliatabella"/>
        <w:tblW w:w="5632" w:type="dxa"/>
        <w:tblInd w:w="108" w:type="dxa"/>
        <w:tblLayout w:type="fixed"/>
        <w:tblLook w:val="04A0" w:firstRow="1" w:lastRow="0" w:firstColumn="1" w:lastColumn="0" w:noHBand="0" w:noVBand="1"/>
      </w:tblPr>
      <w:tblGrid>
        <w:gridCol w:w="1293"/>
        <w:gridCol w:w="1719"/>
        <w:gridCol w:w="1255"/>
        <w:gridCol w:w="1365"/>
      </w:tblGrid>
      <w:tr w:rsidR="000C7254" w:rsidRPr="000C7254" w:rsidTr="000C7254">
        <w:trPr>
          <w:trHeight w:val="165"/>
        </w:trPr>
        <w:tc>
          <w:tcPr>
            <w:tcW w:w="1293" w:type="dxa"/>
          </w:tcPr>
          <w:p w:rsidR="000C7254" w:rsidRPr="00453C9C" w:rsidRDefault="000C7254" w:rsidP="00A30FE3">
            <w:pPr>
              <w:pStyle w:val="40Continoustext11pt"/>
              <w:spacing w:after="0" w:line="360" w:lineRule="auto"/>
              <w:rPr>
                <w:b/>
                <w:sz w:val="16"/>
              </w:rPr>
            </w:pPr>
            <w:r w:rsidRPr="00453C9C">
              <w:rPr>
                <w:b/>
                <w:sz w:val="16"/>
              </w:rPr>
              <w:t>Sprinter</w:t>
            </w:r>
          </w:p>
        </w:tc>
        <w:tc>
          <w:tcPr>
            <w:tcW w:w="1719" w:type="dxa"/>
          </w:tcPr>
          <w:p w:rsidR="000C7254" w:rsidRPr="00453C9C" w:rsidRDefault="000C7254" w:rsidP="00A30FE3">
            <w:pPr>
              <w:pStyle w:val="40Continoustext11pt"/>
              <w:spacing w:after="0" w:line="360" w:lineRule="auto"/>
              <w:rPr>
                <w:b/>
                <w:sz w:val="16"/>
              </w:rPr>
            </w:pPr>
            <w:r w:rsidRPr="00453C9C">
              <w:rPr>
                <w:b/>
                <w:sz w:val="16"/>
              </w:rPr>
              <w:t>Furgone</w:t>
            </w:r>
          </w:p>
        </w:tc>
        <w:tc>
          <w:tcPr>
            <w:tcW w:w="1255" w:type="dxa"/>
          </w:tcPr>
          <w:p w:rsidR="000C7254" w:rsidRPr="00453C9C" w:rsidRDefault="000C7254" w:rsidP="00A30FE3">
            <w:pPr>
              <w:pStyle w:val="40Continoustext11pt"/>
              <w:spacing w:after="0" w:line="360" w:lineRule="auto"/>
              <w:rPr>
                <w:b/>
                <w:sz w:val="16"/>
              </w:rPr>
            </w:pPr>
            <w:proofErr w:type="spellStart"/>
            <w:r w:rsidRPr="00453C9C">
              <w:rPr>
                <w:b/>
                <w:sz w:val="16"/>
              </w:rPr>
              <w:t>Kombi</w:t>
            </w:r>
            <w:proofErr w:type="spellEnd"/>
          </w:p>
        </w:tc>
        <w:tc>
          <w:tcPr>
            <w:tcW w:w="1365" w:type="dxa"/>
          </w:tcPr>
          <w:p w:rsidR="000C7254" w:rsidRPr="00453C9C" w:rsidRDefault="000C7254" w:rsidP="00A30FE3">
            <w:pPr>
              <w:pStyle w:val="40Continoustext11pt"/>
              <w:spacing w:after="0" w:line="360" w:lineRule="auto"/>
              <w:rPr>
                <w:b/>
                <w:sz w:val="16"/>
              </w:rPr>
            </w:pPr>
            <w:r w:rsidRPr="00453C9C">
              <w:rPr>
                <w:b/>
                <w:sz w:val="16"/>
              </w:rPr>
              <w:t>Autotelaio</w:t>
            </w:r>
          </w:p>
        </w:tc>
      </w:tr>
      <w:tr w:rsidR="000C7254" w:rsidRPr="000C7254" w:rsidTr="000C7254">
        <w:trPr>
          <w:trHeight w:val="341"/>
        </w:trPr>
        <w:tc>
          <w:tcPr>
            <w:tcW w:w="1293" w:type="dxa"/>
          </w:tcPr>
          <w:p w:rsidR="000C7254" w:rsidRPr="00453C9C" w:rsidRDefault="000C7254" w:rsidP="00A30FE3">
            <w:pPr>
              <w:pStyle w:val="40Continoustext11pt"/>
              <w:spacing w:after="0" w:line="360" w:lineRule="auto"/>
              <w:rPr>
                <w:sz w:val="16"/>
              </w:rPr>
            </w:pPr>
            <w:r w:rsidRPr="00453C9C">
              <w:rPr>
                <w:sz w:val="16"/>
              </w:rPr>
              <w:t>Varianti di peso</w:t>
            </w:r>
          </w:p>
        </w:tc>
        <w:tc>
          <w:tcPr>
            <w:tcW w:w="1719" w:type="dxa"/>
          </w:tcPr>
          <w:p w:rsidR="000C7254" w:rsidRPr="00453C9C" w:rsidRDefault="000C7254" w:rsidP="00A30FE3">
            <w:pPr>
              <w:pStyle w:val="40Continoustext11pt"/>
              <w:spacing w:after="0" w:line="360" w:lineRule="auto"/>
              <w:rPr>
                <w:sz w:val="16"/>
              </w:rPr>
            </w:pPr>
            <w:r w:rsidRPr="00453C9C">
              <w:rPr>
                <w:sz w:val="16"/>
              </w:rPr>
              <w:t>3/3,3/3,5/4,6/5/5,5 t</w:t>
            </w:r>
          </w:p>
        </w:tc>
        <w:tc>
          <w:tcPr>
            <w:tcW w:w="1255" w:type="dxa"/>
          </w:tcPr>
          <w:p w:rsidR="000C7254" w:rsidRPr="00453C9C" w:rsidRDefault="000C7254" w:rsidP="00A30FE3">
            <w:pPr>
              <w:pStyle w:val="40Continoustext11pt"/>
              <w:spacing w:after="0" w:line="360" w:lineRule="auto"/>
              <w:rPr>
                <w:sz w:val="16"/>
              </w:rPr>
            </w:pPr>
            <w:r w:rsidRPr="00453C9C">
              <w:rPr>
                <w:sz w:val="16"/>
              </w:rPr>
              <w:t>3,2/3,5 t</w:t>
            </w:r>
          </w:p>
        </w:tc>
        <w:tc>
          <w:tcPr>
            <w:tcW w:w="1365" w:type="dxa"/>
          </w:tcPr>
          <w:p w:rsidR="000C7254" w:rsidRPr="00453C9C" w:rsidRDefault="000C7254" w:rsidP="00A30FE3">
            <w:pPr>
              <w:pStyle w:val="40Continoustext11pt"/>
              <w:spacing w:after="0" w:line="360" w:lineRule="auto"/>
              <w:rPr>
                <w:sz w:val="16"/>
              </w:rPr>
            </w:pPr>
            <w:r w:rsidRPr="00453C9C">
              <w:rPr>
                <w:sz w:val="16"/>
              </w:rPr>
              <w:t>3/3,5/4,6/5/</w:t>
            </w:r>
            <w:r w:rsidRPr="00453C9C">
              <w:rPr>
                <w:sz w:val="16"/>
              </w:rPr>
              <w:br/>
              <w:t>5,5 t</w:t>
            </w:r>
          </w:p>
        </w:tc>
      </w:tr>
      <w:tr w:rsidR="000C7254" w:rsidRPr="000C7254" w:rsidTr="000C7254">
        <w:trPr>
          <w:trHeight w:val="331"/>
        </w:trPr>
        <w:tc>
          <w:tcPr>
            <w:tcW w:w="1293" w:type="dxa"/>
          </w:tcPr>
          <w:p w:rsidR="000C7254" w:rsidRPr="00453C9C" w:rsidRDefault="000C7254" w:rsidP="00A30FE3">
            <w:pPr>
              <w:pStyle w:val="40Continoustext11pt"/>
              <w:spacing w:after="0" w:line="360" w:lineRule="auto"/>
              <w:rPr>
                <w:sz w:val="16"/>
              </w:rPr>
            </w:pPr>
            <w:r w:rsidRPr="00453C9C">
              <w:rPr>
                <w:sz w:val="16"/>
              </w:rPr>
              <w:t>Passi</w:t>
            </w:r>
          </w:p>
        </w:tc>
        <w:tc>
          <w:tcPr>
            <w:tcW w:w="1719" w:type="dxa"/>
          </w:tcPr>
          <w:p w:rsidR="000C7254" w:rsidRPr="00453C9C" w:rsidRDefault="000C7254" w:rsidP="00A30FE3">
            <w:pPr>
              <w:pStyle w:val="40Continoustext11pt"/>
              <w:spacing w:after="0" w:line="360" w:lineRule="auto"/>
              <w:rPr>
                <w:sz w:val="16"/>
              </w:rPr>
            </w:pPr>
            <w:r w:rsidRPr="00453C9C">
              <w:rPr>
                <w:sz w:val="16"/>
              </w:rPr>
              <w:t>3.250/3.665/</w:t>
            </w:r>
            <w:r w:rsidRPr="00453C9C">
              <w:rPr>
                <w:sz w:val="16"/>
              </w:rPr>
              <w:br/>
              <w:t>4.325 mm</w:t>
            </w:r>
          </w:p>
        </w:tc>
        <w:tc>
          <w:tcPr>
            <w:tcW w:w="1255" w:type="dxa"/>
          </w:tcPr>
          <w:p w:rsidR="000C7254" w:rsidRPr="00453C9C" w:rsidRDefault="000C7254" w:rsidP="00A30FE3">
            <w:pPr>
              <w:pStyle w:val="40Continoustext11pt"/>
              <w:spacing w:after="0" w:line="360" w:lineRule="auto"/>
              <w:rPr>
                <w:sz w:val="16"/>
              </w:rPr>
            </w:pPr>
            <w:r w:rsidRPr="00453C9C">
              <w:rPr>
                <w:sz w:val="16"/>
              </w:rPr>
              <w:t>3250/3665/4325 mm</w:t>
            </w:r>
          </w:p>
        </w:tc>
        <w:tc>
          <w:tcPr>
            <w:tcW w:w="1365" w:type="dxa"/>
          </w:tcPr>
          <w:p w:rsidR="000C7254" w:rsidRPr="00453C9C" w:rsidRDefault="000C7254" w:rsidP="00A30FE3">
            <w:pPr>
              <w:pStyle w:val="40Continoustext11pt"/>
              <w:spacing w:after="0" w:line="360" w:lineRule="auto"/>
              <w:rPr>
                <w:sz w:val="16"/>
              </w:rPr>
            </w:pPr>
            <w:r w:rsidRPr="00453C9C">
              <w:rPr>
                <w:sz w:val="16"/>
              </w:rPr>
              <w:t>3.250/3.665/</w:t>
            </w:r>
            <w:r w:rsidRPr="00453C9C">
              <w:rPr>
                <w:sz w:val="16"/>
              </w:rPr>
              <w:br/>
              <w:t>4.325 mm</w:t>
            </w:r>
          </w:p>
        </w:tc>
      </w:tr>
      <w:tr w:rsidR="000C7254" w:rsidRPr="000C7254" w:rsidTr="000C7254">
        <w:trPr>
          <w:trHeight w:val="1002"/>
        </w:trPr>
        <w:tc>
          <w:tcPr>
            <w:tcW w:w="1293" w:type="dxa"/>
          </w:tcPr>
          <w:p w:rsidR="000C7254" w:rsidRPr="00453C9C" w:rsidRDefault="000C7254" w:rsidP="00A30FE3">
            <w:pPr>
              <w:pStyle w:val="40Continoustext11pt"/>
              <w:spacing w:after="0" w:line="360" w:lineRule="auto"/>
              <w:rPr>
                <w:sz w:val="16"/>
              </w:rPr>
            </w:pPr>
            <w:r w:rsidRPr="00453C9C">
              <w:rPr>
                <w:sz w:val="16"/>
              </w:rPr>
              <w:t>Lunghezze del veicolo</w:t>
            </w:r>
          </w:p>
        </w:tc>
        <w:tc>
          <w:tcPr>
            <w:tcW w:w="1719" w:type="dxa"/>
          </w:tcPr>
          <w:p w:rsidR="000C7254" w:rsidRPr="00453C9C" w:rsidRDefault="000C7254" w:rsidP="00A30FE3">
            <w:pPr>
              <w:pStyle w:val="40Continoustext11pt"/>
              <w:spacing w:after="0" w:line="360" w:lineRule="auto"/>
              <w:rPr>
                <w:sz w:val="16"/>
              </w:rPr>
            </w:pPr>
            <w:r w:rsidRPr="00453C9C">
              <w:rPr>
                <w:sz w:val="16"/>
              </w:rPr>
              <w:t>5.261/5.926/</w:t>
            </w:r>
            <w:r w:rsidRPr="00453C9C">
              <w:rPr>
                <w:sz w:val="16"/>
              </w:rPr>
              <w:br/>
              <w:t>6.961/</w:t>
            </w:r>
            <w:proofErr w:type="gramStart"/>
            <w:r w:rsidRPr="00453C9C">
              <w:rPr>
                <w:sz w:val="16"/>
              </w:rPr>
              <w:t>7.361</w:t>
            </w:r>
            <w:proofErr w:type="gramEnd"/>
            <w:r w:rsidRPr="00453C9C">
              <w:rPr>
                <w:sz w:val="16"/>
              </w:rPr>
              <w:t> mm</w:t>
            </w:r>
          </w:p>
        </w:tc>
        <w:tc>
          <w:tcPr>
            <w:tcW w:w="1255" w:type="dxa"/>
          </w:tcPr>
          <w:p w:rsidR="000C7254" w:rsidRPr="00453C9C" w:rsidRDefault="000C7254" w:rsidP="00A30FE3">
            <w:pPr>
              <w:pStyle w:val="40Continoustext11pt"/>
              <w:spacing w:after="0" w:line="360" w:lineRule="auto"/>
              <w:rPr>
                <w:sz w:val="16"/>
              </w:rPr>
            </w:pPr>
            <w:r w:rsidRPr="00453C9C">
              <w:rPr>
                <w:sz w:val="16"/>
              </w:rPr>
              <w:t>5261/5926/6961 mm</w:t>
            </w:r>
          </w:p>
        </w:tc>
        <w:tc>
          <w:tcPr>
            <w:tcW w:w="1365" w:type="dxa"/>
          </w:tcPr>
          <w:p w:rsidR="000C7254" w:rsidRPr="00453C9C" w:rsidRDefault="000C7254" w:rsidP="00A30FE3">
            <w:pPr>
              <w:pStyle w:val="40Continoustext11pt"/>
              <w:spacing w:after="0" w:line="360" w:lineRule="auto"/>
              <w:rPr>
                <w:sz w:val="16"/>
              </w:rPr>
            </w:pPr>
            <w:r w:rsidRPr="00453C9C">
              <w:rPr>
                <w:sz w:val="16"/>
              </w:rPr>
              <w:t>Cabina singola/doppia: 5.321/5.886/5.887/</w:t>
            </w:r>
            <w:r w:rsidRPr="00453C9C">
              <w:rPr>
                <w:sz w:val="16"/>
              </w:rPr>
              <w:br/>
              <w:t>6.103/6.696/6.697/</w:t>
            </w:r>
            <w:r w:rsidRPr="00453C9C">
              <w:rPr>
                <w:sz w:val="16"/>
              </w:rPr>
              <w:br/>
              <w:t>6.863 mm</w:t>
            </w:r>
          </w:p>
        </w:tc>
      </w:tr>
      <w:tr w:rsidR="000C7254" w:rsidRPr="000C7254" w:rsidTr="000C7254">
        <w:trPr>
          <w:trHeight w:val="165"/>
        </w:trPr>
        <w:tc>
          <w:tcPr>
            <w:tcW w:w="1293" w:type="dxa"/>
          </w:tcPr>
          <w:p w:rsidR="000C7254" w:rsidRPr="00453C9C" w:rsidRDefault="000C7254" w:rsidP="00A30FE3">
            <w:pPr>
              <w:pStyle w:val="40Continoustext11pt"/>
              <w:spacing w:after="0" w:line="360" w:lineRule="auto"/>
              <w:rPr>
                <w:sz w:val="16"/>
              </w:rPr>
            </w:pPr>
            <w:r w:rsidRPr="00453C9C">
              <w:rPr>
                <w:sz w:val="16"/>
              </w:rPr>
              <w:t>Varianti di tetto</w:t>
            </w:r>
          </w:p>
        </w:tc>
        <w:tc>
          <w:tcPr>
            <w:tcW w:w="1719" w:type="dxa"/>
          </w:tcPr>
          <w:p w:rsidR="000C7254" w:rsidRPr="00453C9C" w:rsidRDefault="000C7254" w:rsidP="00A30FE3">
            <w:pPr>
              <w:pStyle w:val="40Continoustext11pt"/>
              <w:spacing w:after="0" w:line="360" w:lineRule="auto"/>
              <w:rPr>
                <w:sz w:val="16"/>
              </w:rPr>
            </w:pPr>
            <w:r w:rsidRPr="00453C9C">
              <w:rPr>
                <w:sz w:val="16"/>
              </w:rPr>
              <w:t>H1, H2, H3</w:t>
            </w:r>
          </w:p>
        </w:tc>
        <w:tc>
          <w:tcPr>
            <w:tcW w:w="1255" w:type="dxa"/>
          </w:tcPr>
          <w:p w:rsidR="000C7254" w:rsidRPr="00453C9C" w:rsidRDefault="000C7254" w:rsidP="00A30FE3">
            <w:pPr>
              <w:pStyle w:val="40Continoustext11pt"/>
              <w:spacing w:after="0" w:line="360" w:lineRule="auto"/>
              <w:rPr>
                <w:sz w:val="16"/>
              </w:rPr>
            </w:pPr>
            <w:r w:rsidRPr="00453C9C">
              <w:rPr>
                <w:sz w:val="16"/>
              </w:rPr>
              <w:t>H1, H2</w:t>
            </w:r>
          </w:p>
        </w:tc>
        <w:tc>
          <w:tcPr>
            <w:tcW w:w="1365" w:type="dxa"/>
          </w:tcPr>
          <w:p w:rsidR="000C7254" w:rsidRPr="00453C9C" w:rsidRDefault="000C7254" w:rsidP="00A30FE3">
            <w:pPr>
              <w:pStyle w:val="40Continoustext11pt"/>
              <w:spacing w:after="0" w:line="360" w:lineRule="auto"/>
              <w:rPr>
                <w:sz w:val="16"/>
              </w:rPr>
            </w:pPr>
            <w:r w:rsidRPr="00453C9C">
              <w:rPr>
                <w:sz w:val="16"/>
              </w:rPr>
              <w:t>H1</w:t>
            </w:r>
          </w:p>
        </w:tc>
      </w:tr>
      <w:tr w:rsidR="000C7254" w:rsidRPr="000C7254" w:rsidTr="000C7254">
        <w:trPr>
          <w:trHeight w:val="1002"/>
        </w:trPr>
        <w:tc>
          <w:tcPr>
            <w:tcW w:w="1293" w:type="dxa"/>
          </w:tcPr>
          <w:p w:rsidR="000C7254" w:rsidRPr="00453C9C" w:rsidRDefault="000C7254" w:rsidP="00A30FE3">
            <w:pPr>
              <w:pStyle w:val="40Continoustext11pt"/>
              <w:spacing w:after="0" w:line="360" w:lineRule="auto"/>
              <w:rPr>
                <w:sz w:val="16"/>
              </w:rPr>
            </w:pPr>
            <w:proofErr w:type="gramStart"/>
            <w:r w:rsidRPr="00453C9C">
              <w:rPr>
                <w:sz w:val="16"/>
              </w:rPr>
              <w:t>Lunghezza vano</w:t>
            </w:r>
            <w:proofErr w:type="gramEnd"/>
            <w:r w:rsidRPr="00453C9C">
              <w:rPr>
                <w:sz w:val="16"/>
              </w:rPr>
              <w:t xml:space="preserve"> di carico/</w:t>
            </w:r>
            <w:r w:rsidRPr="00453C9C">
              <w:rPr>
                <w:sz w:val="16"/>
              </w:rPr>
              <w:br/>
            </w:r>
            <w:proofErr w:type="gramStart"/>
            <w:r w:rsidRPr="00453C9C">
              <w:rPr>
                <w:sz w:val="16"/>
              </w:rPr>
              <w:t>cassone</w:t>
            </w:r>
            <w:proofErr w:type="gramEnd"/>
          </w:p>
        </w:tc>
        <w:tc>
          <w:tcPr>
            <w:tcW w:w="1719" w:type="dxa"/>
          </w:tcPr>
          <w:p w:rsidR="000C7254" w:rsidRPr="00453C9C" w:rsidRDefault="000C7254" w:rsidP="00A30FE3">
            <w:pPr>
              <w:pStyle w:val="40Continoustext11pt"/>
              <w:spacing w:after="0" w:line="360" w:lineRule="auto"/>
              <w:rPr>
                <w:sz w:val="16"/>
              </w:rPr>
            </w:pPr>
            <w:r w:rsidRPr="00453C9C">
              <w:rPr>
                <w:sz w:val="16"/>
              </w:rPr>
              <w:t>2.600/3.265/</w:t>
            </w:r>
            <w:r w:rsidRPr="00453C9C">
              <w:rPr>
                <w:sz w:val="16"/>
              </w:rPr>
              <w:br/>
              <w:t>4.300/</w:t>
            </w:r>
            <w:proofErr w:type="gramStart"/>
            <w:r w:rsidRPr="00453C9C">
              <w:rPr>
                <w:sz w:val="16"/>
              </w:rPr>
              <w:t>4.700</w:t>
            </w:r>
            <w:proofErr w:type="gramEnd"/>
            <w:r w:rsidRPr="00453C9C">
              <w:rPr>
                <w:sz w:val="16"/>
              </w:rPr>
              <w:t> mm</w:t>
            </w:r>
          </w:p>
        </w:tc>
        <w:tc>
          <w:tcPr>
            <w:tcW w:w="1255" w:type="dxa"/>
          </w:tcPr>
          <w:p w:rsidR="000C7254" w:rsidRPr="00453C9C" w:rsidRDefault="000C7254" w:rsidP="00A30FE3">
            <w:pPr>
              <w:pStyle w:val="40Continoustext11pt"/>
              <w:spacing w:after="0" w:line="360" w:lineRule="auto"/>
              <w:rPr>
                <w:sz w:val="16"/>
              </w:rPr>
            </w:pPr>
            <w:r w:rsidRPr="00453C9C">
              <w:rPr>
                <w:sz w:val="16"/>
              </w:rPr>
              <w:t>-</w:t>
            </w:r>
          </w:p>
        </w:tc>
        <w:tc>
          <w:tcPr>
            <w:tcW w:w="1365" w:type="dxa"/>
          </w:tcPr>
          <w:p w:rsidR="000C7254" w:rsidRPr="00453C9C" w:rsidRDefault="000C7254" w:rsidP="00A30FE3">
            <w:pPr>
              <w:pStyle w:val="40Continoustext11pt"/>
              <w:spacing w:after="0" w:line="360" w:lineRule="auto"/>
              <w:rPr>
                <w:sz w:val="16"/>
              </w:rPr>
            </w:pPr>
            <w:r w:rsidRPr="00453C9C">
              <w:rPr>
                <w:sz w:val="16"/>
              </w:rPr>
              <w:t>-</w:t>
            </w:r>
          </w:p>
        </w:tc>
      </w:tr>
      <w:tr w:rsidR="000C7254" w:rsidRPr="000C7254" w:rsidTr="000C7254">
        <w:trPr>
          <w:trHeight w:val="175"/>
        </w:trPr>
        <w:tc>
          <w:tcPr>
            <w:tcW w:w="1293" w:type="dxa"/>
          </w:tcPr>
          <w:p w:rsidR="000C7254" w:rsidRPr="00453C9C" w:rsidRDefault="000C7254" w:rsidP="00A30FE3">
            <w:pPr>
              <w:pStyle w:val="40Continoustext11pt"/>
              <w:spacing w:after="0" w:line="360" w:lineRule="auto"/>
              <w:rPr>
                <w:sz w:val="16"/>
              </w:rPr>
            </w:pPr>
          </w:p>
          <w:p w:rsidR="000C7254" w:rsidRPr="00453C9C" w:rsidRDefault="000C7254" w:rsidP="00A30FE3">
            <w:pPr>
              <w:pStyle w:val="40Continoustext11pt"/>
              <w:spacing w:after="0" w:line="360" w:lineRule="auto"/>
              <w:rPr>
                <w:sz w:val="16"/>
              </w:rPr>
            </w:pPr>
            <w:proofErr w:type="gramStart"/>
            <w:r w:rsidRPr="00453C9C">
              <w:rPr>
                <w:sz w:val="16"/>
              </w:rPr>
              <w:t>Larghezza vano</w:t>
            </w:r>
            <w:proofErr w:type="gramEnd"/>
            <w:r w:rsidRPr="00453C9C">
              <w:rPr>
                <w:sz w:val="16"/>
              </w:rPr>
              <w:t xml:space="preserve"> di carico/</w:t>
            </w:r>
            <w:r w:rsidRPr="00453C9C">
              <w:rPr>
                <w:sz w:val="16"/>
              </w:rPr>
              <w:br/>
            </w:r>
            <w:proofErr w:type="gramStart"/>
            <w:r w:rsidRPr="00453C9C">
              <w:rPr>
                <w:sz w:val="16"/>
              </w:rPr>
              <w:t>cassone</w:t>
            </w:r>
            <w:proofErr w:type="gramEnd"/>
          </w:p>
        </w:tc>
        <w:tc>
          <w:tcPr>
            <w:tcW w:w="1719" w:type="dxa"/>
          </w:tcPr>
          <w:p w:rsidR="000C7254" w:rsidRPr="00453C9C" w:rsidRDefault="000C7254" w:rsidP="00A30FE3">
            <w:pPr>
              <w:pStyle w:val="40Continoustext11pt"/>
              <w:spacing w:after="0" w:line="360" w:lineRule="auto"/>
              <w:rPr>
                <w:sz w:val="16"/>
              </w:rPr>
            </w:pPr>
          </w:p>
          <w:p w:rsidR="000C7254" w:rsidRPr="00453C9C" w:rsidRDefault="000C7254" w:rsidP="00A30FE3">
            <w:pPr>
              <w:pStyle w:val="40Continoustext11pt"/>
              <w:spacing w:after="0" w:line="360" w:lineRule="auto"/>
              <w:rPr>
                <w:sz w:val="16"/>
              </w:rPr>
            </w:pPr>
            <w:r w:rsidRPr="00453C9C">
              <w:rPr>
                <w:sz w:val="16"/>
              </w:rPr>
              <w:t>1780 mm</w:t>
            </w:r>
          </w:p>
        </w:tc>
        <w:tc>
          <w:tcPr>
            <w:tcW w:w="1255" w:type="dxa"/>
          </w:tcPr>
          <w:p w:rsidR="000C7254" w:rsidRPr="00453C9C" w:rsidRDefault="000C7254" w:rsidP="00A30FE3">
            <w:pPr>
              <w:pStyle w:val="40Continoustext11pt"/>
              <w:spacing w:after="0" w:line="360" w:lineRule="auto"/>
              <w:rPr>
                <w:sz w:val="16"/>
              </w:rPr>
            </w:pPr>
          </w:p>
          <w:p w:rsidR="000C7254" w:rsidRPr="00453C9C" w:rsidRDefault="000C7254" w:rsidP="00A30FE3">
            <w:pPr>
              <w:pStyle w:val="40Continoustext11pt"/>
              <w:spacing w:after="0" w:line="360" w:lineRule="auto"/>
              <w:rPr>
                <w:sz w:val="16"/>
              </w:rPr>
            </w:pPr>
            <w:r w:rsidRPr="00453C9C">
              <w:rPr>
                <w:sz w:val="16"/>
              </w:rPr>
              <w:t>-</w:t>
            </w:r>
          </w:p>
        </w:tc>
        <w:tc>
          <w:tcPr>
            <w:tcW w:w="1365" w:type="dxa"/>
          </w:tcPr>
          <w:p w:rsidR="000C7254" w:rsidRPr="00453C9C" w:rsidRDefault="000C7254" w:rsidP="00A30FE3">
            <w:pPr>
              <w:pStyle w:val="40Continoustext11pt"/>
              <w:spacing w:after="0" w:line="360" w:lineRule="auto"/>
              <w:rPr>
                <w:sz w:val="16"/>
              </w:rPr>
            </w:pPr>
          </w:p>
          <w:p w:rsidR="000C7254" w:rsidRPr="00453C9C" w:rsidRDefault="000C7254" w:rsidP="00A30FE3">
            <w:pPr>
              <w:pStyle w:val="40Continoustext11pt"/>
              <w:spacing w:after="0" w:line="360" w:lineRule="auto"/>
              <w:rPr>
                <w:sz w:val="16"/>
              </w:rPr>
            </w:pPr>
            <w:r w:rsidRPr="00453C9C">
              <w:rPr>
                <w:sz w:val="16"/>
              </w:rPr>
              <w:t>-</w:t>
            </w:r>
          </w:p>
        </w:tc>
      </w:tr>
      <w:tr w:rsidR="000C7254" w:rsidRPr="000C7254" w:rsidTr="000C7254">
        <w:trPr>
          <w:trHeight w:val="119"/>
        </w:trPr>
        <w:tc>
          <w:tcPr>
            <w:tcW w:w="1293" w:type="dxa"/>
          </w:tcPr>
          <w:p w:rsidR="000C7254" w:rsidRPr="00453C9C" w:rsidRDefault="000C7254" w:rsidP="00A30FE3">
            <w:pPr>
              <w:pStyle w:val="40Continoustext11pt"/>
              <w:spacing w:after="0" w:line="360" w:lineRule="auto"/>
              <w:rPr>
                <w:sz w:val="16"/>
              </w:rPr>
            </w:pPr>
            <w:r w:rsidRPr="00453C9C">
              <w:rPr>
                <w:sz w:val="16"/>
              </w:rPr>
              <w:t>Larghezza fra i passaruota</w:t>
            </w:r>
          </w:p>
        </w:tc>
        <w:tc>
          <w:tcPr>
            <w:tcW w:w="1719" w:type="dxa"/>
          </w:tcPr>
          <w:p w:rsidR="000C7254" w:rsidRPr="00453C9C" w:rsidRDefault="000C7254" w:rsidP="00A30FE3">
            <w:pPr>
              <w:pStyle w:val="40Continoustext11pt"/>
              <w:spacing w:after="0" w:line="360" w:lineRule="auto"/>
              <w:rPr>
                <w:sz w:val="16"/>
              </w:rPr>
            </w:pPr>
            <w:r w:rsidRPr="00453C9C">
              <w:rPr>
                <w:sz w:val="16"/>
              </w:rPr>
              <w:t>978/</w:t>
            </w:r>
            <w:proofErr w:type="gramStart"/>
            <w:r w:rsidRPr="00453C9C">
              <w:rPr>
                <w:sz w:val="16"/>
              </w:rPr>
              <w:t>1.350</w:t>
            </w:r>
            <w:proofErr w:type="gramEnd"/>
            <w:r w:rsidRPr="00453C9C">
              <w:rPr>
                <w:sz w:val="16"/>
              </w:rPr>
              <w:t> mm, pneumatici gemellati/</w:t>
            </w:r>
            <w:r w:rsidRPr="00453C9C">
              <w:rPr>
                <w:sz w:val="16"/>
              </w:rPr>
              <w:br/>
            </w:r>
            <w:proofErr w:type="gramStart"/>
            <w:r w:rsidRPr="00453C9C">
              <w:rPr>
                <w:sz w:val="16"/>
              </w:rPr>
              <w:t>singoli</w:t>
            </w:r>
            <w:proofErr w:type="gramEnd"/>
          </w:p>
        </w:tc>
        <w:tc>
          <w:tcPr>
            <w:tcW w:w="1255" w:type="dxa"/>
          </w:tcPr>
          <w:p w:rsidR="000C7254" w:rsidRPr="00453C9C" w:rsidRDefault="000C7254" w:rsidP="00A30FE3">
            <w:pPr>
              <w:pStyle w:val="40Continoustext11pt"/>
              <w:spacing w:after="0" w:line="360" w:lineRule="auto"/>
              <w:rPr>
                <w:sz w:val="16"/>
              </w:rPr>
            </w:pPr>
            <w:r w:rsidRPr="00453C9C">
              <w:rPr>
                <w:sz w:val="16"/>
              </w:rPr>
              <w:t>1350 mm</w:t>
            </w:r>
          </w:p>
        </w:tc>
        <w:tc>
          <w:tcPr>
            <w:tcW w:w="1365" w:type="dxa"/>
          </w:tcPr>
          <w:p w:rsidR="000C7254" w:rsidRPr="00453C9C" w:rsidRDefault="000C7254" w:rsidP="00A30FE3">
            <w:pPr>
              <w:pStyle w:val="40Continoustext11pt"/>
              <w:spacing w:after="0" w:line="360" w:lineRule="auto"/>
              <w:rPr>
                <w:sz w:val="16"/>
              </w:rPr>
            </w:pPr>
            <w:r w:rsidRPr="00453C9C">
              <w:rPr>
                <w:sz w:val="16"/>
              </w:rPr>
              <w:t>-</w:t>
            </w:r>
          </w:p>
        </w:tc>
      </w:tr>
      <w:tr w:rsidR="000C7254" w:rsidRPr="000C7254" w:rsidTr="000C7254">
        <w:trPr>
          <w:trHeight w:val="119"/>
        </w:trPr>
        <w:tc>
          <w:tcPr>
            <w:tcW w:w="1293" w:type="dxa"/>
          </w:tcPr>
          <w:p w:rsidR="000C7254" w:rsidRPr="00453C9C" w:rsidRDefault="000C7254" w:rsidP="00A30FE3">
            <w:pPr>
              <w:pStyle w:val="40Continoustext11pt"/>
              <w:spacing w:after="0" w:line="360" w:lineRule="auto"/>
              <w:rPr>
                <w:sz w:val="16"/>
              </w:rPr>
            </w:pPr>
            <w:proofErr w:type="gramStart"/>
            <w:r w:rsidRPr="00453C9C">
              <w:rPr>
                <w:sz w:val="16"/>
              </w:rPr>
              <w:t>Altezza vano</w:t>
            </w:r>
            <w:proofErr w:type="gramEnd"/>
            <w:r w:rsidRPr="00453C9C">
              <w:rPr>
                <w:sz w:val="16"/>
              </w:rPr>
              <w:t xml:space="preserve"> di carico/</w:t>
            </w:r>
            <w:r w:rsidRPr="00453C9C">
              <w:rPr>
                <w:sz w:val="16"/>
              </w:rPr>
              <w:br/>
            </w:r>
            <w:proofErr w:type="gramStart"/>
            <w:r w:rsidRPr="00453C9C">
              <w:rPr>
                <w:sz w:val="16"/>
              </w:rPr>
              <w:t>sponda</w:t>
            </w:r>
            <w:proofErr w:type="gramEnd"/>
          </w:p>
        </w:tc>
        <w:tc>
          <w:tcPr>
            <w:tcW w:w="1719" w:type="dxa"/>
          </w:tcPr>
          <w:p w:rsidR="000C7254" w:rsidRPr="00453C9C" w:rsidRDefault="000C7254" w:rsidP="00A30FE3">
            <w:pPr>
              <w:pStyle w:val="40Continoustext11pt"/>
              <w:spacing w:after="0" w:line="360" w:lineRule="auto"/>
              <w:rPr>
                <w:sz w:val="16"/>
              </w:rPr>
            </w:pPr>
            <w:r w:rsidRPr="00453C9C">
              <w:rPr>
                <w:sz w:val="16"/>
              </w:rPr>
              <w:t>1.650/1.940/</w:t>
            </w:r>
            <w:r w:rsidRPr="00453C9C">
              <w:rPr>
                <w:sz w:val="16"/>
              </w:rPr>
              <w:br/>
              <w:t>2.140 mm</w:t>
            </w:r>
          </w:p>
        </w:tc>
        <w:tc>
          <w:tcPr>
            <w:tcW w:w="1255" w:type="dxa"/>
          </w:tcPr>
          <w:p w:rsidR="000C7254" w:rsidRPr="00453C9C" w:rsidRDefault="000C7254" w:rsidP="00A30FE3">
            <w:pPr>
              <w:pStyle w:val="40Continoustext11pt"/>
              <w:spacing w:after="0" w:line="360" w:lineRule="auto"/>
              <w:rPr>
                <w:sz w:val="16"/>
              </w:rPr>
            </w:pPr>
            <w:r w:rsidRPr="00453C9C">
              <w:rPr>
                <w:sz w:val="16"/>
              </w:rPr>
              <w:t>-</w:t>
            </w:r>
          </w:p>
        </w:tc>
        <w:tc>
          <w:tcPr>
            <w:tcW w:w="1365" w:type="dxa"/>
          </w:tcPr>
          <w:p w:rsidR="000C7254" w:rsidRPr="00453C9C" w:rsidRDefault="000C7254" w:rsidP="00A30FE3">
            <w:pPr>
              <w:pStyle w:val="40Continoustext11pt"/>
              <w:spacing w:after="0" w:line="360" w:lineRule="auto"/>
              <w:rPr>
                <w:sz w:val="16"/>
              </w:rPr>
            </w:pPr>
            <w:r w:rsidRPr="00453C9C">
              <w:rPr>
                <w:sz w:val="16"/>
              </w:rPr>
              <w:t>-</w:t>
            </w:r>
          </w:p>
        </w:tc>
      </w:tr>
      <w:tr w:rsidR="000C7254" w:rsidRPr="000C7254" w:rsidTr="000C7254">
        <w:trPr>
          <w:trHeight w:val="119"/>
        </w:trPr>
        <w:tc>
          <w:tcPr>
            <w:tcW w:w="1293" w:type="dxa"/>
          </w:tcPr>
          <w:p w:rsidR="000C7254" w:rsidRPr="00453C9C" w:rsidRDefault="000C7254" w:rsidP="00A30FE3">
            <w:pPr>
              <w:pStyle w:val="40Continoustext11pt"/>
              <w:spacing w:after="0" w:line="360" w:lineRule="auto"/>
              <w:rPr>
                <w:sz w:val="16"/>
              </w:rPr>
            </w:pPr>
            <w:r w:rsidRPr="00453C9C">
              <w:rPr>
                <w:sz w:val="16"/>
              </w:rPr>
              <w:t>Capacità di carico/superficie di carico</w:t>
            </w:r>
          </w:p>
        </w:tc>
        <w:tc>
          <w:tcPr>
            <w:tcW w:w="1719" w:type="dxa"/>
          </w:tcPr>
          <w:p w:rsidR="000C7254" w:rsidRPr="00453C9C" w:rsidRDefault="000C7254" w:rsidP="00A30FE3">
            <w:pPr>
              <w:pStyle w:val="40Continoustext11pt"/>
              <w:spacing w:after="0" w:line="360" w:lineRule="auto"/>
              <w:rPr>
                <w:sz w:val="16"/>
              </w:rPr>
            </w:pPr>
            <w:r w:rsidRPr="00453C9C">
              <w:rPr>
                <w:sz w:val="16"/>
              </w:rPr>
              <w:t>7,5-17 m³</w:t>
            </w:r>
          </w:p>
        </w:tc>
        <w:tc>
          <w:tcPr>
            <w:tcW w:w="1255" w:type="dxa"/>
          </w:tcPr>
          <w:p w:rsidR="000C7254" w:rsidRPr="00453C9C" w:rsidRDefault="000C7254" w:rsidP="00A30FE3">
            <w:pPr>
              <w:pStyle w:val="40Continoustext11pt"/>
              <w:spacing w:after="0" w:line="360" w:lineRule="auto"/>
              <w:rPr>
                <w:sz w:val="16"/>
              </w:rPr>
            </w:pPr>
            <w:r w:rsidRPr="00453C9C">
              <w:rPr>
                <w:sz w:val="16"/>
              </w:rPr>
              <w:t>-</w:t>
            </w:r>
          </w:p>
        </w:tc>
        <w:tc>
          <w:tcPr>
            <w:tcW w:w="1365" w:type="dxa"/>
          </w:tcPr>
          <w:p w:rsidR="000C7254" w:rsidRPr="00453C9C" w:rsidRDefault="000C7254" w:rsidP="00A30FE3">
            <w:pPr>
              <w:pStyle w:val="40Continoustext11pt"/>
              <w:spacing w:after="0" w:line="360" w:lineRule="auto"/>
              <w:rPr>
                <w:sz w:val="16"/>
              </w:rPr>
            </w:pPr>
            <w:r w:rsidRPr="00453C9C">
              <w:rPr>
                <w:sz w:val="16"/>
              </w:rPr>
              <w:t>-</w:t>
            </w:r>
          </w:p>
        </w:tc>
      </w:tr>
      <w:tr w:rsidR="000C7254" w:rsidRPr="008F50CA" w:rsidTr="000C7254">
        <w:trPr>
          <w:trHeight w:val="119"/>
        </w:trPr>
        <w:tc>
          <w:tcPr>
            <w:tcW w:w="1293" w:type="dxa"/>
          </w:tcPr>
          <w:p w:rsidR="000C7254" w:rsidRPr="00453C9C" w:rsidRDefault="000C7254" w:rsidP="00A30FE3">
            <w:pPr>
              <w:pStyle w:val="40Continoustext11pt"/>
              <w:spacing w:after="0" w:line="360" w:lineRule="auto"/>
              <w:rPr>
                <w:sz w:val="16"/>
              </w:rPr>
            </w:pPr>
            <w:r w:rsidRPr="00453C9C">
              <w:rPr>
                <w:sz w:val="16"/>
              </w:rPr>
              <w:t>Particolarità</w:t>
            </w:r>
          </w:p>
        </w:tc>
        <w:tc>
          <w:tcPr>
            <w:tcW w:w="1719" w:type="dxa"/>
          </w:tcPr>
          <w:p w:rsidR="000C7254" w:rsidRPr="00453C9C" w:rsidRDefault="000C7254" w:rsidP="000C7254">
            <w:pPr>
              <w:pStyle w:val="40Continoustext11pt"/>
              <w:spacing w:after="0" w:line="360" w:lineRule="auto"/>
              <w:rPr>
                <w:sz w:val="16"/>
              </w:rPr>
            </w:pPr>
            <w:r w:rsidRPr="00453C9C">
              <w:rPr>
                <w:sz w:val="16"/>
              </w:rPr>
              <w:t>Sono possibili aumenti/riduzioni del peso totale ammesso.</w:t>
            </w:r>
          </w:p>
        </w:tc>
        <w:tc>
          <w:tcPr>
            <w:tcW w:w="1255" w:type="dxa"/>
          </w:tcPr>
          <w:p w:rsidR="000C7254" w:rsidRPr="00453C9C" w:rsidRDefault="000C7254" w:rsidP="00A30FE3">
            <w:pPr>
              <w:pStyle w:val="40Continoustext11pt"/>
              <w:spacing w:after="0" w:line="360" w:lineRule="auto"/>
              <w:rPr>
                <w:sz w:val="16"/>
              </w:rPr>
            </w:pPr>
            <w:r w:rsidRPr="00453C9C">
              <w:rPr>
                <w:sz w:val="16"/>
              </w:rPr>
              <w:t xml:space="preserve">Sono possibili aumenti/riduzioni del peso totale </w:t>
            </w:r>
            <w:proofErr w:type="gramStart"/>
            <w:r w:rsidRPr="00453C9C">
              <w:rPr>
                <w:sz w:val="16"/>
              </w:rPr>
              <w:t>ammesso</w:t>
            </w:r>
            <w:proofErr w:type="gramEnd"/>
          </w:p>
        </w:tc>
        <w:tc>
          <w:tcPr>
            <w:tcW w:w="1365" w:type="dxa"/>
          </w:tcPr>
          <w:p w:rsidR="000C7254" w:rsidRPr="00453C9C" w:rsidRDefault="000C7254" w:rsidP="000C7254">
            <w:pPr>
              <w:pStyle w:val="40Continoustext11pt"/>
              <w:spacing w:after="0" w:line="360" w:lineRule="auto"/>
              <w:rPr>
                <w:sz w:val="16"/>
              </w:rPr>
            </w:pPr>
            <w:r w:rsidRPr="00453C9C">
              <w:rPr>
                <w:sz w:val="16"/>
              </w:rPr>
              <w:t>Sono possibili aumenti/riduzioni del peso totale ammesso.</w:t>
            </w:r>
          </w:p>
        </w:tc>
      </w:tr>
    </w:tbl>
    <w:p w:rsidR="00007936" w:rsidRDefault="007A5782" w:rsidP="00A30FE3">
      <w:pPr>
        <w:pStyle w:val="40Continoustext11pt"/>
        <w:spacing w:after="0" w:line="360" w:lineRule="auto"/>
        <w:rPr>
          <w:szCs w:val="22"/>
          <w:u w:val="single"/>
        </w:rPr>
      </w:pPr>
      <w:r>
        <w:br w:type="page"/>
      </w:r>
      <w:r w:rsidR="003721C6">
        <w:rPr>
          <w:szCs w:val="22"/>
          <w:u w:val="single"/>
        </w:rPr>
        <w:t xml:space="preserve">I </w:t>
      </w:r>
      <w:r w:rsidR="00D011DA">
        <w:rPr>
          <w:szCs w:val="22"/>
          <w:u w:val="single"/>
        </w:rPr>
        <w:t xml:space="preserve">nuovi </w:t>
      </w:r>
      <w:r w:rsidR="003721C6">
        <w:rPr>
          <w:szCs w:val="22"/>
          <w:u w:val="single"/>
        </w:rPr>
        <w:t>motori</w:t>
      </w:r>
    </w:p>
    <w:p w:rsidR="00C544B6" w:rsidRDefault="00C544B6" w:rsidP="00A30FE3">
      <w:pPr>
        <w:pStyle w:val="20Headline"/>
        <w:spacing w:after="0" w:line="360" w:lineRule="auto"/>
        <w:rPr>
          <w:noProof w:val="0"/>
          <w:sz w:val="20"/>
          <w:szCs w:val="22"/>
          <w:u w:val="single"/>
        </w:rPr>
      </w:pPr>
    </w:p>
    <w:p w:rsidR="00007936" w:rsidRPr="00FF2DB1" w:rsidRDefault="00F57F0D" w:rsidP="00A30FE3">
      <w:pPr>
        <w:pStyle w:val="20Headline"/>
        <w:spacing w:after="0" w:line="360" w:lineRule="auto"/>
        <w:rPr>
          <w:b w:val="0"/>
          <w:noProof w:val="0"/>
          <w:szCs w:val="22"/>
        </w:rPr>
      </w:pPr>
      <w:r w:rsidRPr="00FF2DB1">
        <w:rPr>
          <w:b w:val="0"/>
          <w:noProof w:val="0"/>
          <w:szCs w:val="22"/>
        </w:rPr>
        <w:t>Arriva il nuovo</w:t>
      </w:r>
      <w:r w:rsidR="00EC2626" w:rsidRPr="00FF2DB1">
        <w:rPr>
          <w:b w:val="0"/>
          <w:noProof w:val="0"/>
          <w:szCs w:val="22"/>
        </w:rPr>
        <w:t xml:space="preserve"> </w:t>
      </w:r>
      <w:r w:rsidRPr="00FF2DB1">
        <w:rPr>
          <w:b w:val="0"/>
          <w:noProof w:val="0"/>
          <w:szCs w:val="22"/>
        </w:rPr>
        <w:t xml:space="preserve">quattro cilindri </w:t>
      </w:r>
      <w:r w:rsidR="00EC2626" w:rsidRPr="00FF2DB1">
        <w:rPr>
          <w:b w:val="0"/>
          <w:noProof w:val="0"/>
          <w:szCs w:val="22"/>
        </w:rPr>
        <w:t>diesel Euro 6/</w:t>
      </w:r>
      <w:proofErr w:type="gramStart"/>
      <w:r w:rsidR="00EC2626" w:rsidRPr="00FF2DB1">
        <w:rPr>
          <w:b w:val="0"/>
          <w:noProof w:val="0"/>
          <w:szCs w:val="22"/>
        </w:rPr>
        <w:t>VI</w:t>
      </w:r>
      <w:proofErr w:type="gramEnd"/>
    </w:p>
    <w:p w:rsidR="001F590E" w:rsidRPr="001F590E" w:rsidRDefault="001F590E" w:rsidP="00A30FE3">
      <w:pPr>
        <w:pStyle w:val="20Headline"/>
        <w:spacing w:after="0" w:line="360" w:lineRule="auto"/>
        <w:rPr>
          <w:b w:val="0"/>
          <w:noProof w:val="0"/>
          <w:sz w:val="32"/>
          <w:szCs w:val="22"/>
        </w:rPr>
      </w:pPr>
    </w:p>
    <w:p w:rsidR="00EC2626" w:rsidRPr="001F590E" w:rsidRDefault="00EC2626" w:rsidP="00A30FE3">
      <w:pPr>
        <w:pStyle w:val="Subhead"/>
        <w:spacing w:after="0" w:line="360" w:lineRule="auto"/>
        <w:ind w:left="0" w:right="0" w:firstLine="0"/>
        <w:contextualSpacing w:val="0"/>
        <w:rPr>
          <w:szCs w:val="22"/>
        </w:rPr>
      </w:pPr>
      <w:r w:rsidRPr="001F590E">
        <w:rPr>
          <w:szCs w:val="22"/>
        </w:rPr>
        <w:t>Livello dei gas di scarico Euro 6/VI per tutte le denominazioni (modificate rispetto al passato</w:t>
      </w:r>
      <w:proofErr w:type="gramStart"/>
      <w:r w:rsidRPr="001F590E">
        <w:rPr>
          <w:szCs w:val="22"/>
        </w:rPr>
        <w:t>)</w:t>
      </w:r>
      <w:proofErr w:type="gramEnd"/>
    </w:p>
    <w:p w:rsidR="00EC2626" w:rsidRPr="001F590E" w:rsidRDefault="00EC2626" w:rsidP="00A30FE3">
      <w:pPr>
        <w:pStyle w:val="Subhead"/>
        <w:spacing w:after="0" w:line="360" w:lineRule="auto"/>
        <w:ind w:left="0" w:right="0" w:firstLine="0"/>
        <w:contextualSpacing w:val="0"/>
        <w:rPr>
          <w:szCs w:val="22"/>
        </w:rPr>
      </w:pPr>
      <w:r w:rsidRPr="001F590E">
        <w:rPr>
          <w:szCs w:val="22"/>
        </w:rPr>
        <w:t xml:space="preserve">Più potenza e coppia per </w:t>
      </w:r>
      <w:proofErr w:type="gramStart"/>
      <w:r w:rsidRPr="001F590E">
        <w:rPr>
          <w:szCs w:val="22"/>
        </w:rPr>
        <w:t>il</w:t>
      </w:r>
      <w:proofErr w:type="gramEnd"/>
      <w:r w:rsidRPr="001F590E">
        <w:rPr>
          <w:szCs w:val="22"/>
        </w:rPr>
        <w:t xml:space="preserve"> quattro cilindri CDI</w:t>
      </w:r>
    </w:p>
    <w:p w:rsidR="001F590E" w:rsidRDefault="00EC2626" w:rsidP="00A30FE3">
      <w:pPr>
        <w:pStyle w:val="Subhead"/>
        <w:spacing w:after="0" w:line="360" w:lineRule="auto"/>
        <w:ind w:left="0" w:right="0" w:firstLine="0"/>
        <w:contextualSpacing w:val="0"/>
        <w:rPr>
          <w:szCs w:val="22"/>
        </w:rPr>
      </w:pPr>
      <w:r w:rsidRPr="001F590E">
        <w:rPr>
          <w:szCs w:val="22"/>
        </w:rPr>
        <w:t xml:space="preserve">Tecnologia SCR con iniezione di </w:t>
      </w:r>
      <w:proofErr w:type="spellStart"/>
      <w:r w:rsidRPr="001F590E">
        <w:rPr>
          <w:szCs w:val="22"/>
        </w:rPr>
        <w:t>AdBlue</w:t>
      </w:r>
      <w:proofErr w:type="spellEnd"/>
      <w:r w:rsidRPr="001F590E">
        <w:rPr>
          <w:szCs w:val="22"/>
        </w:rPr>
        <w:t xml:space="preserve"> per tutte le motorizzazioni diesel</w:t>
      </w:r>
    </w:p>
    <w:p w:rsidR="001F590E" w:rsidRDefault="001F590E" w:rsidP="00A30FE3">
      <w:pPr>
        <w:pStyle w:val="Subhead"/>
        <w:numPr>
          <w:ilvl w:val="0"/>
          <w:numId w:val="0"/>
        </w:numPr>
        <w:spacing w:after="0" w:line="360" w:lineRule="auto"/>
        <w:ind w:right="0"/>
        <w:contextualSpacing w:val="0"/>
        <w:rPr>
          <w:szCs w:val="22"/>
        </w:rPr>
      </w:pPr>
    </w:p>
    <w:p w:rsidR="00483DA5" w:rsidRDefault="00EC2626" w:rsidP="00A30FE3">
      <w:pPr>
        <w:pStyle w:val="Subhead"/>
        <w:numPr>
          <w:ilvl w:val="0"/>
          <w:numId w:val="0"/>
        </w:numPr>
        <w:spacing w:after="0" w:line="360" w:lineRule="auto"/>
        <w:ind w:right="0"/>
        <w:contextualSpacing w:val="0"/>
        <w:rPr>
          <w:b w:val="0"/>
          <w:szCs w:val="22"/>
        </w:rPr>
      </w:pPr>
      <w:r w:rsidRPr="001F590E">
        <w:rPr>
          <w:b w:val="0"/>
          <w:szCs w:val="22"/>
        </w:rPr>
        <w:t xml:space="preserve">Potenza e </w:t>
      </w:r>
      <w:proofErr w:type="gramStart"/>
      <w:r w:rsidRPr="001F590E">
        <w:rPr>
          <w:b w:val="0"/>
          <w:szCs w:val="22"/>
        </w:rPr>
        <w:t>coppia nettamente superiori</w:t>
      </w:r>
      <w:proofErr w:type="gramEnd"/>
      <w:r w:rsidRPr="001F590E">
        <w:rPr>
          <w:b w:val="0"/>
          <w:szCs w:val="22"/>
        </w:rPr>
        <w:t xml:space="preserve"> per le motorizzazioni più piccole del quattro cilindri, passaggio completo alla norma Euro 6/VI in Europa e nuove denominazioni: a partire dalla seconda metà del 2016, il Mercedes-Benz Sprinter verrà offerto con un portfolio di motorizzazioni completamente rinnovato. Tutti i </w:t>
      </w:r>
      <w:proofErr w:type="gramStart"/>
      <w:r w:rsidRPr="001F590E">
        <w:rPr>
          <w:b w:val="0"/>
          <w:szCs w:val="22"/>
        </w:rPr>
        <w:t>componenti</w:t>
      </w:r>
      <w:proofErr w:type="gramEnd"/>
      <w:r w:rsidRPr="001F590E">
        <w:rPr>
          <w:b w:val="0"/>
          <w:szCs w:val="22"/>
        </w:rPr>
        <w:t xml:space="preserve"> della catena cinematica, a partire dal motore e dal cambio fino l’asse posteriore motore, vengono prodotti insieme e sono studiati per garantire perfetta sinergia di funzionamento oltre a massima economia dei consumi e prestazioni senza compromessi.</w:t>
      </w:r>
    </w:p>
    <w:p w:rsidR="00483DA5" w:rsidRDefault="00483DA5" w:rsidP="00A30FE3">
      <w:pPr>
        <w:pStyle w:val="Subhead"/>
        <w:numPr>
          <w:ilvl w:val="0"/>
          <w:numId w:val="0"/>
        </w:numPr>
        <w:spacing w:after="0" w:line="360" w:lineRule="auto"/>
        <w:ind w:right="0"/>
        <w:contextualSpacing w:val="0"/>
        <w:rPr>
          <w:b w:val="0"/>
          <w:szCs w:val="22"/>
        </w:rPr>
      </w:pPr>
    </w:p>
    <w:p w:rsidR="00483DA5" w:rsidRDefault="00EC2626" w:rsidP="00A30FE3">
      <w:pPr>
        <w:pStyle w:val="Subhead"/>
        <w:numPr>
          <w:ilvl w:val="0"/>
          <w:numId w:val="0"/>
        </w:numPr>
        <w:spacing w:after="0" w:line="360" w:lineRule="auto"/>
        <w:ind w:right="0"/>
        <w:contextualSpacing w:val="0"/>
        <w:rPr>
          <w:szCs w:val="22"/>
        </w:rPr>
      </w:pPr>
      <w:r w:rsidRPr="001F590E">
        <w:rPr>
          <w:szCs w:val="22"/>
        </w:rPr>
        <w:t>Livello dei gas di scarico Euro 6/VI per tutte le denominazioni (modificate rispetto al passato</w:t>
      </w:r>
      <w:proofErr w:type="gramStart"/>
      <w:r w:rsidRPr="001F590E">
        <w:rPr>
          <w:szCs w:val="22"/>
        </w:rPr>
        <w:t>)</w:t>
      </w:r>
      <w:proofErr w:type="gramEnd"/>
    </w:p>
    <w:p w:rsidR="00483DA5" w:rsidRDefault="00483DA5" w:rsidP="00A30FE3">
      <w:pPr>
        <w:pStyle w:val="Subhead"/>
        <w:numPr>
          <w:ilvl w:val="0"/>
          <w:numId w:val="0"/>
        </w:numPr>
        <w:spacing w:after="0" w:line="360" w:lineRule="auto"/>
        <w:ind w:right="0"/>
        <w:contextualSpacing w:val="0"/>
        <w:rPr>
          <w:szCs w:val="22"/>
        </w:rPr>
      </w:pPr>
    </w:p>
    <w:p w:rsidR="00EC2626" w:rsidRPr="00483DA5" w:rsidRDefault="00EC2626" w:rsidP="00A30FE3">
      <w:pPr>
        <w:pStyle w:val="Subhead"/>
        <w:numPr>
          <w:ilvl w:val="0"/>
          <w:numId w:val="0"/>
        </w:numPr>
        <w:spacing w:after="0" w:line="360" w:lineRule="auto"/>
        <w:ind w:right="0"/>
        <w:contextualSpacing w:val="0"/>
        <w:rPr>
          <w:b w:val="0"/>
          <w:szCs w:val="22"/>
        </w:rPr>
      </w:pPr>
      <w:r w:rsidRPr="00483DA5">
        <w:rPr>
          <w:b w:val="0"/>
          <w:szCs w:val="22"/>
        </w:rPr>
        <w:t>Fin dall’estate del 2013 Mercedes-Benz Vans, unica Ca</w:t>
      </w:r>
      <w:r w:rsidR="00483DA5">
        <w:rPr>
          <w:b w:val="0"/>
          <w:szCs w:val="22"/>
        </w:rPr>
        <w:t>sa nel panorama internazionale V</w:t>
      </w:r>
      <w:r w:rsidRPr="00483DA5">
        <w:rPr>
          <w:b w:val="0"/>
          <w:szCs w:val="22"/>
        </w:rPr>
        <w:t xml:space="preserve">an, dota a richiesta lo Sprinter di motori diesel conformi alla norma Euro VI – addirittura di serie nel caso del V6. Adesso, a quasi sei mesi dal passaggio obbligatorio che avverrà a settembre del 2016, segue lo </w:t>
      </w:r>
      <w:proofErr w:type="spellStart"/>
      <w:r w:rsidRPr="00483DA5">
        <w:rPr>
          <w:b w:val="0"/>
          <w:szCs w:val="22"/>
        </w:rPr>
        <w:t>step</w:t>
      </w:r>
      <w:proofErr w:type="spellEnd"/>
      <w:r w:rsidRPr="00483DA5">
        <w:rPr>
          <w:b w:val="0"/>
          <w:szCs w:val="22"/>
        </w:rPr>
        <w:t xml:space="preserve"> successivo: Mercedes-Benz dota di serie l’intera gamma europea dello Sprinter di </w:t>
      </w:r>
      <w:proofErr w:type="gramStart"/>
      <w:r w:rsidRPr="00483DA5">
        <w:rPr>
          <w:b w:val="0"/>
          <w:szCs w:val="22"/>
        </w:rPr>
        <w:t>motorizzazioni conformi</w:t>
      </w:r>
      <w:proofErr w:type="gramEnd"/>
      <w:r w:rsidRPr="00483DA5">
        <w:rPr>
          <w:b w:val="0"/>
          <w:szCs w:val="22"/>
        </w:rPr>
        <w:t xml:space="preserve"> alla norma Euro 6/VI. Per il massimo contenimento delle emissioni, tutti i motori diesel dispongono oggi del sistema di depurazione </w:t>
      </w:r>
      <w:proofErr w:type="gramStart"/>
      <w:r w:rsidRPr="00483DA5">
        <w:rPr>
          <w:b w:val="0"/>
          <w:szCs w:val="22"/>
        </w:rPr>
        <w:t>dei</w:t>
      </w:r>
      <w:proofErr w:type="gramEnd"/>
      <w:r w:rsidRPr="00483DA5">
        <w:rPr>
          <w:b w:val="0"/>
          <w:szCs w:val="22"/>
        </w:rPr>
        <w:t xml:space="preserve"> gas di scarico più efficiente: la tecnologia SCR con iniezione di </w:t>
      </w:r>
      <w:proofErr w:type="spellStart"/>
      <w:r w:rsidRPr="00483DA5">
        <w:rPr>
          <w:b w:val="0"/>
          <w:szCs w:val="22"/>
        </w:rPr>
        <w:t>AdBlue</w:t>
      </w:r>
      <w:proofErr w:type="spellEnd"/>
      <w:r w:rsidRPr="00483DA5">
        <w:rPr>
          <w:b w:val="0"/>
          <w:szCs w:val="22"/>
        </w:rPr>
        <w:t>.</w:t>
      </w:r>
    </w:p>
    <w:p w:rsidR="005576D3" w:rsidRDefault="00EC2626" w:rsidP="00A30FE3">
      <w:pPr>
        <w:pStyle w:val="40Continoustext11pt"/>
        <w:spacing w:after="0" w:line="360" w:lineRule="auto"/>
        <w:rPr>
          <w:b/>
          <w:szCs w:val="22"/>
        </w:rPr>
      </w:pPr>
      <w:r w:rsidRPr="001F590E">
        <w:rPr>
          <w:szCs w:val="22"/>
        </w:rPr>
        <w:t xml:space="preserve">Insieme a questa modifica, Mercedes-Benz adegua le denominazioni dei modelli. La denominazione </w:t>
      </w:r>
      <w:proofErr w:type="spellStart"/>
      <w:r w:rsidRPr="001F590E">
        <w:rPr>
          <w:szCs w:val="22"/>
        </w:rPr>
        <w:t>BlueTEC</w:t>
      </w:r>
      <w:proofErr w:type="spellEnd"/>
      <w:r w:rsidRPr="001F590E">
        <w:rPr>
          <w:szCs w:val="22"/>
        </w:rPr>
        <w:t xml:space="preserve"> per i motori diesel conformi al livello dei gas di scarico Euro 6/VI </w:t>
      </w:r>
      <w:proofErr w:type="gramStart"/>
      <w:r w:rsidRPr="001F590E">
        <w:rPr>
          <w:szCs w:val="22"/>
        </w:rPr>
        <w:t>viene</w:t>
      </w:r>
      <w:proofErr w:type="gramEnd"/>
      <w:r w:rsidRPr="001F590E">
        <w:rPr>
          <w:szCs w:val="22"/>
        </w:rPr>
        <w:t xml:space="preserve"> eliminata e </w:t>
      </w:r>
      <w:r w:rsidR="005576D3">
        <w:rPr>
          <w:szCs w:val="22"/>
        </w:rPr>
        <w:t>sostituita dalla nota sigla CDI.</w:t>
      </w:r>
    </w:p>
    <w:p w:rsidR="005576D3" w:rsidRDefault="005576D3" w:rsidP="00A30FE3">
      <w:pPr>
        <w:pStyle w:val="40Continoustext11pt"/>
        <w:spacing w:after="0" w:line="360" w:lineRule="auto"/>
        <w:rPr>
          <w:b/>
          <w:szCs w:val="22"/>
        </w:rPr>
      </w:pPr>
    </w:p>
    <w:p w:rsidR="003721C6" w:rsidRDefault="003721C6" w:rsidP="00A30FE3">
      <w:pPr>
        <w:pStyle w:val="40Continoustext11pt"/>
        <w:spacing w:after="0" w:line="360" w:lineRule="auto"/>
        <w:rPr>
          <w:b/>
          <w:szCs w:val="22"/>
        </w:rPr>
      </w:pPr>
    </w:p>
    <w:p w:rsidR="003721C6" w:rsidRDefault="003721C6" w:rsidP="00A30FE3">
      <w:pPr>
        <w:pStyle w:val="40Continoustext11pt"/>
        <w:spacing w:after="0" w:line="360" w:lineRule="auto"/>
        <w:rPr>
          <w:b/>
          <w:szCs w:val="22"/>
        </w:rPr>
      </w:pPr>
    </w:p>
    <w:p w:rsidR="003721C6" w:rsidRDefault="003721C6" w:rsidP="00A30FE3">
      <w:pPr>
        <w:pStyle w:val="40Continoustext11pt"/>
        <w:spacing w:after="0" w:line="360" w:lineRule="auto"/>
        <w:rPr>
          <w:b/>
          <w:szCs w:val="22"/>
        </w:rPr>
      </w:pPr>
    </w:p>
    <w:p w:rsidR="005576D3" w:rsidRDefault="00483DA5" w:rsidP="00A30FE3">
      <w:pPr>
        <w:pStyle w:val="40Continoustext11pt"/>
        <w:spacing w:after="0" w:line="360" w:lineRule="auto"/>
        <w:rPr>
          <w:b/>
          <w:szCs w:val="22"/>
        </w:rPr>
      </w:pPr>
      <w:r>
        <w:rPr>
          <w:b/>
          <w:szCs w:val="22"/>
        </w:rPr>
        <w:t xml:space="preserve">Più potenza </w:t>
      </w:r>
      <w:r w:rsidR="00EC2626" w:rsidRPr="001F590E">
        <w:rPr>
          <w:b/>
          <w:szCs w:val="22"/>
        </w:rPr>
        <w:t xml:space="preserve">per </w:t>
      </w:r>
      <w:proofErr w:type="gramStart"/>
      <w:r w:rsidR="00EC2626" w:rsidRPr="001F590E">
        <w:rPr>
          <w:b/>
          <w:szCs w:val="22"/>
        </w:rPr>
        <w:t>il</w:t>
      </w:r>
      <w:proofErr w:type="gramEnd"/>
      <w:r w:rsidR="00EC2626" w:rsidRPr="001F590E">
        <w:rPr>
          <w:b/>
          <w:szCs w:val="22"/>
        </w:rPr>
        <w:t xml:space="preserve"> quattro cilindri CDI</w:t>
      </w:r>
    </w:p>
    <w:p w:rsidR="00453C9C" w:rsidRDefault="00453C9C" w:rsidP="00A30FE3">
      <w:pPr>
        <w:pStyle w:val="40Continoustext11pt"/>
        <w:spacing w:after="0" w:line="360" w:lineRule="auto"/>
        <w:rPr>
          <w:szCs w:val="22"/>
        </w:rPr>
      </w:pPr>
    </w:p>
    <w:p w:rsidR="00DA600F" w:rsidRDefault="00EC2626" w:rsidP="00A30FE3">
      <w:pPr>
        <w:pStyle w:val="40Continoustext11pt"/>
        <w:spacing w:after="0" w:line="360" w:lineRule="auto"/>
        <w:rPr>
          <w:szCs w:val="22"/>
        </w:rPr>
      </w:pPr>
      <w:r w:rsidRPr="001F590E">
        <w:rPr>
          <w:szCs w:val="22"/>
        </w:rPr>
        <w:t xml:space="preserve">Contemporaneamente Mercedes-Benz Vans adegua le varianti di potenza dello Sprinter alle nuove esigenze </w:t>
      </w:r>
      <w:proofErr w:type="gramStart"/>
      <w:r w:rsidRPr="001F590E">
        <w:rPr>
          <w:szCs w:val="22"/>
        </w:rPr>
        <w:t>dei</w:t>
      </w:r>
      <w:proofErr w:type="gramEnd"/>
      <w:r w:rsidRPr="001F590E">
        <w:rPr>
          <w:szCs w:val="22"/>
        </w:rPr>
        <w:t xml:space="preserve"> Clienti. Questa novità concerne le due motorizzazioni più piccole </w:t>
      </w:r>
      <w:proofErr w:type="gramStart"/>
      <w:r w:rsidRPr="001F590E">
        <w:rPr>
          <w:szCs w:val="22"/>
        </w:rPr>
        <w:t>del</w:t>
      </w:r>
      <w:proofErr w:type="gramEnd"/>
      <w:r w:rsidRPr="001F590E">
        <w:rPr>
          <w:szCs w:val="22"/>
        </w:rPr>
        <w:t xml:space="preserve"> quattro cilindri OM 651 da 2,15 litri di cilindrata. La nuova motorizzazione entry </w:t>
      </w:r>
      <w:proofErr w:type="spellStart"/>
      <w:r w:rsidRPr="001F590E">
        <w:rPr>
          <w:szCs w:val="22"/>
        </w:rPr>
        <w:t>level</w:t>
      </w:r>
      <w:proofErr w:type="spellEnd"/>
      <w:r w:rsidRPr="001F590E">
        <w:rPr>
          <w:szCs w:val="22"/>
        </w:rPr>
        <w:t xml:space="preserve"> è adesso un </w:t>
      </w:r>
      <w:proofErr w:type="gramStart"/>
      <w:r w:rsidRPr="001F590E">
        <w:rPr>
          <w:szCs w:val="22"/>
        </w:rPr>
        <w:t>84</w:t>
      </w:r>
      <w:proofErr w:type="gramEnd"/>
      <w:r w:rsidRPr="001F590E">
        <w:rPr>
          <w:szCs w:val="22"/>
        </w:rPr>
        <w:t xml:space="preserve"> kW (114 CV). Rispetto </w:t>
      </w:r>
      <w:proofErr w:type="gramStart"/>
      <w:r w:rsidRPr="001F590E">
        <w:rPr>
          <w:szCs w:val="22"/>
        </w:rPr>
        <w:t>al motore base precedente, potenza e coppia</w:t>
      </w:r>
      <w:proofErr w:type="gramEnd"/>
      <w:r w:rsidRPr="001F590E">
        <w:rPr>
          <w:szCs w:val="22"/>
        </w:rPr>
        <w:t xml:space="preserve"> sono cresciute di ben il 20%. In questo modo la capacità di ripresa, così importante nell’impiego nel traffico quotidiano, raggiunge 300 Nm, avvicinandosi molto al livello della motorizzazione immediatamente superiore della versione precedente.</w:t>
      </w:r>
      <w:r w:rsidR="003721C6">
        <w:rPr>
          <w:szCs w:val="22"/>
        </w:rPr>
        <w:t xml:space="preserve"> </w:t>
      </w:r>
      <w:r w:rsidRPr="001F590E">
        <w:rPr>
          <w:szCs w:val="22"/>
        </w:rPr>
        <w:t>Anche questa versione intermedia dei quattro cilindri CDI è stata interessata da un’evidente evoluzione: potenza e coppia aumentano di ben il 10%, passando rispettivamente a 105 kW (143 CV) e 330 Nm.</w:t>
      </w:r>
      <w:r w:rsidR="00483DA5">
        <w:rPr>
          <w:szCs w:val="22"/>
        </w:rPr>
        <w:t xml:space="preserve"> </w:t>
      </w:r>
      <w:r w:rsidRPr="001F590E">
        <w:rPr>
          <w:szCs w:val="22"/>
        </w:rPr>
        <w:t>In queste due nuove varianti di potenza, lo Sprinter può quindi sfoggiare una coppia superiore che, disponibile già a 1.200 giri/</w:t>
      </w:r>
      <w:proofErr w:type="spellStart"/>
      <w:r w:rsidRPr="001F590E">
        <w:rPr>
          <w:szCs w:val="22"/>
        </w:rPr>
        <w:t>min</w:t>
      </w:r>
      <w:proofErr w:type="spellEnd"/>
      <w:r w:rsidRPr="001F590E">
        <w:rPr>
          <w:szCs w:val="22"/>
        </w:rPr>
        <w:t>, diventa sinonimo di elevata elasticità e capacità di ripresa anche a bassi regimi. In combinazione con un regime nominale invariato a 3.800 giri/</w:t>
      </w:r>
      <w:proofErr w:type="spellStart"/>
      <w:r w:rsidRPr="001F590E">
        <w:rPr>
          <w:szCs w:val="22"/>
        </w:rPr>
        <w:t>min</w:t>
      </w:r>
      <w:proofErr w:type="spellEnd"/>
      <w:r w:rsidRPr="001F590E">
        <w:rPr>
          <w:szCs w:val="22"/>
        </w:rPr>
        <w:t xml:space="preserve">, con entrambe le </w:t>
      </w:r>
      <w:proofErr w:type="gramStart"/>
      <w:r w:rsidRPr="001F590E">
        <w:rPr>
          <w:szCs w:val="22"/>
        </w:rPr>
        <w:t>motorizzazioni lo</w:t>
      </w:r>
      <w:proofErr w:type="gramEnd"/>
      <w:r w:rsidRPr="001F590E">
        <w:rPr>
          <w:szCs w:val="22"/>
        </w:rPr>
        <w:t xml:space="preserve"> Sprinter si distingue per eccellente guidabilità ed una gamma di regimi utili straordinariamente ampia.</w:t>
      </w:r>
      <w:r w:rsidR="00453C9C">
        <w:rPr>
          <w:szCs w:val="22"/>
        </w:rPr>
        <w:t xml:space="preserve"> Particolarmente </w:t>
      </w:r>
      <w:r w:rsidRPr="001F590E">
        <w:rPr>
          <w:szCs w:val="22"/>
        </w:rPr>
        <w:t xml:space="preserve">brillante sotto </w:t>
      </w:r>
      <w:proofErr w:type="gramStart"/>
      <w:r w:rsidRPr="001F590E">
        <w:rPr>
          <w:szCs w:val="22"/>
        </w:rPr>
        <w:t>questo</w:t>
      </w:r>
      <w:proofErr w:type="gramEnd"/>
      <w:r w:rsidRPr="001F590E">
        <w:rPr>
          <w:szCs w:val="22"/>
        </w:rPr>
        <w:t xml:space="preserve"> aspetto anche il più potente quattro cilindri da 120 kW (163 CV). Oggi come in passato si conferma l’unico motore V6 CDI utilizzato nel settore dei veicoli commerciali. Grazie all’ampia offerta di propulsori, è stata ottenuta una progressione chiara e convincente delle quattro varianti dei motori CDI in versione Euro 6/VI.</w:t>
      </w:r>
      <w:r w:rsidR="00483DA5">
        <w:rPr>
          <w:szCs w:val="22"/>
        </w:rPr>
        <w:t xml:space="preserve"> </w:t>
      </w:r>
      <w:r w:rsidRPr="001F590E">
        <w:rPr>
          <w:szCs w:val="22"/>
        </w:rPr>
        <w:t xml:space="preserve">Come già in passato, la trasmissione </w:t>
      </w:r>
      <w:proofErr w:type="gramStart"/>
      <w:r w:rsidRPr="001F590E">
        <w:rPr>
          <w:szCs w:val="22"/>
        </w:rPr>
        <w:t>viene</w:t>
      </w:r>
      <w:proofErr w:type="gramEnd"/>
      <w:r w:rsidRPr="001F590E">
        <w:rPr>
          <w:szCs w:val="22"/>
        </w:rPr>
        <w:t xml:space="preserve"> affidata al cambio manuale a 6 marce Eco Gear di serie. A richiesta </w:t>
      </w:r>
      <w:proofErr w:type="gramStart"/>
      <w:r w:rsidRPr="001F590E">
        <w:rPr>
          <w:szCs w:val="22"/>
        </w:rPr>
        <w:t>viene</w:t>
      </w:r>
      <w:proofErr w:type="gramEnd"/>
      <w:r w:rsidRPr="001F590E">
        <w:rPr>
          <w:szCs w:val="22"/>
        </w:rPr>
        <w:t xml:space="preserve"> impiegato il cambio automatico con convertitore di coppia 7G-TRONIC PLUS. In alternativa alla potente trazione posteriore, per le classi da 3,5 a </w:t>
      </w:r>
      <w:proofErr w:type="gramStart"/>
      <w:r w:rsidRPr="001F590E">
        <w:rPr>
          <w:szCs w:val="22"/>
        </w:rPr>
        <w:t>5</w:t>
      </w:r>
      <w:proofErr w:type="gramEnd"/>
      <w:r w:rsidRPr="001F590E">
        <w:rPr>
          <w:szCs w:val="22"/>
        </w:rPr>
        <w:t xml:space="preserve"> t di peso totale ammesso Mercedes-Benz offre lo Sprinter 4x4 con trazione integrale inseribile e, a richiesta, con riduttore di coppia supplementare.</w:t>
      </w:r>
    </w:p>
    <w:p w:rsidR="00C544B6" w:rsidRDefault="00C544B6" w:rsidP="00A30FE3">
      <w:pPr>
        <w:pStyle w:val="40Continoustext11pt"/>
        <w:spacing w:after="0" w:line="360" w:lineRule="auto"/>
        <w:rPr>
          <w:b/>
          <w:szCs w:val="22"/>
        </w:rPr>
      </w:pPr>
    </w:p>
    <w:p w:rsidR="00C544B6" w:rsidRPr="001F590E" w:rsidRDefault="00800C90" w:rsidP="00A30FE3">
      <w:pPr>
        <w:pStyle w:val="40Continoustext11pt"/>
        <w:spacing w:after="0" w:line="360" w:lineRule="auto"/>
        <w:rPr>
          <w:b/>
          <w:szCs w:val="22"/>
        </w:rPr>
      </w:pPr>
      <w:r w:rsidRPr="001F590E">
        <w:rPr>
          <w:b/>
          <w:szCs w:val="22"/>
        </w:rPr>
        <w:t>Mercedes-Benz Sprinter: motorizzazioni diesel</w:t>
      </w:r>
    </w:p>
    <w:tbl>
      <w:tblPr>
        <w:tblStyle w:val="Grigliatabella"/>
        <w:tblW w:w="7403" w:type="dxa"/>
        <w:tblInd w:w="108" w:type="dxa"/>
        <w:tblLayout w:type="fixed"/>
        <w:tblLook w:val="04A0" w:firstRow="1" w:lastRow="0" w:firstColumn="1" w:lastColumn="0" w:noHBand="0" w:noVBand="1"/>
      </w:tblPr>
      <w:tblGrid>
        <w:gridCol w:w="2123"/>
        <w:gridCol w:w="1766"/>
        <w:gridCol w:w="1651"/>
        <w:gridCol w:w="1863"/>
      </w:tblGrid>
      <w:tr w:rsidR="00EC2626" w:rsidRPr="00483DA5" w:rsidTr="00C544B6">
        <w:trPr>
          <w:trHeight w:val="175"/>
        </w:trPr>
        <w:tc>
          <w:tcPr>
            <w:tcW w:w="2123" w:type="dxa"/>
          </w:tcPr>
          <w:p w:rsidR="00EC2626" w:rsidRPr="003721C6" w:rsidRDefault="00EC2626" w:rsidP="00A30FE3">
            <w:pPr>
              <w:pStyle w:val="40Continoustext11pt"/>
              <w:spacing w:after="0" w:line="360" w:lineRule="auto"/>
              <w:rPr>
                <w:b/>
                <w:sz w:val="16"/>
                <w:szCs w:val="22"/>
              </w:rPr>
            </w:pPr>
            <w:r w:rsidRPr="003721C6">
              <w:rPr>
                <w:b/>
                <w:sz w:val="16"/>
                <w:szCs w:val="22"/>
              </w:rPr>
              <w:t>Tipo di veicolo</w:t>
            </w:r>
          </w:p>
        </w:tc>
        <w:tc>
          <w:tcPr>
            <w:tcW w:w="1766" w:type="dxa"/>
          </w:tcPr>
          <w:p w:rsidR="00EC2626" w:rsidRPr="003721C6" w:rsidRDefault="00EC2626" w:rsidP="00A30FE3">
            <w:pPr>
              <w:pStyle w:val="40Continoustext11pt"/>
              <w:spacing w:after="0" w:line="360" w:lineRule="auto"/>
              <w:rPr>
                <w:b/>
                <w:sz w:val="16"/>
                <w:szCs w:val="22"/>
              </w:rPr>
            </w:pPr>
            <w:r w:rsidRPr="003721C6">
              <w:rPr>
                <w:b/>
                <w:sz w:val="16"/>
                <w:szCs w:val="22"/>
              </w:rPr>
              <w:t>Cilindri / cilindrata</w:t>
            </w:r>
          </w:p>
        </w:tc>
        <w:tc>
          <w:tcPr>
            <w:tcW w:w="1651" w:type="dxa"/>
          </w:tcPr>
          <w:p w:rsidR="00EC2626" w:rsidRPr="003721C6" w:rsidRDefault="00EC2626" w:rsidP="00A30FE3">
            <w:pPr>
              <w:pStyle w:val="40Continoustext11pt"/>
              <w:spacing w:after="0" w:line="360" w:lineRule="auto"/>
              <w:rPr>
                <w:b/>
                <w:sz w:val="16"/>
                <w:szCs w:val="22"/>
              </w:rPr>
            </w:pPr>
            <w:r w:rsidRPr="003721C6">
              <w:rPr>
                <w:b/>
                <w:sz w:val="16"/>
                <w:szCs w:val="22"/>
              </w:rPr>
              <w:t>Potenza</w:t>
            </w:r>
          </w:p>
        </w:tc>
        <w:tc>
          <w:tcPr>
            <w:tcW w:w="1863" w:type="dxa"/>
          </w:tcPr>
          <w:p w:rsidR="00EC2626" w:rsidRPr="003721C6" w:rsidRDefault="00EC2626" w:rsidP="00A30FE3">
            <w:pPr>
              <w:pStyle w:val="40Continoustext11pt"/>
              <w:spacing w:after="0" w:line="360" w:lineRule="auto"/>
              <w:rPr>
                <w:b/>
                <w:sz w:val="16"/>
                <w:szCs w:val="22"/>
              </w:rPr>
            </w:pPr>
            <w:r w:rsidRPr="003721C6">
              <w:rPr>
                <w:b/>
                <w:sz w:val="16"/>
                <w:szCs w:val="22"/>
              </w:rPr>
              <w:t>Coppia</w:t>
            </w:r>
          </w:p>
        </w:tc>
      </w:tr>
      <w:tr w:rsidR="00EC2626" w:rsidRPr="00483DA5" w:rsidTr="00C544B6">
        <w:trPr>
          <w:trHeight w:val="359"/>
        </w:trPr>
        <w:tc>
          <w:tcPr>
            <w:tcW w:w="2123" w:type="dxa"/>
          </w:tcPr>
          <w:p w:rsidR="00EC2626" w:rsidRPr="003721C6" w:rsidRDefault="00EC2626" w:rsidP="00A30FE3">
            <w:pPr>
              <w:pStyle w:val="40Continoustext11pt"/>
              <w:spacing w:after="0" w:line="360" w:lineRule="auto"/>
              <w:rPr>
                <w:sz w:val="16"/>
                <w:szCs w:val="22"/>
              </w:rPr>
            </w:pPr>
            <w:r w:rsidRPr="003721C6">
              <w:rPr>
                <w:sz w:val="16"/>
                <w:szCs w:val="22"/>
              </w:rPr>
              <w:t>211/311/511 CDI</w:t>
            </w:r>
          </w:p>
        </w:tc>
        <w:tc>
          <w:tcPr>
            <w:tcW w:w="1766" w:type="dxa"/>
          </w:tcPr>
          <w:p w:rsidR="00EC2626" w:rsidRPr="003721C6" w:rsidRDefault="00400665" w:rsidP="00A30FE3">
            <w:pPr>
              <w:pStyle w:val="40Continoustext11pt"/>
              <w:spacing w:after="0" w:line="360" w:lineRule="auto"/>
              <w:rPr>
                <w:sz w:val="16"/>
                <w:szCs w:val="22"/>
              </w:rPr>
            </w:pPr>
            <w:r w:rsidRPr="003721C6">
              <w:rPr>
                <w:sz w:val="16"/>
                <w:szCs w:val="22"/>
              </w:rPr>
              <w:t>R4/2.143 cm³</w:t>
            </w:r>
          </w:p>
        </w:tc>
        <w:tc>
          <w:tcPr>
            <w:tcW w:w="1651" w:type="dxa"/>
          </w:tcPr>
          <w:p w:rsidR="00EC2626" w:rsidRPr="003721C6" w:rsidRDefault="00EC2626" w:rsidP="00A30FE3">
            <w:pPr>
              <w:pStyle w:val="40Continoustext11pt"/>
              <w:spacing w:after="0" w:line="360" w:lineRule="auto"/>
              <w:rPr>
                <w:sz w:val="16"/>
                <w:szCs w:val="22"/>
              </w:rPr>
            </w:pPr>
            <w:r w:rsidRPr="003721C6">
              <w:rPr>
                <w:sz w:val="16"/>
                <w:szCs w:val="22"/>
              </w:rPr>
              <w:t xml:space="preserve">84 kW (114 CV) </w:t>
            </w:r>
            <w:r w:rsidRPr="003721C6">
              <w:rPr>
                <w:sz w:val="16"/>
                <w:szCs w:val="22"/>
              </w:rPr>
              <w:br/>
            </w:r>
            <w:proofErr w:type="gramStart"/>
            <w:r w:rsidRPr="003721C6">
              <w:rPr>
                <w:sz w:val="16"/>
                <w:szCs w:val="22"/>
              </w:rPr>
              <w:t>a</w:t>
            </w:r>
            <w:proofErr w:type="gramEnd"/>
            <w:r w:rsidRPr="003721C6">
              <w:rPr>
                <w:sz w:val="16"/>
                <w:szCs w:val="22"/>
              </w:rPr>
              <w:t xml:space="preserve"> 3.800 giri/</w:t>
            </w:r>
            <w:proofErr w:type="spellStart"/>
            <w:r w:rsidRPr="003721C6">
              <w:rPr>
                <w:sz w:val="16"/>
                <w:szCs w:val="22"/>
              </w:rPr>
              <w:t>min</w:t>
            </w:r>
            <w:proofErr w:type="spellEnd"/>
          </w:p>
        </w:tc>
        <w:tc>
          <w:tcPr>
            <w:tcW w:w="1863" w:type="dxa"/>
          </w:tcPr>
          <w:p w:rsidR="00EC2626" w:rsidRPr="003721C6" w:rsidRDefault="00400665" w:rsidP="00A30FE3">
            <w:pPr>
              <w:pStyle w:val="40Continoustext11pt"/>
              <w:spacing w:after="0" w:line="360" w:lineRule="auto"/>
              <w:rPr>
                <w:sz w:val="16"/>
                <w:szCs w:val="22"/>
              </w:rPr>
            </w:pPr>
            <w:r w:rsidRPr="003721C6">
              <w:rPr>
                <w:sz w:val="16"/>
                <w:szCs w:val="22"/>
              </w:rPr>
              <w:t xml:space="preserve">300 Nm </w:t>
            </w:r>
            <w:proofErr w:type="gramStart"/>
            <w:r w:rsidRPr="003721C6">
              <w:rPr>
                <w:sz w:val="16"/>
                <w:szCs w:val="22"/>
              </w:rPr>
              <w:t>a</w:t>
            </w:r>
            <w:proofErr w:type="gramEnd"/>
            <w:r w:rsidRPr="003721C6">
              <w:rPr>
                <w:sz w:val="16"/>
                <w:szCs w:val="22"/>
              </w:rPr>
              <w:t xml:space="preserve"> </w:t>
            </w:r>
            <w:r w:rsidRPr="003721C6">
              <w:rPr>
                <w:sz w:val="16"/>
                <w:szCs w:val="22"/>
              </w:rPr>
              <w:br/>
            </w:r>
            <w:proofErr w:type="gramStart"/>
            <w:r w:rsidRPr="003721C6">
              <w:rPr>
                <w:sz w:val="16"/>
                <w:szCs w:val="22"/>
              </w:rPr>
              <w:t>1.200-2.200</w:t>
            </w:r>
            <w:proofErr w:type="gramEnd"/>
            <w:r w:rsidRPr="003721C6">
              <w:rPr>
                <w:sz w:val="16"/>
                <w:szCs w:val="22"/>
              </w:rPr>
              <w:t xml:space="preserve"> giri/</w:t>
            </w:r>
            <w:proofErr w:type="spellStart"/>
            <w:r w:rsidRPr="003721C6">
              <w:rPr>
                <w:sz w:val="16"/>
                <w:szCs w:val="22"/>
              </w:rPr>
              <w:t>min</w:t>
            </w:r>
            <w:proofErr w:type="spellEnd"/>
          </w:p>
        </w:tc>
      </w:tr>
      <w:tr w:rsidR="00EC2626" w:rsidRPr="00483DA5" w:rsidTr="00C544B6">
        <w:trPr>
          <w:trHeight w:val="491"/>
        </w:trPr>
        <w:tc>
          <w:tcPr>
            <w:tcW w:w="2123" w:type="dxa"/>
          </w:tcPr>
          <w:p w:rsidR="00EC2626" w:rsidRPr="003721C6" w:rsidRDefault="00400665" w:rsidP="00A30FE3">
            <w:pPr>
              <w:pStyle w:val="40Continoustext11pt"/>
              <w:spacing w:after="0" w:line="360" w:lineRule="auto"/>
              <w:rPr>
                <w:sz w:val="16"/>
                <w:szCs w:val="22"/>
              </w:rPr>
            </w:pPr>
            <w:r w:rsidRPr="003721C6">
              <w:rPr>
                <w:sz w:val="16"/>
                <w:szCs w:val="22"/>
              </w:rPr>
              <w:t>214/314/414/514 CDI</w:t>
            </w:r>
          </w:p>
        </w:tc>
        <w:tc>
          <w:tcPr>
            <w:tcW w:w="1766" w:type="dxa"/>
          </w:tcPr>
          <w:p w:rsidR="00EC2626" w:rsidRPr="003721C6" w:rsidRDefault="00400665" w:rsidP="00A30FE3">
            <w:pPr>
              <w:pStyle w:val="40Continoustext11pt"/>
              <w:spacing w:after="0" w:line="360" w:lineRule="auto"/>
              <w:rPr>
                <w:sz w:val="16"/>
                <w:szCs w:val="22"/>
              </w:rPr>
            </w:pPr>
            <w:r w:rsidRPr="003721C6">
              <w:rPr>
                <w:sz w:val="16"/>
                <w:szCs w:val="22"/>
              </w:rPr>
              <w:t>R4/2.143 cm³</w:t>
            </w:r>
          </w:p>
        </w:tc>
        <w:tc>
          <w:tcPr>
            <w:tcW w:w="1651" w:type="dxa"/>
          </w:tcPr>
          <w:p w:rsidR="00EC2626" w:rsidRPr="003721C6" w:rsidRDefault="00400665" w:rsidP="00A30FE3">
            <w:pPr>
              <w:pStyle w:val="40Continoustext11pt"/>
              <w:spacing w:after="0" w:line="360" w:lineRule="auto"/>
              <w:rPr>
                <w:sz w:val="16"/>
                <w:szCs w:val="22"/>
              </w:rPr>
            </w:pPr>
            <w:r w:rsidRPr="003721C6">
              <w:rPr>
                <w:sz w:val="16"/>
                <w:szCs w:val="22"/>
              </w:rPr>
              <w:t>105 kW (143 CV) a 3.800 giri/</w:t>
            </w:r>
            <w:proofErr w:type="spellStart"/>
            <w:r w:rsidRPr="003721C6">
              <w:rPr>
                <w:sz w:val="16"/>
                <w:szCs w:val="22"/>
              </w:rPr>
              <w:t>min</w:t>
            </w:r>
            <w:proofErr w:type="spellEnd"/>
          </w:p>
        </w:tc>
        <w:tc>
          <w:tcPr>
            <w:tcW w:w="1863" w:type="dxa"/>
          </w:tcPr>
          <w:p w:rsidR="00EC2626" w:rsidRPr="003721C6" w:rsidRDefault="00400665" w:rsidP="00A30FE3">
            <w:pPr>
              <w:pStyle w:val="40Continoustext11pt"/>
              <w:spacing w:after="0" w:line="360" w:lineRule="auto"/>
              <w:rPr>
                <w:sz w:val="16"/>
                <w:szCs w:val="22"/>
              </w:rPr>
            </w:pPr>
            <w:r w:rsidRPr="003721C6">
              <w:rPr>
                <w:sz w:val="16"/>
                <w:szCs w:val="22"/>
              </w:rPr>
              <w:t xml:space="preserve">330 Nm </w:t>
            </w:r>
            <w:proofErr w:type="gramStart"/>
            <w:r w:rsidRPr="003721C6">
              <w:rPr>
                <w:sz w:val="16"/>
                <w:szCs w:val="22"/>
              </w:rPr>
              <w:t>a</w:t>
            </w:r>
            <w:proofErr w:type="gramEnd"/>
            <w:r w:rsidRPr="003721C6">
              <w:rPr>
                <w:sz w:val="16"/>
                <w:szCs w:val="22"/>
              </w:rPr>
              <w:t xml:space="preserve"> </w:t>
            </w:r>
            <w:r w:rsidRPr="003721C6">
              <w:rPr>
                <w:sz w:val="16"/>
                <w:szCs w:val="22"/>
              </w:rPr>
              <w:br/>
            </w:r>
            <w:proofErr w:type="gramStart"/>
            <w:r w:rsidRPr="003721C6">
              <w:rPr>
                <w:sz w:val="16"/>
                <w:szCs w:val="22"/>
              </w:rPr>
              <w:t>1.200-2.400</w:t>
            </w:r>
            <w:proofErr w:type="gramEnd"/>
            <w:r w:rsidRPr="003721C6">
              <w:rPr>
                <w:sz w:val="16"/>
                <w:szCs w:val="22"/>
              </w:rPr>
              <w:t xml:space="preserve"> giri/</w:t>
            </w:r>
            <w:proofErr w:type="spellStart"/>
            <w:r w:rsidRPr="003721C6">
              <w:rPr>
                <w:sz w:val="16"/>
                <w:szCs w:val="22"/>
              </w:rPr>
              <w:t>min</w:t>
            </w:r>
            <w:proofErr w:type="spellEnd"/>
          </w:p>
        </w:tc>
      </w:tr>
      <w:tr w:rsidR="00EC2626" w:rsidRPr="00483DA5" w:rsidTr="00C544B6">
        <w:trPr>
          <w:trHeight w:val="359"/>
        </w:trPr>
        <w:tc>
          <w:tcPr>
            <w:tcW w:w="2123" w:type="dxa"/>
          </w:tcPr>
          <w:p w:rsidR="00EC2626" w:rsidRPr="003721C6" w:rsidRDefault="00400665" w:rsidP="00A30FE3">
            <w:pPr>
              <w:pStyle w:val="40Continoustext11pt"/>
              <w:spacing w:after="0" w:line="360" w:lineRule="auto"/>
              <w:rPr>
                <w:sz w:val="16"/>
                <w:szCs w:val="22"/>
              </w:rPr>
            </w:pPr>
            <w:r w:rsidRPr="003721C6">
              <w:rPr>
                <w:sz w:val="16"/>
                <w:szCs w:val="22"/>
              </w:rPr>
              <w:t>216/316/416/516 CDI</w:t>
            </w:r>
          </w:p>
        </w:tc>
        <w:tc>
          <w:tcPr>
            <w:tcW w:w="1766" w:type="dxa"/>
          </w:tcPr>
          <w:p w:rsidR="00EC2626" w:rsidRPr="003721C6" w:rsidRDefault="00400665" w:rsidP="00A30FE3">
            <w:pPr>
              <w:pStyle w:val="40Continoustext11pt"/>
              <w:spacing w:after="0" w:line="360" w:lineRule="auto"/>
              <w:rPr>
                <w:sz w:val="16"/>
                <w:szCs w:val="22"/>
              </w:rPr>
            </w:pPr>
            <w:r w:rsidRPr="003721C6">
              <w:rPr>
                <w:sz w:val="16"/>
                <w:szCs w:val="22"/>
              </w:rPr>
              <w:t>R4/2.143 cm³</w:t>
            </w:r>
          </w:p>
        </w:tc>
        <w:tc>
          <w:tcPr>
            <w:tcW w:w="1651" w:type="dxa"/>
          </w:tcPr>
          <w:p w:rsidR="00EC2626" w:rsidRPr="003721C6" w:rsidRDefault="00400665" w:rsidP="00A30FE3">
            <w:pPr>
              <w:pStyle w:val="40Continoustext11pt"/>
              <w:spacing w:after="0" w:line="360" w:lineRule="auto"/>
              <w:rPr>
                <w:sz w:val="16"/>
                <w:szCs w:val="22"/>
              </w:rPr>
            </w:pPr>
            <w:r w:rsidRPr="003721C6">
              <w:rPr>
                <w:sz w:val="16"/>
                <w:szCs w:val="22"/>
              </w:rPr>
              <w:t>120 kW (163 CV) a 3.800/</w:t>
            </w:r>
            <w:proofErr w:type="spellStart"/>
            <w:r w:rsidRPr="003721C6">
              <w:rPr>
                <w:sz w:val="16"/>
                <w:szCs w:val="22"/>
              </w:rPr>
              <w:t>min</w:t>
            </w:r>
            <w:proofErr w:type="spellEnd"/>
          </w:p>
        </w:tc>
        <w:tc>
          <w:tcPr>
            <w:tcW w:w="1863" w:type="dxa"/>
          </w:tcPr>
          <w:p w:rsidR="00EC2626" w:rsidRPr="003721C6" w:rsidRDefault="00EC2626" w:rsidP="00A30FE3">
            <w:pPr>
              <w:pStyle w:val="40Continoustext11pt"/>
              <w:spacing w:after="0" w:line="360" w:lineRule="auto"/>
              <w:rPr>
                <w:sz w:val="16"/>
                <w:szCs w:val="22"/>
              </w:rPr>
            </w:pPr>
            <w:r w:rsidRPr="003721C6">
              <w:rPr>
                <w:sz w:val="16"/>
                <w:szCs w:val="22"/>
              </w:rPr>
              <w:t xml:space="preserve">360 Nm </w:t>
            </w:r>
            <w:proofErr w:type="gramStart"/>
            <w:r w:rsidRPr="003721C6">
              <w:rPr>
                <w:sz w:val="16"/>
                <w:szCs w:val="22"/>
              </w:rPr>
              <w:t>a</w:t>
            </w:r>
            <w:proofErr w:type="gramEnd"/>
            <w:r w:rsidRPr="003721C6">
              <w:rPr>
                <w:sz w:val="16"/>
                <w:szCs w:val="22"/>
              </w:rPr>
              <w:t xml:space="preserve"> </w:t>
            </w:r>
            <w:r w:rsidRPr="003721C6">
              <w:rPr>
                <w:sz w:val="16"/>
                <w:szCs w:val="22"/>
              </w:rPr>
              <w:br/>
            </w:r>
            <w:proofErr w:type="gramStart"/>
            <w:r w:rsidRPr="003721C6">
              <w:rPr>
                <w:sz w:val="16"/>
                <w:szCs w:val="22"/>
              </w:rPr>
              <w:t>1.400-2.400</w:t>
            </w:r>
            <w:proofErr w:type="gramEnd"/>
            <w:r w:rsidRPr="003721C6">
              <w:rPr>
                <w:sz w:val="16"/>
                <w:szCs w:val="22"/>
              </w:rPr>
              <w:t xml:space="preserve"> giri/</w:t>
            </w:r>
            <w:proofErr w:type="spellStart"/>
            <w:r w:rsidRPr="003721C6">
              <w:rPr>
                <w:sz w:val="16"/>
                <w:szCs w:val="22"/>
              </w:rPr>
              <w:t>min</w:t>
            </w:r>
            <w:proofErr w:type="spellEnd"/>
          </w:p>
        </w:tc>
      </w:tr>
      <w:tr w:rsidR="00EC2626" w:rsidRPr="00483DA5" w:rsidTr="00C544B6">
        <w:trPr>
          <w:trHeight w:val="368"/>
        </w:trPr>
        <w:tc>
          <w:tcPr>
            <w:tcW w:w="2123" w:type="dxa"/>
          </w:tcPr>
          <w:p w:rsidR="00EC2626" w:rsidRPr="003721C6" w:rsidRDefault="00EC2626" w:rsidP="00A30FE3">
            <w:pPr>
              <w:pStyle w:val="40Continoustext11pt"/>
              <w:spacing w:after="0" w:line="360" w:lineRule="auto"/>
              <w:rPr>
                <w:sz w:val="16"/>
                <w:szCs w:val="22"/>
              </w:rPr>
            </w:pPr>
            <w:r w:rsidRPr="003721C6">
              <w:rPr>
                <w:sz w:val="16"/>
                <w:szCs w:val="22"/>
              </w:rPr>
              <w:t>219/319/519 CDI</w:t>
            </w:r>
          </w:p>
        </w:tc>
        <w:tc>
          <w:tcPr>
            <w:tcW w:w="1766" w:type="dxa"/>
          </w:tcPr>
          <w:p w:rsidR="00EC2626" w:rsidRPr="003721C6" w:rsidRDefault="00400665" w:rsidP="00A30FE3">
            <w:pPr>
              <w:pStyle w:val="40Continoustext11pt"/>
              <w:spacing w:after="0" w:line="360" w:lineRule="auto"/>
              <w:rPr>
                <w:sz w:val="16"/>
                <w:szCs w:val="22"/>
              </w:rPr>
            </w:pPr>
            <w:r w:rsidRPr="003721C6">
              <w:rPr>
                <w:sz w:val="16"/>
                <w:szCs w:val="22"/>
              </w:rPr>
              <w:t>V6/2.987 cm³</w:t>
            </w:r>
          </w:p>
        </w:tc>
        <w:tc>
          <w:tcPr>
            <w:tcW w:w="1651" w:type="dxa"/>
          </w:tcPr>
          <w:p w:rsidR="00EC2626" w:rsidRPr="003721C6" w:rsidRDefault="00400665" w:rsidP="00A30FE3">
            <w:pPr>
              <w:pStyle w:val="40Continoustext11pt"/>
              <w:spacing w:after="0" w:line="360" w:lineRule="auto"/>
              <w:rPr>
                <w:sz w:val="16"/>
                <w:szCs w:val="22"/>
              </w:rPr>
            </w:pPr>
            <w:r w:rsidRPr="003721C6">
              <w:rPr>
                <w:sz w:val="16"/>
                <w:szCs w:val="22"/>
              </w:rPr>
              <w:t>140 kW (190 CV) a 3.800 giri/</w:t>
            </w:r>
            <w:proofErr w:type="spellStart"/>
            <w:r w:rsidRPr="003721C6">
              <w:rPr>
                <w:sz w:val="16"/>
                <w:szCs w:val="22"/>
              </w:rPr>
              <w:t>min</w:t>
            </w:r>
            <w:proofErr w:type="spellEnd"/>
          </w:p>
        </w:tc>
        <w:tc>
          <w:tcPr>
            <w:tcW w:w="1863" w:type="dxa"/>
          </w:tcPr>
          <w:p w:rsidR="00EC2626" w:rsidRPr="003721C6" w:rsidRDefault="00400665" w:rsidP="00A30FE3">
            <w:pPr>
              <w:pStyle w:val="40Continoustext11pt"/>
              <w:spacing w:after="0" w:line="360" w:lineRule="auto"/>
              <w:rPr>
                <w:sz w:val="16"/>
                <w:szCs w:val="22"/>
              </w:rPr>
            </w:pPr>
            <w:r w:rsidRPr="003721C6">
              <w:rPr>
                <w:sz w:val="16"/>
                <w:szCs w:val="22"/>
              </w:rPr>
              <w:t xml:space="preserve">440 Nm </w:t>
            </w:r>
            <w:proofErr w:type="gramStart"/>
            <w:r w:rsidRPr="003721C6">
              <w:rPr>
                <w:sz w:val="16"/>
                <w:szCs w:val="22"/>
              </w:rPr>
              <w:t>a</w:t>
            </w:r>
            <w:proofErr w:type="gramEnd"/>
            <w:r w:rsidRPr="003721C6">
              <w:rPr>
                <w:sz w:val="16"/>
                <w:szCs w:val="22"/>
              </w:rPr>
              <w:t xml:space="preserve"> </w:t>
            </w:r>
          </w:p>
          <w:p w:rsidR="00EC2626" w:rsidRPr="003721C6" w:rsidRDefault="00EC2626" w:rsidP="00A30FE3">
            <w:pPr>
              <w:pStyle w:val="40Continoustext11pt"/>
              <w:spacing w:after="0" w:line="360" w:lineRule="auto"/>
              <w:rPr>
                <w:sz w:val="16"/>
                <w:szCs w:val="22"/>
              </w:rPr>
            </w:pPr>
            <w:proofErr w:type="gramStart"/>
            <w:r w:rsidRPr="003721C6">
              <w:rPr>
                <w:sz w:val="16"/>
                <w:szCs w:val="22"/>
              </w:rPr>
              <w:t>1.400-2.400</w:t>
            </w:r>
            <w:proofErr w:type="gramEnd"/>
            <w:r w:rsidRPr="003721C6">
              <w:rPr>
                <w:sz w:val="16"/>
                <w:szCs w:val="22"/>
              </w:rPr>
              <w:t>/</w:t>
            </w:r>
            <w:proofErr w:type="spellStart"/>
            <w:r w:rsidRPr="003721C6">
              <w:rPr>
                <w:sz w:val="16"/>
                <w:szCs w:val="22"/>
              </w:rPr>
              <w:t>min</w:t>
            </w:r>
            <w:proofErr w:type="spellEnd"/>
          </w:p>
        </w:tc>
      </w:tr>
    </w:tbl>
    <w:p w:rsidR="00453C9C" w:rsidRDefault="00453C9C" w:rsidP="00A30FE3">
      <w:pPr>
        <w:pStyle w:val="40Continoustext11pt"/>
        <w:spacing w:after="0" w:line="360" w:lineRule="auto"/>
        <w:rPr>
          <w:szCs w:val="22"/>
        </w:rPr>
      </w:pPr>
    </w:p>
    <w:p w:rsidR="00EC2626" w:rsidRDefault="00EC2626" w:rsidP="00A30FE3">
      <w:pPr>
        <w:pStyle w:val="40Continoustext11pt"/>
        <w:spacing w:after="0" w:line="360" w:lineRule="auto"/>
        <w:rPr>
          <w:b/>
          <w:szCs w:val="22"/>
        </w:rPr>
      </w:pPr>
      <w:r w:rsidRPr="001F590E">
        <w:rPr>
          <w:b/>
          <w:szCs w:val="22"/>
        </w:rPr>
        <w:t>Euro 6/Euro VI: denominazioni simili, metodi di misurazione diversi</w:t>
      </w:r>
    </w:p>
    <w:p w:rsidR="00DA600F" w:rsidRPr="001F590E" w:rsidRDefault="00DA600F" w:rsidP="00A30FE3">
      <w:pPr>
        <w:pStyle w:val="40Continoustext11pt"/>
        <w:spacing w:after="0" w:line="360" w:lineRule="auto"/>
        <w:rPr>
          <w:b/>
          <w:szCs w:val="22"/>
        </w:rPr>
      </w:pPr>
    </w:p>
    <w:p w:rsidR="00DA600F" w:rsidRDefault="00EC2626" w:rsidP="00A30FE3">
      <w:pPr>
        <w:pStyle w:val="40Continoustext11pt"/>
        <w:spacing w:after="0" w:line="360" w:lineRule="auto"/>
        <w:rPr>
          <w:szCs w:val="22"/>
        </w:rPr>
      </w:pPr>
      <w:r w:rsidRPr="001F590E">
        <w:rPr>
          <w:szCs w:val="22"/>
        </w:rPr>
        <w:t xml:space="preserve">Lo Sprinter soddisfa le norme sia Euro </w:t>
      </w:r>
      <w:proofErr w:type="gramStart"/>
      <w:r w:rsidRPr="001F590E">
        <w:rPr>
          <w:szCs w:val="22"/>
        </w:rPr>
        <w:t>6</w:t>
      </w:r>
      <w:proofErr w:type="gramEnd"/>
      <w:r w:rsidRPr="001F590E">
        <w:rPr>
          <w:szCs w:val="22"/>
        </w:rPr>
        <w:t xml:space="preserve"> che Euro VI</w:t>
      </w:r>
      <w:r w:rsidR="00483DA5">
        <w:rPr>
          <w:szCs w:val="22"/>
        </w:rPr>
        <w:t xml:space="preserve"> </w:t>
      </w:r>
      <w:r w:rsidRPr="001F590E">
        <w:rPr>
          <w:szCs w:val="22"/>
        </w:rPr>
        <w:t xml:space="preserve">nonostante appaia ambigua, questa distinzione è dovuta alle normative che </w:t>
      </w:r>
      <w:r w:rsidRPr="00453C9C">
        <w:rPr>
          <w:szCs w:val="22"/>
        </w:rPr>
        <w:t xml:space="preserve">regolano le emissioni dei gas di scarico. I livelli dei gas di scarico indicati con numeri </w:t>
      </w:r>
      <w:r w:rsidR="00584631" w:rsidRPr="00453C9C">
        <w:rPr>
          <w:szCs w:val="22"/>
        </w:rPr>
        <w:t>arabi</w:t>
      </w:r>
      <w:r w:rsidRPr="00453C9C">
        <w:rPr>
          <w:szCs w:val="22"/>
        </w:rPr>
        <w:t xml:space="preserve"> si riferiscono a test eseguiti su veicoli completi sul banco di prova a rulli, come avviene</w:t>
      </w:r>
      <w:r w:rsidRPr="001F590E">
        <w:rPr>
          <w:szCs w:val="22"/>
        </w:rPr>
        <w:t xml:space="preserve"> normalmente nel caso delle autovetture e dei veicoli commerciali leggeri. </w:t>
      </w:r>
      <w:proofErr w:type="gramStart"/>
      <w:r w:rsidRPr="00584631">
        <w:rPr>
          <w:szCs w:val="22"/>
        </w:rPr>
        <w:t>Vengono</w:t>
      </w:r>
      <w:proofErr w:type="gramEnd"/>
      <w:r w:rsidRPr="00584631">
        <w:rPr>
          <w:szCs w:val="22"/>
        </w:rPr>
        <w:t xml:space="preserve"> indicati con numeri romani invece i livelli dei gas di scarico misurati con test su banco di prova motore.</w:t>
      </w:r>
      <w:r w:rsidRPr="001F590E">
        <w:rPr>
          <w:szCs w:val="22"/>
        </w:rPr>
        <w:t xml:space="preserve"> Questi test sono vincolanti per i veicoli commerciali pesanti.</w:t>
      </w:r>
      <w:r w:rsidR="005576D3">
        <w:rPr>
          <w:szCs w:val="22"/>
        </w:rPr>
        <w:t xml:space="preserve"> </w:t>
      </w:r>
    </w:p>
    <w:p w:rsidR="00DA600F" w:rsidRDefault="00DA600F" w:rsidP="00A30FE3">
      <w:pPr>
        <w:pStyle w:val="40Continoustext11pt"/>
        <w:spacing w:after="0" w:line="360" w:lineRule="auto"/>
        <w:rPr>
          <w:szCs w:val="22"/>
        </w:rPr>
      </w:pPr>
    </w:p>
    <w:p w:rsidR="00EC2626" w:rsidRPr="001F590E" w:rsidRDefault="00453C9C" w:rsidP="00A30FE3">
      <w:pPr>
        <w:pStyle w:val="40Continoustext11pt"/>
        <w:spacing w:after="0" w:line="360" w:lineRule="auto"/>
        <w:rPr>
          <w:szCs w:val="22"/>
        </w:rPr>
      </w:pPr>
      <w:r>
        <w:rPr>
          <w:szCs w:val="22"/>
        </w:rPr>
        <w:t xml:space="preserve">I </w:t>
      </w:r>
      <w:proofErr w:type="spellStart"/>
      <w:r>
        <w:rPr>
          <w:szCs w:val="22"/>
        </w:rPr>
        <w:t>veicolisono</w:t>
      </w:r>
      <w:proofErr w:type="spellEnd"/>
      <w:r>
        <w:rPr>
          <w:szCs w:val="22"/>
        </w:rPr>
        <w:t xml:space="preserve"> identificati Euro </w:t>
      </w:r>
      <w:proofErr w:type="gramStart"/>
      <w:r>
        <w:rPr>
          <w:szCs w:val="22"/>
        </w:rPr>
        <w:t>6</w:t>
      </w:r>
      <w:proofErr w:type="gramEnd"/>
      <w:r>
        <w:rPr>
          <w:szCs w:val="22"/>
        </w:rPr>
        <w:t xml:space="preserve"> o</w:t>
      </w:r>
      <w:r w:rsidR="00400665" w:rsidRPr="001F590E">
        <w:rPr>
          <w:szCs w:val="22"/>
        </w:rPr>
        <w:t xml:space="preserve"> Euro VI a secon</w:t>
      </w:r>
      <w:r>
        <w:rPr>
          <w:szCs w:val="22"/>
        </w:rPr>
        <w:t>da della massa di riferimento, che</w:t>
      </w:r>
      <w:r w:rsidR="00400665" w:rsidRPr="001F590E">
        <w:rPr>
          <w:szCs w:val="22"/>
        </w:rPr>
        <w:t xml:space="preserve"> corrisponde al peso a vuoto del singolo veicolo in ordine di marcia, con serbatoio del carburante rifornito al 90% più 75 kg di peso del conducente. Gli autotelai </w:t>
      </w:r>
      <w:proofErr w:type="gramStart"/>
      <w:r w:rsidR="00400665" w:rsidRPr="001F590E">
        <w:rPr>
          <w:szCs w:val="22"/>
        </w:rPr>
        <w:t>vengono</w:t>
      </w:r>
      <w:proofErr w:type="gramEnd"/>
      <w:r w:rsidR="00400665" w:rsidRPr="001F590E">
        <w:rPr>
          <w:szCs w:val="22"/>
        </w:rPr>
        <w:t xml:space="preserve"> pesati senza allestimento, in modo tale che il Costruttore non ne conosca la definizione precisa.</w:t>
      </w:r>
      <w:r>
        <w:rPr>
          <w:szCs w:val="22"/>
        </w:rPr>
        <w:t xml:space="preserve"> </w:t>
      </w:r>
      <w:r w:rsidR="00EC2626" w:rsidRPr="001F590E">
        <w:rPr>
          <w:szCs w:val="22"/>
        </w:rPr>
        <w:t xml:space="preserve">Fino </w:t>
      </w:r>
      <w:proofErr w:type="gramStart"/>
      <w:r w:rsidR="00EC2626" w:rsidRPr="001F590E">
        <w:rPr>
          <w:szCs w:val="22"/>
        </w:rPr>
        <w:t>ad</w:t>
      </w:r>
      <w:proofErr w:type="gramEnd"/>
      <w:r w:rsidR="00EC2626" w:rsidRPr="001F590E">
        <w:rPr>
          <w:szCs w:val="22"/>
        </w:rPr>
        <w:t xml:space="preserve"> una massa di riferimento di 2.380 kg, i gas di scarico vengono misurati con il veicolo sul banco di prova a rulli; da 2.840 kg la misurazione è eseguita con i motori sui relativi banchi di prova. In caso di valori compresi tra i due indicati, i Costruttori hanno facoltà di scelta del metodo </w:t>
      </w:r>
      <w:proofErr w:type="gramStart"/>
      <w:r w:rsidR="00EC2626" w:rsidRPr="001F590E">
        <w:rPr>
          <w:szCs w:val="22"/>
        </w:rPr>
        <w:t>di</w:t>
      </w:r>
      <w:proofErr w:type="gramEnd"/>
      <w:r w:rsidR="00EC2626" w:rsidRPr="001F590E">
        <w:rPr>
          <w:szCs w:val="22"/>
        </w:rPr>
        <w:t xml:space="preserve"> misurazione. Mercedes-Benz omologa i propri veicoli con entrambi i procedimenti.</w:t>
      </w:r>
    </w:p>
    <w:p w:rsidR="00DA600F" w:rsidRDefault="00DA600F" w:rsidP="00A30FE3">
      <w:pPr>
        <w:pStyle w:val="40Continoustext11pt"/>
        <w:spacing w:after="0" w:line="360" w:lineRule="auto"/>
        <w:rPr>
          <w:b/>
          <w:szCs w:val="22"/>
        </w:rPr>
      </w:pPr>
    </w:p>
    <w:p w:rsidR="00EC2626" w:rsidRPr="001F590E" w:rsidRDefault="00453C9C" w:rsidP="00A30FE3">
      <w:pPr>
        <w:pStyle w:val="40Continoustext11pt"/>
        <w:spacing w:after="0" w:line="360" w:lineRule="auto"/>
        <w:rPr>
          <w:b/>
          <w:szCs w:val="22"/>
        </w:rPr>
      </w:pPr>
      <w:proofErr w:type="gramStart"/>
      <w:r>
        <w:rPr>
          <w:b/>
          <w:szCs w:val="22"/>
        </w:rPr>
        <w:t>S</w:t>
      </w:r>
      <w:r w:rsidR="00EC2626" w:rsidRPr="001F590E">
        <w:rPr>
          <w:b/>
          <w:szCs w:val="22"/>
        </w:rPr>
        <w:t>ofisticata</w:t>
      </w:r>
      <w:proofErr w:type="gramEnd"/>
      <w:r w:rsidR="00EC2626" w:rsidRPr="001F590E">
        <w:rPr>
          <w:b/>
          <w:szCs w:val="22"/>
        </w:rPr>
        <w:t xml:space="preserve"> tecnica di base del quattro cilindri OM 651</w:t>
      </w:r>
    </w:p>
    <w:p w:rsidR="00DA600F" w:rsidRDefault="00DA600F" w:rsidP="00A30FE3">
      <w:pPr>
        <w:pStyle w:val="40Continoustext11pt"/>
        <w:spacing w:after="0" w:line="360" w:lineRule="auto"/>
        <w:rPr>
          <w:szCs w:val="22"/>
        </w:rPr>
      </w:pPr>
    </w:p>
    <w:p w:rsidR="00DA600F" w:rsidRDefault="00EC2626" w:rsidP="00A30FE3">
      <w:pPr>
        <w:pStyle w:val="40Continoustext11pt"/>
        <w:spacing w:after="0" w:line="360" w:lineRule="auto"/>
        <w:rPr>
          <w:szCs w:val="22"/>
        </w:rPr>
      </w:pPr>
      <w:r w:rsidRPr="001F590E">
        <w:rPr>
          <w:szCs w:val="22"/>
        </w:rPr>
        <w:t xml:space="preserve">Nonostante l’aumento di potenza e coppia, la tecnica di base dell’OM 651 è rimasta la stessa. Con alesaggio 83 mm e corsa 99 </w:t>
      </w:r>
      <w:proofErr w:type="gramStart"/>
      <w:r w:rsidRPr="001F590E">
        <w:rPr>
          <w:szCs w:val="22"/>
        </w:rPr>
        <w:t>m</w:t>
      </w:r>
      <w:r w:rsidR="001F590E" w:rsidRPr="001F590E">
        <w:rPr>
          <w:szCs w:val="22"/>
        </w:rPr>
        <w:t>m</w:t>
      </w:r>
      <w:proofErr w:type="gramEnd"/>
      <w:r w:rsidR="001F590E" w:rsidRPr="001F590E">
        <w:rPr>
          <w:szCs w:val="22"/>
        </w:rPr>
        <w:t xml:space="preserve">, il motore è progettato come </w:t>
      </w:r>
      <w:proofErr w:type="spellStart"/>
      <w:r w:rsidRPr="001F590E">
        <w:rPr>
          <w:szCs w:val="22"/>
        </w:rPr>
        <w:t>sottoq</w:t>
      </w:r>
      <w:r w:rsidR="001F590E" w:rsidRPr="001F590E">
        <w:rPr>
          <w:szCs w:val="22"/>
        </w:rPr>
        <w:t>uadro</w:t>
      </w:r>
      <w:proofErr w:type="spellEnd"/>
      <w:r w:rsidRPr="001F590E">
        <w:rPr>
          <w:szCs w:val="22"/>
        </w:rPr>
        <w:t xml:space="preserve"> a vantaggio della capacità di ripresa. </w:t>
      </w:r>
      <w:proofErr w:type="gramStart"/>
      <w:r w:rsidRPr="001F590E">
        <w:rPr>
          <w:szCs w:val="22"/>
        </w:rPr>
        <w:t>I</w:t>
      </w:r>
      <w:proofErr w:type="gramEnd"/>
      <w:r w:rsidRPr="001F590E">
        <w:rPr>
          <w:szCs w:val="22"/>
        </w:rPr>
        <w:t xml:space="preserve"> due alberi a camme in testa azionano complessivamente 16 valvole di aspirazione e scarico. Gli alberi a camme </w:t>
      </w:r>
      <w:proofErr w:type="gramStart"/>
      <w:r w:rsidRPr="001F590E">
        <w:rPr>
          <w:szCs w:val="22"/>
        </w:rPr>
        <w:t>vengono</w:t>
      </w:r>
      <w:proofErr w:type="gramEnd"/>
      <w:r w:rsidRPr="001F590E">
        <w:rPr>
          <w:szCs w:val="22"/>
        </w:rPr>
        <w:t xml:space="preserve"> azionati da una combinazione di ruote dentate ed una catena corta. L’iniezione Common </w:t>
      </w:r>
      <w:proofErr w:type="spellStart"/>
      <w:r w:rsidRPr="001F590E">
        <w:rPr>
          <w:szCs w:val="22"/>
        </w:rPr>
        <w:t>Rail</w:t>
      </w:r>
      <w:proofErr w:type="spellEnd"/>
      <w:r w:rsidRPr="001F590E">
        <w:rPr>
          <w:szCs w:val="22"/>
        </w:rPr>
        <w:t xml:space="preserve"> opera con una </w:t>
      </w:r>
      <w:r w:rsidR="00483DA5">
        <w:rPr>
          <w:szCs w:val="22"/>
        </w:rPr>
        <w:t>pressione massima di 1.800 bar.</w:t>
      </w:r>
      <w:r w:rsidR="005576D3">
        <w:rPr>
          <w:szCs w:val="22"/>
        </w:rPr>
        <w:t xml:space="preserve"> </w:t>
      </w:r>
    </w:p>
    <w:p w:rsidR="00DA600F" w:rsidRDefault="00EC2626" w:rsidP="00A30FE3">
      <w:pPr>
        <w:pStyle w:val="40Continoustext11pt"/>
        <w:spacing w:after="0" w:line="360" w:lineRule="auto"/>
        <w:rPr>
          <w:szCs w:val="22"/>
        </w:rPr>
      </w:pPr>
      <w:r w:rsidRPr="001F590E">
        <w:rPr>
          <w:szCs w:val="22"/>
        </w:rPr>
        <w:t xml:space="preserve">Il carburante </w:t>
      </w:r>
      <w:proofErr w:type="gramStart"/>
      <w:r w:rsidRPr="001F590E">
        <w:rPr>
          <w:szCs w:val="22"/>
        </w:rPr>
        <w:t>viene</w:t>
      </w:r>
      <w:proofErr w:type="gramEnd"/>
      <w:r w:rsidRPr="001F590E">
        <w:rPr>
          <w:szCs w:val="22"/>
        </w:rPr>
        <w:t xml:space="preserve"> iniettato tramite iniettori magnetici ed ugelli a sette fori. </w:t>
      </w:r>
    </w:p>
    <w:p w:rsidR="00EC2626" w:rsidRPr="001F590E" w:rsidRDefault="00EC2626" w:rsidP="00A30FE3">
      <w:pPr>
        <w:pStyle w:val="40Continoustext11pt"/>
        <w:spacing w:after="0" w:line="360" w:lineRule="auto"/>
        <w:rPr>
          <w:szCs w:val="22"/>
        </w:rPr>
      </w:pPr>
      <w:r w:rsidRPr="001F590E">
        <w:rPr>
          <w:szCs w:val="22"/>
        </w:rPr>
        <w:t>La sovralimentazione avviene int</w:t>
      </w:r>
      <w:r w:rsidR="00DA600F">
        <w:rPr>
          <w:szCs w:val="22"/>
        </w:rPr>
        <w:t xml:space="preserve">eramente tramite un sistema con </w:t>
      </w:r>
      <w:r w:rsidRPr="001F590E">
        <w:rPr>
          <w:szCs w:val="22"/>
        </w:rPr>
        <w:t xml:space="preserve">turbocompressore a gas di scarico a doppio stadio di attivazione. Le elevate performance dei motori </w:t>
      </w:r>
      <w:proofErr w:type="gramStart"/>
      <w:r w:rsidRPr="001F590E">
        <w:rPr>
          <w:szCs w:val="22"/>
        </w:rPr>
        <w:t>sono dovute</w:t>
      </w:r>
      <w:proofErr w:type="gramEnd"/>
      <w:r w:rsidRPr="001F590E">
        <w:rPr>
          <w:szCs w:val="22"/>
        </w:rPr>
        <w:t xml:space="preserve"> in parte anche a questa sofisticata tecnologia.</w:t>
      </w:r>
      <w:r w:rsidR="005576D3">
        <w:rPr>
          <w:szCs w:val="22"/>
        </w:rPr>
        <w:t xml:space="preserve"> </w:t>
      </w:r>
      <w:r w:rsidRPr="001F590E">
        <w:rPr>
          <w:szCs w:val="22"/>
        </w:rPr>
        <w:t xml:space="preserve">Una compensazione </w:t>
      </w:r>
      <w:proofErr w:type="spellStart"/>
      <w:r w:rsidRPr="001F590E">
        <w:rPr>
          <w:szCs w:val="22"/>
        </w:rPr>
        <w:t>Lanchester</w:t>
      </w:r>
      <w:proofErr w:type="spellEnd"/>
      <w:r w:rsidRPr="001F590E">
        <w:rPr>
          <w:szCs w:val="22"/>
        </w:rPr>
        <w:t xml:space="preserve"> con due alberi che ruotano in senso contrario, il comando alberi a camme disposto nella zona posteriore </w:t>
      </w:r>
      <w:proofErr w:type="gramStart"/>
      <w:r w:rsidRPr="001F590E">
        <w:rPr>
          <w:szCs w:val="22"/>
        </w:rPr>
        <w:t>ed</w:t>
      </w:r>
      <w:proofErr w:type="gramEnd"/>
      <w:r w:rsidRPr="001F590E">
        <w:rPr>
          <w:szCs w:val="22"/>
        </w:rPr>
        <w:t xml:space="preserve"> un volano a due masse regalano elevata fluidità di funzionamento ai motori.</w:t>
      </w:r>
    </w:p>
    <w:p w:rsidR="00DA600F" w:rsidRDefault="00DA600F" w:rsidP="00A30FE3">
      <w:pPr>
        <w:pStyle w:val="40Continoustext11pt"/>
        <w:spacing w:after="0" w:line="360" w:lineRule="auto"/>
        <w:rPr>
          <w:b/>
          <w:szCs w:val="22"/>
        </w:rPr>
      </w:pPr>
    </w:p>
    <w:p w:rsidR="00453C9C" w:rsidRDefault="00453C9C" w:rsidP="00A30FE3">
      <w:pPr>
        <w:pStyle w:val="40Continoustext11pt"/>
        <w:spacing w:after="0" w:line="360" w:lineRule="auto"/>
        <w:rPr>
          <w:b/>
          <w:szCs w:val="22"/>
        </w:rPr>
      </w:pPr>
    </w:p>
    <w:p w:rsidR="00EC2626" w:rsidRPr="001F590E" w:rsidRDefault="00EC2626" w:rsidP="00A30FE3">
      <w:pPr>
        <w:pStyle w:val="40Continoustext11pt"/>
        <w:spacing w:after="0" w:line="360" w:lineRule="auto"/>
        <w:rPr>
          <w:b/>
          <w:szCs w:val="22"/>
        </w:rPr>
      </w:pPr>
      <w:proofErr w:type="spellStart"/>
      <w:r w:rsidRPr="001F590E">
        <w:rPr>
          <w:b/>
          <w:szCs w:val="22"/>
        </w:rPr>
        <w:t>Highlight</w:t>
      </w:r>
      <w:proofErr w:type="spellEnd"/>
      <w:r w:rsidRPr="001F590E">
        <w:rPr>
          <w:b/>
          <w:szCs w:val="22"/>
        </w:rPr>
        <w:t xml:space="preserve"> tecnici: V6 CDI</w:t>
      </w:r>
    </w:p>
    <w:p w:rsidR="00DA600F" w:rsidRDefault="00DA600F" w:rsidP="00A30FE3">
      <w:pPr>
        <w:pStyle w:val="40Continoustext11pt"/>
        <w:spacing w:after="0" w:line="360" w:lineRule="auto"/>
        <w:rPr>
          <w:szCs w:val="22"/>
        </w:rPr>
      </w:pPr>
    </w:p>
    <w:p w:rsidR="00EC2626" w:rsidRPr="001F590E" w:rsidRDefault="00EC2626" w:rsidP="00A30FE3">
      <w:pPr>
        <w:pStyle w:val="40Continoustext11pt"/>
        <w:spacing w:after="0" w:line="360" w:lineRule="auto"/>
        <w:rPr>
          <w:szCs w:val="22"/>
        </w:rPr>
      </w:pPr>
      <w:r w:rsidRPr="001F590E">
        <w:rPr>
          <w:szCs w:val="22"/>
        </w:rPr>
        <w:t xml:space="preserve">Ancora più </w:t>
      </w:r>
      <w:proofErr w:type="gramStart"/>
      <w:r w:rsidRPr="001F590E">
        <w:rPr>
          <w:szCs w:val="22"/>
        </w:rPr>
        <w:t>sofisticata</w:t>
      </w:r>
      <w:proofErr w:type="gramEnd"/>
      <w:r w:rsidRPr="001F590E">
        <w:rPr>
          <w:szCs w:val="22"/>
        </w:rPr>
        <w:t xml:space="preserve"> è la struttura del V6 CDI con denominazione OM 642. Con basamento in alluminio, contralbero di bilanciamento e complessivamente quattro alberi a camme in testa, questo gruppo si presenta come capolavoro diesel. Oltre che per performance senza compromessi, il V6 CDI brilla per docilità e silenziosità di funzionamento che non temono confronti nella categoria.</w:t>
      </w:r>
    </w:p>
    <w:p w:rsidR="003721C6" w:rsidRDefault="003721C6" w:rsidP="00A30FE3">
      <w:pPr>
        <w:pStyle w:val="40Continoustext11pt"/>
        <w:spacing w:after="0" w:line="360" w:lineRule="auto"/>
        <w:rPr>
          <w:b/>
          <w:szCs w:val="22"/>
        </w:rPr>
      </w:pPr>
    </w:p>
    <w:p w:rsidR="00EC2626" w:rsidRPr="001F590E" w:rsidRDefault="00EC2626" w:rsidP="00A30FE3">
      <w:pPr>
        <w:pStyle w:val="40Continoustext11pt"/>
        <w:spacing w:after="0" w:line="360" w:lineRule="auto"/>
        <w:rPr>
          <w:b/>
          <w:szCs w:val="22"/>
        </w:rPr>
      </w:pPr>
      <w:r w:rsidRPr="001F590E">
        <w:rPr>
          <w:b/>
          <w:szCs w:val="22"/>
        </w:rPr>
        <w:t xml:space="preserve">Tecnologia SCR con iniezione di </w:t>
      </w:r>
      <w:proofErr w:type="spellStart"/>
      <w:r w:rsidRPr="001F590E">
        <w:rPr>
          <w:b/>
          <w:szCs w:val="22"/>
        </w:rPr>
        <w:t>AdBlue</w:t>
      </w:r>
      <w:proofErr w:type="spellEnd"/>
      <w:r w:rsidRPr="001F590E">
        <w:rPr>
          <w:b/>
          <w:szCs w:val="22"/>
        </w:rPr>
        <w:t xml:space="preserve"> per tutte le motorizzazioni diesel</w:t>
      </w:r>
    </w:p>
    <w:p w:rsidR="003721C6" w:rsidRDefault="003721C6" w:rsidP="00A30FE3">
      <w:pPr>
        <w:pStyle w:val="40Continoustext11pt"/>
        <w:spacing w:after="0" w:line="360" w:lineRule="auto"/>
        <w:rPr>
          <w:szCs w:val="22"/>
        </w:rPr>
      </w:pPr>
    </w:p>
    <w:p w:rsidR="00EC2626" w:rsidRPr="001F590E" w:rsidRDefault="00400665" w:rsidP="00A30FE3">
      <w:pPr>
        <w:pStyle w:val="40Continoustext11pt"/>
        <w:spacing w:after="0" w:line="360" w:lineRule="auto"/>
        <w:rPr>
          <w:szCs w:val="22"/>
        </w:rPr>
      </w:pPr>
      <w:r w:rsidRPr="001F590E">
        <w:rPr>
          <w:szCs w:val="22"/>
        </w:rPr>
        <w:t xml:space="preserve">In versione Euro 6/VI lo Sprinter è più pulito che mai. Una combinazione di ricircolo dei gas </w:t>
      </w:r>
      <w:proofErr w:type="gramStart"/>
      <w:r w:rsidRPr="001F590E">
        <w:rPr>
          <w:szCs w:val="22"/>
        </w:rPr>
        <w:t>di</w:t>
      </w:r>
      <w:proofErr w:type="gramEnd"/>
      <w:r w:rsidRPr="001F590E">
        <w:rPr>
          <w:szCs w:val="22"/>
        </w:rPr>
        <w:t xml:space="preserve"> scarico con raffreddamento a due stadi e tecnologia SCR (</w:t>
      </w:r>
      <w:proofErr w:type="spellStart"/>
      <w:r w:rsidRPr="001F590E">
        <w:rPr>
          <w:szCs w:val="22"/>
        </w:rPr>
        <w:t>Selective</w:t>
      </w:r>
      <w:proofErr w:type="spellEnd"/>
      <w:r w:rsidRPr="001F590E">
        <w:rPr>
          <w:szCs w:val="22"/>
        </w:rPr>
        <w:t xml:space="preserve"> </w:t>
      </w:r>
      <w:proofErr w:type="spellStart"/>
      <w:r w:rsidRPr="001F590E">
        <w:rPr>
          <w:szCs w:val="22"/>
        </w:rPr>
        <w:t>Catalytic</w:t>
      </w:r>
      <w:proofErr w:type="spellEnd"/>
      <w:r w:rsidRPr="001F590E">
        <w:rPr>
          <w:szCs w:val="22"/>
        </w:rPr>
        <w:t xml:space="preserve"> </w:t>
      </w:r>
      <w:proofErr w:type="spellStart"/>
      <w:r w:rsidRPr="001F590E">
        <w:rPr>
          <w:szCs w:val="22"/>
        </w:rPr>
        <w:t>Reduction</w:t>
      </w:r>
      <w:proofErr w:type="spellEnd"/>
      <w:r w:rsidRPr="001F590E">
        <w:rPr>
          <w:szCs w:val="22"/>
        </w:rPr>
        <w:t xml:space="preserve">) con iniezione di </w:t>
      </w:r>
      <w:proofErr w:type="spellStart"/>
      <w:r w:rsidRPr="001F590E">
        <w:rPr>
          <w:szCs w:val="22"/>
        </w:rPr>
        <w:t>AdBlue</w:t>
      </w:r>
      <w:proofErr w:type="spellEnd"/>
      <w:r w:rsidRPr="001F590E">
        <w:rPr>
          <w:szCs w:val="22"/>
        </w:rPr>
        <w:t xml:space="preserve"> e filtro </w:t>
      </w:r>
      <w:proofErr w:type="spellStart"/>
      <w:r w:rsidRPr="001F590E">
        <w:rPr>
          <w:szCs w:val="22"/>
        </w:rPr>
        <w:t>antiparticolato</w:t>
      </w:r>
      <w:proofErr w:type="spellEnd"/>
      <w:r w:rsidRPr="001F590E">
        <w:rPr>
          <w:szCs w:val="22"/>
        </w:rPr>
        <w:t xml:space="preserve"> garantisce emissioni allo scarico minime.</w:t>
      </w:r>
    </w:p>
    <w:p w:rsidR="00EC2626" w:rsidRDefault="00EC2626" w:rsidP="00A30FE3">
      <w:pPr>
        <w:pStyle w:val="40Continoustext11pt"/>
        <w:spacing w:after="0" w:line="360" w:lineRule="auto"/>
        <w:rPr>
          <w:szCs w:val="22"/>
        </w:rPr>
      </w:pPr>
      <w:r w:rsidRPr="001F590E">
        <w:rPr>
          <w:szCs w:val="22"/>
        </w:rPr>
        <w:t xml:space="preserve">La tecnologia SCR rappresenta il sistema di depurazione dei gas </w:t>
      </w:r>
      <w:proofErr w:type="gramStart"/>
      <w:r w:rsidRPr="001F590E">
        <w:rPr>
          <w:szCs w:val="22"/>
        </w:rPr>
        <w:t>di</w:t>
      </w:r>
      <w:proofErr w:type="gramEnd"/>
      <w:r w:rsidRPr="001F590E">
        <w:rPr>
          <w:szCs w:val="22"/>
        </w:rPr>
        <w:t xml:space="preserve"> scarico più efficiente per i motori diesel. Si basa sull’iniezione di una soluzione acquosa di </w:t>
      </w:r>
      <w:proofErr w:type="spellStart"/>
      <w:r w:rsidRPr="001F590E">
        <w:rPr>
          <w:szCs w:val="22"/>
        </w:rPr>
        <w:t>AdBlue</w:t>
      </w:r>
      <w:proofErr w:type="spellEnd"/>
      <w:r w:rsidRPr="001F590E">
        <w:rPr>
          <w:szCs w:val="22"/>
        </w:rPr>
        <w:t xml:space="preserve"> nel gas di scarico. L’iniezione avviene come finissima nebulizzazione realizzata da un’unità di dosaggio a gestione elettronica. Il calore del flusso dei gas </w:t>
      </w:r>
      <w:proofErr w:type="gramStart"/>
      <w:r w:rsidRPr="001F590E">
        <w:rPr>
          <w:szCs w:val="22"/>
        </w:rPr>
        <w:t>di</w:t>
      </w:r>
      <w:proofErr w:type="gramEnd"/>
      <w:r w:rsidRPr="001F590E">
        <w:rPr>
          <w:szCs w:val="22"/>
        </w:rPr>
        <w:t xml:space="preserve"> scarico trasforma l’urea sintetica dell’</w:t>
      </w:r>
      <w:proofErr w:type="spellStart"/>
      <w:r w:rsidRPr="001F590E">
        <w:rPr>
          <w:szCs w:val="22"/>
        </w:rPr>
        <w:t>AdBlue</w:t>
      </w:r>
      <w:proofErr w:type="spellEnd"/>
      <w:r w:rsidRPr="001F590E">
        <w:rPr>
          <w:szCs w:val="22"/>
        </w:rPr>
        <w:t xml:space="preserve"> in ammoniaca. Nel catalizzatore SCR montato a valle, ossidi di azoto </w:t>
      </w:r>
      <w:proofErr w:type="gramStart"/>
      <w:r w:rsidRPr="001F590E">
        <w:rPr>
          <w:szCs w:val="22"/>
        </w:rPr>
        <w:t>ed</w:t>
      </w:r>
      <w:proofErr w:type="gramEnd"/>
      <w:r w:rsidRPr="001F590E">
        <w:rPr>
          <w:szCs w:val="22"/>
        </w:rPr>
        <w:t xml:space="preserve"> ammoniaca si trasformano mediante una reazione chimico-catalitica in acqua ed azoto, quindi in sostanza innocue e naturalmente presenti nell’ambiente. In questo modo le emissioni di ossidi di azoto si riducono </w:t>
      </w:r>
      <w:proofErr w:type="gramStart"/>
      <w:r w:rsidRPr="001F590E">
        <w:rPr>
          <w:szCs w:val="22"/>
        </w:rPr>
        <w:t>di</w:t>
      </w:r>
      <w:proofErr w:type="gramEnd"/>
      <w:r w:rsidRPr="001F590E">
        <w:rPr>
          <w:szCs w:val="22"/>
        </w:rPr>
        <w:t xml:space="preserve"> ben l’80%.</w:t>
      </w:r>
    </w:p>
    <w:p w:rsidR="003721C6" w:rsidRPr="001F590E" w:rsidRDefault="003721C6" w:rsidP="00A30FE3">
      <w:pPr>
        <w:pStyle w:val="40Continoustext11pt"/>
        <w:spacing w:after="0" w:line="360" w:lineRule="auto"/>
        <w:rPr>
          <w:szCs w:val="22"/>
        </w:rPr>
      </w:pPr>
    </w:p>
    <w:p w:rsidR="00EC2626" w:rsidRDefault="00EC2626" w:rsidP="00A30FE3">
      <w:pPr>
        <w:pStyle w:val="40Continoustext11pt"/>
        <w:spacing w:after="0" w:line="360" w:lineRule="auto"/>
        <w:rPr>
          <w:szCs w:val="22"/>
        </w:rPr>
      </w:pPr>
      <w:r w:rsidRPr="001F590E">
        <w:rPr>
          <w:szCs w:val="22"/>
        </w:rPr>
        <w:t xml:space="preserve">Il serbatoio di </w:t>
      </w:r>
      <w:proofErr w:type="spellStart"/>
      <w:r w:rsidRPr="001F590E">
        <w:rPr>
          <w:szCs w:val="22"/>
        </w:rPr>
        <w:t>AdBlue</w:t>
      </w:r>
      <w:proofErr w:type="spellEnd"/>
      <w:r w:rsidRPr="001F590E">
        <w:rPr>
          <w:szCs w:val="22"/>
        </w:rPr>
        <w:t xml:space="preserve"> (18 l di capacità) dello Sprinter si trova nel vano motore, sul lato anteriore destro in direzione di marcia. </w:t>
      </w:r>
      <w:proofErr w:type="gramStart"/>
      <w:r w:rsidRPr="001F590E">
        <w:rPr>
          <w:szCs w:val="22"/>
        </w:rPr>
        <w:t>A seconda dell’</w:t>
      </w:r>
      <w:proofErr w:type="gramEnd"/>
      <w:r w:rsidRPr="001F590E">
        <w:rPr>
          <w:szCs w:val="22"/>
        </w:rPr>
        <w:t xml:space="preserve">impiego, tale quantità di rifornimento è sufficiente per circa 6.000 km. Quando la riserva inizia a scarseggiare, </w:t>
      </w:r>
      <w:proofErr w:type="gramStart"/>
      <w:r w:rsidRPr="001F590E">
        <w:rPr>
          <w:szCs w:val="22"/>
        </w:rPr>
        <w:t>1.000</w:t>
      </w:r>
      <w:proofErr w:type="gramEnd"/>
      <w:r w:rsidRPr="001F590E">
        <w:rPr>
          <w:szCs w:val="22"/>
        </w:rPr>
        <w:t xml:space="preserve"> km prima dello svuotamento totale, il conducente riceve un primo messaggio di avvertimento e si </w:t>
      </w:r>
      <w:r w:rsidR="005576D3">
        <w:rPr>
          <w:szCs w:val="22"/>
        </w:rPr>
        <w:t xml:space="preserve">accende un’apposita spia gialla. </w:t>
      </w:r>
      <w:r w:rsidRPr="001F590E">
        <w:rPr>
          <w:szCs w:val="22"/>
        </w:rPr>
        <w:t xml:space="preserve">Dotazioni di serie quali la gestione dell’alternatore Plus, una pompa del carburante a regolazione elettrica, pneumatici con resistenza al rotolamento ottimizzata e, se presente un climatizzatore, un compressore frigorifero con giunto elettromagnetico si </w:t>
      </w:r>
      <w:proofErr w:type="gramStart"/>
      <w:r w:rsidRPr="001F590E">
        <w:rPr>
          <w:szCs w:val="22"/>
        </w:rPr>
        <w:t>traducono</w:t>
      </w:r>
      <w:proofErr w:type="gramEnd"/>
      <w:r w:rsidRPr="001F590E">
        <w:rPr>
          <w:szCs w:val="22"/>
        </w:rPr>
        <w:t xml:space="preserve"> poi in una riduzione dei consumi e delle emissioni di CO</w:t>
      </w:r>
      <w:r w:rsidRPr="001F590E">
        <w:rPr>
          <w:szCs w:val="22"/>
          <w:vertAlign w:val="subscript"/>
        </w:rPr>
        <w:t>2</w:t>
      </w:r>
      <w:r w:rsidRPr="001F590E">
        <w:rPr>
          <w:szCs w:val="22"/>
        </w:rPr>
        <w:t xml:space="preserve">. Non meno importanti poi l’asse posteriore a basso attrito, il cambio manuale a </w:t>
      </w:r>
      <w:proofErr w:type="gramStart"/>
      <w:r w:rsidRPr="001F590E">
        <w:rPr>
          <w:szCs w:val="22"/>
        </w:rPr>
        <w:t>6</w:t>
      </w:r>
      <w:proofErr w:type="gramEnd"/>
      <w:r w:rsidRPr="001F590E">
        <w:rPr>
          <w:szCs w:val="22"/>
        </w:rPr>
        <w:t xml:space="preserve"> marce ECO Gear ed un abbassamento del veicolo di 30 mm (Furgone e </w:t>
      </w:r>
      <w:proofErr w:type="spellStart"/>
      <w:r w:rsidRPr="001F590E">
        <w:rPr>
          <w:szCs w:val="22"/>
        </w:rPr>
        <w:t>Kombi</w:t>
      </w:r>
      <w:proofErr w:type="spellEnd"/>
      <w:r w:rsidRPr="001F590E">
        <w:rPr>
          <w:szCs w:val="22"/>
        </w:rPr>
        <w:t>).</w:t>
      </w:r>
    </w:p>
    <w:p w:rsidR="003721C6" w:rsidRPr="001F590E" w:rsidRDefault="003721C6" w:rsidP="00A30FE3">
      <w:pPr>
        <w:pStyle w:val="40Continoustext11pt"/>
        <w:spacing w:after="0" w:line="360" w:lineRule="auto"/>
        <w:rPr>
          <w:szCs w:val="22"/>
        </w:rPr>
      </w:pPr>
    </w:p>
    <w:p w:rsidR="00EC2626" w:rsidRDefault="00EC2626" w:rsidP="00A30FE3">
      <w:pPr>
        <w:pStyle w:val="40Continoustext11pt"/>
        <w:spacing w:after="0" w:line="360" w:lineRule="auto"/>
        <w:rPr>
          <w:szCs w:val="22"/>
        </w:rPr>
      </w:pPr>
      <w:r w:rsidRPr="00453C9C">
        <w:rPr>
          <w:szCs w:val="22"/>
        </w:rPr>
        <w:t xml:space="preserve">Con il pacchetto a richiesta </w:t>
      </w:r>
      <w:proofErr w:type="spellStart"/>
      <w:r w:rsidRPr="00453C9C">
        <w:rPr>
          <w:szCs w:val="22"/>
        </w:rPr>
        <w:t>BlueEFFICIENCY</w:t>
      </w:r>
      <w:proofErr w:type="spellEnd"/>
      <w:r w:rsidR="00453C9C">
        <w:rPr>
          <w:szCs w:val="22"/>
        </w:rPr>
        <w:t xml:space="preserve"> </w:t>
      </w:r>
      <w:r w:rsidRPr="001F590E">
        <w:rPr>
          <w:szCs w:val="22"/>
        </w:rPr>
        <w:t xml:space="preserve">è possibile un </w:t>
      </w:r>
      <w:proofErr w:type="gramStart"/>
      <w:r w:rsidRPr="001F590E">
        <w:rPr>
          <w:szCs w:val="22"/>
        </w:rPr>
        <w:t>ulteriore</w:t>
      </w:r>
      <w:proofErr w:type="gramEnd"/>
      <w:r w:rsidRPr="001F590E">
        <w:rPr>
          <w:szCs w:val="22"/>
        </w:rPr>
        <w:t xml:space="preserve"> abbattimento di consumi ed emissioni allo scarico. Il pacchetto è composto </w:t>
      </w:r>
      <w:proofErr w:type="gramStart"/>
      <w:r w:rsidRPr="001F590E">
        <w:rPr>
          <w:szCs w:val="22"/>
        </w:rPr>
        <w:t>da</w:t>
      </w:r>
      <w:proofErr w:type="gramEnd"/>
      <w:r w:rsidRPr="001F590E">
        <w:rPr>
          <w:szCs w:val="22"/>
        </w:rPr>
        <w:t xml:space="preserve"> pompa del servosterzo ECO, pompa carburante a regolazione elettrica ottimizzata, alternatore ottimizzato per il massimo rendimento, funzione ECO start/stop e pneumatici estivi con resistenza al rotolamento ottimizzata.</w:t>
      </w:r>
      <w:r w:rsidR="005576D3">
        <w:rPr>
          <w:szCs w:val="22"/>
        </w:rPr>
        <w:t xml:space="preserve"> </w:t>
      </w:r>
      <w:r w:rsidRPr="001F590E">
        <w:rPr>
          <w:szCs w:val="22"/>
        </w:rPr>
        <w:t xml:space="preserve">Per le varianti chiuse con tetto </w:t>
      </w:r>
      <w:proofErr w:type="gramStart"/>
      <w:r w:rsidRPr="001F590E">
        <w:rPr>
          <w:szCs w:val="22"/>
        </w:rPr>
        <w:t>normale</w:t>
      </w:r>
      <w:proofErr w:type="gramEnd"/>
      <w:r w:rsidRPr="001F590E">
        <w:rPr>
          <w:szCs w:val="22"/>
        </w:rPr>
        <w:t xml:space="preserve"> è fornibile il pacchetto </w:t>
      </w:r>
      <w:proofErr w:type="spellStart"/>
      <w:r w:rsidRPr="001F590E">
        <w:rPr>
          <w:szCs w:val="22"/>
        </w:rPr>
        <w:t>BlueEFFICIENY</w:t>
      </w:r>
      <w:proofErr w:type="spellEnd"/>
      <w:r w:rsidRPr="001F590E">
        <w:rPr>
          <w:szCs w:val="22"/>
        </w:rPr>
        <w:t xml:space="preserve"> Plus. Questo comprende, in più, una ventola aspirante con attivazione elettrica operante in funzione del fabbisogno </w:t>
      </w:r>
      <w:proofErr w:type="gramStart"/>
      <w:r w:rsidRPr="001F590E">
        <w:rPr>
          <w:szCs w:val="22"/>
        </w:rPr>
        <w:t>ed</w:t>
      </w:r>
      <w:proofErr w:type="gramEnd"/>
      <w:r w:rsidRPr="001F590E">
        <w:rPr>
          <w:szCs w:val="22"/>
        </w:rPr>
        <w:t xml:space="preserve"> il rapporto al ponte posteriore più lungo disponibile. Si tratta di un’</w:t>
      </w:r>
      <w:proofErr w:type="gramStart"/>
      <w:r w:rsidRPr="001F590E">
        <w:rPr>
          <w:szCs w:val="22"/>
        </w:rPr>
        <w:t>opzione</w:t>
      </w:r>
      <w:proofErr w:type="gramEnd"/>
      <w:r w:rsidRPr="001F590E">
        <w:rPr>
          <w:szCs w:val="22"/>
        </w:rPr>
        <w:t xml:space="preserve"> disponibile con motorizzazione 105 kW (143 CV) e peso totale ammesso di 3,5 t.</w:t>
      </w:r>
    </w:p>
    <w:p w:rsidR="003721C6" w:rsidRPr="001F590E" w:rsidRDefault="003721C6" w:rsidP="00A30FE3">
      <w:pPr>
        <w:pStyle w:val="40Continoustext11pt"/>
        <w:spacing w:after="0" w:line="360" w:lineRule="auto"/>
        <w:rPr>
          <w:szCs w:val="22"/>
        </w:rPr>
      </w:pPr>
    </w:p>
    <w:p w:rsidR="00EC2626" w:rsidRPr="001F590E" w:rsidRDefault="00EC2626" w:rsidP="00A30FE3">
      <w:pPr>
        <w:pStyle w:val="40Continoustext11pt"/>
        <w:spacing w:after="0" w:line="360" w:lineRule="auto"/>
        <w:rPr>
          <w:b/>
          <w:szCs w:val="22"/>
        </w:rPr>
      </w:pPr>
      <w:r w:rsidRPr="00453C9C">
        <w:rPr>
          <w:b/>
          <w:szCs w:val="22"/>
        </w:rPr>
        <w:t xml:space="preserve">Offerta comprensiva anche di motori </w:t>
      </w:r>
      <w:r w:rsidR="000C7254" w:rsidRPr="00453C9C">
        <w:rPr>
          <w:b/>
          <w:szCs w:val="22"/>
        </w:rPr>
        <w:t xml:space="preserve">a </w:t>
      </w:r>
      <w:r w:rsidRPr="00453C9C">
        <w:rPr>
          <w:b/>
          <w:szCs w:val="22"/>
        </w:rPr>
        <w:t>gas metano</w:t>
      </w:r>
    </w:p>
    <w:p w:rsidR="003721C6" w:rsidRDefault="003721C6" w:rsidP="00A30FE3">
      <w:pPr>
        <w:pStyle w:val="40Continoustext11pt"/>
        <w:spacing w:after="0" w:line="360" w:lineRule="auto"/>
        <w:rPr>
          <w:szCs w:val="22"/>
        </w:rPr>
      </w:pPr>
    </w:p>
    <w:p w:rsidR="005576D3" w:rsidRPr="00453C9C" w:rsidRDefault="00EC2626" w:rsidP="00A30FE3">
      <w:pPr>
        <w:pStyle w:val="40Continoustext11pt"/>
        <w:spacing w:after="0" w:line="360" w:lineRule="auto"/>
        <w:rPr>
          <w:szCs w:val="22"/>
        </w:rPr>
      </w:pPr>
      <w:r w:rsidRPr="001F590E">
        <w:rPr>
          <w:szCs w:val="22"/>
        </w:rPr>
        <w:t xml:space="preserve">Come in passato, Sprinter è </w:t>
      </w:r>
      <w:r w:rsidR="00453C9C">
        <w:rPr>
          <w:szCs w:val="22"/>
        </w:rPr>
        <w:t>disponibile</w:t>
      </w:r>
      <w:r w:rsidRPr="001F590E">
        <w:rPr>
          <w:szCs w:val="22"/>
        </w:rPr>
        <w:t xml:space="preserve"> a richiesta anche in </w:t>
      </w:r>
      <w:r w:rsidRPr="00453C9C">
        <w:rPr>
          <w:szCs w:val="22"/>
        </w:rPr>
        <w:t xml:space="preserve">versioni </w:t>
      </w:r>
      <w:r w:rsidR="000C7254" w:rsidRPr="00453C9C">
        <w:rPr>
          <w:szCs w:val="22"/>
        </w:rPr>
        <w:t xml:space="preserve">a </w:t>
      </w:r>
      <w:r w:rsidRPr="00453C9C">
        <w:rPr>
          <w:szCs w:val="22"/>
        </w:rPr>
        <w:t>gas metano (a scelta monoval</w:t>
      </w:r>
      <w:r w:rsidR="000C7254" w:rsidRPr="00453C9C">
        <w:rPr>
          <w:szCs w:val="22"/>
        </w:rPr>
        <w:t xml:space="preserve">enti o bivalenti) i quali si </w:t>
      </w:r>
      <w:r w:rsidRPr="00453C9C">
        <w:rPr>
          <w:szCs w:val="22"/>
        </w:rPr>
        <w:t xml:space="preserve">basano su </w:t>
      </w:r>
      <w:proofErr w:type="gramStart"/>
      <w:r w:rsidRPr="00453C9C">
        <w:rPr>
          <w:szCs w:val="22"/>
        </w:rPr>
        <w:t>un</w:t>
      </w:r>
      <w:proofErr w:type="gramEnd"/>
      <w:r w:rsidRPr="00453C9C">
        <w:rPr>
          <w:szCs w:val="22"/>
        </w:rPr>
        <w:t xml:space="preserve"> quatt</w:t>
      </w:r>
      <w:r w:rsidR="000C7254" w:rsidRPr="00453C9C">
        <w:rPr>
          <w:szCs w:val="22"/>
        </w:rPr>
        <w:t>ro cilindri 1,8 l di cilindrata.</w:t>
      </w:r>
    </w:p>
    <w:p w:rsidR="003721C6" w:rsidRPr="00453C9C" w:rsidRDefault="003721C6" w:rsidP="00A30FE3">
      <w:pPr>
        <w:pStyle w:val="40Continoustext11pt"/>
        <w:spacing w:after="0" w:line="360" w:lineRule="auto"/>
        <w:rPr>
          <w:b/>
          <w:szCs w:val="22"/>
        </w:rPr>
      </w:pPr>
    </w:p>
    <w:p w:rsidR="00EC2626" w:rsidRPr="00453C9C" w:rsidRDefault="00BD7DE4" w:rsidP="00A30FE3">
      <w:pPr>
        <w:pStyle w:val="40Continoustext11pt"/>
        <w:spacing w:after="0" w:line="360" w:lineRule="auto"/>
        <w:rPr>
          <w:szCs w:val="22"/>
        </w:rPr>
      </w:pPr>
      <w:r w:rsidRPr="00453C9C">
        <w:rPr>
          <w:b/>
          <w:szCs w:val="22"/>
        </w:rPr>
        <w:t>Mercedes-Benz Sprinter: motorizzazioni a gas metano</w:t>
      </w:r>
    </w:p>
    <w:tbl>
      <w:tblPr>
        <w:tblStyle w:val="Grigliatabella"/>
        <w:tblW w:w="8831" w:type="dxa"/>
        <w:tblInd w:w="108" w:type="dxa"/>
        <w:tblLook w:val="04A0" w:firstRow="1" w:lastRow="0" w:firstColumn="1" w:lastColumn="0" w:noHBand="0" w:noVBand="1"/>
      </w:tblPr>
      <w:tblGrid>
        <w:gridCol w:w="2103"/>
        <w:gridCol w:w="2270"/>
        <w:gridCol w:w="2075"/>
        <w:gridCol w:w="2383"/>
      </w:tblGrid>
      <w:tr w:rsidR="00EC2626" w:rsidRPr="00453C9C" w:rsidTr="00277BEE">
        <w:trPr>
          <w:trHeight w:val="245"/>
        </w:trPr>
        <w:tc>
          <w:tcPr>
            <w:tcW w:w="2103" w:type="dxa"/>
          </w:tcPr>
          <w:p w:rsidR="00EC2626" w:rsidRPr="00453C9C" w:rsidRDefault="00EC2626" w:rsidP="00A30FE3">
            <w:pPr>
              <w:pStyle w:val="40Continoustext11pt"/>
              <w:spacing w:after="0" w:line="360" w:lineRule="auto"/>
              <w:rPr>
                <w:b/>
                <w:sz w:val="16"/>
                <w:szCs w:val="22"/>
              </w:rPr>
            </w:pPr>
            <w:r w:rsidRPr="00453C9C">
              <w:rPr>
                <w:b/>
                <w:sz w:val="16"/>
                <w:szCs w:val="22"/>
              </w:rPr>
              <w:t>Tipo di veicolo</w:t>
            </w:r>
          </w:p>
        </w:tc>
        <w:tc>
          <w:tcPr>
            <w:tcW w:w="2270" w:type="dxa"/>
          </w:tcPr>
          <w:p w:rsidR="00EC2626" w:rsidRPr="00453C9C" w:rsidRDefault="00EC2626" w:rsidP="00A30FE3">
            <w:pPr>
              <w:pStyle w:val="40Continoustext11pt"/>
              <w:spacing w:after="0" w:line="360" w:lineRule="auto"/>
              <w:rPr>
                <w:b/>
                <w:sz w:val="16"/>
                <w:szCs w:val="22"/>
              </w:rPr>
            </w:pPr>
            <w:r w:rsidRPr="00453C9C">
              <w:rPr>
                <w:b/>
                <w:sz w:val="16"/>
                <w:szCs w:val="22"/>
              </w:rPr>
              <w:t>Cilindri / cilindrata</w:t>
            </w:r>
          </w:p>
        </w:tc>
        <w:tc>
          <w:tcPr>
            <w:tcW w:w="2075" w:type="dxa"/>
          </w:tcPr>
          <w:p w:rsidR="00EC2626" w:rsidRPr="00453C9C" w:rsidRDefault="00EC2626" w:rsidP="00A30FE3">
            <w:pPr>
              <w:pStyle w:val="40Continoustext11pt"/>
              <w:spacing w:after="0" w:line="360" w:lineRule="auto"/>
              <w:rPr>
                <w:b/>
                <w:sz w:val="16"/>
                <w:szCs w:val="22"/>
              </w:rPr>
            </w:pPr>
            <w:r w:rsidRPr="00453C9C">
              <w:rPr>
                <w:b/>
                <w:sz w:val="16"/>
                <w:szCs w:val="22"/>
              </w:rPr>
              <w:t>Potenza</w:t>
            </w:r>
          </w:p>
        </w:tc>
        <w:tc>
          <w:tcPr>
            <w:tcW w:w="2383" w:type="dxa"/>
          </w:tcPr>
          <w:p w:rsidR="00EC2626" w:rsidRPr="00453C9C" w:rsidRDefault="00EC2626" w:rsidP="00A30FE3">
            <w:pPr>
              <w:pStyle w:val="40Continoustext11pt"/>
              <w:spacing w:after="0" w:line="360" w:lineRule="auto"/>
              <w:rPr>
                <w:b/>
                <w:sz w:val="16"/>
                <w:szCs w:val="22"/>
              </w:rPr>
            </w:pPr>
            <w:r w:rsidRPr="00453C9C">
              <w:rPr>
                <w:b/>
                <w:sz w:val="16"/>
                <w:szCs w:val="22"/>
              </w:rPr>
              <w:t>Coppia</w:t>
            </w:r>
          </w:p>
        </w:tc>
      </w:tr>
      <w:tr w:rsidR="00EC2626" w:rsidRPr="001F590E" w:rsidTr="00277BEE">
        <w:trPr>
          <w:trHeight w:val="503"/>
        </w:trPr>
        <w:tc>
          <w:tcPr>
            <w:tcW w:w="2103" w:type="dxa"/>
          </w:tcPr>
          <w:p w:rsidR="00EC2626" w:rsidRPr="00453C9C" w:rsidRDefault="00BD7DE4" w:rsidP="00A30FE3">
            <w:pPr>
              <w:pStyle w:val="40Continoustext11pt"/>
              <w:spacing w:after="0" w:line="360" w:lineRule="auto"/>
              <w:rPr>
                <w:sz w:val="16"/>
                <w:szCs w:val="22"/>
              </w:rPr>
            </w:pPr>
            <w:r w:rsidRPr="00453C9C">
              <w:rPr>
                <w:sz w:val="16"/>
                <w:szCs w:val="22"/>
              </w:rPr>
              <w:t>316/516 NGT</w:t>
            </w:r>
          </w:p>
        </w:tc>
        <w:tc>
          <w:tcPr>
            <w:tcW w:w="2270" w:type="dxa"/>
          </w:tcPr>
          <w:p w:rsidR="00EC2626" w:rsidRPr="00453C9C" w:rsidRDefault="00BD7DE4" w:rsidP="00A30FE3">
            <w:pPr>
              <w:pStyle w:val="40Continoustext11pt"/>
              <w:spacing w:after="0" w:line="360" w:lineRule="auto"/>
              <w:rPr>
                <w:sz w:val="16"/>
                <w:szCs w:val="22"/>
              </w:rPr>
            </w:pPr>
            <w:r w:rsidRPr="00453C9C">
              <w:rPr>
                <w:sz w:val="16"/>
                <w:szCs w:val="22"/>
              </w:rPr>
              <w:t>R4/1.796 cm³</w:t>
            </w:r>
          </w:p>
        </w:tc>
        <w:tc>
          <w:tcPr>
            <w:tcW w:w="2075" w:type="dxa"/>
          </w:tcPr>
          <w:p w:rsidR="00EC2626" w:rsidRPr="00453C9C" w:rsidRDefault="00BD7DE4" w:rsidP="00A30FE3">
            <w:pPr>
              <w:pStyle w:val="40Continoustext11pt"/>
              <w:spacing w:after="0" w:line="360" w:lineRule="auto"/>
              <w:rPr>
                <w:sz w:val="16"/>
                <w:szCs w:val="22"/>
              </w:rPr>
            </w:pPr>
            <w:r w:rsidRPr="00453C9C">
              <w:rPr>
                <w:sz w:val="16"/>
                <w:szCs w:val="22"/>
              </w:rPr>
              <w:t xml:space="preserve">115 kW (156 CV) </w:t>
            </w:r>
            <w:r w:rsidRPr="00453C9C">
              <w:rPr>
                <w:sz w:val="16"/>
                <w:szCs w:val="22"/>
              </w:rPr>
              <w:br/>
            </w:r>
            <w:proofErr w:type="gramStart"/>
            <w:r w:rsidRPr="00453C9C">
              <w:rPr>
                <w:sz w:val="16"/>
                <w:szCs w:val="22"/>
              </w:rPr>
              <w:t>a</w:t>
            </w:r>
            <w:proofErr w:type="gramEnd"/>
            <w:r w:rsidRPr="00453C9C">
              <w:rPr>
                <w:sz w:val="16"/>
                <w:szCs w:val="22"/>
              </w:rPr>
              <w:t xml:space="preserve"> 5.000 giri/</w:t>
            </w:r>
            <w:proofErr w:type="spellStart"/>
            <w:r w:rsidRPr="00453C9C">
              <w:rPr>
                <w:sz w:val="16"/>
                <w:szCs w:val="22"/>
              </w:rPr>
              <w:t>min</w:t>
            </w:r>
            <w:proofErr w:type="spellEnd"/>
          </w:p>
        </w:tc>
        <w:tc>
          <w:tcPr>
            <w:tcW w:w="2383" w:type="dxa"/>
          </w:tcPr>
          <w:p w:rsidR="00EC2626" w:rsidRPr="00453C9C" w:rsidRDefault="00BD7DE4" w:rsidP="00A30FE3">
            <w:pPr>
              <w:pStyle w:val="40Continoustext11pt"/>
              <w:spacing w:after="0" w:line="360" w:lineRule="auto"/>
              <w:rPr>
                <w:sz w:val="16"/>
                <w:szCs w:val="22"/>
              </w:rPr>
            </w:pPr>
            <w:r w:rsidRPr="00453C9C">
              <w:rPr>
                <w:sz w:val="16"/>
                <w:szCs w:val="22"/>
              </w:rPr>
              <w:t xml:space="preserve">240 Nm </w:t>
            </w:r>
            <w:proofErr w:type="gramStart"/>
            <w:r w:rsidRPr="00453C9C">
              <w:rPr>
                <w:sz w:val="16"/>
                <w:szCs w:val="22"/>
              </w:rPr>
              <w:t>a</w:t>
            </w:r>
            <w:proofErr w:type="gramEnd"/>
            <w:r w:rsidRPr="00453C9C">
              <w:rPr>
                <w:sz w:val="16"/>
                <w:szCs w:val="22"/>
              </w:rPr>
              <w:t xml:space="preserve"> </w:t>
            </w:r>
            <w:r w:rsidRPr="00453C9C">
              <w:rPr>
                <w:sz w:val="16"/>
                <w:szCs w:val="22"/>
              </w:rPr>
              <w:br/>
            </w:r>
            <w:proofErr w:type="gramStart"/>
            <w:r w:rsidRPr="00453C9C">
              <w:rPr>
                <w:sz w:val="16"/>
                <w:szCs w:val="22"/>
              </w:rPr>
              <w:t>3.000-4.000</w:t>
            </w:r>
            <w:proofErr w:type="gramEnd"/>
            <w:r w:rsidRPr="00453C9C">
              <w:rPr>
                <w:sz w:val="16"/>
                <w:szCs w:val="22"/>
              </w:rPr>
              <w:t xml:space="preserve"> giri/</w:t>
            </w:r>
            <w:proofErr w:type="spellStart"/>
            <w:r w:rsidRPr="00453C9C">
              <w:rPr>
                <w:sz w:val="16"/>
                <w:szCs w:val="22"/>
              </w:rPr>
              <w:t>min</w:t>
            </w:r>
            <w:proofErr w:type="spellEnd"/>
          </w:p>
        </w:tc>
      </w:tr>
    </w:tbl>
    <w:p w:rsidR="00DA600F" w:rsidRDefault="00DA600F" w:rsidP="00A30FE3">
      <w:pPr>
        <w:pStyle w:val="41Continoustext11ptbold"/>
        <w:suppressAutoHyphens w:val="0"/>
        <w:spacing w:line="360" w:lineRule="auto"/>
        <w:rPr>
          <w:b w:val="0"/>
          <w:szCs w:val="22"/>
          <w:u w:val="single"/>
        </w:rPr>
      </w:pPr>
    </w:p>
    <w:p w:rsidR="003721C6" w:rsidRDefault="003721C6">
      <w:pPr>
        <w:spacing w:after="0" w:line="240" w:lineRule="auto"/>
        <w:rPr>
          <w:sz w:val="22"/>
          <w:szCs w:val="22"/>
          <w:u w:val="single"/>
        </w:rPr>
      </w:pPr>
      <w:r>
        <w:rPr>
          <w:b/>
          <w:szCs w:val="22"/>
          <w:u w:val="single"/>
        </w:rPr>
        <w:br w:type="page"/>
      </w:r>
    </w:p>
    <w:p w:rsidR="00483DA5" w:rsidRDefault="00483DA5" w:rsidP="00A30FE3">
      <w:pPr>
        <w:pStyle w:val="41Continoustext11ptbold"/>
        <w:suppressAutoHyphens w:val="0"/>
        <w:spacing w:line="360" w:lineRule="auto"/>
        <w:rPr>
          <w:b w:val="0"/>
          <w:szCs w:val="22"/>
          <w:u w:val="single"/>
        </w:rPr>
      </w:pPr>
      <w:r w:rsidRPr="00277BEE">
        <w:rPr>
          <w:b w:val="0"/>
          <w:szCs w:val="22"/>
          <w:u w:val="single"/>
        </w:rPr>
        <w:t>A</w:t>
      </w:r>
      <w:r w:rsidR="00007936" w:rsidRPr="00277BEE">
        <w:rPr>
          <w:b w:val="0"/>
          <w:szCs w:val="22"/>
          <w:u w:val="single"/>
        </w:rPr>
        <w:t>llestimenti e trasformazioni</w:t>
      </w:r>
    </w:p>
    <w:p w:rsidR="003721C6" w:rsidRPr="00277BEE" w:rsidRDefault="003721C6" w:rsidP="00A30FE3">
      <w:pPr>
        <w:pStyle w:val="41Continoustext11ptbold"/>
        <w:suppressAutoHyphens w:val="0"/>
        <w:spacing w:line="360" w:lineRule="auto"/>
        <w:rPr>
          <w:b w:val="0"/>
          <w:szCs w:val="22"/>
          <w:u w:val="single"/>
        </w:rPr>
      </w:pPr>
    </w:p>
    <w:p w:rsidR="008E5834" w:rsidRDefault="008669F7" w:rsidP="00A30FE3">
      <w:pPr>
        <w:pStyle w:val="41Continoustext11ptbold"/>
        <w:suppressAutoHyphens w:val="0"/>
        <w:spacing w:line="360" w:lineRule="auto"/>
        <w:rPr>
          <w:b w:val="0"/>
          <w:sz w:val="36"/>
          <w:szCs w:val="22"/>
        </w:rPr>
      </w:pPr>
      <w:r w:rsidRPr="00584631">
        <w:rPr>
          <w:b w:val="0"/>
          <w:sz w:val="36"/>
          <w:szCs w:val="22"/>
        </w:rPr>
        <w:t>Uno per tutti</w:t>
      </w:r>
    </w:p>
    <w:p w:rsidR="00483DA5" w:rsidRPr="00B25D00" w:rsidRDefault="008669F7" w:rsidP="00A30FE3">
      <w:pPr>
        <w:pStyle w:val="40Continoustext11pt"/>
        <w:spacing w:after="0" w:line="360" w:lineRule="auto"/>
        <w:rPr>
          <w:b/>
          <w:szCs w:val="22"/>
        </w:rPr>
      </w:pPr>
      <w:r w:rsidRPr="001F590E">
        <w:rPr>
          <w:szCs w:val="22"/>
        </w:rPr>
        <w:br/>
      </w:r>
      <w:r w:rsidRPr="00B25D00">
        <w:rPr>
          <w:b/>
          <w:szCs w:val="22"/>
        </w:rPr>
        <w:t xml:space="preserve">Uno Sprinter </w:t>
      </w:r>
      <w:r w:rsidR="00B72D93" w:rsidRPr="00B25D00">
        <w:rPr>
          <w:b/>
          <w:szCs w:val="22"/>
        </w:rPr>
        <w:t>su</w:t>
      </w:r>
      <w:r w:rsidRPr="00B25D00">
        <w:rPr>
          <w:b/>
          <w:szCs w:val="22"/>
        </w:rPr>
        <w:t xml:space="preserve"> due </w:t>
      </w:r>
      <w:proofErr w:type="gramStart"/>
      <w:r w:rsidRPr="00B25D00">
        <w:rPr>
          <w:b/>
          <w:szCs w:val="22"/>
        </w:rPr>
        <w:t>viene</w:t>
      </w:r>
      <w:proofErr w:type="gramEnd"/>
      <w:r w:rsidRPr="00B25D00">
        <w:rPr>
          <w:b/>
          <w:szCs w:val="22"/>
        </w:rPr>
        <w:t xml:space="preserve"> specificamente allestito o modif</w:t>
      </w:r>
      <w:r w:rsidR="00B72D93" w:rsidRPr="00B25D00">
        <w:rPr>
          <w:b/>
          <w:szCs w:val="22"/>
        </w:rPr>
        <w:t xml:space="preserve">icato da aziende specializzate che </w:t>
      </w:r>
      <w:r w:rsidRPr="00B25D00">
        <w:rPr>
          <w:b/>
          <w:szCs w:val="22"/>
        </w:rPr>
        <w:t>possono avvalersi del supporto offerto dal Centro allest</w:t>
      </w:r>
      <w:r w:rsidR="00B72D93" w:rsidRPr="00B25D00">
        <w:rPr>
          <w:b/>
          <w:szCs w:val="22"/>
        </w:rPr>
        <w:t>itori di Mercedes-Benz Vans e de</w:t>
      </w:r>
      <w:r w:rsidRPr="00B25D00">
        <w:rPr>
          <w:b/>
          <w:szCs w:val="22"/>
        </w:rPr>
        <w:t xml:space="preserve">i suoi </w:t>
      </w:r>
      <w:r w:rsidR="00B72D93" w:rsidRPr="00B25D00">
        <w:rPr>
          <w:b/>
          <w:szCs w:val="22"/>
        </w:rPr>
        <w:t>professionisti</w:t>
      </w:r>
      <w:r w:rsidRPr="00B25D00">
        <w:rPr>
          <w:b/>
          <w:szCs w:val="22"/>
        </w:rPr>
        <w:t xml:space="preserve">. </w:t>
      </w:r>
      <w:r w:rsidR="00483DA5" w:rsidRPr="00B25D00">
        <w:rPr>
          <w:b/>
          <w:szCs w:val="22"/>
        </w:rPr>
        <w:t xml:space="preserve">Presso il Centro, </w:t>
      </w:r>
      <w:r w:rsidRPr="00B25D00">
        <w:rPr>
          <w:b/>
          <w:szCs w:val="22"/>
        </w:rPr>
        <w:t xml:space="preserve">insieme a rinomati partner </w:t>
      </w:r>
      <w:r w:rsidR="00B72D93" w:rsidRPr="00B25D00">
        <w:rPr>
          <w:b/>
          <w:szCs w:val="22"/>
        </w:rPr>
        <w:t>che operano</w:t>
      </w:r>
      <w:r w:rsidRPr="00B25D00">
        <w:rPr>
          <w:b/>
          <w:szCs w:val="22"/>
        </w:rPr>
        <w:t xml:space="preserve"> nel campo della trasformazione dei veicoli, è stato sviluppato un variegato portfolio di allestimenti e trasformazioni per il Cliente finale.</w:t>
      </w:r>
    </w:p>
    <w:p w:rsidR="00DA600F" w:rsidRDefault="00DA600F" w:rsidP="00A30FE3">
      <w:pPr>
        <w:pStyle w:val="40Continoustext11pt"/>
        <w:spacing w:after="0" w:line="360" w:lineRule="auto"/>
        <w:rPr>
          <w:szCs w:val="22"/>
        </w:rPr>
      </w:pPr>
    </w:p>
    <w:p w:rsidR="008669F7" w:rsidRPr="001F590E" w:rsidRDefault="00B72D93" w:rsidP="00B72D93">
      <w:pPr>
        <w:pStyle w:val="40Continoustext11pt"/>
        <w:spacing w:after="0" w:line="360" w:lineRule="auto"/>
        <w:rPr>
          <w:szCs w:val="22"/>
        </w:rPr>
      </w:pPr>
      <w:r>
        <w:rPr>
          <w:szCs w:val="22"/>
        </w:rPr>
        <w:t>Nel</w:t>
      </w:r>
      <w:r w:rsidR="008669F7" w:rsidRPr="001F590E">
        <w:rPr>
          <w:szCs w:val="22"/>
        </w:rPr>
        <w:t xml:space="preserve"> </w:t>
      </w:r>
      <w:r w:rsidR="00483DA5">
        <w:rPr>
          <w:szCs w:val="22"/>
        </w:rPr>
        <w:t>C</w:t>
      </w:r>
      <w:r w:rsidR="008669F7" w:rsidRPr="001F590E">
        <w:rPr>
          <w:szCs w:val="22"/>
        </w:rPr>
        <w:t xml:space="preserve">entro sono disponibili veicoli realizzati e commercializzati direttamente da Mercedes-Benz Vans (sistema con fatturazione unica) per le soluzioni </w:t>
      </w:r>
      <w:r>
        <w:rPr>
          <w:szCs w:val="22"/>
        </w:rPr>
        <w:t>più</w:t>
      </w:r>
      <w:r w:rsidR="008669F7" w:rsidRPr="001F590E">
        <w:rPr>
          <w:szCs w:val="22"/>
        </w:rPr>
        <w:t xml:space="preserve"> richieste</w:t>
      </w:r>
      <w:r>
        <w:rPr>
          <w:szCs w:val="22"/>
        </w:rPr>
        <w:t xml:space="preserve"> cui si</w:t>
      </w:r>
      <w:r w:rsidR="008669F7" w:rsidRPr="001F590E">
        <w:rPr>
          <w:szCs w:val="22"/>
        </w:rPr>
        <w:t xml:space="preserve"> </w:t>
      </w:r>
      <w:r>
        <w:rPr>
          <w:szCs w:val="22"/>
        </w:rPr>
        <w:t>aggiungono numerosi</w:t>
      </w:r>
      <w:r w:rsidR="008669F7" w:rsidRPr="001F590E">
        <w:rPr>
          <w:szCs w:val="22"/>
        </w:rPr>
        <w:t xml:space="preserve"> allestimenti e trasformazioni realizzati da partner certificati, a fronte di una fatturazione supplementare (sistema con </w:t>
      </w:r>
      <w:proofErr w:type="gramStart"/>
      <w:r w:rsidR="008669F7" w:rsidRPr="001F590E">
        <w:rPr>
          <w:szCs w:val="22"/>
        </w:rPr>
        <w:t>fatturazione</w:t>
      </w:r>
      <w:proofErr w:type="gramEnd"/>
      <w:r w:rsidR="008669F7" w:rsidRPr="001F590E">
        <w:rPr>
          <w:szCs w:val="22"/>
        </w:rPr>
        <w:t xml:space="preserve"> doppia). Sono</w:t>
      </w:r>
      <w:r>
        <w:rPr>
          <w:szCs w:val="22"/>
        </w:rPr>
        <w:t>,</w:t>
      </w:r>
      <w:r w:rsidR="008669F7" w:rsidRPr="001F590E">
        <w:rPr>
          <w:szCs w:val="22"/>
        </w:rPr>
        <w:t xml:space="preserve"> inoltre</w:t>
      </w:r>
      <w:r>
        <w:rPr>
          <w:szCs w:val="22"/>
        </w:rPr>
        <w:t>,</w:t>
      </w:r>
      <w:r w:rsidR="008669F7" w:rsidRPr="001F590E">
        <w:rPr>
          <w:szCs w:val="22"/>
        </w:rPr>
        <w:t xml:space="preserve"> numerosissimi gli allestitori che realizzano allestimenti ex novo o trasformazioni dell’allestimento, offrendo soluzioni personalizzate nel settore dei veicoli commerciali come </w:t>
      </w:r>
      <w:r>
        <w:rPr>
          <w:szCs w:val="22"/>
        </w:rPr>
        <w:t>in quello</w:t>
      </w:r>
      <w:r w:rsidR="008669F7" w:rsidRPr="001F590E">
        <w:rPr>
          <w:szCs w:val="22"/>
        </w:rPr>
        <w:t xml:space="preserve"> dei </w:t>
      </w:r>
      <w:proofErr w:type="gramStart"/>
      <w:r w:rsidR="008669F7" w:rsidRPr="001F590E">
        <w:rPr>
          <w:szCs w:val="22"/>
        </w:rPr>
        <w:t>motorhome</w:t>
      </w:r>
      <w:proofErr w:type="gramEnd"/>
      <w:r w:rsidR="008669F7" w:rsidRPr="001F590E">
        <w:rPr>
          <w:szCs w:val="22"/>
        </w:rPr>
        <w:t>.</w:t>
      </w:r>
      <w:r>
        <w:rPr>
          <w:szCs w:val="22"/>
        </w:rPr>
        <w:t xml:space="preserve"> Un’importante novità in questo settore è il nuovo</w:t>
      </w:r>
      <w:r w:rsidR="008669F7" w:rsidRPr="001F590E">
        <w:rPr>
          <w:szCs w:val="22"/>
        </w:rPr>
        <w:t xml:space="preserve"> Sprinter da 5,5 t di peso totale ammesso, la categoria di </w:t>
      </w:r>
      <w:proofErr w:type="gramStart"/>
      <w:r w:rsidR="008669F7" w:rsidRPr="001F590E">
        <w:rPr>
          <w:szCs w:val="22"/>
        </w:rPr>
        <w:t>peso</w:t>
      </w:r>
      <w:proofErr w:type="gramEnd"/>
      <w:r w:rsidR="008669F7" w:rsidRPr="001F590E">
        <w:rPr>
          <w:szCs w:val="22"/>
        </w:rPr>
        <w:t xml:space="preserve"> maggiormente interessata dai lavori di allestimento e trasformazione.</w:t>
      </w:r>
    </w:p>
    <w:p w:rsidR="00483DA5" w:rsidRDefault="00483DA5" w:rsidP="00A30FE3">
      <w:pPr>
        <w:pStyle w:val="40Continoustext11pt"/>
        <w:spacing w:after="0" w:line="360" w:lineRule="auto"/>
        <w:rPr>
          <w:b/>
          <w:szCs w:val="22"/>
        </w:rPr>
      </w:pPr>
    </w:p>
    <w:p w:rsidR="008669F7" w:rsidRPr="001F590E" w:rsidRDefault="00F8192F" w:rsidP="00A30FE3">
      <w:pPr>
        <w:pStyle w:val="40Continoustext11pt"/>
        <w:spacing w:after="0" w:line="360" w:lineRule="auto"/>
        <w:rPr>
          <w:b/>
          <w:szCs w:val="22"/>
        </w:rPr>
      </w:pPr>
      <w:r>
        <w:rPr>
          <w:b/>
          <w:szCs w:val="22"/>
        </w:rPr>
        <w:t>La v</w:t>
      </w:r>
      <w:r w:rsidR="008669F7" w:rsidRPr="001F590E">
        <w:rPr>
          <w:b/>
          <w:szCs w:val="22"/>
        </w:rPr>
        <w:t xml:space="preserve">ersatilità per le aziende specializzate in allestimenti e </w:t>
      </w:r>
      <w:proofErr w:type="gramStart"/>
      <w:r w:rsidR="008669F7" w:rsidRPr="001F590E">
        <w:rPr>
          <w:b/>
          <w:szCs w:val="22"/>
        </w:rPr>
        <w:t>trasformazioni</w:t>
      </w:r>
      <w:proofErr w:type="gramEnd"/>
    </w:p>
    <w:p w:rsidR="00DA600F" w:rsidRDefault="00DA600F" w:rsidP="00A30FE3">
      <w:pPr>
        <w:pStyle w:val="40Continoustext11pt"/>
        <w:spacing w:after="0" w:line="360" w:lineRule="auto"/>
        <w:rPr>
          <w:szCs w:val="22"/>
        </w:rPr>
      </w:pPr>
    </w:p>
    <w:p w:rsidR="008669F7" w:rsidRPr="001F590E" w:rsidRDefault="008669F7" w:rsidP="00A30FE3">
      <w:pPr>
        <w:pStyle w:val="40Continoustext11pt"/>
        <w:spacing w:after="0" w:line="360" w:lineRule="auto"/>
        <w:rPr>
          <w:szCs w:val="22"/>
        </w:rPr>
      </w:pPr>
      <w:r w:rsidRPr="001F590E">
        <w:rPr>
          <w:szCs w:val="22"/>
        </w:rPr>
        <w:t xml:space="preserve">Mercedes-Benz Sprinter non è solo il van per antonomasia nelle classi di peso totale ammesso intorno alle </w:t>
      </w:r>
      <w:proofErr w:type="gramStart"/>
      <w:r w:rsidRPr="001F590E">
        <w:rPr>
          <w:szCs w:val="22"/>
        </w:rPr>
        <w:t>3,5</w:t>
      </w:r>
      <w:proofErr w:type="gramEnd"/>
      <w:r w:rsidRPr="001F590E">
        <w:rPr>
          <w:szCs w:val="22"/>
        </w:rPr>
        <w:t xml:space="preserve"> t, ma </w:t>
      </w:r>
      <w:r w:rsidR="00B72D93">
        <w:rPr>
          <w:szCs w:val="22"/>
        </w:rPr>
        <w:t>si distingue</w:t>
      </w:r>
      <w:r w:rsidRPr="001F590E">
        <w:rPr>
          <w:szCs w:val="22"/>
        </w:rPr>
        <w:t xml:space="preserve"> anche per straordinaria versatilità, fondamentale per gli allestitori. Con tre passi e quattro varianti di lunghezza, tre altezze del tetto e pesi massimi ammessi da </w:t>
      </w:r>
      <w:proofErr w:type="gramStart"/>
      <w:r w:rsidRPr="001F590E">
        <w:rPr>
          <w:szCs w:val="22"/>
        </w:rPr>
        <w:t>3</w:t>
      </w:r>
      <w:proofErr w:type="gramEnd"/>
      <w:r w:rsidRPr="001F590E">
        <w:rPr>
          <w:szCs w:val="22"/>
        </w:rPr>
        <w:t xml:space="preserve"> a 5,5 t, Sprinter sa r</w:t>
      </w:r>
      <w:r w:rsidR="00B72D93">
        <w:rPr>
          <w:szCs w:val="22"/>
        </w:rPr>
        <w:t xml:space="preserve">ispondere al meglio ad un ampio </w:t>
      </w:r>
      <w:proofErr w:type="spellStart"/>
      <w:r w:rsidR="00B72D93">
        <w:rPr>
          <w:szCs w:val="22"/>
        </w:rPr>
        <w:t>range</w:t>
      </w:r>
      <w:proofErr w:type="spellEnd"/>
      <w:r w:rsidR="00B72D93">
        <w:rPr>
          <w:szCs w:val="22"/>
        </w:rPr>
        <w:t xml:space="preserve"> </w:t>
      </w:r>
      <w:r w:rsidRPr="001F590E">
        <w:rPr>
          <w:szCs w:val="22"/>
        </w:rPr>
        <w:t xml:space="preserve">di esigenze. È disponibile come Furgone e </w:t>
      </w:r>
      <w:proofErr w:type="spellStart"/>
      <w:r w:rsidRPr="001F590E">
        <w:rPr>
          <w:szCs w:val="22"/>
        </w:rPr>
        <w:t>Kombi</w:t>
      </w:r>
      <w:proofErr w:type="spellEnd"/>
      <w:r w:rsidRPr="001F590E">
        <w:rPr>
          <w:szCs w:val="22"/>
        </w:rPr>
        <w:t xml:space="preserve">, Autotelaio con cabina singola e cabina doppia, Autotelaio scudato senza cabina </w:t>
      </w:r>
      <w:proofErr w:type="gramStart"/>
      <w:r w:rsidRPr="001F590E">
        <w:rPr>
          <w:szCs w:val="22"/>
        </w:rPr>
        <w:t>ed</w:t>
      </w:r>
      <w:proofErr w:type="gramEnd"/>
      <w:r w:rsidRPr="001F590E">
        <w:rPr>
          <w:szCs w:val="22"/>
        </w:rPr>
        <w:t xml:space="preserve"> Autotelaio ribassato, con ruote singole, ruote gemellate e con pneumatici </w:t>
      </w:r>
      <w:proofErr w:type="spellStart"/>
      <w:r w:rsidRPr="001F590E">
        <w:rPr>
          <w:szCs w:val="22"/>
        </w:rPr>
        <w:t>Supersingle</w:t>
      </w:r>
      <w:proofErr w:type="spellEnd"/>
      <w:r w:rsidRPr="001F590E">
        <w:rPr>
          <w:szCs w:val="22"/>
        </w:rPr>
        <w:t xml:space="preserve"> sull’asse posteriore.</w:t>
      </w:r>
    </w:p>
    <w:p w:rsidR="00F8192F" w:rsidRDefault="00F8192F" w:rsidP="00A30FE3">
      <w:pPr>
        <w:pStyle w:val="40Continoustext11pt"/>
        <w:spacing w:after="0" w:line="360" w:lineRule="auto"/>
        <w:rPr>
          <w:b/>
          <w:szCs w:val="22"/>
        </w:rPr>
      </w:pPr>
    </w:p>
    <w:p w:rsidR="00F8192F" w:rsidRDefault="00F8192F" w:rsidP="00A30FE3">
      <w:pPr>
        <w:pStyle w:val="40Continoustext11pt"/>
        <w:spacing w:after="0" w:line="360" w:lineRule="auto"/>
        <w:rPr>
          <w:b/>
          <w:szCs w:val="22"/>
        </w:rPr>
      </w:pPr>
      <w:r>
        <w:rPr>
          <w:b/>
          <w:szCs w:val="22"/>
        </w:rPr>
        <w:t>Ampia</w:t>
      </w:r>
      <w:r w:rsidR="008669F7" w:rsidRPr="001F590E">
        <w:rPr>
          <w:b/>
          <w:szCs w:val="22"/>
        </w:rPr>
        <w:t xml:space="preserve"> gamma di motorizzazioni</w:t>
      </w:r>
    </w:p>
    <w:p w:rsidR="00F8192F" w:rsidRPr="00F8192F" w:rsidRDefault="00F8192F" w:rsidP="00A30FE3">
      <w:pPr>
        <w:pStyle w:val="40Continoustext11pt"/>
        <w:spacing w:after="0" w:line="360" w:lineRule="auto"/>
        <w:rPr>
          <w:b/>
          <w:szCs w:val="22"/>
        </w:rPr>
      </w:pPr>
    </w:p>
    <w:p w:rsidR="00F8192F" w:rsidRDefault="00B72D93" w:rsidP="00A30FE3">
      <w:pPr>
        <w:pStyle w:val="40Continoustext11pt"/>
        <w:spacing w:after="0" w:line="360" w:lineRule="auto"/>
        <w:rPr>
          <w:szCs w:val="22"/>
        </w:rPr>
      </w:pPr>
      <w:r>
        <w:rPr>
          <w:szCs w:val="22"/>
        </w:rPr>
        <w:t>Particolarmente</w:t>
      </w:r>
      <w:r w:rsidR="00277BEE">
        <w:rPr>
          <w:szCs w:val="22"/>
        </w:rPr>
        <w:t xml:space="preserve"> vantaggiosa è </w:t>
      </w:r>
      <w:r>
        <w:rPr>
          <w:szCs w:val="22"/>
        </w:rPr>
        <w:t>la molteplicità d</w:t>
      </w:r>
      <w:r w:rsidR="008669F7" w:rsidRPr="001F590E">
        <w:rPr>
          <w:szCs w:val="22"/>
        </w:rPr>
        <w:t>i si</w:t>
      </w:r>
      <w:r w:rsidR="00277BEE">
        <w:rPr>
          <w:szCs w:val="22"/>
        </w:rPr>
        <w:t xml:space="preserve">stemi di trazione disponibili. I </w:t>
      </w:r>
    </w:p>
    <w:p w:rsidR="008669F7" w:rsidRPr="00F8192F" w:rsidRDefault="008669F7" w:rsidP="00A30FE3">
      <w:pPr>
        <w:pStyle w:val="40Continoustext11pt"/>
        <w:spacing w:after="0" w:line="360" w:lineRule="auto"/>
        <w:rPr>
          <w:b/>
          <w:szCs w:val="22"/>
        </w:rPr>
      </w:pPr>
      <w:r w:rsidRPr="001F590E">
        <w:rPr>
          <w:szCs w:val="22"/>
        </w:rPr>
        <w:t xml:space="preserve">motori diesel, conformi al livello dei gas di scarico Euro 6/VI, coprono adesso una gamma di potenze compresa tra </w:t>
      </w:r>
      <w:proofErr w:type="gramStart"/>
      <w:r w:rsidRPr="001F590E">
        <w:rPr>
          <w:szCs w:val="22"/>
        </w:rPr>
        <w:t>84</w:t>
      </w:r>
      <w:proofErr w:type="gramEnd"/>
      <w:r w:rsidRPr="001F590E">
        <w:rPr>
          <w:szCs w:val="22"/>
        </w:rPr>
        <w:t xml:space="preserve"> kW (114 CV) a 140 kW (190 CV). In alternativa lo Sprinter è disponi</w:t>
      </w:r>
      <w:r w:rsidR="00B72D93">
        <w:rPr>
          <w:szCs w:val="22"/>
        </w:rPr>
        <w:t xml:space="preserve">bile con motore a benzina e </w:t>
      </w:r>
      <w:r w:rsidRPr="001F590E">
        <w:rPr>
          <w:szCs w:val="22"/>
        </w:rPr>
        <w:t xml:space="preserve">a gas metano bivalente e monovalente. </w:t>
      </w:r>
      <w:r w:rsidR="00B72D93">
        <w:rPr>
          <w:szCs w:val="22"/>
        </w:rPr>
        <w:t>A prescindere dalla scelta di alimentazione, la potenza</w:t>
      </w:r>
      <w:r w:rsidRPr="001F590E">
        <w:rPr>
          <w:szCs w:val="22"/>
        </w:rPr>
        <w:t xml:space="preserve"> sviluppata </w:t>
      </w:r>
      <w:proofErr w:type="gramStart"/>
      <w:r w:rsidR="00B72D93">
        <w:rPr>
          <w:szCs w:val="22"/>
        </w:rPr>
        <w:t xml:space="preserve">dal </w:t>
      </w:r>
      <w:proofErr w:type="gramEnd"/>
      <w:r w:rsidR="00B72D93">
        <w:rPr>
          <w:szCs w:val="22"/>
        </w:rPr>
        <w:t>1.8</w:t>
      </w:r>
      <w:r w:rsidRPr="001F590E">
        <w:rPr>
          <w:szCs w:val="22"/>
        </w:rPr>
        <w:t xml:space="preserve"> </w:t>
      </w:r>
      <w:r w:rsidR="00B72D93">
        <w:rPr>
          <w:szCs w:val="22"/>
        </w:rPr>
        <w:t xml:space="preserve">con cui è equipaggiato è di </w:t>
      </w:r>
      <w:r w:rsidRPr="001F590E">
        <w:rPr>
          <w:szCs w:val="22"/>
        </w:rPr>
        <w:t>115 kW (156 CV).</w:t>
      </w:r>
      <w:r w:rsidR="00B25D00">
        <w:rPr>
          <w:szCs w:val="22"/>
        </w:rPr>
        <w:t xml:space="preserve"> La</w:t>
      </w:r>
      <w:r w:rsidRPr="001F590E">
        <w:rPr>
          <w:szCs w:val="22"/>
        </w:rPr>
        <w:t xml:space="preserve"> trasmissione è affidata al cam</w:t>
      </w:r>
      <w:r w:rsidR="00B25D00">
        <w:rPr>
          <w:szCs w:val="22"/>
        </w:rPr>
        <w:t xml:space="preserve">bio manuale a </w:t>
      </w:r>
      <w:proofErr w:type="gramStart"/>
      <w:r w:rsidR="00B25D00">
        <w:rPr>
          <w:szCs w:val="22"/>
        </w:rPr>
        <w:t>6</w:t>
      </w:r>
      <w:proofErr w:type="gramEnd"/>
      <w:r w:rsidR="00B25D00">
        <w:rPr>
          <w:szCs w:val="22"/>
        </w:rPr>
        <w:t xml:space="preserve"> marce ECO Gear, ma </w:t>
      </w:r>
      <w:r w:rsidRPr="001F590E">
        <w:rPr>
          <w:szCs w:val="22"/>
        </w:rPr>
        <w:t xml:space="preserve">a richiesta </w:t>
      </w:r>
      <w:r w:rsidR="00B25D00">
        <w:rPr>
          <w:szCs w:val="22"/>
        </w:rPr>
        <w:t xml:space="preserve">è possibile scegliere l’automatico </w:t>
      </w:r>
      <w:r w:rsidR="00B25D00" w:rsidRPr="001F590E">
        <w:rPr>
          <w:szCs w:val="22"/>
        </w:rPr>
        <w:t>7G-TRONIC PLUS</w:t>
      </w:r>
      <w:r w:rsidRPr="001F590E">
        <w:rPr>
          <w:szCs w:val="22"/>
        </w:rPr>
        <w:t xml:space="preserve"> con convertitore di coppia.</w:t>
      </w:r>
      <w:r w:rsidR="00B25D00">
        <w:rPr>
          <w:szCs w:val="22"/>
        </w:rPr>
        <w:t xml:space="preserve"> Per assicurare </w:t>
      </w:r>
      <w:r w:rsidRPr="001F590E">
        <w:rPr>
          <w:szCs w:val="22"/>
        </w:rPr>
        <w:t xml:space="preserve">la massima capacità di trazione sulle strade non </w:t>
      </w:r>
      <w:r w:rsidR="00B25D00">
        <w:rPr>
          <w:szCs w:val="22"/>
        </w:rPr>
        <w:t>asfaltate, oltre alla trazione posteriore di serie è disponibile una</w:t>
      </w:r>
      <w:r w:rsidRPr="001F590E">
        <w:rPr>
          <w:szCs w:val="22"/>
        </w:rPr>
        <w:t xml:space="preserve"> trazione integrale inseribile, che può essere completata all’occorrenza da un riduttore di coppia.</w:t>
      </w:r>
    </w:p>
    <w:p w:rsidR="003721C6" w:rsidRDefault="003721C6" w:rsidP="00A30FE3">
      <w:pPr>
        <w:pStyle w:val="40Continoustext11pt"/>
        <w:spacing w:after="0" w:line="360" w:lineRule="auto"/>
        <w:rPr>
          <w:b/>
          <w:szCs w:val="22"/>
        </w:rPr>
      </w:pPr>
    </w:p>
    <w:p w:rsidR="008669F7" w:rsidRPr="001F590E" w:rsidRDefault="008669F7" w:rsidP="00A30FE3">
      <w:pPr>
        <w:pStyle w:val="40Continoustext11pt"/>
        <w:spacing w:after="0" w:line="360" w:lineRule="auto"/>
        <w:rPr>
          <w:b/>
          <w:szCs w:val="22"/>
        </w:rPr>
      </w:pPr>
      <w:r w:rsidRPr="001F590E">
        <w:rPr>
          <w:b/>
          <w:szCs w:val="22"/>
        </w:rPr>
        <w:t xml:space="preserve">Numerose versioni di allestimento </w:t>
      </w:r>
      <w:proofErr w:type="gramStart"/>
      <w:r w:rsidRPr="001F590E">
        <w:rPr>
          <w:b/>
          <w:szCs w:val="22"/>
        </w:rPr>
        <w:t>ed</w:t>
      </w:r>
      <w:proofErr w:type="gramEnd"/>
      <w:r w:rsidRPr="001F590E">
        <w:rPr>
          <w:b/>
          <w:szCs w:val="22"/>
        </w:rPr>
        <w:t xml:space="preserve"> assetto</w:t>
      </w:r>
    </w:p>
    <w:p w:rsidR="003721C6" w:rsidRDefault="003721C6" w:rsidP="00A30FE3">
      <w:pPr>
        <w:pStyle w:val="40Continoustext11pt"/>
        <w:spacing w:after="0" w:line="360" w:lineRule="auto"/>
        <w:rPr>
          <w:szCs w:val="22"/>
        </w:rPr>
      </w:pPr>
    </w:p>
    <w:p w:rsidR="008669F7" w:rsidRPr="001F590E" w:rsidRDefault="008669F7" w:rsidP="00A30FE3">
      <w:pPr>
        <w:pStyle w:val="40Continoustext11pt"/>
        <w:spacing w:after="0" w:line="360" w:lineRule="auto"/>
        <w:rPr>
          <w:szCs w:val="22"/>
        </w:rPr>
      </w:pPr>
      <w:r w:rsidRPr="001F590E">
        <w:rPr>
          <w:szCs w:val="22"/>
        </w:rPr>
        <w:t xml:space="preserve">Sprinter è equipaggiato al meglio per qualunque tipo </w:t>
      </w:r>
      <w:proofErr w:type="gramStart"/>
      <w:r w:rsidRPr="001F590E">
        <w:rPr>
          <w:szCs w:val="22"/>
        </w:rPr>
        <w:t xml:space="preserve">di </w:t>
      </w:r>
      <w:proofErr w:type="gramEnd"/>
      <w:r w:rsidRPr="001F590E">
        <w:rPr>
          <w:szCs w:val="22"/>
        </w:rPr>
        <w:t xml:space="preserve">impiego e per qualunque soluzione di allestimento o trasformazione. </w:t>
      </w:r>
      <w:proofErr w:type="gramStart"/>
      <w:r w:rsidRPr="001F590E">
        <w:rPr>
          <w:szCs w:val="22"/>
        </w:rPr>
        <w:t>È</w:t>
      </w:r>
      <w:proofErr w:type="gramEnd"/>
      <w:r w:rsidRPr="001F590E">
        <w:rPr>
          <w:szCs w:val="22"/>
        </w:rPr>
        <w:t xml:space="preserve"> disponibile con prese di forza lato cambio e lato motore. Sono disponibili numerose versioni di porte, finestrini e paratie divisorie, differenti varianti di sedile per conducente e passeggero </w:t>
      </w:r>
      <w:r w:rsidR="00B25D00">
        <w:rPr>
          <w:szCs w:val="22"/>
        </w:rPr>
        <w:t>e diverse</w:t>
      </w:r>
      <w:r w:rsidRPr="001F590E">
        <w:rPr>
          <w:szCs w:val="22"/>
        </w:rPr>
        <w:t xml:space="preserve"> possibilità di configurazione dei posti a sedere nell’abitacolo </w:t>
      </w:r>
      <w:proofErr w:type="gramStart"/>
      <w:r w:rsidRPr="001F590E">
        <w:rPr>
          <w:szCs w:val="22"/>
        </w:rPr>
        <w:t>del</w:t>
      </w:r>
      <w:proofErr w:type="gramEnd"/>
      <w:r w:rsidRPr="001F590E">
        <w:rPr>
          <w:szCs w:val="22"/>
        </w:rPr>
        <w:t xml:space="preserve"> </w:t>
      </w:r>
      <w:proofErr w:type="spellStart"/>
      <w:r w:rsidRPr="001F590E">
        <w:rPr>
          <w:szCs w:val="22"/>
        </w:rPr>
        <w:t>Kombi</w:t>
      </w:r>
      <w:proofErr w:type="spellEnd"/>
      <w:r w:rsidRPr="001F590E">
        <w:rPr>
          <w:szCs w:val="22"/>
        </w:rPr>
        <w:t>. I rivestimenti interni e del pianale e varie versioni del sistema di riscaldamento e climatizzazione consentono di configurare il veicolo in modo ottimale in funzione delle esigenze individuali.</w:t>
      </w:r>
      <w:r w:rsidR="00F8192F">
        <w:rPr>
          <w:szCs w:val="22"/>
        </w:rPr>
        <w:t xml:space="preserve"> </w:t>
      </w:r>
      <w:r w:rsidR="00B25D00">
        <w:rPr>
          <w:szCs w:val="22"/>
        </w:rPr>
        <w:t>O</w:t>
      </w:r>
      <w:r w:rsidRPr="001F590E">
        <w:rPr>
          <w:szCs w:val="22"/>
        </w:rPr>
        <w:t xml:space="preserve">ltre alle sospensioni pneumatiche sull’asse posteriore, </w:t>
      </w:r>
      <w:r w:rsidR="00B25D00">
        <w:rPr>
          <w:szCs w:val="22"/>
        </w:rPr>
        <w:t>è</w:t>
      </w:r>
      <w:r w:rsidR="00F8192F">
        <w:rPr>
          <w:szCs w:val="22"/>
        </w:rPr>
        <w:t>, inoltre,</w:t>
      </w:r>
      <w:r w:rsidR="00B25D00">
        <w:rPr>
          <w:szCs w:val="22"/>
        </w:rPr>
        <w:t xml:space="preserve"> possibile affinare </w:t>
      </w:r>
      <w:r w:rsidR="00F8192F">
        <w:rPr>
          <w:szCs w:val="22"/>
        </w:rPr>
        <w:t xml:space="preserve">ulteriormente </w:t>
      </w:r>
      <w:r w:rsidR="00B25D00">
        <w:rPr>
          <w:szCs w:val="22"/>
        </w:rPr>
        <w:t xml:space="preserve">la </w:t>
      </w:r>
      <w:r w:rsidR="00B25D00" w:rsidRPr="001F590E">
        <w:rPr>
          <w:szCs w:val="22"/>
        </w:rPr>
        <w:t xml:space="preserve">messa a punto dell’assetto </w:t>
      </w:r>
      <w:r w:rsidR="00B25D00">
        <w:rPr>
          <w:szCs w:val="22"/>
        </w:rPr>
        <w:t xml:space="preserve">grazie a </w:t>
      </w:r>
      <w:r w:rsidRPr="001F590E">
        <w:rPr>
          <w:szCs w:val="22"/>
        </w:rPr>
        <w:t xml:space="preserve">numerose versioni di molle, ammortizzatori e barre stabilizzatrici. </w:t>
      </w:r>
      <w:r w:rsidR="00F8192F">
        <w:rPr>
          <w:szCs w:val="22"/>
        </w:rPr>
        <w:t>Per queste operazioni g</w:t>
      </w:r>
      <w:r w:rsidRPr="001F590E">
        <w:rPr>
          <w:szCs w:val="22"/>
        </w:rPr>
        <w:t xml:space="preserve">li specialisti di Mercedes-Benz Vans hanno </w:t>
      </w:r>
      <w:r w:rsidR="00F8192F">
        <w:rPr>
          <w:szCs w:val="22"/>
        </w:rPr>
        <w:t>predisposto</w:t>
      </w:r>
      <w:r w:rsidRPr="001F590E">
        <w:rPr>
          <w:szCs w:val="22"/>
        </w:rPr>
        <w:t xml:space="preserve"> pratici pacchetti che facilitano il lavoro degli allestitori.</w:t>
      </w:r>
    </w:p>
    <w:p w:rsidR="00DA600F" w:rsidRPr="00E26A71" w:rsidRDefault="00DA600F" w:rsidP="00A30FE3">
      <w:pPr>
        <w:pStyle w:val="40Continoustext11pt"/>
        <w:spacing w:after="0" w:line="360" w:lineRule="auto"/>
        <w:rPr>
          <w:szCs w:val="22"/>
          <w:highlight w:val="green"/>
        </w:rPr>
      </w:pPr>
    </w:p>
    <w:p w:rsidR="003721C6" w:rsidRPr="00E26A71" w:rsidRDefault="003721C6" w:rsidP="00A30FE3">
      <w:pPr>
        <w:pStyle w:val="40Continoustext11pt"/>
        <w:spacing w:after="0" w:line="360" w:lineRule="auto"/>
        <w:rPr>
          <w:szCs w:val="22"/>
          <w:highlight w:val="green"/>
        </w:rPr>
      </w:pPr>
    </w:p>
    <w:p w:rsidR="002C1B3B" w:rsidRPr="001F590E" w:rsidRDefault="002C1B3B" w:rsidP="00A30FE3">
      <w:pPr>
        <w:pStyle w:val="40Continoustext11pt"/>
        <w:spacing w:after="0" w:line="360" w:lineRule="auto"/>
        <w:rPr>
          <w:szCs w:val="22"/>
        </w:rPr>
      </w:pPr>
      <w:proofErr w:type="gramStart"/>
      <w:r w:rsidRPr="0071557B">
        <w:rPr>
          <w:szCs w:val="22"/>
        </w:rPr>
        <w:t>Ulteriori</w:t>
      </w:r>
      <w:proofErr w:type="gramEnd"/>
      <w:r w:rsidRPr="0071557B">
        <w:rPr>
          <w:szCs w:val="22"/>
        </w:rPr>
        <w:t xml:space="preserve"> informazioni su </w:t>
      </w:r>
      <w:r w:rsidRPr="0071557B">
        <w:rPr>
          <w:b/>
          <w:szCs w:val="22"/>
        </w:rPr>
        <w:t>media.mercedes-benz.it</w:t>
      </w:r>
      <w:r w:rsidRPr="0071557B">
        <w:rPr>
          <w:szCs w:val="22"/>
        </w:rPr>
        <w:t xml:space="preserve"> e </w:t>
      </w:r>
      <w:r w:rsidRPr="0071557B">
        <w:rPr>
          <w:b/>
          <w:szCs w:val="22"/>
        </w:rPr>
        <w:t>media.daimler.com</w:t>
      </w:r>
    </w:p>
    <w:p w:rsidR="004A20EF" w:rsidRPr="001F590E" w:rsidRDefault="00453C9C" w:rsidP="00A30FE3">
      <w:pPr>
        <w:pStyle w:val="40Continoustext11pt"/>
        <w:spacing w:after="0" w:line="360" w:lineRule="auto"/>
        <w:rPr>
          <w:szCs w:val="22"/>
        </w:rPr>
      </w:pPr>
      <w:r>
        <w:rPr>
          <w:szCs w:val="22"/>
        </w:rPr>
        <w:t xml:space="preserve"> </w:t>
      </w:r>
    </w:p>
    <w:sectPr w:rsidR="004A20EF" w:rsidRPr="001F590E" w:rsidSect="00483DA5">
      <w:headerReference w:type="even" r:id="rId12"/>
      <w:type w:val="continuous"/>
      <w:pgSz w:w="11906" w:h="16838" w:code="9"/>
      <w:pgMar w:top="1956" w:right="2975"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73E" w:rsidRDefault="0041573E">
      <w:r>
        <w:separator/>
      </w:r>
    </w:p>
  </w:endnote>
  <w:endnote w:type="continuationSeparator" w:id="0">
    <w:p w:rsidR="0041573E" w:rsidRDefault="0041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Times New Roman"/>
    <w:panose1 w:val="00000000000000000000"/>
    <w:charset w:val="00"/>
    <w:family w:val="auto"/>
    <w:pitch w:val="variable"/>
    <w:sig w:usb0="800000AF" w:usb1="1000204A" w:usb2="00000000" w:usb3="00000000" w:csb0="00000093" w:csb1="00000000"/>
  </w:font>
  <w:font w:name="Vrinda">
    <w:panose1 w:val="020B0502040204020203"/>
    <w:charset w:val="01"/>
    <w:family w:val="roman"/>
    <w:notTrueType/>
    <w:pitch w:val="variable"/>
  </w:font>
  <w:font w:name="CorpoA">
    <w:panose1 w:val="00000000000000000000"/>
    <w:charset w:val="00"/>
    <w:family w:val="auto"/>
    <w:pitch w:val="variable"/>
    <w:sig w:usb0="800000AF" w:usb1="1000204A" w:usb2="00000000" w:usb3="00000000" w:csb0="00000001" w:csb1="00000000"/>
  </w:font>
  <w:font w:name="CorpoADem">
    <w:altName w:val="Times New Roman"/>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poSLig">
    <w:altName w:val="Times New Roman"/>
    <w:panose1 w:val="00000000000000000000"/>
    <w:charset w:val="00"/>
    <w:family w:val="auto"/>
    <w:pitch w:val="variable"/>
    <w:sig w:usb0="800000AF" w:usb1="1000204A" w:usb2="00000000" w:usb3="00000000" w:csb0="00000093" w:csb1="00000000"/>
  </w:font>
  <w:font w:name="CorpoA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73E" w:rsidRDefault="0041573E">
      <w:r>
        <w:separator/>
      </w:r>
    </w:p>
  </w:footnote>
  <w:footnote w:type="continuationSeparator" w:id="0">
    <w:p w:rsidR="0041573E" w:rsidRDefault="00415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BB" w:rsidRDefault="00A44ABB"/>
  <w:p w:rsidR="00A44ABB" w:rsidRDefault="00A44ABB"/>
  <w:p w:rsidR="00A44ABB" w:rsidRDefault="00A44ABB"/>
  <w:p w:rsidR="00A44ABB" w:rsidRDefault="00A44ABB"/>
  <w:p w:rsidR="00A44ABB" w:rsidRDefault="00A44AB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BB" w:rsidRPr="00BD514D" w:rsidRDefault="00A44ABB" w:rsidP="00A30FE3">
    <w:pPr>
      <w:pStyle w:val="MLStat"/>
      <w:framePr w:w="2325" w:h="289" w:wrap="around" w:vAnchor="page" w:hAnchor="page" w:x="9314" w:y="1843" w:anchorLock="1"/>
      <w:spacing w:after="0"/>
      <w:ind w:left="0" w:right="0" w:firstLine="0"/>
      <w:rPr>
        <w:noProof/>
      </w:rPr>
    </w:pPr>
    <w:r>
      <w:rPr>
        <w:noProof/>
      </w:rPr>
      <w:t>Pag</w:t>
    </w:r>
    <w:r w:rsidR="008807DD">
      <w:rPr>
        <w:noProof/>
      </w:rPr>
      <w:t>.</w:t>
    </w:r>
    <w:r w:rsidR="0042463B">
      <w:rPr>
        <w:noProof/>
      </w:rPr>
      <w:t xml:space="preserve"> </w:t>
    </w:r>
    <w:r w:rsidRPr="00BD514D">
      <w:rPr>
        <w:rStyle w:val="Numeropagina"/>
        <w:noProof/>
      </w:rPr>
      <w:fldChar w:fldCharType="begin"/>
    </w:r>
    <w:r w:rsidRPr="00BD514D">
      <w:rPr>
        <w:rStyle w:val="Numeropagina"/>
        <w:noProof/>
      </w:rPr>
      <w:instrText xml:space="preserve"> PAGE </w:instrText>
    </w:r>
    <w:r w:rsidRPr="00BD514D">
      <w:rPr>
        <w:rStyle w:val="Numeropagina"/>
        <w:noProof/>
      </w:rPr>
      <w:fldChar w:fldCharType="separate"/>
    </w:r>
    <w:r w:rsidR="001378E2">
      <w:rPr>
        <w:rStyle w:val="Numeropagina"/>
        <w:noProof/>
      </w:rPr>
      <w:t>2</w:t>
    </w:r>
    <w:r w:rsidRPr="00BD514D">
      <w:rPr>
        <w:rStyle w:val="Numeropagina"/>
        <w:noProof/>
      </w:rPr>
      <w:fldChar w:fldCharType="end"/>
    </w:r>
  </w:p>
  <w:p w:rsidR="00A44ABB" w:rsidRDefault="00A44ABB"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BB" w:rsidRDefault="00A44ABB" w:rsidP="0010700D">
    <w:pPr>
      <w:pStyle w:val="Intestazione"/>
    </w:pPr>
    <w:r>
      <w:rPr>
        <w:noProof/>
        <w:lang w:eastAsia="it-IT"/>
      </w:rPr>
      <w:drawing>
        <wp:anchor distT="0" distB="0" distL="114300" distR="114300" simplePos="0" relativeHeight="251659264" behindDoc="1" locked="0" layoutInCell="1" allowOverlap="1" wp14:anchorId="5077B161" wp14:editId="1ADCA391">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4ABB" w:rsidRPr="0010700D" w:rsidRDefault="00A44ABB" w:rsidP="0010700D">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BB" w:rsidRDefault="00A44A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F59"/>
    <w:multiLevelType w:val="hybridMultilevel"/>
    <w:tmpl w:val="76ECC8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ACA23062"/>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6">
    <w:nsid w:val="19D25250"/>
    <w:multiLevelType w:val="hybridMultilevel"/>
    <w:tmpl w:val="3AD0C06A"/>
    <w:lvl w:ilvl="0" w:tplc="4B74FFF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1847634"/>
    <w:multiLevelType w:val="hybridMultilevel"/>
    <w:tmpl w:val="19567A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6F25B73"/>
    <w:multiLevelType w:val="hybridMultilevel"/>
    <w:tmpl w:val="1A661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8B09A4"/>
    <w:multiLevelType w:val="hybridMultilevel"/>
    <w:tmpl w:val="A06CC8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nsid w:val="63020AE7"/>
    <w:multiLevelType w:val="hybridMultilevel"/>
    <w:tmpl w:val="879A95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num>
  <w:num w:numId="5">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4"/>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7"/>
  </w:num>
  <w:num w:numId="8">
    <w:abstractNumId w:val="19"/>
  </w:num>
  <w:num w:numId="9">
    <w:abstractNumId w:val="9"/>
  </w:num>
  <w:num w:numId="10">
    <w:abstractNumId w:val="15"/>
  </w:num>
  <w:num w:numId="11">
    <w:abstractNumId w:val="11"/>
  </w:num>
  <w:num w:numId="12">
    <w:abstractNumId w:val="21"/>
  </w:num>
  <w:num w:numId="13">
    <w:abstractNumId w:val="10"/>
  </w:num>
  <w:num w:numId="14">
    <w:abstractNumId w:val="20"/>
  </w:num>
  <w:num w:numId="15">
    <w:abstractNumId w:val="5"/>
  </w:num>
  <w:num w:numId="16">
    <w:abstractNumId w:val="7"/>
  </w:num>
  <w:num w:numId="17">
    <w:abstractNumId w:val="6"/>
  </w:num>
  <w:num w:numId="18">
    <w:abstractNumId w:val="16"/>
  </w:num>
  <w:num w:numId="19">
    <w:abstractNumId w:val="8"/>
  </w:num>
  <w:num w:numId="20">
    <w:abstractNumId w:val="13"/>
  </w:num>
  <w:num w:numId="21">
    <w:abstractNumId w:val="18"/>
  </w:num>
  <w:num w:numId="22">
    <w:abstractNumId w:val="0"/>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5B9"/>
    <w:rsid w:val="00006E1A"/>
    <w:rsid w:val="00007936"/>
    <w:rsid w:val="00013C37"/>
    <w:rsid w:val="00030593"/>
    <w:rsid w:val="00031F5E"/>
    <w:rsid w:val="00041D61"/>
    <w:rsid w:val="00042182"/>
    <w:rsid w:val="0004590B"/>
    <w:rsid w:val="0005270A"/>
    <w:rsid w:val="00052F21"/>
    <w:rsid w:val="00055EEA"/>
    <w:rsid w:val="00057A91"/>
    <w:rsid w:val="00057F70"/>
    <w:rsid w:val="000654F8"/>
    <w:rsid w:val="00066219"/>
    <w:rsid w:val="00072A9D"/>
    <w:rsid w:val="0008284C"/>
    <w:rsid w:val="00083EFF"/>
    <w:rsid w:val="00084BFE"/>
    <w:rsid w:val="00085621"/>
    <w:rsid w:val="00097367"/>
    <w:rsid w:val="0009758B"/>
    <w:rsid w:val="000A5B7A"/>
    <w:rsid w:val="000A7774"/>
    <w:rsid w:val="000B3A8D"/>
    <w:rsid w:val="000B5B00"/>
    <w:rsid w:val="000C1815"/>
    <w:rsid w:val="000C5FA8"/>
    <w:rsid w:val="000C652D"/>
    <w:rsid w:val="000C7254"/>
    <w:rsid w:val="000D2E7A"/>
    <w:rsid w:val="000D57CB"/>
    <w:rsid w:val="000E7553"/>
    <w:rsid w:val="000F43DE"/>
    <w:rsid w:val="000F5495"/>
    <w:rsid w:val="000F6225"/>
    <w:rsid w:val="001030BB"/>
    <w:rsid w:val="0010700D"/>
    <w:rsid w:val="00107D5B"/>
    <w:rsid w:val="00107E2B"/>
    <w:rsid w:val="0011345E"/>
    <w:rsid w:val="0011370D"/>
    <w:rsid w:val="0013008F"/>
    <w:rsid w:val="00135C8B"/>
    <w:rsid w:val="001378E2"/>
    <w:rsid w:val="001408A4"/>
    <w:rsid w:val="001433B9"/>
    <w:rsid w:val="001562DB"/>
    <w:rsid w:val="001665F5"/>
    <w:rsid w:val="00176D54"/>
    <w:rsid w:val="001849BC"/>
    <w:rsid w:val="0019289D"/>
    <w:rsid w:val="00193521"/>
    <w:rsid w:val="001A4EE7"/>
    <w:rsid w:val="001A6F7D"/>
    <w:rsid w:val="001B774C"/>
    <w:rsid w:val="001C0C02"/>
    <w:rsid w:val="001C55AF"/>
    <w:rsid w:val="001D04B7"/>
    <w:rsid w:val="001D151A"/>
    <w:rsid w:val="001D317F"/>
    <w:rsid w:val="001E64B0"/>
    <w:rsid w:val="001F590E"/>
    <w:rsid w:val="0021029C"/>
    <w:rsid w:val="002143BD"/>
    <w:rsid w:val="002157B1"/>
    <w:rsid w:val="00217F1B"/>
    <w:rsid w:val="00224DF8"/>
    <w:rsid w:val="00234A1C"/>
    <w:rsid w:val="00240B42"/>
    <w:rsid w:val="002458D0"/>
    <w:rsid w:val="0024731E"/>
    <w:rsid w:val="0025136D"/>
    <w:rsid w:val="002564B2"/>
    <w:rsid w:val="002636A2"/>
    <w:rsid w:val="0026598F"/>
    <w:rsid w:val="00274A33"/>
    <w:rsid w:val="00276CCE"/>
    <w:rsid w:val="00277BEE"/>
    <w:rsid w:val="002937EA"/>
    <w:rsid w:val="0029521A"/>
    <w:rsid w:val="002A2213"/>
    <w:rsid w:val="002C073E"/>
    <w:rsid w:val="002C1B3B"/>
    <w:rsid w:val="002C3355"/>
    <w:rsid w:val="002C3F64"/>
    <w:rsid w:val="002C5010"/>
    <w:rsid w:val="002C6E17"/>
    <w:rsid w:val="002D543B"/>
    <w:rsid w:val="002E41EF"/>
    <w:rsid w:val="002F58BA"/>
    <w:rsid w:val="002F647E"/>
    <w:rsid w:val="00300F07"/>
    <w:rsid w:val="00325E73"/>
    <w:rsid w:val="0032639D"/>
    <w:rsid w:val="00330877"/>
    <w:rsid w:val="00332509"/>
    <w:rsid w:val="00332ABB"/>
    <w:rsid w:val="00346AF6"/>
    <w:rsid w:val="00346D4C"/>
    <w:rsid w:val="003534D4"/>
    <w:rsid w:val="00355F84"/>
    <w:rsid w:val="00362D47"/>
    <w:rsid w:val="00365F63"/>
    <w:rsid w:val="0036766F"/>
    <w:rsid w:val="003721C6"/>
    <w:rsid w:val="0037679A"/>
    <w:rsid w:val="00377D3C"/>
    <w:rsid w:val="00393064"/>
    <w:rsid w:val="00396F0D"/>
    <w:rsid w:val="003A170F"/>
    <w:rsid w:val="003B0B26"/>
    <w:rsid w:val="003B398D"/>
    <w:rsid w:val="003B4151"/>
    <w:rsid w:val="003C3451"/>
    <w:rsid w:val="003E03E6"/>
    <w:rsid w:val="00400665"/>
    <w:rsid w:val="00400EC0"/>
    <w:rsid w:val="00400FE9"/>
    <w:rsid w:val="00402788"/>
    <w:rsid w:val="00407748"/>
    <w:rsid w:val="00412BC0"/>
    <w:rsid w:val="00414FAE"/>
    <w:rsid w:val="0041573E"/>
    <w:rsid w:val="00420C96"/>
    <w:rsid w:val="00421E7D"/>
    <w:rsid w:val="0042463B"/>
    <w:rsid w:val="004258C3"/>
    <w:rsid w:val="004311F1"/>
    <w:rsid w:val="00432CE3"/>
    <w:rsid w:val="00443535"/>
    <w:rsid w:val="004458AE"/>
    <w:rsid w:val="00447F14"/>
    <w:rsid w:val="00450E24"/>
    <w:rsid w:val="00453C9C"/>
    <w:rsid w:val="004577D7"/>
    <w:rsid w:val="00463F28"/>
    <w:rsid w:val="00483DA5"/>
    <w:rsid w:val="00484F2E"/>
    <w:rsid w:val="00493FB6"/>
    <w:rsid w:val="004A1D91"/>
    <w:rsid w:val="004A20EF"/>
    <w:rsid w:val="004A23BB"/>
    <w:rsid w:val="004A4EDF"/>
    <w:rsid w:val="004A693A"/>
    <w:rsid w:val="004B06E6"/>
    <w:rsid w:val="004C5A76"/>
    <w:rsid w:val="004D04B9"/>
    <w:rsid w:val="004D25C4"/>
    <w:rsid w:val="004D3A24"/>
    <w:rsid w:val="004E36E2"/>
    <w:rsid w:val="004E3E18"/>
    <w:rsid w:val="00500B08"/>
    <w:rsid w:val="0050453B"/>
    <w:rsid w:val="00505AD3"/>
    <w:rsid w:val="00507DE2"/>
    <w:rsid w:val="00517A45"/>
    <w:rsid w:val="005330D7"/>
    <w:rsid w:val="005348CD"/>
    <w:rsid w:val="00534948"/>
    <w:rsid w:val="005445DC"/>
    <w:rsid w:val="005500A4"/>
    <w:rsid w:val="00550FEA"/>
    <w:rsid w:val="00553C16"/>
    <w:rsid w:val="00554A15"/>
    <w:rsid w:val="005576D3"/>
    <w:rsid w:val="00562E0B"/>
    <w:rsid w:val="005630BA"/>
    <w:rsid w:val="005716C7"/>
    <w:rsid w:val="00573204"/>
    <w:rsid w:val="00580062"/>
    <w:rsid w:val="00584631"/>
    <w:rsid w:val="00586A66"/>
    <w:rsid w:val="0059284A"/>
    <w:rsid w:val="00594106"/>
    <w:rsid w:val="005A0188"/>
    <w:rsid w:val="005A37C9"/>
    <w:rsid w:val="005A412E"/>
    <w:rsid w:val="005B35DF"/>
    <w:rsid w:val="005B774D"/>
    <w:rsid w:val="005C51AD"/>
    <w:rsid w:val="005C7903"/>
    <w:rsid w:val="005D1C8B"/>
    <w:rsid w:val="005D548A"/>
    <w:rsid w:val="005E0FCF"/>
    <w:rsid w:val="005E1DD2"/>
    <w:rsid w:val="005E5131"/>
    <w:rsid w:val="005E7FA3"/>
    <w:rsid w:val="005F1297"/>
    <w:rsid w:val="005F6239"/>
    <w:rsid w:val="005F6BE1"/>
    <w:rsid w:val="0060127E"/>
    <w:rsid w:val="00603270"/>
    <w:rsid w:val="006044CF"/>
    <w:rsid w:val="00605DF1"/>
    <w:rsid w:val="00617EF9"/>
    <w:rsid w:val="0062751E"/>
    <w:rsid w:val="00627A2F"/>
    <w:rsid w:val="00643FD5"/>
    <w:rsid w:val="006460F6"/>
    <w:rsid w:val="00654114"/>
    <w:rsid w:val="00655C1E"/>
    <w:rsid w:val="0065788A"/>
    <w:rsid w:val="006633A1"/>
    <w:rsid w:val="006667E7"/>
    <w:rsid w:val="00672656"/>
    <w:rsid w:val="0067582D"/>
    <w:rsid w:val="006908DD"/>
    <w:rsid w:val="0069416C"/>
    <w:rsid w:val="00697D99"/>
    <w:rsid w:val="006A143B"/>
    <w:rsid w:val="006A1775"/>
    <w:rsid w:val="006A3F87"/>
    <w:rsid w:val="006A5EA2"/>
    <w:rsid w:val="006B7217"/>
    <w:rsid w:val="006D3110"/>
    <w:rsid w:val="006D4978"/>
    <w:rsid w:val="006D53BA"/>
    <w:rsid w:val="006D5C97"/>
    <w:rsid w:val="006E1388"/>
    <w:rsid w:val="006E2D40"/>
    <w:rsid w:val="006F1AA9"/>
    <w:rsid w:val="00703E8C"/>
    <w:rsid w:val="0071557B"/>
    <w:rsid w:val="007165C4"/>
    <w:rsid w:val="00742EC1"/>
    <w:rsid w:val="0074430A"/>
    <w:rsid w:val="007469B5"/>
    <w:rsid w:val="00755CF2"/>
    <w:rsid w:val="00772A9F"/>
    <w:rsid w:val="00783FD1"/>
    <w:rsid w:val="00787306"/>
    <w:rsid w:val="0079062C"/>
    <w:rsid w:val="00791487"/>
    <w:rsid w:val="00795A45"/>
    <w:rsid w:val="007A00D8"/>
    <w:rsid w:val="007A50AF"/>
    <w:rsid w:val="007A5782"/>
    <w:rsid w:val="007B0723"/>
    <w:rsid w:val="007B0F2E"/>
    <w:rsid w:val="007B7A33"/>
    <w:rsid w:val="007C3C4E"/>
    <w:rsid w:val="007D3CC3"/>
    <w:rsid w:val="007D480D"/>
    <w:rsid w:val="007E1B27"/>
    <w:rsid w:val="007F02BC"/>
    <w:rsid w:val="007F04F7"/>
    <w:rsid w:val="007F5A4C"/>
    <w:rsid w:val="00800C90"/>
    <w:rsid w:val="0080122F"/>
    <w:rsid w:val="00804A4D"/>
    <w:rsid w:val="0081335B"/>
    <w:rsid w:val="0081419B"/>
    <w:rsid w:val="00821B39"/>
    <w:rsid w:val="00822147"/>
    <w:rsid w:val="00830C81"/>
    <w:rsid w:val="00835117"/>
    <w:rsid w:val="00836808"/>
    <w:rsid w:val="00840F3E"/>
    <w:rsid w:val="00841C88"/>
    <w:rsid w:val="00845FC2"/>
    <w:rsid w:val="008503CE"/>
    <w:rsid w:val="0086175D"/>
    <w:rsid w:val="008669F7"/>
    <w:rsid w:val="00866A60"/>
    <w:rsid w:val="00870A22"/>
    <w:rsid w:val="00873166"/>
    <w:rsid w:val="0088067D"/>
    <w:rsid w:val="008807DD"/>
    <w:rsid w:val="00894749"/>
    <w:rsid w:val="008948C4"/>
    <w:rsid w:val="00895A11"/>
    <w:rsid w:val="008A27CD"/>
    <w:rsid w:val="008A78B9"/>
    <w:rsid w:val="008B0F2A"/>
    <w:rsid w:val="008B30A9"/>
    <w:rsid w:val="008B6CF7"/>
    <w:rsid w:val="008C0EA9"/>
    <w:rsid w:val="008C4EB6"/>
    <w:rsid w:val="008C5EBB"/>
    <w:rsid w:val="008D1CED"/>
    <w:rsid w:val="008D22F2"/>
    <w:rsid w:val="008D6F1B"/>
    <w:rsid w:val="008E54CD"/>
    <w:rsid w:val="008E5834"/>
    <w:rsid w:val="008F262D"/>
    <w:rsid w:val="008F44B4"/>
    <w:rsid w:val="008F4E57"/>
    <w:rsid w:val="008F50CA"/>
    <w:rsid w:val="008F5453"/>
    <w:rsid w:val="008F5954"/>
    <w:rsid w:val="008F7BE9"/>
    <w:rsid w:val="009106EE"/>
    <w:rsid w:val="0092236E"/>
    <w:rsid w:val="00924DB1"/>
    <w:rsid w:val="009265AE"/>
    <w:rsid w:val="00934353"/>
    <w:rsid w:val="009429D3"/>
    <w:rsid w:val="009445C5"/>
    <w:rsid w:val="0094663A"/>
    <w:rsid w:val="00947690"/>
    <w:rsid w:val="00952D09"/>
    <w:rsid w:val="00957B3E"/>
    <w:rsid w:val="009640A8"/>
    <w:rsid w:val="009729BE"/>
    <w:rsid w:val="0097701B"/>
    <w:rsid w:val="00982286"/>
    <w:rsid w:val="00993736"/>
    <w:rsid w:val="009A2278"/>
    <w:rsid w:val="009A3BFE"/>
    <w:rsid w:val="009A6131"/>
    <w:rsid w:val="009C0227"/>
    <w:rsid w:val="009C4443"/>
    <w:rsid w:val="009C6435"/>
    <w:rsid w:val="009D3D85"/>
    <w:rsid w:val="009E1EF7"/>
    <w:rsid w:val="009E3EF1"/>
    <w:rsid w:val="009E568C"/>
    <w:rsid w:val="009E7881"/>
    <w:rsid w:val="009F4490"/>
    <w:rsid w:val="009F735B"/>
    <w:rsid w:val="00A26A94"/>
    <w:rsid w:val="00A30B89"/>
    <w:rsid w:val="00A30FE3"/>
    <w:rsid w:val="00A44ABB"/>
    <w:rsid w:val="00A61817"/>
    <w:rsid w:val="00A64583"/>
    <w:rsid w:val="00A65D9F"/>
    <w:rsid w:val="00A710BD"/>
    <w:rsid w:val="00A75068"/>
    <w:rsid w:val="00A779CD"/>
    <w:rsid w:val="00A91E1E"/>
    <w:rsid w:val="00A9561E"/>
    <w:rsid w:val="00AA1314"/>
    <w:rsid w:val="00AA3D39"/>
    <w:rsid w:val="00AA48AE"/>
    <w:rsid w:val="00AA5FF9"/>
    <w:rsid w:val="00AB27D3"/>
    <w:rsid w:val="00AB5B0C"/>
    <w:rsid w:val="00AB770A"/>
    <w:rsid w:val="00AC0643"/>
    <w:rsid w:val="00AC44B5"/>
    <w:rsid w:val="00AE4C4B"/>
    <w:rsid w:val="00AF417B"/>
    <w:rsid w:val="00B00301"/>
    <w:rsid w:val="00B04F06"/>
    <w:rsid w:val="00B1740F"/>
    <w:rsid w:val="00B24983"/>
    <w:rsid w:val="00B25D00"/>
    <w:rsid w:val="00B37970"/>
    <w:rsid w:val="00B45729"/>
    <w:rsid w:val="00B50170"/>
    <w:rsid w:val="00B52385"/>
    <w:rsid w:val="00B53554"/>
    <w:rsid w:val="00B5457E"/>
    <w:rsid w:val="00B55E4B"/>
    <w:rsid w:val="00B677DE"/>
    <w:rsid w:val="00B721E5"/>
    <w:rsid w:val="00B72D93"/>
    <w:rsid w:val="00B7443D"/>
    <w:rsid w:val="00B87E48"/>
    <w:rsid w:val="00B903A0"/>
    <w:rsid w:val="00B92F50"/>
    <w:rsid w:val="00B97EFE"/>
    <w:rsid w:val="00BB402A"/>
    <w:rsid w:val="00BB65B9"/>
    <w:rsid w:val="00BB71DC"/>
    <w:rsid w:val="00BC0D78"/>
    <w:rsid w:val="00BD514D"/>
    <w:rsid w:val="00BD5AF5"/>
    <w:rsid w:val="00BD62D1"/>
    <w:rsid w:val="00BD7DE4"/>
    <w:rsid w:val="00BE2FA7"/>
    <w:rsid w:val="00BF0725"/>
    <w:rsid w:val="00BF1501"/>
    <w:rsid w:val="00BF2F15"/>
    <w:rsid w:val="00C0173C"/>
    <w:rsid w:val="00C01F7E"/>
    <w:rsid w:val="00C035DA"/>
    <w:rsid w:val="00C04D97"/>
    <w:rsid w:val="00C122E0"/>
    <w:rsid w:val="00C12CF0"/>
    <w:rsid w:val="00C1689C"/>
    <w:rsid w:val="00C16B10"/>
    <w:rsid w:val="00C205E3"/>
    <w:rsid w:val="00C21E24"/>
    <w:rsid w:val="00C40488"/>
    <w:rsid w:val="00C40578"/>
    <w:rsid w:val="00C45988"/>
    <w:rsid w:val="00C479B4"/>
    <w:rsid w:val="00C508A3"/>
    <w:rsid w:val="00C54155"/>
    <w:rsid w:val="00C544B6"/>
    <w:rsid w:val="00C54AE2"/>
    <w:rsid w:val="00C61199"/>
    <w:rsid w:val="00C64F32"/>
    <w:rsid w:val="00C67F8F"/>
    <w:rsid w:val="00C712FD"/>
    <w:rsid w:val="00C7437C"/>
    <w:rsid w:val="00C80324"/>
    <w:rsid w:val="00C8799B"/>
    <w:rsid w:val="00C91E5C"/>
    <w:rsid w:val="00C95A96"/>
    <w:rsid w:val="00C96063"/>
    <w:rsid w:val="00CA15EC"/>
    <w:rsid w:val="00CA2AF4"/>
    <w:rsid w:val="00CA4AF0"/>
    <w:rsid w:val="00CA50D8"/>
    <w:rsid w:val="00CA7885"/>
    <w:rsid w:val="00CB01F3"/>
    <w:rsid w:val="00CB0206"/>
    <w:rsid w:val="00CB0921"/>
    <w:rsid w:val="00CB5AE6"/>
    <w:rsid w:val="00CC1434"/>
    <w:rsid w:val="00CC533D"/>
    <w:rsid w:val="00CC5BDD"/>
    <w:rsid w:val="00CC7D38"/>
    <w:rsid w:val="00CD187C"/>
    <w:rsid w:val="00CD690F"/>
    <w:rsid w:val="00CE78FC"/>
    <w:rsid w:val="00CE7E2A"/>
    <w:rsid w:val="00CF453D"/>
    <w:rsid w:val="00D011DA"/>
    <w:rsid w:val="00D01855"/>
    <w:rsid w:val="00D0302D"/>
    <w:rsid w:val="00D03234"/>
    <w:rsid w:val="00D0402A"/>
    <w:rsid w:val="00D04347"/>
    <w:rsid w:val="00D11147"/>
    <w:rsid w:val="00D1367D"/>
    <w:rsid w:val="00D13D8A"/>
    <w:rsid w:val="00D20CB8"/>
    <w:rsid w:val="00D23A35"/>
    <w:rsid w:val="00D31CE7"/>
    <w:rsid w:val="00D32D78"/>
    <w:rsid w:val="00D35241"/>
    <w:rsid w:val="00D3561F"/>
    <w:rsid w:val="00D51FAC"/>
    <w:rsid w:val="00D52127"/>
    <w:rsid w:val="00D54FBB"/>
    <w:rsid w:val="00D564B8"/>
    <w:rsid w:val="00D67882"/>
    <w:rsid w:val="00D7705D"/>
    <w:rsid w:val="00D778BD"/>
    <w:rsid w:val="00D8039B"/>
    <w:rsid w:val="00D855BC"/>
    <w:rsid w:val="00DA3A07"/>
    <w:rsid w:val="00DA600F"/>
    <w:rsid w:val="00DA6451"/>
    <w:rsid w:val="00DB1409"/>
    <w:rsid w:val="00DB5165"/>
    <w:rsid w:val="00DC4F4A"/>
    <w:rsid w:val="00DC62AD"/>
    <w:rsid w:val="00DD0852"/>
    <w:rsid w:val="00DD5197"/>
    <w:rsid w:val="00DD789F"/>
    <w:rsid w:val="00DE0458"/>
    <w:rsid w:val="00DE33C9"/>
    <w:rsid w:val="00DE39F3"/>
    <w:rsid w:val="00DE6563"/>
    <w:rsid w:val="00DF450C"/>
    <w:rsid w:val="00DF7CF9"/>
    <w:rsid w:val="00E05FFC"/>
    <w:rsid w:val="00E0696A"/>
    <w:rsid w:val="00E06E8B"/>
    <w:rsid w:val="00E11654"/>
    <w:rsid w:val="00E24604"/>
    <w:rsid w:val="00E26A71"/>
    <w:rsid w:val="00E326AC"/>
    <w:rsid w:val="00E34E7F"/>
    <w:rsid w:val="00E37E50"/>
    <w:rsid w:val="00E41BB8"/>
    <w:rsid w:val="00E44B91"/>
    <w:rsid w:val="00E47D8D"/>
    <w:rsid w:val="00E5142C"/>
    <w:rsid w:val="00E52606"/>
    <w:rsid w:val="00E53640"/>
    <w:rsid w:val="00E53DA5"/>
    <w:rsid w:val="00E55992"/>
    <w:rsid w:val="00E5720A"/>
    <w:rsid w:val="00E61ED3"/>
    <w:rsid w:val="00E62F44"/>
    <w:rsid w:val="00E67DBB"/>
    <w:rsid w:val="00E7389C"/>
    <w:rsid w:val="00E754E9"/>
    <w:rsid w:val="00E76F6B"/>
    <w:rsid w:val="00E77E3D"/>
    <w:rsid w:val="00E800D8"/>
    <w:rsid w:val="00E81953"/>
    <w:rsid w:val="00E830A8"/>
    <w:rsid w:val="00E85099"/>
    <w:rsid w:val="00E86CA5"/>
    <w:rsid w:val="00E92171"/>
    <w:rsid w:val="00E9498E"/>
    <w:rsid w:val="00E96A1E"/>
    <w:rsid w:val="00E96DAD"/>
    <w:rsid w:val="00EA334D"/>
    <w:rsid w:val="00EB14D9"/>
    <w:rsid w:val="00EB4F81"/>
    <w:rsid w:val="00EB5835"/>
    <w:rsid w:val="00EB5C8E"/>
    <w:rsid w:val="00EB737F"/>
    <w:rsid w:val="00EC2626"/>
    <w:rsid w:val="00EC6DCD"/>
    <w:rsid w:val="00EC75C1"/>
    <w:rsid w:val="00EC7A58"/>
    <w:rsid w:val="00ED66D7"/>
    <w:rsid w:val="00EE4E5B"/>
    <w:rsid w:val="00EF172F"/>
    <w:rsid w:val="00EF1FAC"/>
    <w:rsid w:val="00EF2055"/>
    <w:rsid w:val="00EF7211"/>
    <w:rsid w:val="00F039CC"/>
    <w:rsid w:val="00F069CB"/>
    <w:rsid w:val="00F1053A"/>
    <w:rsid w:val="00F30005"/>
    <w:rsid w:val="00F416AE"/>
    <w:rsid w:val="00F41F06"/>
    <w:rsid w:val="00F4546D"/>
    <w:rsid w:val="00F47B7B"/>
    <w:rsid w:val="00F57F0D"/>
    <w:rsid w:val="00F648C7"/>
    <w:rsid w:val="00F65264"/>
    <w:rsid w:val="00F70AEA"/>
    <w:rsid w:val="00F70E13"/>
    <w:rsid w:val="00F71E8C"/>
    <w:rsid w:val="00F72BEA"/>
    <w:rsid w:val="00F77878"/>
    <w:rsid w:val="00F8192F"/>
    <w:rsid w:val="00F84A22"/>
    <w:rsid w:val="00F95F7A"/>
    <w:rsid w:val="00FA2BC5"/>
    <w:rsid w:val="00FA5368"/>
    <w:rsid w:val="00FB574F"/>
    <w:rsid w:val="00FB6585"/>
    <w:rsid w:val="00FB7A6E"/>
    <w:rsid w:val="00FC2690"/>
    <w:rsid w:val="00FC70CA"/>
    <w:rsid w:val="00FD58BD"/>
    <w:rsid w:val="00FE0705"/>
    <w:rsid w:val="00FE07C1"/>
    <w:rsid w:val="00FE1A89"/>
    <w:rsid w:val="00FE3595"/>
    <w:rsid w:val="00FF2DB1"/>
    <w:rsid w:val="00FF4D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577D7"/>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21Crossheading">
    <w:name w:val="2.1 Cross heading"/>
    <w:basedOn w:val="Normale"/>
    <w:qFormat/>
    <w:rsid w:val="00C96063"/>
    <w:pPr>
      <w:spacing w:after="0" w:line="320" w:lineRule="exact"/>
    </w:pPr>
    <w:rPr>
      <w:rFonts w:ascii="CorpoS" w:hAnsi="CorpoS"/>
      <w:b/>
      <w:sz w:val="24"/>
    </w:rPr>
  </w:style>
  <w:style w:type="table" w:styleId="Grigliatabella">
    <w:name w:val="Table Grid"/>
    <w:basedOn w:val="Tabellanormale"/>
    <w:rsid w:val="00D3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577D7"/>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21Crossheading">
    <w:name w:val="2.1 Cross heading"/>
    <w:basedOn w:val="Normale"/>
    <w:qFormat/>
    <w:rsid w:val="00C96063"/>
    <w:pPr>
      <w:spacing w:after="0" w:line="320" w:lineRule="exact"/>
    </w:pPr>
    <w:rPr>
      <w:rFonts w:ascii="CorpoS" w:hAnsi="CorpoS"/>
      <w:b/>
      <w:sz w:val="24"/>
    </w:rPr>
  </w:style>
  <w:style w:type="table" w:styleId="Grigliatabella">
    <w:name w:val="Table Grid"/>
    <w:basedOn w:val="Tabellanormale"/>
    <w:rsid w:val="00D3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uerr\Desktop\Vorlage%20MB%20PM_d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FF64798A-7816-467F-B357-14DDBF60ACC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 MB PM_dt.dotx</Template>
  <TotalTime>0</TotalTime>
  <Pages>20</Pages>
  <Words>5828</Words>
  <Characters>32393</Characters>
  <Application>Microsoft Office Word</Application>
  <DocSecurity>0</DocSecurity>
  <Lines>269</Lines>
  <Paragraphs>76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TecForum Sprinter 2016: più carico utile e più potenza per Mercedes-Benz Sprinter; More payload and more power for the Mercedes-Benz Sprinter</vt:lpstr>
      <vt:lpstr>Vorlage Pressemappe MB deutsch</vt:lpstr>
    </vt:vector>
  </TitlesOfParts>
  <Company>Daimler AG</Company>
  <LinksUpToDate>false</LinksUpToDate>
  <CharactersWithSpaces>38145</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TecForum Sprinter 2016: più carico utile e più potenza per Mercedes-Benz Sprinter; More payload and more power for the Mercedes-Benz Sprinter</dc:title>
  <dc:creator>Daimler AG - Product Communications Mercedes-Benz Van</dc:creator>
  <dc:description>Informazione stampa; Press Information</dc:description>
  <cp:lastModifiedBy>Odinzoff, Vadim (183)</cp:lastModifiedBy>
  <cp:revision>6</cp:revision>
  <cp:lastPrinted>2016-05-05T14:18:00Z</cp:lastPrinted>
  <dcterms:created xsi:type="dcterms:W3CDTF">2016-05-05T10:46:00Z</dcterms:created>
  <dcterms:modified xsi:type="dcterms:W3CDTF">2016-05-05T14:39:00Z</dcterms:modified>
</cp:coreProperties>
</file>