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F7A" w:rsidRPr="00255F3E" w:rsidRDefault="00D50F7A" w:rsidP="00331A2D">
      <w:pPr>
        <w:spacing w:after="113" w:line="240" w:lineRule="auto"/>
        <w:rPr>
          <w:sz w:val="22"/>
          <w:szCs w:val="22"/>
          <w:u w:val="single"/>
        </w:rPr>
        <w:sectPr w:rsidR="00D50F7A" w:rsidRPr="00255F3E" w:rsidSect="00940189">
          <w:headerReference w:type="default" r:id="rId9"/>
          <w:pgSz w:w="11906" w:h="16838" w:code="9"/>
          <w:pgMar w:top="3661" w:right="3402" w:bottom="567" w:left="1418" w:header="709" w:footer="567" w:gutter="0"/>
          <w:cols w:space="708"/>
          <w:docGrid w:linePitch="360"/>
        </w:sectPr>
      </w:pPr>
    </w:p>
    <w:p w:rsidR="000038CD" w:rsidRDefault="00533D3F" w:rsidP="00331A2D">
      <w:pPr>
        <w:spacing w:after="113" w:line="240" w:lineRule="auto"/>
        <w:rPr>
          <w:noProof/>
          <w:u w:val="single"/>
          <w:lang w:eastAsia="it-IT"/>
        </w:rPr>
      </w:pPr>
      <w:r w:rsidRPr="00255F3E">
        <w:rPr>
          <w:rFonts w:ascii="FOR smart Light" w:hAnsi="FOR smart Light"/>
          <w:noProof/>
          <w:u w:val="single"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E11EBC9" wp14:editId="408F7B26">
                <wp:simplePos x="0" y="0"/>
                <wp:positionH relativeFrom="column">
                  <wp:posOffset>4925060</wp:posOffset>
                </wp:positionH>
                <wp:positionV relativeFrom="paragraph">
                  <wp:posOffset>28906</wp:posOffset>
                </wp:positionV>
                <wp:extent cx="2114550" cy="1263650"/>
                <wp:effectExtent l="0" t="0" r="0" b="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4550" cy="1263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7140" w:rsidRPr="000038CD" w:rsidRDefault="00A67140" w:rsidP="005D67AD">
                            <w:pPr>
                              <w:spacing w:after="20"/>
                              <w:rPr>
                                <w:rFonts w:ascii="FOR smart Light" w:hAnsi="FOR smart Light"/>
                                <w:b/>
                                <w:szCs w:val="22"/>
                              </w:rPr>
                            </w:pPr>
                            <w:r w:rsidRPr="000038CD">
                              <w:rPr>
                                <w:rFonts w:ascii="FOR smart Light" w:hAnsi="FOR smart Light"/>
                                <w:b/>
                              </w:rPr>
                              <w:t>Informazione stampa</w:t>
                            </w:r>
                          </w:p>
                          <w:p w:rsidR="00A67140" w:rsidRPr="000038CD" w:rsidRDefault="00A67140" w:rsidP="006A40F2">
                            <w:pPr>
                              <w:spacing w:after="113"/>
                              <w:rPr>
                                <w:rFonts w:ascii="FOR smart Light" w:hAnsi="FOR smart Light"/>
                                <w:sz w:val="20"/>
                                <w:szCs w:val="18"/>
                              </w:rPr>
                            </w:pPr>
                          </w:p>
                          <w:p w:rsidR="00A67140" w:rsidRPr="00533D3F" w:rsidRDefault="00486CC5" w:rsidP="006A40F2">
                            <w:pPr>
                              <w:spacing w:after="113"/>
                              <w:rPr>
                                <w:szCs w:val="18"/>
                              </w:rPr>
                            </w:pPr>
                            <w:r w:rsidRPr="00533D3F">
                              <w:t>13</w:t>
                            </w:r>
                            <w:r w:rsidR="000038CD" w:rsidRPr="00533D3F">
                              <w:t xml:space="preserve"> l</w:t>
                            </w:r>
                            <w:r w:rsidR="005B70C1" w:rsidRPr="00533D3F">
                              <w:t xml:space="preserve">uglio </w:t>
                            </w:r>
                            <w:r w:rsidR="001B021A" w:rsidRPr="00533D3F">
                              <w:rPr>
                                <w:rFonts w:ascii="FOR smart Light" w:hAnsi="FOR smart Light"/>
                              </w:rPr>
                              <w:t>2016</w:t>
                            </w:r>
                          </w:p>
                          <w:p w:rsidR="00A67140" w:rsidRPr="00255F3E" w:rsidRDefault="00A67140" w:rsidP="006A40F2">
                            <w:pPr>
                              <w:spacing w:after="113"/>
                              <w:rPr>
                                <w:rFonts w:ascii="FOR smart Light" w:hAnsi="FOR smart Light"/>
                                <w:sz w:val="18"/>
                                <w:szCs w:val="18"/>
                              </w:rPr>
                            </w:pPr>
                          </w:p>
                          <w:p w:rsidR="00A67140" w:rsidRPr="00255F3E" w:rsidRDefault="00255F3E" w:rsidP="00777718">
                            <w:pPr>
                              <w:rPr>
                                <w:rFonts w:ascii="FOR smart Light" w:hAnsi="FOR smart Ligh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FOR smart Light" w:hAnsi="FOR smart Light"/>
                                <w:sz w:val="18"/>
                              </w:rPr>
                              <w:br/>
                            </w:r>
                          </w:p>
                          <w:p w:rsidR="00A67140" w:rsidRPr="00C90415" w:rsidRDefault="00A67140" w:rsidP="00777718">
                            <w:pPr>
                              <w:rPr>
                                <w:rFonts w:ascii="FOR smart Light" w:hAnsi="FOR smart Ligh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87.8pt;margin-top:2.3pt;width:166.5pt;height:9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" filled="f" stroked="f">
                <v:textbox>
                  <w:txbxContent>
                    <w:p w:rsidR="00A67140" w:rsidRPr="000038CD" w:rsidRDefault="00A67140" w:rsidP="005D67AD">
                      <w:pPr>
                        <w:spacing w:after="20"/>
                        <w:rPr>
                          <w:rFonts w:ascii="FOR smart Light" w:hAnsi="FOR smart Light"/>
                          <w:b/>
                          <w:szCs w:val="22"/>
                        </w:rPr>
                      </w:pPr>
                      <w:r w:rsidRPr="000038CD">
                        <w:rPr>
                          <w:rFonts w:ascii="FOR smart Light" w:hAnsi="FOR smart Light"/>
                          <w:b/>
                        </w:rPr>
                        <w:t>Informazione stampa</w:t>
                      </w:r>
                    </w:p>
                    <w:p w:rsidR="00A67140" w:rsidRPr="000038CD" w:rsidRDefault="00A67140" w:rsidP="006A40F2">
                      <w:pPr>
                        <w:spacing w:after="113"/>
                        <w:rPr>
                          <w:rFonts w:ascii="FOR smart Light" w:hAnsi="FOR smart Light"/>
                          <w:sz w:val="20"/>
                          <w:szCs w:val="18"/>
                        </w:rPr>
                      </w:pPr>
                    </w:p>
                    <w:p w:rsidR="00A67140" w:rsidRPr="00533D3F" w:rsidRDefault="00486CC5" w:rsidP="006A40F2">
                      <w:pPr>
                        <w:spacing w:after="113"/>
                        <w:rPr>
                          <w:szCs w:val="18"/>
                        </w:rPr>
                      </w:pPr>
                      <w:r w:rsidRPr="00533D3F">
                        <w:t>13</w:t>
                      </w:r>
                      <w:r w:rsidR="000038CD" w:rsidRPr="00533D3F">
                        <w:t xml:space="preserve"> l</w:t>
                      </w:r>
                      <w:r w:rsidR="005B70C1" w:rsidRPr="00533D3F">
                        <w:t xml:space="preserve">uglio </w:t>
                      </w:r>
                      <w:r w:rsidR="001B021A" w:rsidRPr="00533D3F">
                        <w:rPr>
                          <w:rFonts w:ascii="FOR smart Light" w:hAnsi="FOR smart Light"/>
                        </w:rPr>
                        <w:t>2016</w:t>
                      </w:r>
                    </w:p>
                    <w:p w:rsidR="00A67140" w:rsidRPr="00255F3E" w:rsidRDefault="00A67140" w:rsidP="006A40F2">
                      <w:pPr>
                        <w:spacing w:after="113"/>
                        <w:rPr>
                          <w:rFonts w:ascii="FOR smart Light" w:hAnsi="FOR smart Light"/>
                          <w:sz w:val="18"/>
                          <w:szCs w:val="18"/>
                        </w:rPr>
                      </w:pPr>
                    </w:p>
                    <w:p w:rsidR="00A67140" w:rsidRPr="00255F3E" w:rsidRDefault="00255F3E" w:rsidP="00777718">
                      <w:pPr>
                        <w:rPr>
                          <w:rFonts w:ascii="FOR smart Light" w:hAnsi="FOR smart Light"/>
                          <w:sz w:val="18"/>
                          <w:szCs w:val="18"/>
                        </w:rPr>
                      </w:pPr>
                      <w:r>
                        <w:rPr>
                          <w:rFonts w:ascii="FOR smart Light" w:hAnsi="FOR smart Light"/>
                          <w:sz w:val="18"/>
                        </w:rPr>
                        <w:br/>
                      </w:r>
                    </w:p>
                    <w:p w:rsidR="00A67140" w:rsidRPr="00C90415" w:rsidRDefault="00A67140" w:rsidP="00777718">
                      <w:pPr>
                        <w:rPr>
                          <w:rFonts w:ascii="FOR smart Light" w:hAnsi="FOR smart Ligh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52133">
        <w:rPr>
          <w:sz w:val="22"/>
          <w:u w:val="single"/>
        </w:rPr>
        <w:t>Anteprima italiana della nuova smart BRABUS</w:t>
      </w:r>
    </w:p>
    <w:p w:rsidR="006A40F2" w:rsidRPr="000038CD" w:rsidRDefault="00A97B0E" w:rsidP="00331A2D">
      <w:pPr>
        <w:spacing w:after="113" w:line="240" w:lineRule="auto"/>
        <w:rPr>
          <w:rFonts w:ascii="FOR smart Light" w:hAnsi="FOR smart Light"/>
          <w:sz w:val="22"/>
          <w:szCs w:val="22"/>
          <w:u w:val="single"/>
        </w:rPr>
      </w:pPr>
      <w:r w:rsidRPr="000038CD">
        <w:rPr>
          <w:noProof/>
          <w:u w:val="single"/>
          <w:lang w:eastAsia="it-IT"/>
        </w:rPr>
        <w:drawing>
          <wp:anchor distT="0" distB="0" distL="114300" distR="114300" simplePos="0" relativeHeight="251657216" behindDoc="0" locked="1" layoutInCell="0" allowOverlap="0" wp14:anchorId="754645CB" wp14:editId="23F064C0">
            <wp:simplePos x="0" y="0"/>
            <wp:positionH relativeFrom="page">
              <wp:posOffset>5674360</wp:posOffset>
            </wp:positionH>
            <wp:positionV relativeFrom="page">
              <wp:posOffset>180340</wp:posOffset>
            </wp:positionV>
            <wp:extent cx="1165860" cy="1569085"/>
            <wp:effectExtent l="0" t="0" r="0" b="0"/>
            <wp:wrapNone/>
            <wp:docPr id="3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860" cy="156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038CD" w:rsidRPr="00752133" w:rsidRDefault="00752133" w:rsidP="000038CD">
      <w:pPr>
        <w:spacing w:after="113" w:line="240" w:lineRule="auto"/>
        <w:rPr>
          <w:rFonts w:eastAsia="Smart Courier Condensed" w:cs="Smart Courier Condensed"/>
          <w:color w:val="000000"/>
          <w:sz w:val="36"/>
          <w:szCs w:val="22"/>
          <w:lang w:eastAsia="de-DE"/>
        </w:rPr>
      </w:pPr>
      <w:proofErr w:type="gramStart"/>
      <w:r w:rsidRPr="00752133">
        <w:rPr>
          <w:rFonts w:eastAsia="Smart Courier Condensed" w:cs="Smart Courier Condensed"/>
          <w:color w:val="000000"/>
          <w:sz w:val="36"/>
          <w:szCs w:val="22"/>
          <w:lang w:eastAsia="de-DE"/>
        </w:rPr>
        <w:t>smart</w:t>
      </w:r>
      <w:proofErr w:type="gramEnd"/>
      <w:r w:rsidRPr="00752133">
        <w:rPr>
          <w:rFonts w:eastAsia="Smart Courier Condensed" w:cs="Smart Courier Condensed"/>
          <w:color w:val="000000"/>
          <w:sz w:val="36"/>
          <w:szCs w:val="22"/>
          <w:lang w:eastAsia="de-DE"/>
        </w:rPr>
        <w:t xml:space="preserve"> BRABUS debutta all’Urban </w:t>
      </w:r>
      <w:proofErr w:type="spellStart"/>
      <w:r w:rsidRPr="00752133">
        <w:rPr>
          <w:rFonts w:eastAsia="Smart Courier Condensed" w:cs="Smart Courier Condensed"/>
          <w:color w:val="000000"/>
          <w:sz w:val="36"/>
          <w:szCs w:val="22"/>
          <w:lang w:eastAsia="de-DE"/>
        </w:rPr>
        <w:t>Mobility</w:t>
      </w:r>
      <w:proofErr w:type="spellEnd"/>
      <w:r w:rsidRPr="00752133">
        <w:rPr>
          <w:rFonts w:eastAsia="Smart Courier Condensed" w:cs="Smart Courier Condensed"/>
          <w:color w:val="000000"/>
          <w:sz w:val="36"/>
          <w:szCs w:val="22"/>
          <w:lang w:eastAsia="de-DE"/>
        </w:rPr>
        <w:t xml:space="preserve"> </w:t>
      </w:r>
      <w:proofErr w:type="spellStart"/>
      <w:r w:rsidRPr="00752133">
        <w:rPr>
          <w:rFonts w:eastAsia="Smart Courier Condensed" w:cs="Smart Courier Condensed"/>
          <w:color w:val="000000"/>
          <w:sz w:val="36"/>
          <w:szCs w:val="22"/>
          <w:lang w:eastAsia="de-DE"/>
        </w:rPr>
        <w:t>Store</w:t>
      </w:r>
      <w:proofErr w:type="spellEnd"/>
      <w:r w:rsidRPr="00752133">
        <w:rPr>
          <w:rFonts w:eastAsia="Smart Courier Condensed" w:cs="Smart Courier Condensed"/>
          <w:color w:val="000000"/>
          <w:sz w:val="36"/>
          <w:szCs w:val="22"/>
          <w:lang w:eastAsia="de-DE"/>
        </w:rPr>
        <w:t xml:space="preserve"> di Roma</w:t>
      </w:r>
    </w:p>
    <w:p w:rsidR="00752133" w:rsidRPr="00752133" w:rsidRDefault="00752133" w:rsidP="000038CD">
      <w:pPr>
        <w:spacing w:after="113" w:line="240" w:lineRule="auto"/>
        <w:rPr>
          <w:rFonts w:eastAsia="Smart Courier Condensed" w:cs="Smart Courier Condensed"/>
          <w:color w:val="000000"/>
          <w:sz w:val="36"/>
          <w:szCs w:val="22"/>
          <w:lang w:eastAsia="de-DE"/>
        </w:rPr>
      </w:pPr>
    </w:p>
    <w:p w:rsidR="006454CD" w:rsidRPr="00892F0D" w:rsidRDefault="00174898" w:rsidP="006F18C2">
      <w:pPr>
        <w:rPr>
          <w:sz w:val="22"/>
        </w:rPr>
      </w:pPr>
      <w:r>
        <w:rPr>
          <w:b/>
          <w:sz w:val="22"/>
        </w:rPr>
        <w:t xml:space="preserve">La nuova </w:t>
      </w:r>
      <w:proofErr w:type="spellStart"/>
      <w:r>
        <w:rPr>
          <w:b/>
          <w:sz w:val="22"/>
        </w:rPr>
        <w:t>smart</w:t>
      </w:r>
      <w:proofErr w:type="spellEnd"/>
      <w:r>
        <w:rPr>
          <w:b/>
          <w:sz w:val="22"/>
        </w:rPr>
        <w:t xml:space="preserve"> BRABUS debutta </w:t>
      </w:r>
      <w:r w:rsidR="00752133">
        <w:rPr>
          <w:b/>
          <w:sz w:val="22"/>
        </w:rPr>
        <w:t xml:space="preserve">all’Urban </w:t>
      </w:r>
      <w:proofErr w:type="spellStart"/>
      <w:r w:rsidR="00752133">
        <w:rPr>
          <w:b/>
          <w:sz w:val="22"/>
        </w:rPr>
        <w:t>Mobility</w:t>
      </w:r>
      <w:proofErr w:type="spellEnd"/>
      <w:r w:rsidR="00752133">
        <w:rPr>
          <w:b/>
          <w:sz w:val="22"/>
        </w:rPr>
        <w:t xml:space="preserve"> </w:t>
      </w:r>
      <w:proofErr w:type="spellStart"/>
      <w:r w:rsidR="00752133">
        <w:rPr>
          <w:b/>
          <w:sz w:val="22"/>
        </w:rPr>
        <w:t>Store</w:t>
      </w:r>
      <w:proofErr w:type="spellEnd"/>
      <w:r w:rsidR="00752133">
        <w:rPr>
          <w:b/>
          <w:sz w:val="22"/>
        </w:rPr>
        <w:t xml:space="preserve"> di Roma</w:t>
      </w:r>
      <w:r w:rsidR="0058420D">
        <w:rPr>
          <w:b/>
          <w:sz w:val="22"/>
        </w:rPr>
        <w:t>,</w:t>
      </w:r>
      <w:r w:rsidR="0058420D" w:rsidRPr="0058420D">
        <w:t xml:space="preserve"> </w:t>
      </w:r>
      <w:r>
        <w:rPr>
          <w:b/>
          <w:sz w:val="22"/>
        </w:rPr>
        <w:t>la porta d’accesso</w:t>
      </w:r>
      <w:r w:rsidRPr="00174898">
        <w:rPr>
          <w:b/>
          <w:sz w:val="22"/>
        </w:rPr>
        <w:t xml:space="preserve"> </w:t>
      </w:r>
      <w:r>
        <w:rPr>
          <w:b/>
          <w:sz w:val="22"/>
        </w:rPr>
        <w:t xml:space="preserve">all’universo </w:t>
      </w:r>
      <w:proofErr w:type="spellStart"/>
      <w:r w:rsidRPr="00174898">
        <w:rPr>
          <w:b/>
          <w:sz w:val="22"/>
        </w:rPr>
        <w:t>smart</w:t>
      </w:r>
      <w:proofErr w:type="spellEnd"/>
      <w:r w:rsidRPr="00174898">
        <w:rPr>
          <w:b/>
          <w:sz w:val="22"/>
        </w:rPr>
        <w:t xml:space="preserve"> </w:t>
      </w:r>
      <w:r>
        <w:rPr>
          <w:b/>
          <w:sz w:val="22"/>
        </w:rPr>
        <w:t>con un corner dedicato alla versione più esclusiva e sportiva della regina delle city car</w:t>
      </w:r>
      <w:r w:rsidR="00752133">
        <w:rPr>
          <w:b/>
          <w:sz w:val="22"/>
        </w:rPr>
        <w:t xml:space="preserve">. </w:t>
      </w:r>
      <w:r>
        <w:rPr>
          <w:b/>
          <w:sz w:val="22"/>
        </w:rPr>
        <w:t>C</w:t>
      </w:r>
      <w:r w:rsidR="00F74FE1" w:rsidRPr="000038CD">
        <w:rPr>
          <w:b/>
          <w:sz w:val="22"/>
        </w:rPr>
        <w:t xml:space="preserve">on i suoi </w:t>
      </w:r>
      <w:proofErr w:type="gramStart"/>
      <w:r w:rsidR="00F74FE1" w:rsidRPr="000038CD">
        <w:rPr>
          <w:b/>
          <w:sz w:val="22"/>
        </w:rPr>
        <w:t>80</w:t>
      </w:r>
      <w:proofErr w:type="gramEnd"/>
      <w:r w:rsidR="00F74FE1" w:rsidRPr="000038CD">
        <w:rPr>
          <w:b/>
          <w:sz w:val="22"/>
        </w:rPr>
        <w:t xml:space="preserve"> kW/109 CV </w:t>
      </w:r>
      <w:proofErr w:type="spellStart"/>
      <w:r w:rsidRPr="000038CD">
        <w:rPr>
          <w:b/>
          <w:sz w:val="22"/>
        </w:rPr>
        <w:t>smart</w:t>
      </w:r>
      <w:proofErr w:type="spellEnd"/>
      <w:r w:rsidRPr="000038CD">
        <w:rPr>
          <w:b/>
          <w:sz w:val="22"/>
        </w:rPr>
        <w:t xml:space="preserve"> BRABUS </w:t>
      </w:r>
      <w:r>
        <w:rPr>
          <w:b/>
          <w:sz w:val="22"/>
        </w:rPr>
        <w:t>è</w:t>
      </w:r>
      <w:r w:rsidR="00F74FE1" w:rsidRPr="000038CD">
        <w:rPr>
          <w:b/>
          <w:sz w:val="22"/>
        </w:rPr>
        <w:t xml:space="preserve"> tra le vetture più </w:t>
      </w:r>
      <w:r>
        <w:rPr>
          <w:b/>
          <w:sz w:val="22"/>
        </w:rPr>
        <w:t>dinamiche</w:t>
      </w:r>
      <w:r w:rsidR="00F74FE1" w:rsidRPr="000038CD">
        <w:rPr>
          <w:b/>
          <w:sz w:val="22"/>
        </w:rPr>
        <w:t xml:space="preserve"> del segmento, grazie al potente motore turbo, </w:t>
      </w:r>
      <w:r>
        <w:rPr>
          <w:b/>
          <w:sz w:val="22"/>
        </w:rPr>
        <w:t>l</w:t>
      </w:r>
      <w:r w:rsidR="00F74FE1" w:rsidRPr="000038CD">
        <w:rPr>
          <w:b/>
          <w:sz w:val="22"/>
        </w:rPr>
        <w:t>'assetto sportivo Performance BRABUS con ESP</w:t>
      </w:r>
      <w:bookmarkStart w:id="0" w:name="OLE_LINK1"/>
      <w:bookmarkStart w:id="1" w:name="OLE_LINK2"/>
      <w:r w:rsidR="00613F5F" w:rsidRPr="000038CD">
        <w:rPr>
          <w:b/>
          <w:sz w:val="22"/>
        </w:rPr>
        <w:t>®</w:t>
      </w:r>
      <w:bookmarkEnd w:id="0"/>
      <w:bookmarkEnd w:id="1"/>
      <w:r w:rsidR="00F74FE1" w:rsidRPr="000038CD">
        <w:rPr>
          <w:b/>
          <w:sz w:val="22"/>
        </w:rPr>
        <w:t xml:space="preserve"> </w:t>
      </w:r>
      <w:r>
        <w:rPr>
          <w:b/>
          <w:sz w:val="22"/>
        </w:rPr>
        <w:t>con taratura specifica, i</w:t>
      </w:r>
      <w:r w:rsidR="00F74FE1" w:rsidRPr="000038CD">
        <w:rPr>
          <w:b/>
          <w:sz w:val="22"/>
        </w:rPr>
        <w:t xml:space="preserve">l servosterzo orientato al dinamismo e </w:t>
      </w:r>
      <w:r>
        <w:rPr>
          <w:b/>
          <w:sz w:val="22"/>
        </w:rPr>
        <w:t>la</w:t>
      </w:r>
      <w:r w:rsidR="00F74FE1" w:rsidRPr="000038CD">
        <w:rPr>
          <w:b/>
          <w:sz w:val="22"/>
        </w:rPr>
        <w:t xml:space="preserve"> configurazione sportiva del cambio a doppia frizione twinamic con funzione Race Start. </w:t>
      </w:r>
      <w:r>
        <w:rPr>
          <w:b/>
          <w:sz w:val="22"/>
        </w:rPr>
        <w:t>Una</w:t>
      </w:r>
      <w:r w:rsidR="00F74FE1" w:rsidRPr="000038CD">
        <w:rPr>
          <w:b/>
          <w:sz w:val="22"/>
        </w:rPr>
        <w:t xml:space="preserve"> sportività </w:t>
      </w:r>
      <w:r>
        <w:rPr>
          <w:b/>
          <w:sz w:val="22"/>
        </w:rPr>
        <w:t>che</w:t>
      </w:r>
      <w:r w:rsidR="00F74FE1" w:rsidRPr="000038CD">
        <w:rPr>
          <w:b/>
          <w:sz w:val="22"/>
        </w:rPr>
        <w:t xml:space="preserve"> trova espressione anche </w:t>
      </w:r>
      <w:r>
        <w:rPr>
          <w:b/>
          <w:sz w:val="22"/>
        </w:rPr>
        <w:t>nel design</w:t>
      </w:r>
      <w:r w:rsidR="00F74FE1" w:rsidRPr="000038CD">
        <w:rPr>
          <w:b/>
          <w:sz w:val="22"/>
        </w:rPr>
        <w:t xml:space="preserve"> e negli interni. La nuova </w:t>
      </w:r>
      <w:proofErr w:type="spellStart"/>
      <w:r w:rsidR="00F74FE1" w:rsidRPr="000038CD">
        <w:rPr>
          <w:b/>
          <w:sz w:val="22"/>
        </w:rPr>
        <w:t>smart</w:t>
      </w:r>
      <w:proofErr w:type="spellEnd"/>
      <w:r w:rsidR="00F74FE1" w:rsidRPr="000038CD">
        <w:rPr>
          <w:b/>
          <w:sz w:val="22"/>
        </w:rPr>
        <w:t xml:space="preserve"> BRABUS è </w:t>
      </w:r>
      <w:r>
        <w:rPr>
          <w:b/>
          <w:sz w:val="22"/>
        </w:rPr>
        <w:t xml:space="preserve">già ordinabile con prezzi </w:t>
      </w:r>
      <w:proofErr w:type="gramStart"/>
      <w:r>
        <w:rPr>
          <w:b/>
          <w:sz w:val="22"/>
        </w:rPr>
        <w:t>a partire da</w:t>
      </w:r>
      <w:proofErr w:type="gramEnd"/>
      <w:r>
        <w:rPr>
          <w:b/>
          <w:sz w:val="22"/>
        </w:rPr>
        <w:t xml:space="preserve"> 20.000 euro.</w:t>
      </w:r>
    </w:p>
    <w:p w:rsidR="00FE7F52" w:rsidRPr="000038CD" w:rsidRDefault="00B344D2" w:rsidP="00191BA5">
      <w:pPr>
        <w:rPr>
          <w:sz w:val="22"/>
        </w:rPr>
      </w:pPr>
      <w:r w:rsidRPr="000038CD">
        <w:rPr>
          <w:sz w:val="22"/>
        </w:rPr>
        <w:t xml:space="preserve">Nessuna </w:t>
      </w:r>
      <w:proofErr w:type="spellStart"/>
      <w:r w:rsidRPr="000038CD">
        <w:rPr>
          <w:sz w:val="22"/>
        </w:rPr>
        <w:t>smart</w:t>
      </w:r>
      <w:proofErr w:type="spellEnd"/>
      <w:r w:rsidRPr="000038CD">
        <w:rPr>
          <w:sz w:val="22"/>
        </w:rPr>
        <w:t xml:space="preserve"> di serie è mai stata così potente come i nuovi modelli smart BRABUS. Infatti, rispetto alla versione precedente la potenza nominale e la coppia massima sono cresciu</w:t>
      </w:r>
      <w:r w:rsidR="00613F5F" w:rsidRPr="000038CD">
        <w:rPr>
          <w:sz w:val="22"/>
        </w:rPr>
        <w:t xml:space="preserve">te rispettivamente di </w:t>
      </w:r>
      <w:proofErr w:type="gramStart"/>
      <w:r w:rsidR="00613F5F" w:rsidRPr="000038CD">
        <w:rPr>
          <w:sz w:val="22"/>
        </w:rPr>
        <w:t>5</w:t>
      </w:r>
      <w:proofErr w:type="gramEnd"/>
      <w:r w:rsidR="00613F5F" w:rsidRPr="000038CD">
        <w:rPr>
          <w:sz w:val="22"/>
        </w:rPr>
        <w:t xml:space="preserve"> kW e 23 </w:t>
      </w:r>
      <w:r w:rsidRPr="000038CD">
        <w:rPr>
          <w:sz w:val="22"/>
        </w:rPr>
        <w:t xml:space="preserve">Nm, toccando gli 80 kW/109 CV a </w:t>
      </w:r>
      <w:r w:rsidR="00255F3E" w:rsidRPr="000038CD">
        <w:rPr>
          <w:sz w:val="22"/>
        </w:rPr>
        <w:t>5.750 giri/min e 170 Nm a 2.000 </w:t>
      </w:r>
      <w:r w:rsidRPr="000038CD">
        <w:rPr>
          <w:sz w:val="22"/>
        </w:rPr>
        <w:t xml:space="preserve">giri/min. Altrettanto dinamiche sono le prestazioni di marcia: la </w:t>
      </w:r>
      <w:bookmarkStart w:id="2" w:name="_GoBack"/>
      <w:bookmarkEnd w:id="2"/>
      <w:proofErr w:type="spellStart"/>
      <w:r w:rsidRPr="000038CD">
        <w:rPr>
          <w:sz w:val="22"/>
        </w:rPr>
        <w:t>fortwo</w:t>
      </w:r>
      <w:proofErr w:type="spellEnd"/>
      <w:r w:rsidRPr="000038CD">
        <w:rPr>
          <w:sz w:val="22"/>
        </w:rPr>
        <w:t xml:space="preserve"> </w:t>
      </w:r>
      <w:r w:rsidR="00533D3F" w:rsidRPr="000038CD">
        <w:rPr>
          <w:sz w:val="22"/>
        </w:rPr>
        <w:t xml:space="preserve">BRABUS </w:t>
      </w:r>
      <w:r w:rsidRPr="000038CD">
        <w:rPr>
          <w:sz w:val="22"/>
        </w:rPr>
        <w:t>è in grado di ac</w:t>
      </w:r>
      <w:r w:rsidR="00255F3E" w:rsidRPr="000038CD">
        <w:rPr>
          <w:sz w:val="22"/>
        </w:rPr>
        <w:t>celerare da 0 a 100 km/h in 9,5 </w:t>
      </w:r>
      <w:r w:rsidRPr="000038CD">
        <w:rPr>
          <w:sz w:val="22"/>
        </w:rPr>
        <w:t xml:space="preserve">secondi e la </w:t>
      </w:r>
      <w:proofErr w:type="spellStart"/>
      <w:r w:rsidRPr="000038CD">
        <w:rPr>
          <w:sz w:val="22"/>
        </w:rPr>
        <w:t>forfour</w:t>
      </w:r>
      <w:proofErr w:type="spellEnd"/>
      <w:r w:rsidRPr="000038CD">
        <w:rPr>
          <w:sz w:val="22"/>
        </w:rPr>
        <w:t xml:space="preserve"> </w:t>
      </w:r>
      <w:r w:rsidR="00533D3F" w:rsidRPr="000038CD">
        <w:rPr>
          <w:sz w:val="22"/>
        </w:rPr>
        <w:t xml:space="preserve">BRABUS </w:t>
      </w:r>
      <w:r w:rsidRPr="000038CD">
        <w:rPr>
          <w:sz w:val="22"/>
        </w:rPr>
        <w:t>raggiunge una velocità massima di 180</w:t>
      </w:r>
      <w:r w:rsidR="00255F3E" w:rsidRPr="000038CD">
        <w:rPr>
          <w:sz w:val="22"/>
        </w:rPr>
        <w:t> </w:t>
      </w:r>
      <w:r w:rsidRPr="000038CD">
        <w:rPr>
          <w:sz w:val="22"/>
        </w:rPr>
        <w:t>km/h.</w:t>
      </w:r>
    </w:p>
    <w:p w:rsidR="00940189" w:rsidRDefault="0058420D" w:rsidP="000038CD">
      <w:pPr>
        <w:rPr>
          <w:sz w:val="22"/>
        </w:rPr>
      </w:pPr>
      <w:r w:rsidRPr="0058420D">
        <w:rPr>
          <w:sz w:val="22"/>
        </w:rPr>
        <w:t xml:space="preserve">Da </w:t>
      </w:r>
      <w:r>
        <w:rPr>
          <w:sz w:val="22"/>
        </w:rPr>
        <w:t xml:space="preserve">quattordici </w:t>
      </w:r>
      <w:r w:rsidRPr="0058420D">
        <w:rPr>
          <w:sz w:val="22"/>
        </w:rPr>
        <w:t xml:space="preserve">anni le smart più sportive ed esclusive sono firmate BRABUS. Nel 2002, infatti, smart e BRABUS, azienda specializzata nel </w:t>
      </w:r>
      <w:proofErr w:type="spellStart"/>
      <w:r w:rsidRPr="0058420D">
        <w:rPr>
          <w:sz w:val="22"/>
        </w:rPr>
        <w:t>tuning</w:t>
      </w:r>
      <w:proofErr w:type="spellEnd"/>
      <w:r w:rsidRPr="0058420D">
        <w:rPr>
          <w:sz w:val="22"/>
        </w:rPr>
        <w:t xml:space="preserve">, hanno </w:t>
      </w:r>
      <w:proofErr w:type="gramStart"/>
      <w:r w:rsidRPr="0058420D">
        <w:rPr>
          <w:sz w:val="22"/>
        </w:rPr>
        <w:t>dato vita</w:t>
      </w:r>
      <w:proofErr w:type="gramEnd"/>
      <w:r w:rsidRPr="0058420D">
        <w:rPr>
          <w:sz w:val="22"/>
        </w:rPr>
        <w:t xml:space="preserve"> a smart BRABUS GmbH. Una joint venture dalla quale sono nate, nel 2003, le prime versioni top performance di fortwo BRABUS Coupé e Cabrio che, dall’introduzione sul mercato, sono state scelte da </w:t>
      </w:r>
      <w:r w:rsidR="00533D3F">
        <w:rPr>
          <w:sz w:val="22"/>
        </w:rPr>
        <w:t>più di</w:t>
      </w:r>
      <w:r w:rsidRPr="0058420D">
        <w:rPr>
          <w:sz w:val="22"/>
        </w:rPr>
        <w:t xml:space="preserve"> </w:t>
      </w:r>
      <w:r w:rsidR="00533D3F" w:rsidRPr="00533D3F">
        <w:rPr>
          <w:sz w:val="22"/>
        </w:rPr>
        <w:t>60</w:t>
      </w:r>
      <w:r w:rsidRPr="00533D3F">
        <w:rPr>
          <w:sz w:val="22"/>
        </w:rPr>
        <w:t>.000</w:t>
      </w:r>
      <w:r w:rsidRPr="0058420D">
        <w:rPr>
          <w:sz w:val="22"/>
        </w:rPr>
        <w:t xml:space="preserve"> clienti in tutto il mondo, oltre </w:t>
      </w:r>
      <w:r w:rsidR="00533D3F" w:rsidRPr="00533D3F">
        <w:rPr>
          <w:sz w:val="22"/>
        </w:rPr>
        <w:t>5.0</w:t>
      </w:r>
      <w:r w:rsidRPr="00533D3F">
        <w:rPr>
          <w:sz w:val="22"/>
        </w:rPr>
        <w:t>00</w:t>
      </w:r>
      <w:r w:rsidRPr="0058420D">
        <w:rPr>
          <w:sz w:val="22"/>
        </w:rPr>
        <w:t xml:space="preserve"> in Italia</w:t>
      </w:r>
      <w:r w:rsidR="00533D3F">
        <w:rPr>
          <w:sz w:val="22"/>
        </w:rPr>
        <w:t>.</w:t>
      </w:r>
    </w:p>
    <w:p w:rsidR="0058420D" w:rsidRDefault="0058420D" w:rsidP="000038CD">
      <w:pPr>
        <w:rPr>
          <w:sz w:val="22"/>
        </w:rPr>
      </w:pPr>
    </w:p>
    <w:p w:rsidR="0058420D" w:rsidRDefault="0058420D" w:rsidP="000038CD">
      <w:pPr>
        <w:rPr>
          <w:sz w:val="22"/>
        </w:rPr>
      </w:pPr>
    </w:p>
    <w:p w:rsidR="000038CD" w:rsidRPr="00AA5149" w:rsidRDefault="000038CD" w:rsidP="000038CD">
      <w:pPr>
        <w:rPr>
          <w:sz w:val="22"/>
        </w:rPr>
      </w:pPr>
      <w:proofErr w:type="gramStart"/>
      <w:r w:rsidRPr="005E2F7B">
        <w:rPr>
          <w:sz w:val="22"/>
        </w:rPr>
        <w:t>Ulteriori</w:t>
      </w:r>
      <w:proofErr w:type="gramEnd"/>
      <w:r w:rsidRPr="005E2F7B">
        <w:rPr>
          <w:sz w:val="22"/>
        </w:rPr>
        <w:t xml:space="preserve"> informazioni su </w:t>
      </w:r>
      <w:r w:rsidRPr="005E2F7B">
        <w:rPr>
          <w:b/>
          <w:sz w:val="22"/>
        </w:rPr>
        <w:t>media.mercedes-benz.it</w:t>
      </w:r>
      <w:r w:rsidRPr="005E2F7B">
        <w:rPr>
          <w:sz w:val="22"/>
        </w:rPr>
        <w:t xml:space="preserve"> e </w:t>
      </w:r>
      <w:r w:rsidRPr="005E2F7B">
        <w:rPr>
          <w:b/>
          <w:sz w:val="22"/>
        </w:rPr>
        <w:t>media.daimler.com</w:t>
      </w:r>
    </w:p>
    <w:sectPr w:rsidR="000038CD" w:rsidRPr="00AA5149" w:rsidSect="0058420D">
      <w:headerReference w:type="default" r:id="rId11"/>
      <w:type w:val="continuous"/>
      <w:pgSz w:w="11906" w:h="16838" w:code="9"/>
      <w:pgMar w:top="1311" w:right="3402" w:bottom="567" w:left="1418" w:header="709" w:footer="343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228C" w:rsidRDefault="00E5228C" w:rsidP="00FE7F52">
      <w:pPr>
        <w:spacing w:after="0" w:line="240" w:lineRule="auto"/>
      </w:pPr>
      <w:r>
        <w:separator/>
      </w:r>
    </w:p>
  </w:endnote>
  <w:endnote w:type="continuationSeparator" w:id="0">
    <w:p w:rsidR="00E5228C" w:rsidRDefault="00E5228C" w:rsidP="00FE7F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OR smart Light">
    <w:panose1 w:val="00000000000000000000"/>
    <w:charset w:val="00"/>
    <w:family w:val="auto"/>
    <w:pitch w:val="variable"/>
    <w:sig w:usb0="800002AF" w:usb1="000020CB" w:usb2="00000000" w:usb3="00000000" w:csb0="0000009F" w:csb1="00000000"/>
  </w:font>
  <w:font w:name="Smart Courier Condensed">
    <w:panose1 w:val="020005060300000200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LSta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228C" w:rsidRDefault="00E5228C" w:rsidP="00FE7F52">
      <w:pPr>
        <w:spacing w:after="0" w:line="240" w:lineRule="auto"/>
      </w:pPr>
      <w:r>
        <w:separator/>
      </w:r>
    </w:p>
  </w:footnote>
  <w:footnote w:type="continuationSeparator" w:id="0">
    <w:p w:rsidR="00E5228C" w:rsidRDefault="00E5228C" w:rsidP="00FE7F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7140" w:rsidRDefault="00BE7963">
    <w:pPr>
      <w:pStyle w:val="Intestazione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75ECEA09" wp14:editId="1CDB5687">
              <wp:simplePos x="0" y="0"/>
              <wp:positionH relativeFrom="page">
                <wp:posOffset>5911215</wp:posOffset>
              </wp:positionH>
              <wp:positionV relativeFrom="page">
                <wp:posOffset>1205865</wp:posOffset>
              </wp:positionV>
              <wp:extent cx="661035" cy="327025"/>
              <wp:effectExtent l="0" t="0" r="5715" b="0"/>
              <wp:wrapNone/>
              <wp:docPr id="559" name="Rechteck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61035" cy="3270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7140" w:rsidRPr="003B1291" w:rsidRDefault="00A67140">
                          <w:pPr>
                            <w:jc w:val="center"/>
                            <w:rPr>
                              <w:rFonts w:eastAsia="Times New Roman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eastAsia="Times New Roman"/>
                              <w:sz w:val="22"/>
                            </w:rPr>
                            <w:t xml:space="preserve">Pagina </w:t>
                          </w:r>
                          <w:r w:rsidR="006D7FEE" w:rsidRPr="003B1291">
                            <w:rPr>
                              <w:rFonts w:eastAsia="Times New Roman"/>
                              <w:sz w:val="22"/>
                              <w:szCs w:val="22"/>
                            </w:rPr>
                            <w:fldChar w:fldCharType="begin"/>
                          </w:r>
                          <w:r w:rsidRPr="00174576">
                            <w:rPr>
                              <w:sz w:val="22"/>
                              <w:szCs w:val="22"/>
                            </w:rPr>
                            <w:instrText>PAGE  \* MERGEFORMAT</w:instrText>
                          </w:r>
                          <w:r w:rsidR="006D7FEE" w:rsidRPr="003B1291">
                            <w:rPr>
                              <w:rFonts w:eastAsia="Times New Roman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533D3F" w:rsidRPr="00533D3F">
                            <w:rPr>
                              <w:rFonts w:eastAsia="Times New Roman"/>
                              <w:noProof/>
                              <w:sz w:val="22"/>
                              <w:szCs w:val="22"/>
                            </w:rPr>
                            <w:t>1</w:t>
                          </w:r>
                          <w:r w:rsidR="006D7FEE" w:rsidRPr="003B1291">
                            <w:rPr>
                              <w:rFonts w:eastAsia="Times New Roman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hteck 9" o:spid="_x0000_s1027" style="position:absolute;margin-left:465.45pt;margin-top:94.95pt;width:52.05pt;height:25.7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" o:allowincell="f" stroked="f">
              <v:textbox>
                <w:txbxContent>
                  <w:p w:rsidR="00A67140" w:rsidRPr="003B1291" w:rsidRDefault="00A67140">
                    <w:pPr>
                      <w:jc w:val="center"/>
                      <w:rPr>
                        <w:rFonts w:eastAsia="Times New Roman"/>
                        <w:sz w:val="22"/>
                        <w:szCs w:val="22"/>
                      </w:rPr>
                    </w:pPr>
                    <w:r>
                      <w:rPr>
                        <w:rFonts w:eastAsia="Times New Roman"/>
                        <w:sz w:val="22"/>
                      </w:rPr>
                      <w:t xml:space="preserve">Pagina </w:t>
                    </w:r>
                    <w:r w:rsidR="006D7FEE" w:rsidRPr="003B1291">
                      <w:rPr>
                        <w:rFonts w:eastAsia="Times New Roman"/>
                        <w:sz w:val="22"/>
                        <w:szCs w:val="22"/>
                      </w:rPr>
                      <w:fldChar w:fldCharType="begin"/>
                    </w:r>
                    <w:r w:rsidRPr="00174576">
                      <w:rPr>
                        <w:sz w:val="22"/>
                        <w:szCs w:val="22"/>
                      </w:rPr>
                      <w:instrText>PAGE  \* MERGEFORMAT</w:instrText>
                    </w:r>
                    <w:r w:rsidR="006D7FEE" w:rsidRPr="003B1291">
                      <w:rPr>
                        <w:rFonts w:eastAsia="Times New Roman"/>
                        <w:sz w:val="22"/>
                        <w:szCs w:val="22"/>
                      </w:rPr>
                      <w:fldChar w:fldCharType="separate"/>
                    </w:r>
                    <w:r w:rsidR="00533D3F" w:rsidRPr="00533D3F">
                      <w:rPr>
                        <w:rFonts w:eastAsia="Times New Roman"/>
                        <w:noProof/>
                        <w:sz w:val="22"/>
                        <w:szCs w:val="22"/>
                      </w:rPr>
                      <w:t>1</w:t>
                    </w:r>
                    <w:r w:rsidR="006D7FEE" w:rsidRPr="003B1291">
                      <w:rPr>
                        <w:rFonts w:eastAsia="Times New Roman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7140" w:rsidRPr="002C1828" w:rsidRDefault="00C4618C" w:rsidP="002C1828">
    <w:pPr>
      <w:framePr w:w="1987" w:h="545" w:hRule="exact" w:wrap="auto" w:vAnchor="text" w:hAnchor="page" w:x="8776" w:y="1302"/>
      <w:tabs>
        <w:tab w:val="left" w:pos="3686"/>
        <w:tab w:val="left" w:pos="7399"/>
      </w:tabs>
      <w:spacing w:after="0" w:line="180" w:lineRule="atLeast"/>
      <w:ind w:right="-851"/>
      <w:rPr>
        <w:rFonts w:eastAsia="Times New Roman"/>
        <w:noProof/>
        <w:color w:val="000000"/>
        <w:sz w:val="22"/>
        <w:szCs w:val="22"/>
        <w:lang w:eastAsia="de-DE"/>
      </w:rPr>
    </w:pPr>
    <w:r>
      <w:rPr>
        <w:rFonts w:eastAsia="Times New Roman"/>
        <w:noProof/>
        <w:color w:val="000000"/>
        <w:sz w:val="22"/>
      </w:rPr>
      <w:t>Pag.</w:t>
    </w:r>
    <w:r w:rsidR="00A67140">
      <w:rPr>
        <w:rFonts w:eastAsia="Times New Roman"/>
        <w:noProof/>
        <w:color w:val="000000"/>
        <w:sz w:val="22"/>
      </w:rPr>
      <w:t xml:space="preserve"> </w:t>
    </w:r>
    <w:r w:rsidR="006D7FEE" w:rsidRPr="002C1828">
      <w:rPr>
        <w:rFonts w:eastAsia="Times New Roman"/>
        <w:noProof/>
        <w:color w:val="000000"/>
        <w:sz w:val="22"/>
        <w:szCs w:val="22"/>
        <w:lang w:eastAsia="de-DE"/>
      </w:rPr>
      <w:fldChar w:fldCharType="begin"/>
    </w:r>
    <w:r w:rsidR="00A67140" w:rsidRPr="002C1828">
      <w:rPr>
        <w:rFonts w:eastAsia="Times New Roman"/>
        <w:noProof/>
        <w:color w:val="000000"/>
        <w:sz w:val="22"/>
        <w:szCs w:val="22"/>
        <w:lang w:eastAsia="de-DE"/>
      </w:rPr>
      <w:instrText xml:space="preserve">PAGE  </w:instrText>
    </w:r>
    <w:r w:rsidR="006D7FEE" w:rsidRPr="002C1828">
      <w:rPr>
        <w:rFonts w:eastAsia="Times New Roman"/>
        <w:noProof/>
        <w:color w:val="000000"/>
        <w:sz w:val="22"/>
        <w:szCs w:val="22"/>
        <w:lang w:eastAsia="de-DE"/>
      </w:rPr>
      <w:fldChar w:fldCharType="separate"/>
    </w:r>
    <w:r w:rsidR="00533D3F">
      <w:rPr>
        <w:rFonts w:eastAsia="Times New Roman"/>
        <w:noProof/>
        <w:color w:val="000000"/>
        <w:sz w:val="22"/>
        <w:szCs w:val="22"/>
        <w:lang w:eastAsia="de-DE"/>
      </w:rPr>
      <w:t>2</w:t>
    </w:r>
    <w:r w:rsidR="006D7FEE" w:rsidRPr="002C1828">
      <w:rPr>
        <w:rFonts w:eastAsia="Times New Roman"/>
        <w:noProof/>
        <w:color w:val="000000"/>
        <w:sz w:val="22"/>
        <w:szCs w:val="22"/>
        <w:lang w:eastAsia="de-DE"/>
      </w:rPr>
      <w:fldChar w:fldCharType="end"/>
    </w:r>
  </w:p>
  <w:p w:rsidR="00A67140" w:rsidRPr="002C1828" w:rsidRDefault="00A67140" w:rsidP="002C1828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327DB5"/>
    <w:multiLevelType w:val="hybridMultilevel"/>
    <w:tmpl w:val="BC5EE9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CF3EFC"/>
    <w:multiLevelType w:val="hybridMultilevel"/>
    <w:tmpl w:val="A0546950"/>
    <w:lvl w:ilvl="0" w:tplc="8B420336">
      <w:start w:val="293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AF0DCB"/>
    <w:multiLevelType w:val="hybridMultilevel"/>
    <w:tmpl w:val="A34E622A"/>
    <w:lvl w:ilvl="0" w:tplc="1814F8A6">
      <w:numFmt w:val="bullet"/>
      <w:lvlText w:val="-"/>
      <w:lvlJc w:val="left"/>
      <w:pPr>
        <w:ind w:left="1068" w:hanging="360"/>
      </w:pPr>
      <w:rPr>
        <w:rFonts w:ascii="FOR smart Light" w:eastAsia="Calibri" w:hAnsi="FOR smart Light" w:cs="Times New Roman" w:hint="default"/>
      </w:rPr>
    </w:lvl>
    <w:lvl w:ilvl="1" w:tplc="0407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72F73CAF"/>
    <w:multiLevelType w:val="hybridMultilevel"/>
    <w:tmpl w:val="7576B44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844202D"/>
    <w:multiLevelType w:val="hybridMultilevel"/>
    <w:tmpl w:val="617C5574"/>
    <w:lvl w:ilvl="0" w:tplc="A78EA1B0">
      <w:start w:val="127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lexandra Knaupp">
    <w15:presenceInfo w15:providerId="Windows Live" w15:userId="c73c1df8bc39089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B0E"/>
    <w:rsid w:val="000038CD"/>
    <w:rsid w:val="00003B15"/>
    <w:rsid w:val="000165F8"/>
    <w:rsid w:val="000229B3"/>
    <w:rsid w:val="00042C63"/>
    <w:rsid w:val="0006344D"/>
    <w:rsid w:val="000C3E9C"/>
    <w:rsid w:val="000F1135"/>
    <w:rsid w:val="00122B3B"/>
    <w:rsid w:val="00150A04"/>
    <w:rsid w:val="0016206E"/>
    <w:rsid w:val="00174576"/>
    <w:rsid w:val="00174898"/>
    <w:rsid w:val="00191BA5"/>
    <w:rsid w:val="001B021A"/>
    <w:rsid w:val="00223B26"/>
    <w:rsid w:val="0024561E"/>
    <w:rsid w:val="00255F3E"/>
    <w:rsid w:val="00264801"/>
    <w:rsid w:val="00271235"/>
    <w:rsid w:val="00287542"/>
    <w:rsid w:val="00294CA5"/>
    <w:rsid w:val="002C1828"/>
    <w:rsid w:val="0030765C"/>
    <w:rsid w:val="00312E51"/>
    <w:rsid w:val="00331A2D"/>
    <w:rsid w:val="003357AC"/>
    <w:rsid w:val="00382718"/>
    <w:rsid w:val="0038380C"/>
    <w:rsid w:val="003929C0"/>
    <w:rsid w:val="003A0B54"/>
    <w:rsid w:val="003B0414"/>
    <w:rsid w:val="003B1291"/>
    <w:rsid w:val="003C2B1C"/>
    <w:rsid w:val="003E6F80"/>
    <w:rsid w:val="003F0103"/>
    <w:rsid w:val="003F12D5"/>
    <w:rsid w:val="004111EC"/>
    <w:rsid w:val="004330A6"/>
    <w:rsid w:val="0044438A"/>
    <w:rsid w:val="00471BC4"/>
    <w:rsid w:val="00486CC5"/>
    <w:rsid w:val="00495768"/>
    <w:rsid w:val="004B29DF"/>
    <w:rsid w:val="004E6AB6"/>
    <w:rsid w:val="004E7975"/>
    <w:rsid w:val="00511161"/>
    <w:rsid w:val="00533D3F"/>
    <w:rsid w:val="00551D6A"/>
    <w:rsid w:val="00571DDA"/>
    <w:rsid w:val="0057525A"/>
    <w:rsid w:val="0058420D"/>
    <w:rsid w:val="005B02D6"/>
    <w:rsid w:val="005B70C1"/>
    <w:rsid w:val="005D67AD"/>
    <w:rsid w:val="006023D0"/>
    <w:rsid w:val="00613F5F"/>
    <w:rsid w:val="00624967"/>
    <w:rsid w:val="006454CD"/>
    <w:rsid w:val="006A40F2"/>
    <w:rsid w:val="006B31C8"/>
    <w:rsid w:val="006C698E"/>
    <w:rsid w:val="006D6355"/>
    <w:rsid w:val="006D7FEE"/>
    <w:rsid w:val="006F18C2"/>
    <w:rsid w:val="006F4435"/>
    <w:rsid w:val="00723D11"/>
    <w:rsid w:val="00725F95"/>
    <w:rsid w:val="00752133"/>
    <w:rsid w:val="00755E35"/>
    <w:rsid w:val="00765596"/>
    <w:rsid w:val="00777718"/>
    <w:rsid w:val="007B577E"/>
    <w:rsid w:val="00807A94"/>
    <w:rsid w:val="008332D2"/>
    <w:rsid w:val="008411CD"/>
    <w:rsid w:val="008578B4"/>
    <w:rsid w:val="00866DE7"/>
    <w:rsid w:val="00892F0D"/>
    <w:rsid w:val="008A61E4"/>
    <w:rsid w:val="008C2C6E"/>
    <w:rsid w:val="00924934"/>
    <w:rsid w:val="00940189"/>
    <w:rsid w:val="00973B99"/>
    <w:rsid w:val="009A3FAC"/>
    <w:rsid w:val="009D0810"/>
    <w:rsid w:val="009D0D28"/>
    <w:rsid w:val="009E5E1C"/>
    <w:rsid w:val="009E7A23"/>
    <w:rsid w:val="009F685E"/>
    <w:rsid w:val="00A02E1E"/>
    <w:rsid w:val="00A056DC"/>
    <w:rsid w:val="00A2687C"/>
    <w:rsid w:val="00A553AE"/>
    <w:rsid w:val="00A67140"/>
    <w:rsid w:val="00A97B0E"/>
    <w:rsid w:val="00B07329"/>
    <w:rsid w:val="00B344D2"/>
    <w:rsid w:val="00B56BF8"/>
    <w:rsid w:val="00B71E5F"/>
    <w:rsid w:val="00B86BCC"/>
    <w:rsid w:val="00BA7A19"/>
    <w:rsid w:val="00BB1148"/>
    <w:rsid w:val="00BE7963"/>
    <w:rsid w:val="00C10FFC"/>
    <w:rsid w:val="00C26073"/>
    <w:rsid w:val="00C272AE"/>
    <w:rsid w:val="00C411DC"/>
    <w:rsid w:val="00C4618C"/>
    <w:rsid w:val="00C50509"/>
    <w:rsid w:val="00C51129"/>
    <w:rsid w:val="00C62176"/>
    <w:rsid w:val="00C81EDC"/>
    <w:rsid w:val="00C90415"/>
    <w:rsid w:val="00C91F93"/>
    <w:rsid w:val="00CC77BC"/>
    <w:rsid w:val="00CE36BF"/>
    <w:rsid w:val="00D00DAE"/>
    <w:rsid w:val="00D0439F"/>
    <w:rsid w:val="00D17FC0"/>
    <w:rsid w:val="00D46B4E"/>
    <w:rsid w:val="00D50F7A"/>
    <w:rsid w:val="00D55852"/>
    <w:rsid w:val="00D80C82"/>
    <w:rsid w:val="00DA1313"/>
    <w:rsid w:val="00DA3235"/>
    <w:rsid w:val="00DB4768"/>
    <w:rsid w:val="00E071F6"/>
    <w:rsid w:val="00E21F18"/>
    <w:rsid w:val="00E41F2C"/>
    <w:rsid w:val="00E5228C"/>
    <w:rsid w:val="00E65A4F"/>
    <w:rsid w:val="00E72980"/>
    <w:rsid w:val="00E941E6"/>
    <w:rsid w:val="00EA67A4"/>
    <w:rsid w:val="00EC643C"/>
    <w:rsid w:val="00ED79CC"/>
    <w:rsid w:val="00EE6554"/>
    <w:rsid w:val="00EE76C1"/>
    <w:rsid w:val="00F31811"/>
    <w:rsid w:val="00F655B4"/>
    <w:rsid w:val="00F73854"/>
    <w:rsid w:val="00F74FE1"/>
    <w:rsid w:val="00FA4842"/>
    <w:rsid w:val="00FA4A80"/>
    <w:rsid w:val="00FA555D"/>
    <w:rsid w:val="00FD4234"/>
    <w:rsid w:val="00FE7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mart Courier Condensed" w:eastAsia="Calibri" w:hAnsi="Smart Courier Condensed" w:cs="Times New Roman"/>
        <w:lang w:val="it-IT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023D0"/>
    <w:pPr>
      <w:spacing w:after="200" w:line="276" w:lineRule="auto"/>
    </w:pPr>
    <w:rPr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55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D55852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FE7F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E7F52"/>
  </w:style>
  <w:style w:type="paragraph" w:styleId="Pidipagina">
    <w:name w:val="footer"/>
    <w:basedOn w:val="Normale"/>
    <w:link w:val="PidipaginaCarattere"/>
    <w:uiPriority w:val="99"/>
    <w:unhideWhenUsed/>
    <w:rsid w:val="00FE7F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E7F52"/>
  </w:style>
  <w:style w:type="character" w:styleId="Collegamentoipertestuale">
    <w:name w:val="Hyperlink"/>
    <w:unhideWhenUsed/>
    <w:rsid w:val="005B02D6"/>
    <w:rPr>
      <w:color w:val="0000FF"/>
      <w:u w:val="single"/>
    </w:rPr>
  </w:style>
  <w:style w:type="character" w:customStyle="1" w:styleId="41Continoustext11ptFettZchn">
    <w:name w:val="4.1 Continous text 11pt + Fett Zchn"/>
    <w:link w:val="41Continoustext11ptFett"/>
    <w:locked/>
    <w:rsid w:val="005B02D6"/>
    <w:rPr>
      <w:b/>
      <w:bCs/>
      <w:color w:val="000000"/>
      <w:sz w:val="22"/>
    </w:rPr>
  </w:style>
  <w:style w:type="paragraph" w:customStyle="1" w:styleId="41Continoustext11ptFett">
    <w:name w:val="4.1 Continous text 11pt + Fett"/>
    <w:basedOn w:val="Normale"/>
    <w:link w:val="41Continoustext11ptFettZchn"/>
    <w:rsid w:val="005B02D6"/>
    <w:pPr>
      <w:widowControl w:val="0"/>
      <w:spacing w:after="270" w:line="270" w:lineRule="atLeast"/>
    </w:pPr>
    <w:rPr>
      <w:b/>
      <w:bCs/>
      <w:color w:val="000000"/>
      <w:sz w:val="22"/>
      <w:szCs w:val="20"/>
      <w:lang w:eastAsia="de-DE"/>
    </w:rPr>
  </w:style>
  <w:style w:type="paragraph" w:customStyle="1" w:styleId="MLStat">
    <w:name w:val="MLStat"/>
    <w:semiHidden/>
    <w:locked/>
    <w:rsid w:val="003C2B1C"/>
    <w:pPr>
      <w:spacing w:after="340"/>
      <w:ind w:left="2002" w:right="2002" w:firstLine="2002"/>
    </w:pPr>
    <w:rPr>
      <w:rFonts w:ascii="MLStat" w:eastAsia="Times New Roman" w:hAnsi="MLStat"/>
      <w:sz w:val="2"/>
      <w:lang w:eastAsia="en-US"/>
    </w:rPr>
  </w:style>
  <w:style w:type="character" w:styleId="Numeropagina">
    <w:name w:val="page number"/>
    <w:basedOn w:val="Carpredefinitoparagrafo"/>
    <w:uiPriority w:val="99"/>
    <w:unhideWhenUsed/>
    <w:rsid w:val="002C1828"/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2C1828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rsid w:val="002C1828"/>
    <w:rPr>
      <w:lang w:val="it-IT" w:eastAsia="en-US"/>
    </w:rPr>
  </w:style>
  <w:style w:type="character" w:styleId="Rimandonotadichiusura">
    <w:name w:val="endnote reference"/>
    <w:uiPriority w:val="99"/>
    <w:semiHidden/>
    <w:unhideWhenUsed/>
    <w:rsid w:val="002C1828"/>
    <w:rPr>
      <w:vertAlign w:val="superscript"/>
    </w:rPr>
  </w:style>
  <w:style w:type="table" w:customStyle="1" w:styleId="Tabellenraster3">
    <w:name w:val="Tabellenraster3"/>
    <w:basedOn w:val="Tabellanormale"/>
    <w:next w:val="Grigliatabella"/>
    <w:uiPriority w:val="59"/>
    <w:rsid w:val="007777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59"/>
    <w:rsid w:val="007777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77771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77718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77718"/>
    <w:rPr>
      <w:lang w:val="it-IT"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7771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77718"/>
    <w:rPr>
      <w:b/>
      <w:bCs/>
      <w:lang w:val="it-IT" w:eastAsia="en-US"/>
    </w:rPr>
  </w:style>
  <w:style w:type="paragraph" w:styleId="Paragrafoelenco">
    <w:name w:val="List Paragraph"/>
    <w:basedOn w:val="Normale"/>
    <w:uiPriority w:val="34"/>
    <w:qFormat/>
    <w:rsid w:val="007655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mart Courier Condensed" w:eastAsia="Calibri" w:hAnsi="Smart Courier Condensed" w:cs="Times New Roman"/>
        <w:lang w:val="it-IT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023D0"/>
    <w:pPr>
      <w:spacing w:after="200" w:line="276" w:lineRule="auto"/>
    </w:pPr>
    <w:rPr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55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D55852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FE7F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E7F52"/>
  </w:style>
  <w:style w:type="paragraph" w:styleId="Pidipagina">
    <w:name w:val="footer"/>
    <w:basedOn w:val="Normale"/>
    <w:link w:val="PidipaginaCarattere"/>
    <w:uiPriority w:val="99"/>
    <w:unhideWhenUsed/>
    <w:rsid w:val="00FE7F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E7F52"/>
  </w:style>
  <w:style w:type="character" w:styleId="Collegamentoipertestuale">
    <w:name w:val="Hyperlink"/>
    <w:unhideWhenUsed/>
    <w:rsid w:val="005B02D6"/>
    <w:rPr>
      <w:color w:val="0000FF"/>
      <w:u w:val="single"/>
    </w:rPr>
  </w:style>
  <w:style w:type="character" w:customStyle="1" w:styleId="41Continoustext11ptFettZchn">
    <w:name w:val="4.1 Continous text 11pt + Fett Zchn"/>
    <w:link w:val="41Continoustext11ptFett"/>
    <w:locked/>
    <w:rsid w:val="005B02D6"/>
    <w:rPr>
      <w:b/>
      <w:bCs/>
      <w:color w:val="000000"/>
      <w:sz w:val="22"/>
    </w:rPr>
  </w:style>
  <w:style w:type="paragraph" w:customStyle="1" w:styleId="41Continoustext11ptFett">
    <w:name w:val="4.1 Continous text 11pt + Fett"/>
    <w:basedOn w:val="Normale"/>
    <w:link w:val="41Continoustext11ptFettZchn"/>
    <w:rsid w:val="005B02D6"/>
    <w:pPr>
      <w:widowControl w:val="0"/>
      <w:spacing w:after="270" w:line="270" w:lineRule="atLeast"/>
    </w:pPr>
    <w:rPr>
      <w:b/>
      <w:bCs/>
      <w:color w:val="000000"/>
      <w:sz w:val="22"/>
      <w:szCs w:val="20"/>
      <w:lang w:eastAsia="de-DE"/>
    </w:rPr>
  </w:style>
  <w:style w:type="paragraph" w:customStyle="1" w:styleId="MLStat">
    <w:name w:val="MLStat"/>
    <w:semiHidden/>
    <w:locked/>
    <w:rsid w:val="003C2B1C"/>
    <w:pPr>
      <w:spacing w:after="340"/>
      <w:ind w:left="2002" w:right="2002" w:firstLine="2002"/>
    </w:pPr>
    <w:rPr>
      <w:rFonts w:ascii="MLStat" w:eastAsia="Times New Roman" w:hAnsi="MLStat"/>
      <w:sz w:val="2"/>
      <w:lang w:eastAsia="en-US"/>
    </w:rPr>
  </w:style>
  <w:style w:type="character" w:styleId="Numeropagina">
    <w:name w:val="page number"/>
    <w:basedOn w:val="Carpredefinitoparagrafo"/>
    <w:uiPriority w:val="99"/>
    <w:unhideWhenUsed/>
    <w:rsid w:val="002C1828"/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2C1828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rsid w:val="002C1828"/>
    <w:rPr>
      <w:lang w:val="it-IT" w:eastAsia="en-US"/>
    </w:rPr>
  </w:style>
  <w:style w:type="character" w:styleId="Rimandonotadichiusura">
    <w:name w:val="endnote reference"/>
    <w:uiPriority w:val="99"/>
    <w:semiHidden/>
    <w:unhideWhenUsed/>
    <w:rsid w:val="002C1828"/>
    <w:rPr>
      <w:vertAlign w:val="superscript"/>
    </w:rPr>
  </w:style>
  <w:style w:type="table" w:customStyle="1" w:styleId="Tabellenraster3">
    <w:name w:val="Tabellenraster3"/>
    <w:basedOn w:val="Tabellanormale"/>
    <w:next w:val="Grigliatabella"/>
    <w:uiPriority w:val="59"/>
    <w:rsid w:val="007777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59"/>
    <w:rsid w:val="007777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77771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77718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77718"/>
    <w:rPr>
      <w:lang w:val="it-IT"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7771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77718"/>
    <w:rPr>
      <w:b/>
      <w:bCs/>
      <w:lang w:val="it-IT" w:eastAsia="en-US"/>
    </w:rPr>
  </w:style>
  <w:style w:type="paragraph" w:styleId="Paragrafoelenco">
    <w:name w:val="List Paragraph"/>
    <w:basedOn w:val="Normale"/>
    <w:uiPriority w:val="34"/>
    <w:qFormat/>
    <w:rsid w:val="007655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252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2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03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65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07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287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552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ha\Desktop\Daimler%20allgemein\Neue%20Templates%202015\smart_PI_ab%2009_2015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.XSL" StyleName="APA"/>
</file>

<file path=customXml/itemProps1.xml><?xml version="1.0" encoding="utf-8"?>
<ds:datastoreItem xmlns:ds="http://schemas.openxmlformats.org/officeDocument/2006/customXml" ds:itemID="{C44D544B-4E7C-446A-87A5-3446BA31F7C7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smart_PI_ab 09_2015.dot</Template>
  <TotalTime>0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Informazione stampa</vt:lpstr>
      <vt:lpstr>Informazione stampa</vt:lpstr>
    </vt:vector>
  </TitlesOfParts>
  <Company>Daimler AG</Company>
  <LinksUpToDate>false</LinksUpToDate>
  <CharactersWithSpaces>1720</CharactersWithSpaces>
  <SharedDoc>false</SharedDoc>
  <HLinks>
    <vt:vector size="30" baseType="variant">
      <vt:variant>
        <vt:i4>4390926</vt:i4>
      </vt:variant>
      <vt:variant>
        <vt:i4>3</vt:i4>
      </vt:variant>
      <vt:variant>
        <vt:i4>0</vt:i4>
      </vt:variant>
      <vt:variant>
        <vt:i4>5</vt:i4>
      </vt:variant>
      <vt:variant>
        <vt:lpwstr>http://www.smart.com/</vt:lpwstr>
      </vt:variant>
      <vt:variant>
        <vt:lpwstr/>
      </vt:variant>
      <vt:variant>
        <vt:i4>6160474</vt:i4>
      </vt:variant>
      <vt:variant>
        <vt:i4>0</vt:i4>
      </vt:variant>
      <vt:variant>
        <vt:i4>0</vt:i4>
      </vt:variant>
      <vt:variant>
        <vt:i4>5</vt:i4>
      </vt:variant>
      <vt:variant>
        <vt:lpwstr>http://www.media.daimler.com/</vt:lpwstr>
      </vt:variant>
      <vt:variant>
        <vt:lpwstr/>
      </vt:variant>
      <vt:variant>
        <vt:i4>6291502</vt:i4>
      </vt:variant>
      <vt:variant>
        <vt:i4>6</vt:i4>
      </vt:variant>
      <vt:variant>
        <vt:i4>0</vt:i4>
      </vt:variant>
      <vt:variant>
        <vt:i4>5</vt:i4>
      </vt:variant>
      <vt:variant>
        <vt:lpwstr>mailto:joachim_franz.kutscher@daimler.com</vt:lpwstr>
      </vt:variant>
      <vt:variant>
        <vt:lpwstr/>
      </vt:variant>
      <vt:variant>
        <vt:i4>6291502</vt:i4>
      </vt:variant>
      <vt:variant>
        <vt:i4>3</vt:i4>
      </vt:variant>
      <vt:variant>
        <vt:i4>0</vt:i4>
      </vt:variant>
      <vt:variant>
        <vt:i4>5</vt:i4>
      </vt:variant>
      <vt:variant>
        <vt:lpwstr>mailto:joachim_franz.kutscher@daimler.com</vt:lpwstr>
      </vt:variant>
      <vt:variant>
        <vt:lpwstr/>
      </vt:variant>
      <vt:variant>
        <vt:i4>6291502</vt:i4>
      </vt:variant>
      <vt:variant>
        <vt:i4>0</vt:i4>
      </vt:variant>
      <vt:variant>
        <vt:i4>0</vt:i4>
      </vt:variant>
      <vt:variant>
        <vt:i4>5</vt:i4>
      </vt:variant>
      <vt:variant>
        <vt:lpwstr>mailto:joachim_franz.kutscher@daimler.com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Informazione stampa</dc:title>
  <dc:creator>COM/MBC</dc:creator>
  <cp:lastModifiedBy>Odinzoff, Vadim (183)</cp:lastModifiedBy>
  <cp:revision>19</cp:revision>
  <cp:lastPrinted>2016-07-12T09:01:00Z</cp:lastPrinted>
  <dcterms:created xsi:type="dcterms:W3CDTF">2016-07-08T09:24:00Z</dcterms:created>
  <dcterms:modified xsi:type="dcterms:W3CDTF">2016-07-13T12:33:00Z</dcterms:modified>
</cp:coreProperties>
</file>