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EE90A" w14:textId="77777777" w:rsidR="00E45121" w:rsidRDefault="00E45121" w:rsidP="0050713B">
      <w:pPr>
        <w:pStyle w:val="20Headline"/>
        <w:spacing w:after="0" w:line="360" w:lineRule="auto"/>
        <w:rPr>
          <w:b w:val="0"/>
          <w:spacing w:val="-2"/>
          <w:kern w:val="16"/>
          <w:sz w:val="22"/>
          <w:u w:val="single"/>
        </w:rPr>
      </w:pPr>
    </w:p>
    <w:p w14:paraId="33BEE466" w14:textId="77777777" w:rsidR="00E45121" w:rsidRDefault="00E45121" w:rsidP="0050713B">
      <w:pPr>
        <w:pStyle w:val="20Headline"/>
        <w:spacing w:after="0" w:line="360" w:lineRule="auto"/>
        <w:rPr>
          <w:b w:val="0"/>
          <w:spacing w:val="-2"/>
          <w:kern w:val="16"/>
          <w:sz w:val="22"/>
          <w:u w:val="single"/>
        </w:rPr>
      </w:pPr>
      <w:bookmarkStart w:id="0" w:name="_GoBack"/>
      <w:bookmarkEnd w:id="0"/>
    </w:p>
    <w:p w14:paraId="3D4CE6A2" w14:textId="77777777" w:rsidR="00E45121" w:rsidRDefault="00E45121" w:rsidP="0050713B">
      <w:pPr>
        <w:pStyle w:val="20Headline"/>
        <w:spacing w:after="0" w:line="360" w:lineRule="auto"/>
        <w:rPr>
          <w:b w:val="0"/>
          <w:spacing w:val="-2"/>
          <w:kern w:val="16"/>
          <w:sz w:val="22"/>
          <w:u w:val="single"/>
        </w:rPr>
      </w:pPr>
    </w:p>
    <w:p w14:paraId="03494D70" w14:textId="481A36A0" w:rsidR="009B6FCC" w:rsidRPr="0050713B" w:rsidRDefault="00E45121" w:rsidP="0050713B">
      <w:pPr>
        <w:pStyle w:val="20Headline"/>
        <w:spacing w:after="0" w:line="360" w:lineRule="auto"/>
        <w:rPr>
          <w:b w:val="0"/>
          <w:spacing w:val="-2"/>
          <w:kern w:val="16"/>
          <w:sz w:val="22"/>
          <w:u w:val="single"/>
        </w:rPr>
      </w:pPr>
      <w:r>
        <w:rPr>
          <w:b w:val="0"/>
          <w:noProof/>
          <w:kern w:val="16"/>
          <w:sz w:val="36"/>
          <w:lang w:eastAsia="it-IT"/>
        </w:rPr>
        <mc:AlternateContent>
          <mc:Choice Requires="wps">
            <w:drawing>
              <wp:anchor distT="0" distB="0" distL="0" distR="0" simplePos="0" relativeHeight="251658240" behindDoc="0" locked="0" layoutInCell="1" allowOverlap="1" wp14:editId="377B33AC">
                <wp:simplePos x="0" y="0"/>
                <wp:positionH relativeFrom="page">
                  <wp:posOffset>5650865</wp:posOffset>
                </wp:positionH>
                <wp:positionV relativeFrom="page">
                  <wp:posOffset>2030095</wp:posOffset>
                </wp:positionV>
                <wp:extent cx="1727200" cy="250825"/>
                <wp:effectExtent l="0" t="0" r="0" b="0"/>
                <wp:wrapSquare wrapText="largest"/>
                <wp:docPr id="68" name="Casella di tes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2508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B7312A" w14:textId="77777777" w:rsidR="00E45121" w:rsidRPr="00E45121" w:rsidRDefault="00E45121" w:rsidP="004244A6">
                            <w:pPr>
                              <w:pStyle w:val="00Information"/>
                              <w:spacing w:after="0" w:line="360" w:lineRule="auto"/>
                              <w:rPr>
                                <w:sz w:val="22"/>
                              </w:rPr>
                            </w:pPr>
                            <w:r w:rsidRPr="00E45121">
                              <w:rPr>
                                <w:sz w:val="22"/>
                              </w:rPr>
                              <w:t>Informazione stampa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68" o:spid="_x0000_s1026" type="#_x0000_t202" style="position:absolute;margin-left:444.95pt;margin-top:159.85pt;width:136pt;height:19.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" stroked="f">
                <v:fill opacity="0"/>
                <v:textbox inset="0,0,0,0">
                  <w:txbxContent>
                    <w:p w14:paraId="59B7312A" w14:textId="77777777" w:rsidR="00E45121" w:rsidRPr="00E45121" w:rsidRDefault="00E45121" w:rsidP="004244A6">
                      <w:pPr>
                        <w:pStyle w:val="00Information"/>
                        <w:spacing w:after="0" w:line="360" w:lineRule="auto"/>
                        <w:rPr>
                          <w:sz w:val="22"/>
                        </w:rPr>
                      </w:pPr>
                      <w:r w:rsidRPr="00E45121">
                        <w:rPr>
                          <w:sz w:val="22"/>
                        </w:rPr>
                        <w:t>Informazione stampa</w:t>
                      </w:r>
                    </w:p>
                  </w:txbxContent>
                </v:textbox>
                <w10:wrap type="square" side="largest" anchorx="page" anchory="page"/>
              </v:shape>
            </w:pict>
          </mc:Fallback>
        </mc:AlternateContent>
      </w:r>
      <w:proofErr w:type="spellStart"/>
      <w:r w:rsidR="00D86D7F" w:rsidRPr="00D86D7F">
        <w:rPr>
          <w:b w:val="0"/>
          <w:spacing w:val="-2"/>
          <w:kern w:val="16"/>
          <w:sz w:val="22"/>
          <w:u w:val="single"/>
        </w:rPr>
        <w:t>She’s</w:t>
      </w:r>
      <w:proofErr w:type="spellEnd"/>
      <w:r w:rsidR="00D86D7F" w:rsidRPr="00D86D7F">
        <w:rPr>
          <w:b w:val="0"/>
          <w:spacing w:val="-2"/>
          <w:kern w:val="16"/>
          <w:sz w:val="22"/>
          <w:u w:val="single"/>
        </w:rPr>
        <w:t xml:space="preserve"> Mercedes</w:t>
      </w:r>
      <w:r w:rsidR="00D86D7F">
        <w:rPr>
          <w:b w:val="0"/>
          <w:spacing w:val="-2"/>
          <w:kern w:val="16"/>
          <w:sz w:val="22"/>
          <w:u w:val="single"/>
        </w:rPr>
        <w:t>: la</w:t>
      </w:r>
      <w:r w:rsidR="00D86D7F" w:rsidRPr="00D86D7F">
        <w:rPr>
          <w:b w:val="0"/>
          <w:spacing w:val="-2"/>
          <w:kern w:val="16"/>
          <w:sz w:val="22"/>
          <w:u w:val="single"/>
        </w:rPr>
        <w:t xml:space="preserve"> Mille Miglia si tinge di </w:t>
      </w:r>
      <w:proofErr w:type="gramStart"/>
      <w:r w:rsidR="00D86D7F" w:rsidRPr="00D86D7F">
        <w:rPr>
          <w:b w:val="0"/>
          <w:spacing w:val="-2"/>
          <w:kern w:val="16"/>
          <w:sz w:val="22"/>
          <w:u w:val="single"/>
        </w:rPr>
        <w:t>rosa</w:t>
      </w:r>
      <w:proofErr w:type="gramEnd"/>
    </w:p>
    <w:p w14:paraId="3CD3D53D" w14:textId="53252E02" w:rsidR="0050713B" w:rsidRPr="0050713B" w:rsidRDefault="0050713B" w:rsidP="0050713B">
      <w:pPr>
        <w:pStyle w:val="20Headline"/>
        <w:spacing w:after="0" w:line="360" w:lineRule="auto"/>
        <w:rPr>
          <w:b w:val="0"/>
          <w:spacing w:val="-2"/>
          <w:kern w:val="16"/>
          <w:sz w:val="22"/>
        </w:rPr>
      </w:pPr>
    </w:p>
    <w:p w14:paraId="0F46E8F7" w14:textId="5462F00C" w:rsidR="00140874" w:rsidRDefault="005003D9" w:rsidP="0050713B">
      <w:pPr>
        <w:pStyle w:val="20Headline"/>
        <w:spacing w:after="0" w:line="360" w:lineRule="auto"/>
        <w:rPr>
          <w:b w:val="0"/>
          <w:kern w:val="16"/>
          <w:sz w:val="36"/>
        </w:rPr>
      </w:pPr>
      <w:r>
        <w:rPr>
          <w:b w:val="0"/>
          <w:noProof/>
          <w:kern w:val="16"/>
          <w:sz w:val="36"/>
          <w:lang w:eastAsia="it-IT"/>
        </w:rPr>
        <mc:AlternateContent>
          <mc:Choice Requires="wps">
            <w:drawing>
              <wp:anchor distT="0" distB="0" distL="114935" distR="114935" simplePos="0" relativeHeight="251659264" behindDoc="0" locked="0" layoutInCell="1" allowOverlap="1" wp14:editId="729FD6B8">
                <wp:simplePos x="0" y="0"/>
                <wp:positionH relativeFrom="page">
                  <wp:posOffset>5632450</wp:posOffset>
                </wp:positionH>
                <wp:positionV relativeFrom="page">
                  <wp:posOffset>2509520</wp:posOffset>
                </wp:positionV>
                <wp:extent cx="1726565" cy="913130"/>
                <wp:effectExtent l="0" t="0" r="0" b="0"/>
                <wp:wrapNone/>
                <wp:docPr id="69" name="Casella di tes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565" cy="9131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6043A" w14:textId="2FABF045" w:rsidR="00E45121" w:rsidRDefault="005003D9" w:rsidP="004244A6">
                            <w:pPr>
                              <w:pStyle w:val="40Continuoustext11pt"/>
                              <w:rPr>
                                <w:rStyle w:val="40Continuoustext11ptZchnZchn"/>
                              </w:rPr>
                            </w:pPr>
                            <w:r>
                              <w:rPr>
                                <w:rStyle w:val="40Continuoustext11ptZchnZchn"/>
                              </w:rPr>
                              <w:t>13</w:t>
                            </w:r>
                            <w:r w:rsidR="00E45121">
                              <w:rPr>
                                <w:rStyle w:val="40Continuoustext11ptZchnZchn"/>
                              </w:rPr>
                              <w:t xml:space="preserve"> </w:t>
                            </w:r>
                            <w:proofErr w:type="spellStart"/>
                            <w:r w:rsidR="00E45121" w:rsidRPr="00020B02">
                              <w:rPr>
                                <w:rStyle w:val="40Continuoustext11ptZchnZchn"/>
                              </w:rPr>
                              <w:t>maggio</w:t>
                            </w:r>
                            <w:proofErr w:type="spellEnd"/>
                            <w:r w:rsidR="00E45121" w:rsidRPr="00020B02">
                              <w:rPr>
                                <w:rStyle w:val="40Continuoustext11ptZchnZchn"/>
                              </w:rPr>
                              <w:t xml:space="preserve">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asella di testo 69" o:spid="_x0000_s1027" type="#_x0000_t202" style="position:absolute;margin-left:443.5pt;margin-top:197.6pt;width:135.95pt;height:71.9pt;z-index:251659264;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" stroked="f">
                <v:fill opacity="0"/>
                <v:textbox inset="0,0,0,0">
                  <w:txbxContent>
                    <w:p w14:paraId="63E6043A" w14:textId="2FABF045" w:rsidR="00E45121" w:rsidRDefault="005003D9" w:rsidP="004244A6">
                      <w:pPr>
                        <w:pStyle w:val="40Continuoustext11pt"/>
                        <w:rPr>
                          <w:rStyle w:val="40Continuoustext11ptZchnZchn"/>
                        </w:rPr>
                      </w:pPr>
                      <w:r>
                        <w:rPr>
                          <w:rStyle w:val="40Continuoustext11ptZchnZchn"/>
                        </w:rPr>
                        <w:t>13</w:t>
                      </w:r>
                      <w:r w:rsidR="00E45121">
                        <w:rPr>
                          <w:rStyle w:val="40Continuoustext11ptZchnZchn"/>
                        </w:rPr>
                        <w:t xml:space="preserve"> </w:t>
                      </w:r>
                      <w:proofErr w:type="spellStart"/>
                      <w:r w:rsidR="00E45121" w:rsidRPr="00020B02">
                        <w:rPr>
                          <w:rStyle w:val="40Continuoustext11ptZchnZchn"/>
                        </w:rPr>
                        <w:t>maggio</w:t>
                      </w:r>
                      <w:proofErr w:type="spellEnd"/>
                      <w:r w:rsidR="00E45121" w:rsidRPr="00020B02">
                        <w:rPr>
                          <w:rStyle w:val="40Continuoustext11ptZchnZchn"/>
                        </w:rPr>
                        <w:t xml:space="preserve"> 2016</w:t>
                      </w:r>
                    </w:p>
                  </w:txbxContent>
                </v:textbox>
                <w10:wrap anchorx="page" anchory="page"/>
              </v:shape>
            </w:pict>
          </mc:Fallback>
        </mc:AlternateContent>
      </w:r>
      <w:proofErr w:type="spellStart"/>
      <w:r w:rsidR="00E54A0E">
        <w:rPr>
          <w:b w:val="0"/>
          <w:kern w:val="16"/>
          <w:sz w:val="36"/>
        </w:rPr>
        <w:t>Susie</w:t>
      </w:r>
      <w:proofErr w:type="spellEnd"/>
      <w:r w:rsidR="00E54A0E">
        <w:rPr>
          <w:b w:val="0"/>
          <w:kern w:val="16"/>
          <w:sz w:val="36"/>
        </w:rPr>
        <w:t xml:space="preserve"> Wolff </w:t>
      </w:r>
      <w:proofErr w:type="gramStart"/>
      <w:r w:rsidR="00E54A0E">
        <w:rPr>
          <w:b w:val="0"/>
          <w:kern w:val="16"/>
          <w:sz w:val="36"/>
        </w:rPr>
        <w:t>e</w:t>
      </w:r>
      <w:proofErr w:type="gramEnd"/>
      <w:r w:rsidR="00140874" w:rsidRPr="0050713B">
        <w:rPr>
          <w:b w:val="0"/>
          <w:kern w:val="16"/>
          <w:sz w:val="36"/>
        </w:rPr>
        <w:t xml:space="preserve"> Ellen </w:t>
      </w:r>
      <w:proofErr w:type="spellStart"/>
      <w:r w:rsidR="00140874" w:rsidRPr="0050713B">
        <w:rPr>
          <w:b w:val="0"/>
          <w:kern w:val="16"/>
          <w:sz w:val="36"/>
        </w:rPr>
        <w:t>Lohr</w:t>
      </w:r>
      <w:proofErr w:type="spellEnd"/>
      <w:r w:rsidR="00140874" w:rsidRPr="0050713B">
        <w:rPr>
          <w:b w:val="0"/>
          <w:kern w:val="16"/>
          <w:sz w:val="36"/>
        </w:rPr>
        <w:t xml:space="preserve"> </w:t>
      </w:r>
      <w:r w:rsidR="00D86D7F">
        <w:rPr>
          <w:b w:val="0"/>
          <w:kern w:val="16"/>
          <w:sz w:val="36"/>
        </w:rPr>
        <w:t>sulle ‘Ali di gabbiano’</w:t>
      </w:r>
    </w:p>
    <w:p w14:paraId="44965038" w14:textId="6B341518" w:rsidR="0050713B" w:rsidRDefault="0050713B" w:rsidP="0050713B">
      <w:pPr>
        <w:pStyle w:val="20Headline"/>
        <w:spacing w:after="0" w:line="360" w:lineRule="auto"/>
        <w:rPr>
          <w:b w:val="0"/>
          <w:kern w:val="16"/>
          <w:sz w:val="36"/>
        </w:rPr>
      </w:pPr>
    </w:p>
    <w:p w14:paraId="4015651F" w14:textId="5FC62057" w:rsidR="0057367F" w:rsidRPr="00D86D7F" w:rsidRDefault="0050713B" w:rsidP="00E45121">
      <w:pPr>
        <w:pStyle w:val="20Headline"/>
        <w:spacing w:after="0" w:line="360" w:lineRule="auto"/>
        <w:rPr>
          <w:kern w:val="16"/>
          <w:sz w:val="22"/>
          <w:szCs w:val="22"/>
        </w:rPr>
      </w:pPr>
      <w:r w:rsidRPr="0050713B">
        <w:rPr>
          <w:kern w:val="16"/>
          <w:sz w:val="22"/>
        </w:rPr>
        <w:t xml:space="preserve">Mercedes-Benz Classic </w:t>
      </w:r>
      <w:r w:rsidR="00D86D7F">
        <w:rPr>
          <w:kern w:val="16"/>
          <w:sz w:val="22"/>
        </w:rPr>
        <w:t>sarà alla partenza</w:t>
      </w:r>
      <w:r w:rsidRPr="0050713B">
        <w:rPr>
          <w:kern w:val="16"/>
          <w:sz w:val="22"/>
        </w:rPr>
        <w:t xml:space="preserve"> </w:t>
      </w:r>
      <w:r>
        <w:rPr>
          <w:kern w:val="16"/>
          <w:sz w:val="22"/>
        </w:rPr>
        <w:t xml:space="preserve">della Mille Miglia 2016 </w:t>
      </w:r>
      <w:r w:rsidR="00D86D7F">
        <w:rPr>
          <w:kern w:val="16"/>
          <w:sz w:val="22"/>
        </w:rPr>
        <w:t>con</w:t>
      </w:r>
      <w:r w:rsidRPr="0050713B">
        <w:rPr>
          <w:kern w:val="16"/>
          <w:sz w:val="22"/>
        </w:rPr>
        <w:t xml:space="preserve"> dieci vetture </w:t>
      </w:r>
      <w:r w:rsidR="00D86D7F">
        <w:rPr>
          <w:kern w:val="16"/>
          <w:sz w:val="22"/>
        </w:rPr>
        <w:t>da sogno</w:t>
      </w:r>
      <w:r w:rsidR="00E54A0E">
        <w:rPr>
          <w:kern w:val="16"/>
          <w:sz w:val="22"/>
        </w:rPr>
        <w:t>:</w:t>
      </w:r>
      <w:r>
        <w:rPr>
          <w:kern w:val="16"/>
          <w:sz w:val="22"/>
        </w:rPr>
        <w:t xml:space="preserve"> d</w:t>
      </w:r>
      <w:r w:rsidR="00140874" w:rsidRPr="0050713B">
        <w:rPr>
          <w:kern w:val="16"/>
          <w:sz w:val="22"/>
        </w:rPr>
        <w:t>alla SSK</w:t>
      </w:r>
      <w:r w:rsidR="00E54A0E">
        <w:rPr>
          <w:kern w:val="16"/>
          <w:sz w:val="22"/>
        </w:rPr>
        <w:t>,</w:t>
      </w:r>
      <w:r w:rsidR="00140874" w:rsidRPr="0050713B">
        <w:rPr>
          <w:kern w:val="16"/>
          <w:sz w:val="22"/>
        </w:rPr>
        <w:t xml:space="preserve"> alla 300 SL</w:t>
      </w:r>
      <w:r>
        <w:rPr>
          <w:kern w:val="16"/>
          <w:sz w:val="22"/>
        </w:rPr>
        <w:t>.</w:t>
      </w:r>
      <w:r w:rsidR="00140874" w:rsidRPr="0050713B">
        <w:rPr>
          <w:kern w:val="16"/>
          <w:sz w:val="22"/>
        </w:rPr>
        <w:t xml:space="preserve"> Per la prima volta nella storia Mercedes-Benz Classic</w:t>
      </w:r>
      <w:r w:rsidR="00D86D7F">
        <w:rPr>
          <w:kern w:val="16"/>
          <w:sz w:val="22"/>
        </w:rPr>
        <w:t xml:space="preserve"> gareggerà con u</w:t>
      </w:r>
      <w:r w:rsidR="00E54A0E">
        <w:rPr>
          <w:kern w:val="16"/>
          <w:sz w:val="22"/>
        </w:rPr>
        <w:t>n equipaggio tutto al femminile</w:t>
      </w:r>
      <w:r w:rsidR="00140874" w:rsidRPr="0050713B">
        <w:rPr>
          <w:kern w:val="16"/>
          <w:sz w:val="22"/>
        </w:rPr>
        <w:t>. Susie Wolff, pilota e n</w:t>
      </w:r>
      <w:r w:rsidR="0057367F">
        <w:rPr>
          <w:kern w:val="16"/>
          <w:sz w:val="22"/>
        </w:rPr>
        <w:t xml:space="preserve">uova ambasciatrice del marchio </w:t>
      </w:r>
      <w:proofErr w:type="spellStart"/>
      <w:r w:rsidR="0057367F">
        <w:rPr>
          <w:kern w:val="16"/>
          <w:sz w:val="22"/>
        </w:rPr>
        <w:t>She’s</w:t>
      </w:r>
      <w:proofErr w:type="spellEnd"/>
      <w:r w:rsidR="0057367F">
        <w:rPr>
          <w:kern w:val="16"/>
          <w:sz w:val="22"/>
        </w:rPr>
        <w:t xml:space="preserve"> Mercedes</w:t>
      </w:r>
      <w:r w:rsidR="00140874" w:rsidRPr="0050713B">
        <w:rPr>
          <w:kern w:val="16"/>
          <w:sz w:val="22"/>
        </w:rPr>
        <w:t xml:space="preserve">, si alternerà </w:t>
      </w:r>
      <w:r w:rsidR="00D86D7F">
        <w:rPr>
          <w:kern w:val="16"/>
          <w:sz w:val="22"/>
        </w:rPr>
        <w:t xml:space="preserve">alla </w:t>
      </w:r>
      <w:r w:rsidR="00D86D7F" w:rsidRPr="0050713B">
        <w:rPr>
          <w:kern w:val="16"/>
          <w:sz w:val="22"/>
        </w:rPr>
        <w:t xml:space="preserve">guida di una 300 SL </w:t>
      </w:r>
      <w:r w:rsidR="00140874" w:rsidRPr="0050713B">
        <w:rPr>
          <w:kern w:val="16"/>
          <w:sz w:val="22"/>
        </w:rPr>
        <w:t xml:space="preserve">con Ellen </w:t>
      </w:r>
      <w:proofErr w:type="spellStart"/>
      <w:r w:rsidR="00140874" w:rsidRPr="0050713B">
        <w:rPr>
          <w:kern w:val="16"/>
          <w:sz w:val="22"/>
        </w:rPr>
        <w:t>Lohr</w:t>
      </w:r>
      <w:proofErr w:type="spellEnd"/>
      <w:r w:rsidR="00140874" w:rsidRPr="0050713B">
        <w:rPr>
          <w:kern w:val="16"/>
          <w:sz w:val="22"/>
        </w:rPr>
        <w:t>, v</w:t>
      </w:r>
      <w:r w:rsidR="00D86D7F">
        <w:rPr>
          <w:kern w:val="16"/>
          <w:sz w:val="22"/>
        </w:rPr>
        <w:t xml:space="preserve">irtuosa delle quattro ruote. Sempre in questa edizione la </w:t>
      </w:r>
      <w:r w:rsidR="00140874" w:rsidRPr="0050713B">
        <w:rPr>
          <w:kern w:val="16"/>
          <w:sz w:val="22"/>
        </w:rPr>
        <w:t>190 SL in versione da competizione</w:t>
      </w:r>
      <w:r w:rsidR="00E54A0E">
        <w:rPr>
          <w:kern w:val="16"/>
          <w:sz w:val="22"/>
        </w:rPr>
        <w:t>,</w:t>
      </w:r>
      <w:r w:rsidR="00D86D7F">
        <w:rPr>
          <w:kern w:val="16"/>
          <w:sz w:val="22"/>
        </w:rPr>
        <w:t xml:space="preserve"> festeggia</w:t>
      </w:r>
      <w:r w:rsidR="00140874" w:rsidRPr="0050713B">
        <w:rPr>
          <w:kern w:val="16"/>
          <w:sz w:val="22"/>
        </w:rPr>
        <w:t xml:space="preserve"> </w:t>
      </w:r>
      <w:r w:rsidR="00D01B82">
        <w:rPr>
          <w:kern w:val="16"/>
          <w:sz w:val="22"/>
        </w:rPr>
        <w:t>la sua seconda presenza</w:t>
      </w:r>
      <w:r w:rsidR="00D86D7F">
        <w:rPr>
          <w:kern w:val="16"/>
          <w:sz w:val="22"/>
        </w:rPr>
        <w:t xml:space="preserve"> alla Mille Miglia, a sessant’anni dall’esordio nella gara del 1956.</w:t>
      </w:r>
      <w:proofErr w:type="gramStart"/>
      <w:r w:rsidR="00C868CB">
        <w:rPr>
          <w:kern w:val="16"/>
          <w:sz w:val="22"/>
        </w:rPr>
        <w:t>Mille</w:t>
      </w:r>
      <w:proofErr w:type="gramEnd"/>
      <w:r w:rsidR="00C868CB">
        <w:rPr>
          <w:kern w:val="16"/>
          <w:sz w:val="22"/>
        </w:rPr>
        <w:t xml:space="preserve"> </w:t>
      </w:r>
      <w:r w:rsidR="00181690" w:rsidRPr="0050713B">
        <w:rPr>
          <w:kern w:val="16"/>
          <w:sz w:val="22"/>
        </w:rPr>
        <w:t xml:space="preserve">miglia </w:t>
      </w:r>
      <w:r w:rsidR="00C868CB">
        <w:rPr>
          <w:kern w:val="16"/>
          <w:sz w:val="22"/>
        </w:rPr>
        <w:t xml:space="preserve">percorse </w:t>
      </w:r>
      <w:r w:rsidR="00181690" w:rsidRPr="0050713B">
        <w:rPr>
          <w:kern w:val="16"/>
          <w:sz w:val="22"/>
        </w:rPr>
        <w:t xml:space="preserve">attraverso l’Italia </w:t>
      </w:r>
      <w:r w:rsidR="00D86D7F">
        <w:rPr>
          <w:kern w:val="16"/>
          <w:sz w:val="22"/>
        </w:rPr>
        <w:t>lungo le strade  della corsa più bella del mondo</w:t>
      </w:r>
      <w:r w:rsidR="00181690" w:rsidRPr="0050713B">
        <w:rPr>
          <w:kern w:val="16"/>
          <w:sz w:val="22"/>
        </w:rPr>
        <w:t xml:space="preserve">: questa è l’essenza </w:t>
      </w:r>
      <w:r w:rsidR="00C868CB">
        <w:rPr>
          <w:kern w:val="16"/>
          <w:sz w:val="22"/>
        </w:rPr>
        <w:t xml:space="preserve">della Mille Miglia, la gara </w:t>
      </w:r>
      <w:r w:rsidR="00181690" w:rsidRPr="0050713B">
        <w:rPr>
          <w:kern w:val="16"/>
          <w:sz w:val="22"/>
        </w:rPr>
        <w:t xml:space="preserve">che rievoca la corsa su strada che si svolse dal 1927 </w:t>
      </w:r>
      <w:r w:rsidR="00C868CB">
        <w:rPr>
          <w:kern w:val="16"/>
          <w:sz w:val="22"/>
        </w:rPr>
        <w:t xml:space="preserve">al 1957, </w:t>
      </w:r>
      <w:r w:rsidR="00181690" w:rsidRPr="0050713B">
        <w:rPr>
          <w:kern w:val="16"/>
          <w:sz w:val="22"/>
        </w:rPr>
        <w:t xml:space="preserve">e fu </w:t>
      </w:r>
      <w:proofErr w:type="gramStart"/>
      <w:r w:rsidR="00181690" w:rsidRPr="0050713B">
        <w:rPr>
          <w:kern w:val="16"/>
          <w:sz w:val="22"/>
        </w:rPr>
        <w:t>vinta</w:t>
      </w:r>
      <w:proofErr w:type="gramEnd"/>
      <w:r w:rsidR="00181690" w:rsidRPr="0050713B">
        <w:rPr>
          <w:kern w:val="16"/>
          <w:sz w:val="22"/>
        </w:rPr>
        <w:t xml:space="preserve"> da Mercedes-Benz nel 1931 e nel 1955.</w:t>
      </w:r>
      <w:r w:rsidR="00D86D7F">
        <w:rPr>
          <w:kern w:val="16"/>
          <w:sz w:val="22"/>
          <w:szCs w:val="22"/>
        </w:rPr>
        <w:t xml:space="preserve"> </w:t>
      </w:r>
      <w:r w:rsidR="00C868CB">
        <w:rPr>
          <w:kern w:val="16"/>
          <w:sz w:val="22"/>
        </w:rPr>
        <w:t>La Stella</w:t>
      </w:r>
      <w:r w:rsidR="0057013F" w:rsidRPr="0050713B">
        <w:rPr>
          <w:kern w:val="16"/>
          <w:sz w:val="22"/>
        </w:rPr>
        <w:t xml:space="preserve">, sponsor della Mille Miglia, è unita da un legame molto stretto con questa leggendaria competizione. Anche </w:t>
      </w:r>
      <w:r w:rsidR="00C868CB">
        <w:rPr>
          <w:kern w:val="16"/>
          <w:sz w:val="22"/>
        </w:rPr>
        <w:t xml:space="preserve">quest’anno </w:t>
      </w:r>
      <w:r w:rsidR="0057013F" w:rsidRPr="0050713B">
        <w:rPr>
          <w:kern w:val="16"/>
          <w:sz w:val="22"/>
        </w:rPr>
        <w:t xml:space="preserve">Mercedes-Benz Classic vuole </w:t>
      </w:r>
      <w:proofErr w:type="gramStart"/>
      <w:r w:rsidR="0057013F" w:rsidRPr="0050713B">
        <w:rPr>
          <w:kern w:val="16"/>
          <w:sz w:val="22"/>
        </w:rPr>
        <w:t>sottolineare</w:t>
      </w:r>
      <w:proofErr w:type="gramEnd"/>
      <w:r w:rsidR="0057013F" w:rsidRPr="0050713B">
        <w:rPr>
          <w:kern w:val="16"/>
          <w:sz w:val="22"/>
        </w:rPr>
        <w:t xml:space="preserve"> questo profondo rapporto con la cultura e la tradizione, schierando </w:t>
      </w:r>
      <w:r w:rsidR="00D86D7F">
        <w:rPr>
          <w:kern w:val="16"/>
          <w:sz w:val="22"/>
        </w:rPr>
        <w:t>al via ben dieci vetture da sogno</w:t>
      </w:r>
      <w:r w:rsidR="0057013F" w:rsidRPr="0050713B">
        <w:rPr>
          <w:kern w:val="16"/>
          <w:sz w:val="22"/>
        </w:rPr>
        <w:t xml:space="preserve">. </w:t>
      </w:r>
    </w:p>
    <w:p w14:paraId="000DADD9" w14:textId="77777777" w:rsidR="0057367F" w:rsidRDefault="0057367F" w:rsidP="0050713B">
      <w:pPr>
        <w:pStyle w:val="40Continoustext13pt"/>
        <w:spacing w:after="0" w:line="360" w:lineRule="auto"/>
        <w:rPr>
          <w:kern w:val="16"/>
          <w:sz w:val="22"/>
        </w:rPr>
      </w:pPr>
    </w:p>
    <w:p w14:paraId="3A14D343" w14:textId="7176F2B3" w:rsidR="0057367F" w:rsidRPr="0057367F" w:rsidRDefault="0057013F" w:rsidP="0050713B">
      <w:pPr>
        <w:pStyle w:val="40Continoustext13pt"/>
        <w:spacing w:after="0" w:line="360" w:lineRule="auto"/>
        <w:rPr>
          <w:kern w:val="16"/>
          <w:sz w:val="22"/>
        </w:rPr>
      </w:pPr>
      <w:r w:rsidRPr="0050713B">
        <w:rPr>
          <w:kern w:val="16"/>
          <w:sz w:val="22"/>
        </w:rPr>
        <w:t xml:space="preserve">Le auto d’epoca provengono dalla collezione della Casa </w:t>
      </w:r>
      <w:r w:rsidR="00D86D7F">
        <w:rPr>
          <w:kern w:val="16"/>
          <w:sz w:val="22"/>
        </w:rPr>
        <w:t xml:space="preserve">di Stoccarda </w:t>
      </w:r>
      <w:r w:rsidRPr="0050713B">
        <w:rPr>
          <w:kern w:val="16"/>
          <w:sz w:val="22"/>
        </w:rPr>
        <w:t xml:space="preserve">e rappresentano </w:t>
      </w:r>
      <w:r w:rsidR="00D86D7F">
        <w:rPr>
          <w:kern w:val="16"/>
          <w:sz w:val="22"/>
        </w:rPr>
        <w:t xml:space="preserve">simbolicamente tutte le vetture della Stella </w:t>
      </w:r>
      <w:r w:rsidRPr="0050713B">
        <w:rPr>
          <w:kern w:val="16"/>
          <w:sz w:val="22"/>
        </w:rPr>
        <w:t xml:space="preserve">che presero parte alla competizione </w:t>
      </w:r>
      <w:r w:rsidR="00D86D7F">
        <w:rPr>
          <w:kern w:val="16"/>
          <w:sz w:val="22"/>
        </w:rPr>
        <w:t>storica</w:t>
      </w:r>
      <w:r w:rsidRPr="0050713B">
        <w:rPr>
          <w:kern w:val="16"/>
          <w:sz w:val="22"/>
        </w:rPr>
        <w:t xml:space="preserve">. </w:t>
      </w:r>
      <w:r w:rsidR="00D86D7F">
        <w:rPr>
          <w:kern w:val="16"/>
          <w:sz w:val="22"/>
        </w:rPr>
        <w:t xml:space="preserve">Le SS </w:t>
      </w:r>
      <w:proofErr w:type="gramStart"/>
      <w:r w:rsidR="00D86D7F">
        <w:rPr>
          <w:kern w:val="16"/>
          <w:sz w:val="22"/>
        </w:rPr>
        <w:t>ed</w:t>
      </w:r>
      <w:proofErr w:type="gramEnd"/>
      <w:r w:rsidR="00D86D7F">
        <w:rPr>
          <w:kern w:val="16"/>
          <w:sz w:val="22"/>
        </w:rPr>
        <w:t xml:space="preserve"> SSK, equipaggiate</w:t>
      </w:r>
      <w:r w:rsidRPr="0050713B">
        <w:rPr>
          <w:kern w:val="16"/>
          <w:sz w:val="22"/>
        </w:rPr>
        <w:t xml:space="preserve"> con compressore </w:t>
      </w:r>
      <w:r w:rsidR="00C868CB">
        <w:rPr>
          <w:kern w:val="16"/>
          <w:sz w:val="22"/>
        </w:rPr>
        <w:t>volumetrico, ci riportano con la</w:t>
      </w:r>
      <w:r w:rsidRPr="0050713B">
        <w:rPr>
          <w:kern w:val="16"/>
          <w:sz w:val="22"/>
        </w:rPr>
        <w:t xml:space="preserve"> mente alla vittoria di Rudolf Caracciola e Wilhelm Sebastian a bordo della Mercedes-Benz SSKL nel 1931. Quest’anno la Mercedes-Benz SS è </w:t>
      </w:r>
      <w:r w:rsidR="00D86D7F">
        <w:rPr>
          <w:kern w:val="16"/>
          <w:sz w:val="22"/>
        </w:rPr>
        <w:t>affidata</w:t>
      </w:r>
      <w:r w:rsidRPr="0050713B">
        <w:rPr>
          <w:kern w:val="16"/>
          <w:sz w:val="22"/>
        </w:rPr>
        <w:t xml:space="preserve"> </w:t>
      </w:r>
      <w:r w:rsidR="00D86D7F">
        <w:rPr>
          <w:kern w:val="16"/>
          <w:sz w:val="22"/>
        </w:rPr>
        <w:t xml:space="preserve">al </w:t>
      </w:r>
      <w:proofErr w:type="gramStart"/>
      <w:r w:rsidR="00D86D7F">
        <w:rPr>
          <w:kern w:val="16"/>
          <w:sz w:val="22"/>
        </w:rPr>
        <w:t>Brand</w:t>
      </w:r>
      <w:proofErr w:type="gramEnd"/>
      <w:r w:rsidR="00D86D7F">
        <w:rPr>
          <w:kern w:val="16"/>
          <w:sz w:val="22"/>
        </w:rPr>
        <w:t xml:space="preserve"> Ambassador</w:t>
      </w:r>
      <w:r w:rsidRPr="0050713B">
        <w:rPr>
          <w:kern w:val="16"/>
          <w:sz w:val="22"/>
        </w:rPr>
        <w:t xml:space="preserve"> </w:t>
      </w:r>
      <w:proofErr w:type="spellStart"/>
      <w:r w:rsidRPr="0050713B">
        <w:rPr>
          <w:kern w:val="16"/>
          <w:sz w:val="22"/>
        </w:rPr>
        <w:t>Bernd</w:t>
      </w:r>
      <w:proofErr w:type="spellEnd"/>
      <w:r w:rsidRPr="0050713B">
        <w:rPr>
          <w:kern w:val="16"/>
          <w:sz w:val="22"/>
        </w:rPr>
        <w:t xml:space="preserve"> </w:t>
      </w:r>
      <w:proofErr w:type="spellStart"/>
      <w:r w:rsidRPr="0050713B">
        <w:rPr>
          <w:kern w:val="16"/>
          <w:sz w:val="22"/>
        </w:rPr>
        <w:t>Mayländer</w:t>
      </w:r>
      <w:proofErr w:type="spellEnd"/>
      <w:r w:rsidRPr="0050713B">
        <w:rPr>
          <w:kern w:val="16"/>
          <w:sz w:val="22"/>
        </w:rPr>
        <w:t>.</w:t>
      </w:r>
      <w:r w:rsidR="0057367F">
        <w:rPr>
          <w:kern w:val="16"/>
          <w:sz w:val="22"/>
          <w:szCs w:val="22"/>
        </w:rPr>
        <w:t xml:space="preserve"> </w:t>
      </w:r>
    </w:p>
    <w:p w14:paraId="3F743459" w14:textId="77777777" w:rsidR="0057367F" w:rsidRDefault="0057367F" w:rsidP="0050713B">
      <w:pPr>
        <w:pStyle w:val="40Continoustext13pt"/>
        <w:spacing w:after="0" w:line="360" w:lineRule="auto"/>
        <w:rPr>
          <w:kern w:val="16"/>
          <w:sz w:val="22"/>
          <w:szCs w:val="22"/>
        </w:rPr>
      </w:pPr>
    </w:p>
    <w:p w14:paraId="42386FDF" w14:textId="77777777" w:rsidR="00E45121" w:rsidRDefault="00001137" w:rsidP="0050713B">
      <w:pPr>
        <w:pStyle w:val="40Continoustext13pt"/>
        <w:spacing w:after="0" w:line="360" w:lineRule="auto"/>
        <w:rPr>
          <w:kern w:val="16"/>
          <w:sz w:val="22"/>
        </w:rPr>
      </w:pPr>
      <w:r w:rsidRPr="0050713B">
        <w:rPr>
          <w:kern w:val="16"/>
          <w:sz w:val="22"/>
        </w:rPr>
        <w:t xml:space="preserve">Il primo equipaggio esclusivamente femminile di Mercedes-Benz Classic introduce una nota del tutto inedita. Susie Wolff ed Ellen </w:t>
      </w:r>
      <w:proofErr w:type="spellStart"/>
      <w:proofErr w:type="gramStart"/>
      <w:r w:rsidRPr="0050713B">
        <w:rPr>
          <w:kern w:val="16"/>
          <w:sz w:val="22"/>
        </w:rPr>
        <w:t>Lohr</w:t>
      </w:r>
      <w:proofErr w:type="spellEnd"/>
      <w:r w:rsidRPr="0050713B">
        <w:rPr>
          <w:kern w:val="16"/>
          <w:sz w:val="22"/>
        </w:rPr>
        <w:t>,</w:t>
      </w:r>
      <w:proofErr w:type="gramEnd"/>
      <w:r w:rsidRPr="0050713B">
        <w:rPr>
          <w:kern w:val="16"/>
          <w:sz w:val="22"/>
        </w:rPr>
        <w:t xml:space="preserve"> si presentano </w:t>
      </w:r>
      <w:r w:rsidR="00D86D7F">
        <w:rPr>
          <w:kern w:val="16"/>
          <w:sz w:val="22"/>
        </w:rPr>
        <w:lastRenderedPageBreak/>
        <w:t>alla Mille Miglia al volante</w:t>
      </w:r>
      <w:r w:rsidRPr="0050713B">
        <w:rPr>
          <w:kern w:val="16"/>
          <w:sz w:val="22"/>
        </w:rPr>
        <w:t xml:space="preserve"> di una Mercedes-Benz 300 SL (W 198). Per la Wolff la Mille Miglia rappresenta la prima apparizione in veste di nuova ambasciatrice d</w:t>
      </w:r>
      <w:r w:rsidR="008A4084">
        <w:rPr>
          <w:kern w:val="16"/>
          <w:sz w:val="22"/>
        </w:rPr>
        <w:t>i</w:t>
      </w:r>
      <w:r w:rsidRPr="0050713B">
        <w:rPr>
          <w:kern w:val="16"/>
          <w:sz w:val="22"/>
        </w:rPr>
        <w:t xml:space="preserve"> </w:t>
      </w:r>
      <w:proofErr w:type="spellStart"/>
      <w:r w:rsidRPr="0050713B">
        <w:rPr>
          <w:kern w:val="16"/>
          <w:sz w:val="22"/>
        </w:rPr>
        <w:t>She’s</w:t>
      </w:r>
      <w:proofErr w:type="spellEnd"/>
      <w:r w:rsidRPr="0050713B">
        <w:rPr>
          <w:kern w:val="16"/>
          <w:sz w:val="22"/>
        </w:rPr>
        <w:t xml:space="preserve"> Mercedes, </w:t>
      </w:r>
      <w:r w:rsidR="00D01B82">
        <w:rPr>
          <w:kern w:val="16"/>
          <w:sz w:val="22"/>
        </w:rPr>
        <w:t xml:space="preserve">il nuovo </w:t>
      </w:r>
      <w:proofErr w:type="gramStart"/>
      <w:r w:rsidR="00D01B82">
        <w:rPr>
          <w:kern w:val="16"/>
          <w:sz w:val="22"/>
        </w:rPr>
        <w:t>brand</w:t>
      </w:r>
      <w:proofErr w:type="gramEnd"/>
      <w:r w:rsidR="008A4084">
        <w:rPr>
          <w:kern w:val="16"/>
          <w:sz w:val="22"/>
        </w:rPr>
        <w:t xml:space="preserve"> della Stella </w:t>
      </w:r>
      <w:r w:rsidR="00D01B82">
        <w:rPr>
          <w:kern w:val="16"/>
          <w:sz w:val="22"/>
        </w:rPr>
        <w:t>dedicato</w:t>
      </w:r>
    </w:p>
    <w:p w14:paraId="58B1BCB2" w14:textId="0A289BAD" w:rsidR="00E45121" w:rsidRDefault="00D01B82" w:rsidP="0050713B">
      <w:pPr>
        <w:pStyle w:val="40Continoustext13pt"/>
        <w:spacing w:after="0" w:line="360" w:lineRule="auto"/>
        <w:rPr>
          <w:kern w:val="16"/>
          <w:sz w:val="22"/>
        </w:rPr>
      </w:pPr>
      <w:proofErr w:type="gramStart"/>
      <w:r>
        <w:rPr>
          <w:kern w:val="16"/>
          <w:sz w:val="22"/>
        </w:rPr>
        <w:t>alle</w:t>
      </w:r>
      <w:proofErr w:type="gramEnd"/>
      <w:r w:rsidR="00001137" w:rsidRPr="0050713B">
        <w:rPr>
          <w:kern w:val="16"/>
          <w:sz w:val="22"/>
        </w:rPr>
        <w:t xml:space="preserve"> donne.</w:t>
      </w:r>
      <w:r w:rsidR="0057367F">
        <w:rPr>
          <w:kern w:val="16"/>
          <w:sz w:val="22"/>
        </w:rPr>
        <w:t xml:space="preserve"> </w:t>
      </w:r>
      <w:proofErr w:type="spellStart"/>
      <w:r w:rsidR="00E72AC7" w:rsidRPr="0050713B">
        <w:rPr>
          <w:rFonts w:cs="CorporateS-Regular"/>
          <w:sz w:val="22"/>
        </w:rPr>
        <w:t>She’s</w:t>
      </w:r>
      <w:proofErr w:type="spellEnd"/>
      <w:r w:rsidR="00E72AC7" w:rsidRPr="0050713B">
        <w:rPr>
          <w:rFonts w:cs="CorporateS-Regular"/>
          <w:sz w:val="22"/>
        </w:rPr>
        <w:t xml:space="preserve"> Mercedes prevede una piattaforma Internet abbinata a eventi esclusivi, corsi di formazione per venditori </w:t>
      </w:r>
      <w:proofErr w:type="gramStart"/>
      <w:r w:rsidR="00E72AC7" w:rsidRPr="0050713B">
        <w:rPr>
          <w:rStyle w:val="40Continoustext11ptZchn"/>
          <w:sz w:val="22"/>
        </w:rPr>
        <w:t>nonché</w:t>
      </w:r>
      <w:proofErr w:type="gramEnd"/>
      <w:r w:rsidR="00E72AC7" w:rsidRPr="0050713B">
        <w:rPr>
          <w:rStyle w:val="40Continoustext11ptZchn"/>
          <w:sz w:val="22"/>
        </w:rPr>
        <w:t xml:space="preserve"> lo sviluppo di nuovi servizi e prestazioni relativi alla mobilità</w:t>
      </w:r>
      <w:r w:rsidR="00E72AC7" w:rsidRPr="0050713B">
        <w:rPr>
          <w:rFonts w:cs="CorporateS-Regular"/>
          <w:sz w:val="22"/>
        </w:rPr>
        <w:t xml:space="preserve">. All’interno del network </w:t>
      </w:r>
      <w:proofErr w:type="spellStart"/>
      <w:r w:rsidR="00E72AC7" w:rsidRPr="0050713B">
        <w:rPr>
          <w:rFonts w:cs="CorporateS-Regular"/>
          <w:sz w:val="22"/>
        </w:rPr>
        <w:t>She’s</w:t>
      </w:r>
      <w:proofErr w:type="spellEnd"/>
      <w:r w:rsidR="00E72AC7" w:rsidRPr="0050713B">
        <w:rPr>
          <w:rFonts w:cs="CorporateS-Regular"/>
          <w:sz w:val="22"/>
        </w:rPr>
        <w:t xml:space="preserve"> Mercedes </w:t>
      </w:r>
      <w:r w:rsidR="00E72AC7" w:rsidRPr="0050713B">
        <w:rPr>
          <w:rStyle w:val="40Continoustext11ptZchn"/>
          <w:sz w:val="22"/>
        </w:rPr>
        <w:t xml:space="preserve">donne di successo possono condividere le proprie esperienze, sviluppare nuove idee e stabilire contatti. Allo stesso tempo, Mercedes-Benz fa sì che il </w:t>
      </w:r>
      <w:r w:rsidR="00280208">
        <w:rPr>
          <w:rStyle w:val="40Continoustext11ptZchn"/>
          <w:sz w:val="22"/>
        </w:rPr>
        <w:t>m</w:t>
      </w:r>
      <w:r w:rsidR="00E72AC7" w:rsidRPr="0050713B">
        <w:rPr>
          <w:rStyle w:val="40Continoustext11ptZchn"/>
          <w:sz w:val="22"/>
        </w:rPr>
        <w:t>archio della Stella si avvicini all’universo femminile, imparando a conoscerne meglio le esigenze in materia di mobilità.</w:t>
      </w:r>
      <w:r w:rsidR="00E45121">
        <w:rPr>
          <w:kern w:val="16"/>
          <w:sz w:val="22"/>
        </w:rPr>
        <w:t xml:space="preserve"> </w:t>
      </w:r>
    </w:p>
    <w:p w14:paraId="754575B5" w14:textId="77777777" w:rsidR="00E45121" w:rsidRDefault="00E45121" w:rsidP="0050713B">
      <w:pPr>
        <w:pStyle w:val="40Continoustext13pt"/>
        <w:spacing w:after="0" w:line="360" w:lineRule="auto"/>
        <w:rPr>
          <w:kern w:val="16"/>
          <w:sz w:val="22"/>
        </w:rPr>
      </w:pPr>
    </w:p>
    <w:p w14:paraId="2CC7FDC6" w14:textId="35A0CF82" w:rsidR="00001137" w:rsidRPr="00E45121" w:rsidRDefault="00E63738" w:rsidP="0050713B">
      <w:pPr>
        <w:pStyle w:val="40Continoustext13pt"/>
        <w:spacing w:after="0" w:line="360" w:lineRule="auto"/>
        <w:rPr>
          <w:kern w:val="16"/>
          <w:sz w:val="22"/>
        </w:rPr>
      </w:pPr>
      <w:proofErr w:type="gramStart"/>
      <w:r w:rsidRPr="0050713B">
        <w:rPr>
          <w:kern w:val="16"/>
          <w:sz w:val="22"/>
        </w:rPr>
        <w:t>La</w:t>
      </w:r>
      <w:proofErr w:type="gramEnd"/>
      <w:r w:rsidRPr="0050713B">
        <w:rPr>
          <w:kern w:val="16"/>
          <w:sz w:val="22"/>
        </w:rPr>
        <w:t xml:space="preserve"> partecipazione dell’equipaggio femminile Wolff-Lohr alla Mille Miglia rispolvera anche i ricordi relativi alla gloriosa storia delle donne pilota Mercedes-Benz, che risale agli anni ’20. </w:t>
      </w:r>
      <w:r w:rsidR="00D01B82">
        <w:rPr>
          <w:kern w:val="16"/>
          <w:sz w:val="22"/>
        </w:rPr>
        <w:t xml:space="preserve">Memorabile </w:t>
      </w:r>
      <w:r w:rsidR="00D01B82" w:rsidRPr="0050713B">
        <w:rPr>
          <w:kern w:val="16"/>
          <w:sz w:val="22"/>
        </w:rPr>
        <w:t xml:space="preserve">il secondo </w:t>
      </w:r>
      <w:proofErr w:type="gramStart"/>
      <w:r w:rsidR="00D01B82" w:rsidRPr="0050713B">
        <w:rPr>
          <w:kern w:val="16"/>
          <w:sz w:val="22"/>
        </w:rPr>
        <w:t xml:space="preserve">posto </w:t>
      </w:r>
      <w:r w:rsidR="00D01B82">
        <w:rPr>
          <w:kern w:val="16"/>
          <w:sz w:val="22"/>
        </w:rPr>
        <w:t>il</w:t>
      </w:r>
      <w:proofErr w:type="gramEnd"/>
      <w:r w:rsidRPr="0050713B">
        <w:rPr>
          <w:kern w:val="16"/>
          <w:sz w:val="22"/>
        </w:rPr>
        <w:t xml:space="preserve"> Ernes Merck</w:t>
      </w:r>
      <w:r w:rsidR="00D01B82">
        <w:rPr>
          <w:kern w:val="16"/>
          <w:sz w:val="22"/>
        </w:rPr>
        <w:t xml:space="preserve"> </w:t>
      </w:r>
      <w:r w:rsidRPr="0050713B">
        <w:rPr>
          <w:kern w:val="16"/>
          <w:sz w:val="22"/>
        </w:rPr>
        <w:t xml:space="preserve">dietro a Rudolf </w:t>
      </w:r>
      <w:proofErr w:type="spellStart"/>
      <w:r w:rsidRPr="0050713B">
        <w:rPr>
          <w:kern w:val="16"/>
          <w:sz w:val="22"/>
        </w:rPr>
        <w:t>Caracciola</w:t>
      </w:r>
      <w:proofErr w:type="spellEnd"/>
      <w:r w:rsidR="00D01B82">
        <w:rPr>
          <w:kern w:val="16"/>
          <w:sz w:val="22"/>
        </w:rPr>
        <w:t>,</w:t>
      </w:r>
      <w:r w:rsidRPr="0050713B">
        <w:rPr>
          <w:kern w:val="16"/>
          <w:sz w:val="22"/>
        </w:rPr>
        <w:t xml:space="preserve"> in occasione della gara intern</w:t>
      </w:r>
      <w:r w:rsidR="00D01B82">
        <w:rPr>
          <w:kern w:val="16"/>
          <w:sz w:val="22"/>
        </w:rPr>
        <w:t>azionale Klausenrennen nel 1927</w:t>
      </w:r>
      <w:r w:rsidRPr="0050713B">
        <w:rPr>
          <w:kern w:val="16"/>
          <w:sz w:val="22"/>
        </w:rPr>
        <w:t xml:space="preserve"> o </w:t>
      </w:r>
      <w:proofErr w:type="spellStart"/>
      <w:r w:rsidRPr="0050713B">
        <w:rPr>
          <w:kern w:val="16"/>
          <w:sz w:val="22"/>
        </w:rPr>
        <w:t>Ewy</w:t>
      </w:r>
      <w:proofErr w:type="spellEnd"/>
      <w:r w:rsidRPr="0050713B">
        <w:rPr>
          <w:kern w:val="16"/>
          <w:sz w:val="22"/>
        </w:rPr>
        <w:t xml:space="preserve"> </w:t>
      </w:r>
      <w:proofErr w:type="spellStart"/>
      <w:r w:rsidRPr="0050713B">
        <w:rPr>
          <w:kern w:val="16"/>
          <w:sz w:val="22"/>
        </w:rPr>
        <w:t>Rosqvist</w:t>
      </w:r>
      <w:proofErr w:type="spellEnd"/>
      <w:r w:rsidR="00D01B82">
        <w:rPr>
          <w:kern w:val="16"/>
          <w:sz w:val="22"/>
        </w:rPr>
        <w:t>, che insieme a Ursula Wirth</w:t>
      </w:r>
      <w:r w:rsidRPr="0050713B">
        <w:rPr>
          <w:kern w:val="16"/>
          <w:sz w:val="22"/>
        </w:rPr>
        <w:t xml:space="preserve"> vinse il Gran Premio d’Argentina su strada del 1962. </w:t>
      </w:r>
    </w:p>
    <w:p w14:paraId="1C93CB66" w14:textId="77777777" w:rsidR="00280208" w:rsidRDefault="00280208" w:rsidP="0050713B">
      <w:pPr>
        <w:pStyle w:val="40Continoustext13pt"/>
        <w:spacing w:after="0" w:line="360" w:lineRule="auto"/>
        <w:rPr>
          <w:b/>
          <w:kern w:val="16"/>
          <w:sz w:val="22"/>
        </w:rPr>
      </w:pPr>
    </w:p>
    <w:p w14:paraId="446C69AC" w14:textId="31C99790" w:rsidR="00B002EE" w:rsidRDefault="005110F0" w:rsidP="0050713B">
      <w:pPr>
        <w:pStyle w:val="40Continoustext13pt"/>
        <w:spacing w:after="0" w:line="360" w:lineRule="auto"/>
        <w:rPr>
          <w:b/>
          <w:kern w:val="16"/>
          <w:sz w:val="22"/>
        </w:rPr>
      </w:pPr>
      <w:r w:rsidRPr="0050713B">
        <w:rPr>
          <w:b/>
          <w:kern w:val="16"/>
          <w:sz w:val="22"/>
        </w:rPr>
        <w:t>Secondo debutto per la 190 SL</w:t>
      </w:r>
    </w:p>
    <w:p w14:paraId="6CEECEC9" w14:textId="77777777" w:rsidR="00280208" w:rsidRPr="0050713B" w:rsidRDefault="00280208" w:rsidP="0050713B">
      <w:pPr>
        <w:pStyle w:val="40Continoustext13pt"/>
        <w:spacing w:after="0" w:line="360" w:lineRule="auto"/>
        <w:rPr>
          <w:kern w:val="16"/>
          <w:sz w:val="22"/>
          <w:szCs w:val="22"/>
        </w:rPr>
      </w:pPr>
    </w:p>
    <w:p w14:paraId="1F9C70AD" w14:textId="02307EB1" w:rsidR="00E15988" w:rsidRDefault="00B002EE" w:rsidP="0050713B">
      <w:pPr>
        <w:pStyle w:val="40Continoustext13pt"/>
        <w:spacing w:after="0" w:line="360" w:lineRule="auto"/>
        <w:rPr>
          <w:kern w:val="16"/>
          <w:sz w:val="22"/>
        </w:rPr>
      </w:pPr>
      <w:r w:rsidRPr="0050713B">
        <w:rPr>
          <w:kern w:val="16"/>
          <w:sz w:val="22"/>
        </w:rPr>
        <w:t xml:space="preserve">Quest’anno la Mercedes-Benz 190 SL festeggia </w:t>
      </w:r>
      <w:r w:rsidR="00D01B82">
        <w:rPr>
          <w:kern w:val="16"/>
          <w:sz w:val="22"/>
        </w:rPr>
        <w:t>la sua seconda presenza</w:t>
      </w:r>
      <w:r w:rsidRPr="0050713B">
        <w:rPr>
          <w:kern w:val="16"/>
          <w:sz w:val="22"/>
        </w:rPr>
        <w:t xml:space="preserve"> </w:t>
      </w:r>
      <w:r w:rsidR="00D01B82">
        <w:rPr>
          <w:kern w:val="16"/>
          <w:sz w:val="22"/>
        </w:rPr>
        <w:t>alla</w:t>
      </w:r>
      <w:r w:rsidRPr="0050713B">
        <w:rPr>
          <w:kern w:val="16"/>
          <w:sz w:val="22"/>
        </w:rPr>
        <w:t xml:space="preserve"> Mille </w:t>
      </w:r>
      <w:proofErr w:type="spellStart"/>
      <w:r w:rsidRPr="0050713B">
        <w:rPr>
          <w:kern w:val="16"/>
          <w:sz w:val="22"/>
        </w:rPr>
        <w:t>Migliauna</w:t>
      </w:r>
      <w:proofErr w:type="spellEnd"/>
      <w:r w:rsidRPr="0050713B">
        <w:rPr>
          <w:kern w:val="16"/>
          <w:sz w:val="22"/>
        </w:rPr>
        <w:t xml:space="preserve"> serie di ricerche </w:t>
      </w:r>
      <w:r w:rsidR="00D01B82">
        <w:rPr>
          <w:kern w:val="16"/>
          <w:sz w:val="22"/>
        </w:rPr>
        <w:t xml:space="preserve">sulla storia dell’automobile ha, infatti, </w:t>
      </w:r>
      <w:r w:rsidRPr="0050713B">
        <w:rPr>
          <w:kern w:val="16"/>
          <w:sz w:val="22"/>
        </w:rPr>
        <w:t xml:space="preserve">dimostrato che la Roadster compatta aveva già partecipato alla leggendaria gara nel 1956. Questo la elegge allo status di vettura originale che partecipò alla Mille Miglia: si tratta del requisito necessario per essere ammessa alla gara di regolarità, che vede protagoniste esclusivamente automobili di alto rango. </w:t>
      </w:r>
      <w:r w:rsidR="005003D9">
        <w:rPr>
          <w:kern w:val="16"/>
          <w:sz w:val="22"/>
        </w:rPr>
        <w:t>Insieme</w:t>
      </w:r>
      <w:r w:rsidR="00D01B82">
        <w:rPr>
          <w:kern w:val="16"/>
          <w:sz w:val="22"/>
        </w:rPr>
        <w:t xml:space="preserve"> alla </w:t>
      </w:r>
      <w:r w:rsidRPr="0050713B">
        <w:rPr>
          <w:kern w:val="16"/>
          <w:sz w:val="22"/>
        </w:rPr>
        <w:t xml:space="preserve">versione da competizione, prendono il via altre quattro 190 SL, iscritte da altrettanti proprietari privati. Il team ufficiale Mercedes-Benz comprende anche sei 300 SL (W 198), una 220 a (W 180) </w:t>
      </w:r>
      <w:proofErr w:type="gramStart"/>
      <w:r w:rsidRPr="0050713B">
        <w:rPr>
          <w:kern w:val="16"/>
          <w:sz w:val="22"/>
        </w:rPr>
        <w:t>ed</w:t>
      </w:r>
      <w:proofErr w:type="gramEnd"/>
      <w:r w:rsidRPr="0050713B">
        <w:rPr>
          <w:kern w:val="16"/>
          <w:sz w:val="22"/>
        </w:rPr>
        <w:t xml:space="preserve"> una 180 D (W 120). Oltre </w:t>
      </w:r>
      <w:proofErr w:type="gramStart"/>
      <w:r w:rsidRPr="0050713B">
        <w:rPr>
          <w:kern w:val="16"/>
          <w:sz w:val="22"/>
        </w:rPr>
        <w:t>30</w:t>
      </w:r>
      <w:proofErr w:type="gramEnd"/>
      <w:r w:rsidRPr="0050713B">
        <w:rPr>
          <w:kern w:val="16"/>
          <w:sz w:val="22"/>
        </w:rPr>
        <w:t xml:space="preserve"> esemplari d’epoca Mercedes-Benz partecipano all’edizione 2016 della gara di regolarità.</w:t>
      </w:r>
    </w:p>
    <w:p w14:paraId="4BF2537F" w14:textId="77777777" w:rsidR="0010276D" w:rsidRPr="0050713B" w:rsidRDefault="0010276D" w:rsidP="0050713B">
      <w:pPr>
        <w:pStyle w:val="40Continoustext13pt"/>
        <w:spacing w:after="0" w:line="360" w:lineRule="auto"/>
        <w:rPr>
          <w:kern w:val="16"/>
          <w:sz w:val="22"/>
          <w:szCs w:val="22"/>
        </w:rPr>
      </w:pPr>
    </w:p>
    <w:p w14:paraId="652C4E9C" w14:textId="2BB4C31B" w:rsidR="00E33354" w:rsidRPr="00E45121" w:rsidRDefault="004131B1" w:rsidP="0050713B">
      <w:pPr>
        <w:pStyle w:val="40Continoustext13pt"/>
        <w:spacing w:after="0" w:line="360" w:lineRule="auto"/>
        <w:rPr>
          <w:kern w:val="16"/>
          <w:sz w:val="22"/>
        </w:rPr>
      </w:pPr>
      <w:r w:rsidRPr="0050713B">
        <w:rPr>
          <w:kern w:val="16"/>
          <w:sz w:val="22"/>
        </w:rPr>
        <w:t>Il percorso della Mille Miglia si sviluppa lungo circa 1.600 chilometri da Brescia a Roma</w:t>
      </w:r>
      <w:r w:rsidR="0010276D">
        <w:rPr>
          <w:kern w:val="16"/>
          <w:sz w:val="22"/>
        </w:rPr>
        <w:t>,</w:t>
      </w:r>
      <w:r w:rsidRPr="0050713B">
        <w:rPr>
          <w:kern w:val="16"/>
          <w:sz w:val="22"/>
        </w:rPr>
        <w:t xml:space="preserve"> e ritorno. Il programma ha inizio martedì 17 maggio a Brescia con le verifiche tecniche. La prima tappa, con partenza giovedì 19 maggio da </w:t>
      </w:r>
      <w:r w:rsidRPr="0050713B">
        <w:rPr>
          <w:kern w:val="16"/>
          <w:sz w:val="22"/>
        </w:rPr>
        <w:lastRenderedPageBreak/>
        <w:t xml:space="preserve">Brescia, conduce i partecipanti a Rimini, passando per Sirmione, Ferrara e Ravenna. Venerdì 20 maggio il percorso prosegue attraverso San Marino, si snoda di nuovo lungo la costa Adriatica fino a Roma, passando per gli Appennini. Sabato 21 maggio si svolge la tappa più impegnativa, che porta le vetture a transitare attraverso Viterbo, Firenze, Bologna e Modena fino a Parma, da dove si riparte domenica 22 maggio per percorrere la quarta </w:t>
      </w:r>
      <w:proofErr w:type="gramStart"/>
      <w:r w:rsidRPr="0050713B">
        <w:rPr>
          <w:kern w:val="16"/>
          <w:sz w:val="22"/>
        </w:rPr>
        <w:t>ed</w:t>
      </w:r>
      <w:proofErr w:type="gramEnd"/>
      <w:r w:rsidRPr="0050713B">
        <w:rPr>
          <w:kern w:val="16"/>
          <w:sz w:val="22"/>
        </w:rPr>
        <w:t xml:space="preserve"> ultima tappa e fare ritorno a Brescia, passando per Cremona, Monza e Bergamo. Alla Mille Miglia 2016 </w:t>
      </w:r>
      <w:r w:rsidR="00E45121">
        <w:rPr>
          <w:kern w:val="16"/>
          <w:sz w:val="22"/>
        </w:rPr>
        <w:t>partecipano</w:t>
      </w:r>
      <w:r w:rsidRPr="0050713B">
        <w:rPr>
          <w:kern w:val="16"/>
          <w:sz w:val="22"/>
        </w:rPr>
        <w:t xml:space="preserve"> 665 vetture provenienti da </w:t>
      </w:r>
      <w:proofErr w:type="gramStart"/>
      <w:r w:rsidRPr="0050713B">
        <w:rPr>
          <w:kern w:val="16"/>
          <w:sz w:val="22"/>
        </w:rPr>
        <w:t>40</w:t>
      </w:r>
      <w:proofErr w:type="gramEnd"/>
      <w:r w:rsidRPr="0050713B">
        <w:rPr>
          <w:kern w:val="16"/>
          <w:sz w:val="22"/>
        </w:rPr>
        <w:t xml:space="preserve"> Paesi,</w:t>
      </w:r>
      <w:r w:rsidR="0010276D">
        <w:rPr>
          <w:kern w:val="16"/>
          <w:sz w:val="22"/>
        </w:rPr>
        <w:t xml:space="preserve"> 70 delle quali presero già </w:t>
      </w:r>
      <w:r w:rsidRPr="0050713B">
        <w:rPr>
          <w:kern w:val="16"/>
          <w:sz w:val="22"/>
        </w:rPr>
        <w:t>parte negli anni in cui si svolse la competizione sportiva.</w:t>
      </w:r>
      <w:r w:rsidR="0010276D">
        <w:rPr>
          <w:kern w:val="16"/>
          <w:sz w:val="22"/>
          <w:szCs w:val="22"/>
        </w:rPr>
        <w:t xml:space="preserve"> </w:t>
      </w:r>
      <w:r w:rsidR="00F45601" w:rsidRPr="0050713B">
        <w:rPr>
          <w:kern w:val="16"/>
          <w:sz w:val="22"/>
        </w:rPr>
        <w:t>Nell’ambiente delle vetture d’epoca la Mille Miglia è considerata una sorta di museo viaggiante unico nel suo genere, in virtù dell’eccezionale numero di spettacolari auto storiche che raduna.</w:t>
      </w:r>
      <w:r w:rsidR="0010276D">
        <w:rPr>
          <w:kern w:val="16"/>
          <w:sz w:val="22"/>
        </w:rPr>
        <w:t xml:space="preserve"> </w:t>
      </w:r>
      <w:r w:rsidR="00F45601" w:rsidRPr="0050713B">
        <w:rPr>
          <w:kern w:val="16"/>
          <w:sz w:val="22"/>
        </w:rPr>
        <w:t xml:space="preserve">La cultura della mobilità sportiva riesce anche a proiettarsi nel futuro: lungo le </w:t>
      </w:r>
      <w:r w:rsidR="0010276D">
        <w:rPr>
          <w:kern w:val="16"/>
          <w:sz w:val="22"/>
        </w:rPr>
        <w:t>mille</w:t>
      </w:r>
      <w:r w:rsidR="00F45601" w:rsidRPr="0050713B">
        <w:rPr>
          <w:kern w:val="16"/>
          <w:sz w:val="22"/>
        </w:rPr>
        <w:t xml:space="preserve"> miglia attraverso il Bel Paese</w:t>
      </w:r>
      <w:r w:rsidR="0010276D">
        <w:rPr>
          <w:kern w:val="16"/>
          <w:sz w:val="22"/>
        </w:rPr>
        <w:t>,</w:t>
      </w:r>
      <w:r w:rsidR="00F45601" w:rsidRPr="0050713B">
        <w:rPr>
          <w:kern w:val="16"/>
          <w:sz w:val="22"/>
        </w:rPr>
        <w:t xml:space="preserve"> si svolge anche la Mercedes-Benz Mille Miglia Challenge, che ha luogo prima della gara di regolarità. Al Challenge partecipano SL di diverse generazioni, numerose vetture Mercedes-AMG </w:t>
      </w:r>
      <w:proofErr w:type="gramStart"/>
      <w:r w:rsidR="00F45601" w:rsidRPr="0050713B">
        <w:rPr>
          <w:kern w:val="16"/>
          <w:sz w:val="22"/>
        </w:rPr>
        <w:t>ed</w:t>
      </w:r>
      <w:proofErr w:type="gramEnd"/>
      <w:r w:rsidR="00F45601" w:rsidRPr="0050713B">
        <w:rPr>
          <w:kern w:val="16"/>
          <w:sz w:val="22"/>
        </w:rPr>
        <w:t xml:space="preserve"> AMG nonché altri modelli d’epoca particolarmente pregiati appartenenti alla storia del Marchio della Stella.</w:t>
      </w:r>
    </w:p>
    <w:p w14:paraId="7C6B1481" w14:textId="77777777" w:rsidR="00E45121" w:rsidRDefault="00E45121" w:rsidP="0050713B">
      <w:pPr>
        <w:spacing w:after="0" w:line="360" w:lineRule="auto"/>
        <w:rPr>
          <w:kern w:val="16"/>
          <w:sz w:val="22"/>
        </w:rPr>
      </w:pPr>
    </w:p>
    <w:p w14:paraId="6238D81F" w14:textId="77777777" w:rsidR="0010276D" w:rsidRDefault="00E5199A" w:rsidP="0050713B">
      <w:pPr>
        <w:spacing w:after="0" w:line="360" w:lineRule="auto"/>
        <w:rPr>
          <w:kern w:val="16"/>
          <w:sz w:val="22"/>
        </w:rPr>
      </w:pPr>
      <w:r w:rsidRPr="0050713B">
        <w:rPr>
          <w:kern w:val="16"/>
          <w:sz w:val="22"/>
        </w:rPr>
        <w:t>I piloti Mercedes-Benz alla Mille Miglia 2016</w:t>
      </w:r>
    </w:p>
    <w:p w14:paraId="20AE2751" w14:textId="39C818D2" w:rsidR="00F607D0" w:rsidRPr="0050713B" w:rsidRDefault="00E5199A" w:rsidP="0050713B">
      <w:pPr>
        <w:spacing w:after="0" w:line="360" w:lineRule="auto"/>
        <w:rPr>
          <w:kern w:val="16"/>
          <w:sz w:val="22"/>
          <w:szCs w:val="22"/>
        </w:rPr>
      </w:pPr>
      <w:r w:rsidRPr="0050713B">
        <w:rPr>
          <w:kern w:val="16"/>
          <w:sz w:val="22"/>
        </w:rPr>
        <w:t xml:space="preserve"> </w:t>
      </w:r>
    </w:p>
    <w:p w14:paraId="568DC367" w14:textId="1B5D0F9E" w:rsidR="00F607D0" w:rsidRPr="0050713B" w:rsidRDefault="00DE7893" w:rsidP="0050713B">
      <w:pPr>
        <w:pStyle w:val="40Continoustext13pt"/>
        <w:spacing w:after="0" w:line="360" w:lineRule="auto"/>
        <w:rPr>
          <w:kern w:val="16"/>
          <w:sz w:val="22"/>
          <w:szCs w:val="22"/>
        </w:rPr>
      </w:pPr>
      <w:r w:rsidRPr="0050713B">
        <w:rPr>
          <w:b/>
          <w:kern w:val="16"/>
          <w:sz w:val="22"/>
        </w:rPr>
        <w:t>Ellen Lohr</w:t>
      </w:r>
      <w:r w:rsidRPr="0050713B">
        <w:rPr>
          <w:b/>
          <w:kern w:val="16"/>
          <w:sz w:val="22"/>
        </w:rPr>
        <w:br/>
      </w:r>
      <w:r w:rsidRPr="0050713B">
        <w:rPr>
          <w:kern w:val="16"/>
          <w:sz w:val="22"/>
        </w:rPr>
        <w:t>Nata il 12 aprile 1965 a Mönchengladbach in Germania</w:t>
      </w:r>
      <w:r w:rsidR="0010276D">
        <w:rPr>
          <w:kern w:val="16"/>
          <w:sz w:val="22"/>
        </w:rPr>
        <w:t xml:space="preserve">, </w:t>
      </w:r>
      <w:r w:rsidRPr="0050713B">
        <w:rPr>
          <w:kern w:val="16"/>
          <w:sz w:val="22"/>
        </w:rPr>
        <w:t xml:space="preserve">si è avvicinata allo sport motoristico iniziando a guidare i kart dal 1979 al 1983. I suoi successi più importanti sono rappresentati dalla partecipazione al Campionato Mondiale Kart Juniores e dal primo posto nel Campionato Regionale Kart della Germania nord occidentale. Dopo avere gareggiato nella Formula Ford </w:t>
      </w:r>
      <w:proofErr w:type="gramStart"/>
      <w:r w:rsidRPr="0050713B">
        <w:rPr>
          <w:kern w:val="16"/>
          <w:sz w:val="22"/>
        </w:rPr>
        <w:t>1600 tedesca</w:t>
      </w:r>
      <w:proofErr w:type="gramEnd"/>
      <w:r w:rsidRPr="0050713B">
        <w:rPr>
          <w:kern w:val="16"/>
          <w:sz w:val="22"/>
        </w:rPr>
        <w:t xml:space="preserve"> (è stata campionessa tedesca nel 1987) e disputato le prime gare nel DTM (BMW) e nel Campionato Tedesco di Formula 3 con la Volkswagen nel 1989/90, viene ingaggiata dal team AMG-Mercedes per il Campionato Tedesco Turismo (DTM). Lohr è stata la prima e finora unica donna ad aggiudicarsi una vittoria nel DTM, impresa che è riuscita a realizzare al volante di </w:t>
      </w:r>
      <w:proofErr w:type="gramStart"/>
      <w:r w:rsidRPr="0050713B">
        <w:rPr>
          <w:kern w:val="16"/>
          <w:sz w:val="22"/>
        </w:rPr>
        <w:t xml:space="preserve">una </w:t>
      </w:r>
      <w:proofErr w:type="gramEnd"/>
      <w:r w:rsidRPr="0050713B">
        <w:rPr>
          <w:kern w:val="16"/>
          <w:sz w:val="22"/>
        </w:rPr>
        <w:t xml:space="preserve">AMG-Mercedes 190 E 2.5-16 Evolution II, in occasione del Festival delle corse automobilistiche a Hockenheim nel maggio 1992. Nella stagione 1995 decide di passare al team Mercedes-Zakspeed, mentre nel 1996 gareggia per il team AMG-Mercedes Persson MS. Nel 1997 si presenta al via del Campionato Europeo Truck Racing al volante di un truck da corsa Mercedes-Benz. </w:t>
      </w:r>
      <w:proofErr w:type="gramStart"/>
      <w:r w:rsidRPr="0050713B">
        <w:rPr>
          <w:kern w:val="16"/>
          <w:sz w:val="22"/>
        </w:rPr>
        <w:t>Successivamente</w:t>
      </w:r>
      <w:proofErr w:type="gramEnd"/>
      <w:r w:rsidRPr="0050713B">
        <w:rPr>
          <w:kern w:val="16"/>
          <w:sz w:val="22"/>
        </w:rPr>
        <w:t xml:space="preserve"> Lohr prende parte a numerose altre competizioni, compresi anche il rally Parigi-Dakar dal 2005 e nuovamente il Truck Racing dal 2012.</w:t>
      </w:r>
    </w:p>
    <w:p w14:paraId="4C6CF7EC" w14:textId="77777777" w:rsidR="0010276D" w:rsidRDefault="0010276D" w:rsidP="0050713B">
      <w:pPr>
        <w:pStyle w:val="40Continoustext13pt"/>
        <w:spacing w:after="0" w:line="360" w:lineRule="auto"/>
        <w:rPr>
          <w:b/>
          <w:kern w:val="16"/>
          <w:sz w:val="22"/>
        </w:rPr>
      </w:pPr>
    </w:p>
    <w:p w14:paraId="23906643" w14:textId="016CC170" w:rsidR="00341D6B" w:rsidRPr="0050713B" w:rsidRDefault="00341D6B" w:rsidP="0050713B">
      <w:pPr>
        <w:pStyle w:val="40Continoustext13pt"/>
        <w:spacing w:after="0" w:line="360" w:lineRule="auto"/>
        <w:rPr>
          <w:kern w:val="16"/>
          <w:sz w:val="22"/>
          <w:szCs w:val="22"/>
        </w:rPr>
      </w:pPr>
      <w:proofErr w:type="spellStart"/>
      <w:r w:rsidRPr="0050713B">
        <w:rPr>
          <w:b/>
          <w:kern w:val="16"/>
          <w:sz w:val="22"/>
        </w:rPr>
        <w:t>Bernd</w:t>
      </w:r>
      <w:proofErr w:type="spellEnd"/>
      <w:r w:rsidRPr="0050713B">
        <w:rPr>
          <w:b/>
          <w:kern w:val="16"/>
          <w:sz w:val="22"/>
        </w:rPr>
        <w:t xml:space="preserve"> </w:t>
      </w:r>
      <w:proofErr w:type="spellStart"/>
      <w:r w:rsidRPr="0050713B">
        <w:rPr>
          <w:b/>
          <w:kern w:val="16"/>
          <w:sz w:val="22"/>
        </w:rPr>
        <w:t>Mayländer</w:t>
      </w:r>
      <w:proofErr w:type="spellEnd"/>
      <w:r w:rsidRPr="0050713B">
        <w:rPr>
          <w:b/>
          <w:kern w:val="16"/>
          <w:sz w:val="22"/>
        </w:rPr>
        <w:br/>
      </w:r>
      <w:r w:rsidRPr="0050713B">
        <w:rPr>
          <w:kern w:val="16"/>
          <w:sz w:val="22"/>
        </w:rPr>
        <w:t xml:space="preserve">Nato il 29 maggio 1971 a Waiblingen, è una presenza fissa nelle gare di Formula 1, dove si trova sempre a guidare in testa al gruppo: dal 2000, infatti, è il pilota ufficiale della safety car in Formula 1 – </w:t>
      </w:r>
      <w:proofErr w:type="gramStart"/>
      <w:r w:rsidRPr="0050713B">
        <w:rPr>
          <w:kern w:val="16"/>
          <w:sz w:val="22"/>
        </w:rPr>
        <w:t>attualmente</w:t>
      </w:r>
      <w:proofErr w:type="gramEnd"/>
      <w:r w:rsidRPr="0050713B">
        <w:rPr>
          <w:kern w:val="16"/>
          <w:sz w:val="22"/>
        </w:rPr>
        <w:t xml:space="preserve"> una Mercedes-AMG GT S (C 190) – messa a disposizione da Mercedes-Benz. Mayländer inizia la sua carriera di pilota nel 1990, dapprima prendendo parte ai campionati Porsche Clubsport, Porsche Carrera Cup (vittoria assoluta nel 1994), Porsche Supercup </w:t>
      </w:r>
      <w:proofErr w:type="gramStart"/>
      <w:r w:rsidRPr="0050713B">
        <w:rPr>
          <w:kern w:val="16"/>
          <w:sz w:val="22"/>
        </w:rPr>
        <w:t>ed</w:t>
      </w:r>
      <w:proofErr w:type="gramEnd"/>
      <w:r w:rsidRPr="0050713B">
        <w:rPr>
          <w:kern w:val="16"/>
          <w:sz w:val="22"/>
        </w:rPr>
        <w:t xml:space="preserve"> a diverse gare di durata. Dal 1995 gareggia per il team Persson Motorsport, in un primo tempo nel Campionato Tedesco Turismo (DTM) e nell’International Touring Car Championship (ITC), mentre dal 1997 in avanti partecipa al Campionato FIA GT al volante di </w:t>
      </w:r>
      <w:proofErr w:type="gramStart"/>
      <w:r w:rsidRPr="0050713B">
        <w:rPr>
          <w:kern w:val="16"/>
          <w:sz w:val="22"/>
        </w:rPr>
        <w:t xml:space="preserve">una </w:t>
      </w:r>
      <w:proofErr w:type="gramEnd"/>
      <w:r w:rsidRPr="0050713B">
        <w:rPr>
          <w:kern w:val="16"/>
          <w:sz w:val="22"/>
        </w:rPr>
        <w:t>AMG-Mercedes CLK-GTR, con la quale vince la gara a Spielberg nel 1997 insieme a Klaus Ludwig e Bernd Schneider. Nel 2000 si aggiudica la ‘24 Ore del Nürburgring’, pilotando una Porsche 996 GT3. Nel 2004 Bernd Mayländer corre la sua ultima stagione nel DTM al volante di una Mercedes-Benz Classe C come pilota del team Rosberg.</w:t>
      </w:r>
    </w:p>
    <w:p w14:paraId="0B6FE517" w14:textId="77777777" w:rsidR="0010276D" w:rsidRDefault="0010276D" w:rsidP="0050713B">
      <w:pPr>
        <w:pStyle w:val="40Continoustext13pt"/>
        <w:spacing w:after="0" w:line="360" w:lineRule="auto"/>
        <w:rPr>
          <w:b/>
          <w:kern w:val="16"/>
          <w:sz w:val="22"/>
        </w:rPr>
      </w:pPr>
    </w:p>
    <w:p w14:paraId="28212C04" w14:textId="75843538" w:rsidR="0021455C" w:rsidRPr="0050713B" w:rsidRDefault="00A061E2" w:rsidP="0050713B">
      <w:pPr>
        <w:pStyle w:val="40Continoustext13pt"/>
        <w:spacing w:after="0" w:line="360" w:lineRule="auto"/>
        <w:rPr>
          <w:rFonts w:cs="CorporateS-Regular"/>
          <w:sz w:val="22"/>
          <w:szCs w:val="22"/>
        </w:rPr>
      </w:pPr>
      <w:proofErr w:type="spellStart"/>
      <w:r w:rsidRPr="0050713B">
        <w:rPr>
          <w:b/>
          <w:kern w:val="16"/>
          <w:sz w:val="22"/>
        </w:rPr>
        <w:t>Susie</w:t>
      </w:r>
      <w:proofErr w:type="spellEnd"/>
      <w:r w:rsidRPr="0050713B">
        <w:rPr>
          <w:b/>
          <w:kern w:val="16"/>
          <w:sz w:val="22"/>
        </w:rPr>
        <w:t xml:space="preserve"> Wolff</w:t>
      </w:r>
      <w:r w:rsidRPr="0050713B">
        <w:rPr>
          <w:b/>
          <w:kern w:val="16"/>
          <w:sz w:val="22"/>
        </w:rPr>
        <w:br/>
      </w:r>
      <w:r w:rsidRPr="0050713B">
        <w:rPr>
          <w:kern w:val="16"/>
          <w:sz w:val="22"/>
        </w:rPr>
        <w:t xml:space="preserve">Nata il 6 dicembre 1982 a </w:t>
      </w:r>
      <w:proofErr w:type="spellStart"/>
      <w:r w:rsidRPr="0050713B">
        <w:rPr>
          <w:kern w:val="16"/>
          <w:sz w:val="22"/>
        </w:rPr>
        <w:t>Oban</w:t>
      </w:r>
      <w:proofErr w:type="spellEnd"/>
      <w:r w:rsidRPr="0050713B">
        <w:rPr>
          <w:kern w:val="16"/>
          <w:sz w:val="22"/>
        </w:rPr>
        <w:t xml:space="preserve"> in Scozia</w:t>
      </w:r>
      <w:r w:rsidR="0010276D">
        <w:rPr>
          <w:kern w:val="16"/>
          <w:sz w:val="22"/>
        </w:rPr>
        <w:t>,</w:t>
      </w:r>
      <w:r w:rsidRPr="0050713B">
        <w:rPr>
          <w:kern w:val="16"/>
          <w:sz w:val="22"/>
        </w:rPr>
        <w:t xml:space="preserve"> si trova perfett</w:t>
      </w:r>
      <w:r w:rsidR="0010276D">
        <w:rPr>
          <w:kern w:val="16"/>
          <w:sz w:val="22"/>
        </w:rPr>
        <w:t>amente a proprio agio sia su un’</w:t>
      </w:r>
      <w:r w:rsidRPr="0050713B">
        <w:rPr>
          <w:kern w:val="16"/>
          <w:sz w:val="22"/>
        </w:rPr>
        <w:t xml:space="preserve">auto da corsa DTM sia su </w:t>
      </w:r>
      <w:proofErr w:type="gramStart"/>
      <w:r w:rsidRPr="0050713B">
        <w:rPr>
          <w:kern w:val="16"/>
          <w:sz w:val="22"/>
        </w:rPr>
        <w:t>una</w:t>
      </w:r>
      <w:proofErr w:type="gramEnd"/>
      <w:r w:rsidRPr="0050713B">
        <w:rPr>
          <w:kern w:val="16"/>
          <w:sz w:val="22"/>
        </w:rPr>
        <w:t xml:space="preserve"> monoposto di Formula 1. L’a</w:t>
      </w:r>
      <w:r w:rsidR="00466CFB">
        <w:rPr>
          <w:kern w:val="16"/>
          <w:sz w:val="22"/>
        </w:rPr>
        <w:t xml:space="preserve">llora signorina </w:t>
      </w:r>
      <w:proofErr w:type="spellStart"/>
      <w:r w:rsidR="00466CFB">
        <w:rPr>
          <w:kern w:val="16"/>
          <w:sz w:val="22"/>
        </w:rPr>
        <w:t>Susie</w:t>
      </w:r>
      <w:proofErr w:type="spellEnd"/>
      <w:r w:rsidR="00466CFB">
        <w:rPr>
          <w:kern w:val="16"/>
          <w:sz w:val="22"/>
        </w:rPr>
        <w:t xml:space="preserve"> </w:t>
      </w:r>
      <w:proofErr w:type="spellStart"/>
      <w:r w:rsidR="00466CFB">
        <w:rPr>
          <w:kern w:val="16"/>
          <w:sz w:val="22"/>
        </w:rPr>
        <w:t>Stoddart</w:t>
      </w:r>
      <w:proofErr w:type="spellEnd"/>
      <w:r w:rsidRPr="0050713B">
        <w:rPr>
          <w:kern w:val="16"/>
          <w:sz w:val="22"/>
        </w:rPr>
        <w:t xml:space="preserve">, intraprende la sua carriera di pilota all’età di otto anni, iniziando a correre sui kart. Sono proprio i genitori, proprietari di un negozio di moto, a risvegliare nella figlia un interesse precoce per le auto sportive: prima ancora di compiere tre anni, infatti, Susie riceve in regalo un piccolo quad. Sia il papà </w:t>
      </w:r>
      <w:proofErr w:type="gramStart"/>
      <w:r w:rsidRPr="0050713B">
        <w:rPr>
          <w:kern w:val="16"/>
          <w:sz w:val="22"/>
        </w:rPr>
        <w:t>che</w:t>
      </w:r>
      <w:proofErr w:type="gramEnd"/>
      <w:r w:rsidRPr="0050713B">
        <w:rPr>
          <w:kern w:val="16"/>
          <w:sz w:val="22"/>
        </w:rPr>
        <w:t xml:space="preserve"> il nonno partecipano anche a gare di moto ed entrambi non perdono occasione per fare entrare la loro piccolina in contatto con il mondo delle gare automobilistiche fin dalla tenera età. La partecipazione di Susie Stoddart alle gare di kart diventa una storia costellata di successi a livello nazionale e nel 2000 questa donna pilota decide di fare il </w:t>
      </w:r>
      <w:proofErr w:type="gramStart"/>
      <w:r w:rsidRPr="0050713B">
        <w:rPr>
          <w:kern w:val="16"/>
          <w:sz w:val="22"/>
        </w:rPr>
        <w:t>salto di qualità</w:t>
      </w:r>
      <w:proofErr w:type="gramEnd"/>
      <w:r w:rsidRPr="0050713B">
        <w:rPr>
          <w:kern w:val="16"/>
          <w:sz w:val="22"/>
        </w:rPr>
        <w:t>, cimentandosi nei campionati di Formula: prende parte alla Formula Ford, alla Formula Renault ed alla Formula 3 inglese.</w:t>
      </w:r>
      <w:r w:rsidRPr="0050713B">
        <w:rPr>
          <w:b/>
          <w:kern w:val="16"/>
          <w:sz w:val="22"/>
        </w:rPr>
        <w:t xml:space="preserve"> </w:t>
      </w:r>
      <w:r w:rsidRPr="0050713B">
        <w:rPr>
          <w:kern w:val="16"/>
          <w:sz w:val="22"/>
        </w:rPr>
        <w:t xml:space="preserve">Per ben due volte è stata nominata per ricevere il </w:t>
      </w:r>
      <w:proofErr w:type="gramStart"/>
      <w:r w:rsidRPr="0050713B">
        <w:rPr>
          <w:kern w:val="16"/>
          <w:sz w:val="22"/>
        </w:rPr>
        <w:t>prestigioso</w:t>
      </w:r>
      <w:proofErr w:type="gramEnd"/>
      <w:r w:rsidRPr="0050713B">
        <w:rPr>
          <w:kern w:val="16"/>
          <w:sz w:val="22"/>
        </w:rPr>
        <w:t xml:space="preserve"> riconoscimento ‘British Young Driver of the Year’. Nella stagione 2006 Susie Stoddart viene, infine, ingaggiata da Mercedes-Benz come pilota ufficiale per il Campionato Tedesco Turismo (DTM). La pilota scozzese gareggia per sei anni nel DTM per la Casa di Stoccarda. Nel 2011 sposa Toto Wolff, che nel 2013 </w:t>
      </w:r>
      <w:proofErr w:type="gramStart"/>
      <w:r w:rsidRPr="0050713B">
        <w:rPr>
          <w:kern w:val="16"/>
          <w:sz w:val="22"/>
        </w:rPr>
        <w:t>viene</w:t>
      </w:r>
      <w:proofErr w:type="gramEnd"/>
      <w:r w:rsidRPr="0050713B">
        <w:rPr>
          <w:kern w:val="16"/>
          <w:sz w:val="22"/>
        </w:rPr>
        <w:t xml:space="preserve"> nominato Responsabile di Mercedes-Benz Motorsport. Nel 2012 Susie Wolff riesce finalmente a coronare il suo sogno di guidare </w:t>
      </w:r>
      <w:proofErr w:type="gramStart"/>
      <w:r w:rsidRPr="0050713B">
        <w:rPr>
          <w:kern w:val="16"/>
          <w:sz w:val="22"/>
        </w:rPr>
        <w:t>una</w:t>
      </w:r>
      <w:proofErr w:type="gramEnd"/>
      <w:r w:rsidRPr="0050713B">
        <w:rPr>
          <w:kern w:val="16"/>
          <w:sz w:val="22"/>
        </w:rPr>
        <w:t xml:space="preserve"> monoposto di Formula 1, quando viene ingaggiata dalla scuderia inglese Williams F1 come collaudatrice ufficiale fino a tutto il 2015. Dal 2016 Wolff è ambasciatrice del Marchio per l’iniziativa del Gruppo Daimler</w:t>
      </w:r>
      <w:proofErr w:type="gramStart"/>
      <w:r w:rsidRPr="0050713B">
        <w:rPr>
          <w:kern w:val="16"/>
          <w:sz w:val="22"/>
        </w:rPr>
        <w:t xml:space="preserve"> ‘</w:t>
      </w:r>
      <w:proofErr w:type="gramEnd"/>
      <w:r w:rsidRPr="0050713B">
        <w:rPr>
          <w:kern w:val="16"/>
          <w:sz w:val="22"/>
        </w:rPr>
        <w:t xml:space="preserve">She’s Mercedes’, con la quale la Casa di Stoccarda intende attirare maggiormente l’attenzione sulle esigenze delle donne. </w:t>
      </w:r>
    </w:p>
    <w:p w14:paraId="3D1A0CEB" w14:textId="77777777" w:rsidR="0010276D" w:rsidRDefault="0010276D" w:rsidP="0050713B">
      <w:pPr>
        <w:spacing w:after="0" w:line="360" w:lineRule="auto"/>
        <w:rPr>
          <w:kern w:val="16"/>
          <w:sz w:val="22"/>
        </w:rPr>
      </w:pPr>
    </w:p>
    <w:p w14:paraId="0922C776" w14:textId="433779C0" w:rsidR="00647FCE" w:rsidRPr="0050713B" w:rsidRDefault="00647FCE" w:rsidP="0050713B">
      <w:pPr>
        <w:spacing w:after="0" w:line="360" w:lineRule="auto"/>
        <w:rPr>
          <w:kern w:val="16"/>
          <w:sz w:val="22"/>
          <w:szCs w:val="22"/>
        </w:rPr>
      </w:pPr>
      <w:r w:rsidRPr="0050713B">
        <w:rPr>
          <w:kern w:val="16"/>
          <w:sz w:val="22"/>
        </w:rPr>
        <w:t xml:space="preserve">Le vetture Mercedes-Benz alla Mille Miglia 2016 </w:t>
      </w:r>
    </w:p>
    <w:p w14:paraId="14EAA723" w14:textId="77777777" w:rsidR="0010276D" w:rsidRDefault="0010276D" w:rsidP="0050713B">
      <w:pPr>
        <w:pStyle w:val="40Continoustext13pt"/>
        <w:spacing w:after="0" w:line="360" w:lineRule="auto"/>
        <w:rPr>
          <w:b/>
          <w:kern w:val="16"/>
          <w:sz w:val="22"/>
        </w:rPr>
      </w:pPr>
    </w:p>
    <w:p w14:paraId="280C8234" w14:textId="0A188469" w:rsidR="00345CC7" w:rsidRPr="0050713B" w:rsidRDefault="00345CC7" w:rsidP="0050713B">
      <w:pPr>
        <w:pStyle w:val="40Continoustext13pt"/>
        <w:spacing w:after="0" w:line="360" w:lineRule="auto"/>
        <w:rPr>
          <w:kern w:val="16"/>
          <w:sz w:val="22"/>
          <w:szCs w:val="22"/>
        </w:rPr>
      </w:pPr>
      <w:r w:rsidRPr="0050713B">
        <w:rPr>
          <w:b/>
          <w:kern w:val="16"/>
          <w:sz w:val="22"/>
        </w:rPr>
        <w:t>Mercedes-Benz SSK (W 06, 1928)</w:t>
      </w:r>
    </w:p>
    <w:p w14:paraId="02EBC88E" w14:textId="15B8C8B2" w:rsidR="00345CC7" w:rsidRPr="0050713B" w:rsidRDefault="00345CC7" w:rsidP="0050713B">
      <w:pPr>
        <w:pStyle w:val="40Continoustext13pt"/>
        <w:spacing w:after="0" w:line="360" w:lineRule="auto"/>
        <w:rPr>
          <w:kern w:val="16"/>
          <w:sz w:val="22"/>
          <w:szCs w:val="22"/>
        </w:rPr>
      </w:pPr>
      <w:r w:rsidRPr="0050713B">
        <w:rPr>
          <w:kern w:val="16"/>
          <w:sz w:val="22"/>
        </w:rPr>
        <w:t xml:space="preserve">Delle auto sportive a sei cilindri con compressore della serie S firmata Mercedes-Benz il modello SSK (W 06) è la versione più esclusiva </w:t>
      </w:r>
      <w:proofErr w:type="gramStart"/>
      <w:r w:rsidRPr="0050713B">
        <w:rPr>
          <w:kern w:val="16"/>
          <w:sz w:val="22"/>
        </w:rPr>
        <w:t>ed</w:t>
      </w:r>
      <w:proofErr w:type="gramEnd"/>
      <w:r w:rsidRPr="0050713B">
        <w:rPr>
          <w:kern w:val="16"/>
          <w:sz w:val="22"/>
        </w:rPr>
        <w:t xml:space="preserve"> affascinante. Il nome, abbreviazione di Super-Sport-Kurz (supersportiva corta), fa riferimento alla peculiare sportività del modello </w:t>
      </w:r>
      <w:proofErr w:type="gramStart"/>
      <w:r w:rsidRPr="0050713B">
        <w:rPr>
          <w:kern w:val="16"/>
          <w:sz w:val="22"/>
        </w:rPr>
        <w:t>ed</w:t>
      </w:r>
      <w:proofErr w:type="gramEnd"/>
      <w:r w:rsidRPr="0050713B">
        <w:rPr>
          <w:kern w:val="16"/>
          <w:sz w:val="22"/>
        </w:rPr>
        <w:t xml:space="preserve"> al suo passo accorciato. Nell’estate 1928 il pilota dell’azienda Rudolf Caracciola con la SSK nuova fiammante vince al primo tentativo la corsa di Gabelbach e le </w:t>
      </w:r>
      <w:proofErr w:type="gramStart"/>
      <w:r w:rsidRPr="0050713B">
        <w:rPr>
          <w:kern w:val="16"/>
          <w:sz w:val="22"/>
        </w:rPr>
        <w:t>corse</w:t>
      </w:r>
      <w:proofErr w:type="gramEnd"/>
      <w:r w:rsidRPr="0050713B">
        <w:rPr>
          <w:kern w:val="16"/>
          <w:sz w:val="22"/>
        </w:rPr>
        <w:t xml:space="preserve"> di Schauinsland e Mont Ventoux. Nel 1930 e 1931 la SSK lo aiuta a vincere il Campionato europeo della montagna. La versione del 1931, più leggera </w:t>
      </w:r>
      <w:proofErr w:type="gramStart"/>
      <w:r w:rsidRPr="0050713B">
        <w:rPr>
          <w:kern w:val="16"/>
          <w:sz w:val="22"/>
        </w:rPr>
        <w:t>ed</w:t>
      </w:r>
      <w:proofErr w:type="gramEnd"/>
      <w:r w:rsidRPr="0050713B">
        <w:rPr>
          <w:kern w:val="16"/>
          <w:sz w:val="22"/>
        </w:rPr>
        <w:t xml:space="preserve"> ancora più potente, nota anche come SSKL (Super-Sport-Kurz-Leicht, supersportiva corta leggera), raggiunge altrettanti successi spettacolari. Tra i più importanti, la vittoria della leggendaria ‘Mille Miglia’: Rudolf Caracciola è il primo pilota non italiano a vincere nell’aprile del 1931 la faticosa corsa su strada da Brescia a Roma e ritorno sulla SSKL.</w:t>
      </w:r>
    </w:p>
    <w:p w14:paraId="091AB2C6" w14:textId="77777777" w:rsidR="0010276D" w:rsidRDefault="0010276D" w:rsidP="0050713B">
      <w:pPr>
        <w:pStyle w:val="40Continoustext13pt"/>
        <w:spacing w:after="0" w:line="360" w:lineRule="auto"/>
        <w:rPr>
          <w:b/>
          <w:kern w:val="16"/>
          <w:sz w:val="22"/>
        </w:rPr>
      </w:pPr>
    </w:p>
    <w:p w14:paraId="2F981C41" w14:textId="0FDFA4FA" w:rsidR="00345CC7" w:rsidRPr="0010276D" w:rsidRDefault="00345CC7" w:rsidP="0050713B">
      <w:pPr>
        <w:pStyle w:val="40Continoustext13pt"/>
        <w:spacing w:after="0" w:line="360" w:lineRule="auto"/>
        <w:rPr>
          <w:b/>
          <w:kern w:val="16"/>
          <w:sz w:val="22"/>
        </w:rPr>
      </w:pPr>
      <w:r w:rsidRPr="0050713B">
        <w:rPr>
          <w:b/>
          <w:kern w:val="16"/>
          <w:sz w:val="22"/>
        </w:rPr>
        <w:t>Dati tecnici Mercedes-Benz SSK (versione di serie)</w:t>
      </w:r>
      <w:r w:rsidRPr="0050713B">
        <w:rPr>
          <w:b/>
          <w:kern w:val="16"/>
          <w:sz w:val="22"/>
        </w:rPr>
        <w:br/>
      </w:r>
      <w:r w:rsidRPr="0050713B">
        <w:rPr>
          <w:kern w:val="16"/>
          <w:sz w:val="22"/>
        </w:rPr>
        <w:t>Periodo di produzione: 1928-1930</w:t>
      </w:r>
      <w:r w:rsidRPr="0050713B">
        <w:rPr>
          <w:kern w:val="16"/>
          <w:sz w:val="22"/>
        </w:rPr>
        <w:br/>
        <w:t>Cilindri: 6/in linea</w:t>
      </w:r>
      <w:r w:rsidRPr="0050713B">
        <w:rPr>
          <w:kern w:val="16"/>
          <w:sz w:val="22"/>
        </w:rPr>
        <w:br/>
        <w:t>Cilindrata: 7.065 cm3</w:t>
      </w:r>
      <w:r w:rsidRPr="0050713B">
        <w:rPr>
          <w:kern w:val="16"/>
          <w:sz w:val="22"/>
        </w:rPr>
        <w:br/>
        <w:t xml:space="preserve">Potenza: </w:t>
      </w:r>
      <w:r w:rsidRPr="0050713B">
        <w:rPr>
          <w:b/>
          <w:kern w:val="16"/>
          <w:sz w:val="22"/>
        </w:rPr>
        <w:t xml:space="preserve">125 kW </w:t>
      </w:r>
      <w:r w:rsidRPr="0050713B">
        <w:rPr>
          <w:kern w:val="16"/>
          <w:sz w:val="22"/>
        </w:rPr>
        <w:t xml:space="preserve">(170 CV), con compressore </w:t>
      </w:r>
      <w:r w:rsidRPr="0050713B">
        <w:rPr>
          <w:b/>
          <w:kern w:val="16"/>
          <w:sz w:val="22"/>
        </w:rPr>
        <w:t>165 kW</w:t>
      </w:r>
      <w:r w:rsidRPr="0050713B">
        <w:rPr>
          <w:kern w:val="16"/>
          <w:sz w:val="22"/>
        </w:rPr>
        <w:t xml:space="preserve"> (225 CV) </w:t>
      </w:r>
      <w:r w:rsidRPr="0050713B">
        <w:rPr>
          <w:kern w:val="16"/>
          <w:sz w:val="22"/>
        </w:rPr>
        <w:br/>
        <w:t>Velocità massima: 192 km/h</w:t>
      </w:r>
    </w:p>
    <w:p w14:paraId="60490D3A" w14:textId="77777777" w:rsidR="0010276D" w:rsidRDefault="0010276D" w:rsidP="0050713B">
      <w:pPr>
        <w:pStyle w:val="40Continoustext13pt"/>
        <w:spacing w:after="0" w:line="360" w:lineRule="auto"/>
        <w:rPr>
          <w:b/>
          <w:kern w:val="16"/>
          <w:sz w:val="22"/>
        </w:rPr>
      </w:pPr>
    </w:p>
    <w:p w14:paraId="7980B91C" w14:textId="7899A6CD" w:rsidR="00345CC7" w:rsidRPr="0050713B" w:rsidRDefault="00345CC7" w:rsidP="0050713B">
      <w:pPr>
        <w:pStyle w:val="40Continoustext13pt"/>
        <w:spacing w:after="0" w:line="360" w:lineRule="auto"/>
        <w:rPr>
          <w:b/>
          <w:kern w:val="16"/>
          <w:sz w:val="22"/>
          <w:szCs w:val="22"/>
        </w:rPr>
      </w:pPr>
      <w:r w:rsidRPr="0050713B">
        <w:rPr>
          <w:b/>
          <w:kern w:val="16"/>
          <w:sz w:val="22"/>
        </w:rPr>
        <w:t>Mercedes-Benz SS (W 06, 1930)</w:t>
      </w:r>
    </w:p>
    <w:p w14:paraId="16E373A2" w14:textId="73FEE384" w:rsidR="00345CC7" w:rsidRPr="0050713B" w:rsidRDefault="00345CC7" w:rsidP="0050713B">
      <w:pPr>
        <w:pStyle w:val="40Continoustext13pt"/>
        <w:spacing w:after="0" w:line="360" w:lineRule="auto"/>
        <w:rPr>
          <w:kern w:val="16"/>
          <w:sz w:val="22"/>
          <w:szCs w:val="22"/>
        </w:rPr>
      </w:pPr>
      <w:r w:rsidRPr="0050713B">
        <w:rPr>
          <w:kern w:val="16"/>
          <w:sz w:val="22"/>
        </w:rPr>
        <w:t xml:space="preserve">A dispetto della potenza del relativo motore, la Mercedes-Benz SS (‘Super-Sport’) è considerata un modello ‘Gran Turismo’. </w:t>
      </w:r>
      <w:proofErr w:type="gramStart"/>
      <w:r w:rsidRPr="0050713B">
        <w:rPr>
          <w:kern w:val="16"/>
          <w:sz w:val="22"/>
        </w:rPr>
        <w:t>Il</w:t>
      </w:r>
      <w:proofErr w:type="gramEnd"/>
      <w:r w:rsidRPr="0050713B">
        <w:rPr>
          <w:kern w:val="16"/>
          <w:sz w:val="22"/>
        </w:rPr>
        <w:t xml:space="preserve"> sei cilindri in linea di cui è dotata, 7.1 di cilindrata, eroga fino a </w:t>
      </w:r>
      <w:r w:rsidRPr="0050713B">
        <w:rPr>
          <w:b/>
          <w:kern w:val="16"/>
          <w:sz w:val="22"/>
        </w:rPr>
        <w:t>125 kW</w:t>
      </w:r>
      <w:r w:rsidRPr="0050713B">
        <w:rPr>
          <w:kern w:val="16"/>
          <w:sz w:val="22"/>
        </w:rPr>
        <w:t xml:space="preserve"> (170 CV) di potenza senza sovralimentazione e fino a </w:t>
      </w:r>
      <w:r w:rsidRPr="0050713B">
        <w:rPr>
          <w:b/>
          <w:kern w:val="16"/>
          <w:sz w:val="22"/>
        </w:rPr>
        <w:t>166 kW</w:t>
      </w:r>
      <w:r w:rsidRPr="0050713B">
        <w:rPr>
          <w:kern w:val="16"/>
          <w:sz w:val="22"/>
        </w:rPr>
        <w:t xml:space="preserve"> (225 CV) con compressore. Il modello SS, nella versione da corsa con potenza fino a </w:t>
      </w:r>
      <w:r w:rsidRPr="0050713B">
        <w:rPr>
          <w:b/>
          <w:kern w:val="16"/>
          <w:sz w:val="22"/>
        </w:rPr>
        <w:t>184 kW</w:t>
      </w:r>
      <w:r w:rsidRPr="0050713B">
        <w:rPr>
          <w:kern w:val="16"/>
          <w:sz w:val="22"/>
        </w:rPr>
        <w:t xml:space="preserve"> (250 CV), ha il suo battesimo del fuoco nel giugno 1928 con la vittoria della corsa in montagna sulla Bühler Höhe. È il primo di una lunga serie di successi. La Mercedes-Benz SS </w:t>
      </w:r>
      <w:proofErr w:type="gramStart"/>
      <w:r w:rsidRPr="0050713B">
        <w:rPr>
          <w:kern w:val="16"/>
          <w:sz w:val="22"/>
        </w:rPr>
        <w:t>verrà</w:t>
      </w:r>
      <w:proofErr w:type="gramEnd"/>
      <w:r w:rsidRPr="0050713B">
        <w:rPr>
          <w:kern w:val="16"/>
          <w:sz w:val="22"/>
        </w:rPr>
        <w:t xml:space="preserve"> costruita dal 1928 al 1933, per un totale di 111 esemplari prodotti.</w:t>
      </w:r>
    </w:p>
    <w:p w14:paraId="11C8BC6D" w14:textId="77777777" w:rsidR="0010276D" w:rsidRDefault="0010276D" w:rsidP="0050713B">
      <w:pPr>
        <w:pStyle w:val="40Continoustext13pt"/>
        <w:spacing w:after="0" w:line="360" w:lineRule="auto"/>
        <w:rPr>
          <w:b/>
          <w:kern w:val="16"/>
          <w:sz w:val="22"/>
        </w:rPr>
      </w:pPr>
    </w:p>
    <w:p w14:paraId="0356F09A" w14:textId="4DFFC76A" w:rsidR="00345CC7" w:rsidRPr="0050713B" w:rsidRDefault="00345CC7" w:rsidP="0050713B">
      <w:pPr>
        <w:pStyle w:val="40Continoustext13pt"/>
        <w:spacing w:after="0" w:line="360" w:lineRule="auto"/>
        <w:rPr>
          <w:kern w:val="16"/>
          <w:sz w:val="22"/>
          <w:szCs w:val="22"/>
        </w:rPr>
      </w:pPr>
      <w:r w:rsidRPr="0050713B">
        <w:rPr>
          <w:b/>
          <w:kern w:val="16"/>
          <w:sz w:val="22"/>
        </w:rPr>
        <w:t>Dati tecnici Mercedes-Benz SS (versione di serie)</w:t>
      </w:r>
      <w:r w:rsidRPr="0050713B">
        <w:rPr>
          <w:b/>
          <w:kern w:val="16"/>
          <w:sz w:val="22"/>
        </w:rPr>
        <w:br/>
      </w:r>
      <w:r w:rsidRPr="0050713B">
        <w:rPr>
          <w:kern w:val="16"/>
          <w:sz w:val="22"/>
        </w:rPr>
        <w:t>Periodo di produzione: 1928-1933</w:t>
      </w:r>
      <w:r w:rsidRPr="0050713B">
        <w:rPr>
          <w:kern w:val="16"/>
          <w:sz w:val="22"/>
        </w:rPr>
        <w:br/>
        <w:t>Cilindri: 6/in linea</w:t>
      </w:r>
      <w:r w:rsidRPr="0050713B">
        <w:rPr>
          <w:kern w:val="16"/>
          <w:sz w:val="22"/>
        </w:rPr>
        <w:br/>
        <w:t>Cilindrata: 7.065 cm3</w:t>
      </w:r>
      <w:r w:rsidRPr="0050713B">
        <w:rPr>
          <w:kern w:val="16"/>
          <w:sz w:val="22"/>
        </w:rPr>
        <w:br/>
        <w:t xml:space="preserve">Potenza: </w:t>
      </w:r>
      <w:r w:rsidRPr="0050713B">
        <w:rPr>
          <w:b/>
          <w:kern w:val="16"/>
          <w:sz w:val="22"/>
        </w:rPr>
        <w:t>125 kW</w:t>
      </w:r>
      <w:r w:rsidRPr="0050713B">
        <w:rPr>
          <w:kern w:val="16"/>
          <w:sz w:val="22"/>
        </w:rPr>
        <w:t xml:space="preserve"> (170 CV), con compressore </w:t>
      </w:r>
      <w:r w:rsidRPr="0050713B">
        <w:rPr>
          <w:b/>
          <w:kern w:val="16"/>
          <w:sz w:val="22"/>
        </w:rPr>
        <w:t>165 kW</w:t>
      </w:r>
      <w:r w:rsidRPr="0050713B">
        <w:rPr>
          <w:kern w:val="16"/>
          <w:sz w:val="22"/>
        </w:rPr>
        <w:t xml:space="preserve"> (225 CV)</w:t>
      </w:r>
      <w:r w:rsidRPr="0050713B">
        <w:rPr>
          <w:kern w:val="16"/>
          <w:sz w:val="22"/>
        </w:rPr>
        <w:br/>
        <w:t>Velocità massima: 190 km/h</w:t>
      </w:r>
    </w:p>
    <w:p w14:paraId="32FE8237" w14:textId="77777777" w:rsidR="00E45121" w:rsidRDefault="00E45121" w:rsidP="0050713B">
      <w:pPr>
        <w:pStyle w:val="40Continoustext13pt"/>
        <w:spacing w:after="0" w:line="360" w:lineRule="auto"/>
        <w:rPr>
          <w:b/>
          <w:kern w:val="16"/>
          <w:sz w:val="22"/>
          <w:lang w:val="en-US"/>
        </w:rPr>
      </w:pPr>
    </w:p>
    <w:p w14:paraId="10657E2B" w14:textId="4777F307" w:rsidR="00DB7B93" w:rsidRPr="0050713B" w:rsidRDefault="00DB7B93" w:rsidP="0050713B">
      <w:pPr>
        <w:pStyle w:val="40Continoustext13pt"/>
        <w:spacing w:after="0" w:line="360" w:lineRule="auto"/>
        <w:rPr>
          <w:kern w:val="16"/>
          <w:sz w:val="22"/>
          <w:szCs w:val="22"/>
          <w:lang w:val="en-US"/>
        </w:rPr>
      </w:pPr>
      <w:r w:rsidRPr="0050713B">
        <w:rPr>
          <w:b/>
          <w:kern w:val="16"/>
          <w:sz w:val="22"/>
          <w:lang w:val="en-US"/>
        </w:rPr>
        <w:t>Mercedes-Benz 300 SL ‘Gullwing’ (W 198, 1954-1957)</w:t>
      </w:r>
    </w:p>
    <w:p w14:paraId="53B53ECB" w14:textId="5F7045AF" w:rsidR="00DB7B93" w:rsidRPr="00E45121" w:rsidRDefault="00DB7B93" w:rsidP="0050713B">
      <w:pPr>
        <w:pStyle w:val="40Continoustext13pt"/>
        <w:spacing w:after="0" w:line="360" w:lineRule="auto"/>
        <w:rPr>
          <w:kern w:val="16"/>
          <w:sz w:val="22"/>
        </w:rPr>
      </w:pPr>
      <w:r w:rsidRPr="0050713B">
        <w:rPr>
          <w:kern w:val="16"/>
          <w:sz w:val="22"/>
        </w:rPr>
        <w:t xml:space="preserve">Nel febbraio 1954 la vettura sportiva di serie 300 SL (W 198) fa il suo debutto all’International Motor Sport Show di New York. Per la presenza delle porte incernierate sopra il </w:t>
      </w:r>
      <w:proofErr w:type="gramStart"/>
      <w:r w:rsidRPr="0050713B">
        <w:rPr>
          <w:kern w:val="16"/>
          <w:sz w:val="22"/>
        </w:rPr>
        <w:t>tetto la</w:t>
      </w:r>
      <w:proofErr w:type="gramEnd"/>
      <w:r w:rsidRPr="0050713B">
        <w:rPr>
          <w:kern w:val="16"/>
          <w:sz w:val="22"/>
        </w:rPr>
        <w:t xml:space="preserve"> coupé viene anche definita ‘Gullwing’ (Ali di gabbiano). La sportiva high-performance si basa sul leggendario modello da competizione 300 SL (W 194) della stagione 1952 ed è la prima auto di serie con motore a quattro tempi </w:t>
      </w:r>
      <w:proofErr w:type="gramStart"/>
      <w:r w:rsidRPr="0050713B">
        <w:rPr>
          <w:kern w:val="16"/>
          <w:sz w:val="22"/>
        </w:rPr>
        <w:t>ed</w:t>
      </w:r>
      <w:proofErr w:type="gramEnd"/>
      <w:r w:rsidRPr="0050713B">
        <w:rPr>
          <w:kern w:val="16"/>
          <w:sz w:val="22"/>
        </w:rPr>
        <w:t xml:space="preserve"> iniezione a benzina. Con una potenza del motore di </w:t>
      </w:r>
      <w:r w:rsidRPr="0050713B">
        <w:rPr>
          <w:b/>
          <w:kern w:val="16"/>
          <w:sz w:val="22"/>
        </w:rPr>
        <w:t>158 kW</w:t>
      </w:r>
      <w:r w:rsidRPr="0050713B">
        <w:rPr>
          <w:kern w:val="16"/>
          <w:sz w:val="22"/>
        </w:rPr>
        <w:t xml:space="preserve"> (215 CV), ben oltre il 20% in più rispetto alla versione da gara del 1952 dotata di carburatore, la W </w:t>
      </w:r>
      <w:proofErr w:type="gramStart"/>
      <w:r w:rsidRPr="0050713B">
        <w:rPr>
          <w:kern w:val="16"/>
          <w:sz w:val="22"/>
        </w:rPr>
        <w:t>198 figura</w:t>
      </w:r>
      <w:proofErr w:type="gramEnd"/>
      <w:r w:rsidRPr="0050713B">
        <w:rPr>
          <w:kern w:val="16"/>
          <w:sz w:val="22"/>
        </w:rPr>
        <w:t xml:space="preserve"> tra le principali vetture sportive di serie della sua epoca, votata quindi all’impiego nel Motorsport. Proprio per questo motivo </w:t>
      </w:r>
      <w:r w:rsidR="00E45121">
        <w:rPr>
          <w:kern w:val="16"/>
          <w:sz w:val="22"/>
        </w:rPr>
        <w:t>sono disponibili</w:t>
      </w:r>
      <w:r w:rsidRPr="0050713B">
        <w:rPr>
          <w:kern w:val="16"/>
          <w:sz w:val="22"/>
        </w:rPr>
        <w:t xml:space="preserve"> su richiesta diversi assetti del telaio e rapporti di trasmissione, che consentono di raggiungere velocità massime comprese tra 225 km/h e 250 </w:t>
      </w:r>
      <w:proofErr w:type="gramStart"/>
      <w:r w:rsidRPr="0050713B">
        <w:rPr>
          <w:kern w:val="16"/>
          <w:sz w:val="22"/>
        </w:rPr>
        <w:t>km</w:t>
      </w:r>
      <w:proofErr w:type="gramEnd"/>
      <w:r w:rsidRPr="0050713B">
        <w:rPr>
          <w:kern w:val="16"/>
          <w:sz w:val="22"/>
        </w:rPr>
        <w:t xml:space="preserve">/h circa. Leggendaria resta la triplice vittoria conseguita nella sua classe dalla 300 SL versione di serie alla Mille Miglia del 1955. Con la sua auto, numero di partenza 417, John Cooper Fitch si aggiudica il quinto posto della classifica generale </w:t>
      </w:r>
      <w:proofErr w:type="gramStart"/>
      <w:r w:rsidRPr="0050713B">
        <w:rPr>
          <w:kern w:val="16"/>
          <w:sz w:val="22"/>
        </w:rPr>
        <w:t>ed</w:t>
      </w:r>
      <w:proofErr w:type="gramEnd"/>
      <w:r w:rsidRPr="0050713B">
        <w:rPr>
          <w:kern w:val="16"/>
          <w:sz w:val="22"/>
        </w:rPr>
        <w:t xml:space="preserve"> il primo posto nella classe delle vetture sportive di serie con cilindrata superiore a 1,3 litri. Dal 1954 al 1957 la 300 SL</w:t>
      </w:r>
      <w:proofErr w:type="gramStart"/>
      <w:r w:rsidRPr="0050713B">
        <w:rPr>
          <w:kern w:val="16"/>
          <w:sz w:val="22"/>
        </w:rPr>
        <w:t xml:space="preserve"> ‘</w:t>
      </w:r>
      <w:proofErr w:type="gramEnd"/>
      <w:r w:rsidRPr="0050713B">
        <w:rPr>
          <w:kern w:val="16"/>
          <w:sz w:val="22"/>
        </w:rPr>
        <w:t>Gullwing’ viene prodotta in 1.400 esemplari, di cui ben 867 nel 1955, anno della vittoria alla Mille Miglia.</w:t>
      </w:r>
    </w:p>
    <w:p w14:paraId="519F68B4" w14:textId="77777777" w:rsidR="0010276D" w:rsidRDefault="0010276D" w:rsidP="0050713B">
      <w:pPr>
        <w:pStyle w:val="40Continoustext13pt"/>
        <w:spacing w:after="0" w:line="360" w:lineRule="auto"/>
        <w:rPr>
          <w:b/>
          <w:kern w:val="16"/>
          <w:sz w:val="22"/>
        </w:rPr>
      </w:pPr>
    </w:p>
    <w:p w14:paraId="42E8709B" w14:textId="3A3CD05C" w:rsidR="00F607D0" w:rsidRPr="0050713B" w:rsidRDefault="00DB7B93" w:rsidP="0050713B">
      <w:pPr>
        <w:pStyle w:val="40Continoustext13pt"/>
        <w:spacing w:after="0" w:line="360" w:lineRule="auto"/>
        <w:rPr>
          <w:kern w:val="16"/>
          <w:sz w:val="22"/>
          <w:szCs w:val="22"/>
        </w:rPr>
      </w:pPr>
      <w:r w:rsidRPr="0050713B">
        <w:rPr>
          <w:b/>
          <w:kern w:val="16"/>
          <w:sz w:val="22"/>
        </w:rPr>
        <w:t>Dati tecnici Mercedes-Benz 300 SL</w:t>
      </w:r>
      <w:proofErr w:type="gramStart"/>
      <w:r w:rsidRPr="0050713B">
        <w:rPr>
          <w:b/>
          <w:kern w:val="16"/>
          <w:sz w:val="22"/>
        </w:rPr>
        <w:t xml:space="preserve"> ‘</w:t>
      </w:r>
      <w:proofErr w:type="gramEnd"/>
      <w:r w:rsidRPr="0050713B">
        <w:rPr>
          <w:b/>
          <w:kern w:val="16"/>
          <w:sz w:val="22"/>
        </w:rPr>
        <w:t xml:space="preserve">Gullwing’ </w:t>
      </w:r>
      <w:r w:rsidRPr="0050713B">
        <w:rPr>
          <w:kern w:val="16"/>
          <w:sz w:val="22"/>
        </w:rPr>
        <w:br/>
        <w:t xml:space="preserve">Periodo di produzione: 1954-1957 </w:t>
      </w:r>
      <w:r w:rsidRPr="0050713B">
        <w:rPr>
          <w:kern w:val="16"/>
          <w:sz w:val="22"/>
        </w:rPr>
        <w:br/>
        <w:t>Cilindri: 6/in linea</w:t>
      </w:r>
      <w:r w:rsidRPr="0050713B">
        <w:rPr>
          <w:kern w:val="16"/>
          <w:sz w:val="22"/>
        </w:rPr>
        <w:br/>
        <w:t>Cilindrata: 2.996 cm3</w:t>
      </w:r>
      <w:r w:rsidRPr="0050713B">
        <w:rPr>
          <w:kern w:val="16"/>
          <w:sz w:val="22"/>
        </w:rPr>
        <w:br/>
        <w:t xml:space="preserve">Potenza: </w:t>
      </w:r>
      <w:r w:rsidRPr="0050713B">
        <w:rPr>
          <w:b/>
          <w:kern w:val="16"/>
          <w:sz w:val="22"/>
        </w:rPr>
        <w:t>158 kW</w:t>
      </w:r>
      <w:r w:rsidRPr="0050713B">
        <w:rPr>
          <w:kern w:val="16"/>
          <w:sz w:val="22"/>
        </w:rPr>
        <w:t xml:space="preserve"> (215 CV)</w:t>
      </w:r>
      <w:r w:rsidRPr="0050713B">
        <w:rPr>
          <w:kern w:val="16"/>
          <w:sz w:val="22"/>
        </w:rPr>
        <w:br/>
        <w:t>Velocità massima: fino a 250 km/h</w:t>
      </w:r>
    </w:p>
    <w:p w14:paraId="103D8DCD" w14:textId="77777777" w:rsidR="005B3355" w:rsidRPr="0050713B" w:rsidRDefault="005B3355" w:rsidP="0050713B">
      <w:pPr>
        <w:pStyle w:val="40Continoustext13pt"/>
        <w:spacing w:after="0" w:line="360" w:lineRule="auto"/>
        <w:rPr>
          <w:kern w:val="16"/>
          <w:sz w:val="22"/>
          <w:szCs w:val="22"/>
        </w:rPr>
      </w:pPr>
    </w:p>
    <w:p w14:paraId="76747E98" w14:textId="66EB0D25" w:rsidR="005B3355" w:rsidRPr="0050713B" w:rsidRDefault="00C2202A" w:rsidP="0050713B">
      <w:pPr>
        <w:pStyle w:val="40Continoustext13pt"/>
        <w:spacing w:after="0" w:line="360" w:lineRule="auto"/>
        <w:rPr>
          <w:kern w:val="16"/>
          <w:sz w:val="22"/>
          <w:szCs w:val="22"/>
        </w:rPr>
      </w:pPr>
      <w:r w:rsidRPr="0050713B">
        <w:rPr>
          <w:b/>
          <w:kern w:val="16"/>
          <w:sz w:val="22"/>
        </w:rPr>
        <w:t>Mercedes-Benz 190 SL (W 121, 1955-1963)</w:t>
      </w:r>
    </w:p>
    <w:p w14:paraId="3FB50C22" w14:textId="275C9215" w:rsidR="001048A8" w:rsidRPr="00E45121" w:rsidRDefault="00451F40" w:rsidP="0050713B">
      <w:pPr>
        <w:pStyle w:val="40Continoustext13pt"/>
        <w:spacing w:after="0" w:line="360" w:lineRule="auto"/>
        <w:rPr>
          <w:kern w:val="16"/>
          <w:sz w:val="22"/>
        </w:rPr>
      </w:pPr>
      <w:r w:rsidRPr="0050713B">
        <w:rPr>
          <w:kern w:val="16"/>
          <w:sz w:val="22"/>
        </w:rPr>
        <w:t xml:space="preserve">Nel 1954 Mercedes-Benz presenta l’elegante e compatta Roadster 190 SL (W 121). La vettura è concepita come auto sportiva che, come dichiara il costruttore Josef Müller nel 1957, “[è stata] appositamente pensata per un target di Clientela intenzionato </w:t>
      </w:r>
      <w:r w:rsidRPr="0050713B">
        <w:rPr>
          <w:spacing w:val="-2"/>
          <w:kern w:val="16"/>
          <w:sz w:val="22"/>
        </w:rPr>
        <w:t xml:space="preserve">a fare lunghi viaggi nel massimo </w:t>
      </w:r>
      <w:proofErr w:type="gramStart"/>
      <w:r w:rsidRPr="0050713B">
        <w:rPr>
          <w:spacing w:val="-2"/>
          <w:kern w:val="16"/>
          <w:sz w:val="22"/>
        </w:rPr>
        <w:t>comfort</w:t>
      </w:r>
      <w:proofErr w:type="gramEnd"/>
      <w:r w:rsidRPr="0050713B">
        <w:rPr>
          <w:spacing w:val="-2"/>
          <w:kern w:val="16"/>
          <w:sz w:val="22"/>
        </w:rPr>
        <w:t xml:space="preserve"> a bordo di una vettura dall’aspetto spiccatamente sportivo, con velocità di crociera elevate</w:t>
      </w:r>
      <w:r w:rsidRPr="0050713B">
        <w:rPr>
          <w:kern w:val="16"/>
          <w:sz w:val="22"/>
        </w:rPr>
        <w:t>”. Per lo stile dell’elegante e sportiva biposto, Karl Wilfert e Walter Häcker traggono ispirazione dalla 300 SL (W 198)</w:t>
      </w:r>
      <w:proofErr w:type="gramStart"/>
      <w:r w:rsidRPr="0050713B">
        <w:rPr>
          <w:kern w:val="16"/>
          <w:sz w:val="22"/>
        </w:rPr>
        <w:t xml:space="preserve"> ‘</w:t>
      </w:r>
      <w:proofErr w:type="gramEnd"/>
      <w:r w:rsidRPr="0050713B">
        <w:rPr>
          <w:kern w:val="16"/>
          <w:sz w:val="22"/>
        </w:rPr>
        <w:t>Gullwing’, ed inizialmente l’auto è disponibile solo in versione Coupé. Dal punto di vista tecnico la Roadster è invece vicina alla berlina Mercedes-Benz 180</w:t>
      </w:r>
      <w:proofErr w:type="gramStart"/>
      <w:r w:rsidRPr="0050713B">
        <w:rPr>
          <w:kern w:val="16"/>
          <w:sz w:val="22"/>
        </w:rPr>
        <w:t xml:space="preserve"> ‘</w:t>
      </w:r>
      <w:proofErr w:type="gramEnd"/>
      <w:r w:rsidRPr="0050713B">
        <w:rPr>
          <w:kern w:val="16"/>
          <w:sz w:val="22"/>
        </w:rPr>
        <w:t>Ponton’ (W 120), da cui mutua l’impianto del telaio a pianale ridotto.</w:t>
      </w:r>
      <w:r w:rsidR="00E45121">
        <w:rPr>
          <w:kern w:val="16"/>
          <w:sz w:val="22"/>
        </w:rPr>
        <w:t xml:space="preserve"> </w:t>
      </w:r>
      <w:r w:rsidRPr="0050713B">
        <w:rPr>
          <w:spacing w:val="-3"/>
          <w:kern w:val="16"/>
          <w:sz w:val="22"/>
        </w:rPr>
        <w:t xml:space="preserve">Il motore a benzina 1.9, </w:t>
      </w:r>
      <w:proofErr w:type="gramStart"/>
      <w:r w:rsidRPr="0050713B">
        <w:rPr>
          <w:b/>
          <w:spacing w:val="-3"/>
          <w:kern w:val="16"/>
          <w:sz w:val="22"/>
        </w:rPr>
        <w:t>77</w:t>
      </w:r>
      <w:proofErr w:type="gramEnd"/>
      <w:r w:rsidRPr="0050713B">
        <w:rPr>
          <w:b/>
          <w:spacing w:val="-3"/>
          <w:kern w:val="16"/>
          <w:sz w:val="22"/>
        </w:rPr>
        <w:t> kW</w:t>
      </w:r>
      <w:r w:rsidRPr="0050713B">
        <w:rPr>
          <w:spacing w:val="-3"/>
          <w:kern w:val="16"/>
          <w:sz w:val="22"/>
        </w:rPr>
        <w:t xml:space="preserve"> (105 CV) di potenza, è di nuovo sviluppo, un quattro cilindri</w:t>
      </w:r>
      <w:r w:rsidRPr="0050713B">
        <w:rPr>
          <w:kern w:val="16"/>
          <w:sz w:val="22"/>
        </w:rPr>
        <w:t xml:space="preserve"> con albero a camme in testa che sarà il capostipite di un’intera famiglia di propulsori. La Mille Miglia del 1956 </w:t>
      </w:r>
      <w:proofErr w:type="gramStart"/>
      <w:r w:rsidRPr="0050713B">
        <w:rPr>
          <w:kern w:val="16"/>
          <w:sz w:val="22"/>
        </w:rPr>
        <w:t>viene</w:t>
      </w:r>
      <w:proofErr w:type="gramEnd"/>
      <w:r w:rsidRPr="0050713B">
        <w:rPr>
          <w:kern w:val="16"/>
          <w:sz w:val="22"/>
        </w:rPr>
        <w:t xml:space="preserve"> disputata con una 190 SL (numero di partenza 347) dal team francese composto da Michel Bianco e Jean Loup Pellecuer, come testimoniano i documenti presenti presso gli archivi Mercedes-Benz Classic e presso il Museo Mille Miglia di Brescia. Questo fatto, scoperto solo nell’anno 2015, rende ora possibile la partecipazione alla Mille Miglia da parte della Roadster 190 SL, molto amata dai collezionisti. La vettura è stata prodotta in 25.881 esemplari, di cui 18.000 circa destinati agli USA.</w:t>
      </w:r>
    </w:p>
    <w:p w14:paraId="5FF047C5" w14:textId="77777777" w:rsidR="0010276D" w:rsidRDefault="0010276D" w:rsidP="0050713B">
      <w:pPr>
        <w:pStyle w:val="40Continoustext13pt"/>
        <w:spacing w:after="0" w:line="360" w:lineRule="auto"/>
        <w:rPr>
          <w:b/>
          <w:kern w:val="16"/>
          <w:sz w:val="22"/>
        </w:rPr>
      </w:pPr>
    </w:p>
    <w:p w14:paraId="0AB470A5" w14:textId="2D83B5C7" w:rsidR="001048A8" w:rsidRPr="0050713B" w:rsidRDefault="001048A8" w:rsidP="0050713B">
      <w:pPr>
        <w:pStyle w:val="40Continoustext13pt"/>
        <w:spacing w:after="0" w:line="360" w:lineRule="auto"/>
        <w:rPr>
          <w:kern w:val="16"/>
          <w:sz w:val="22"/>
          <w:szCs w:val="22"/>
        </w:rPr>
      </w:pPr>
      <w:r w:rsidRPr="0050713B">
        <w:rPr>
          <w:b/>
          <w:kern w:val="16"/>
          <w:sz w:val="22"/>
        </w:rPr>
        <w:t>Dati tecnici Mercedes-Benz 190 SL (versione di serie)</w:t>
      </w:r>
      <w:r w:rsidRPr="0050713B">
        <w:rPr>
          <w:kern w:val="16"/>
          <w:sz w:val="22"/>
        </w:rPr>
        <w:br/>
        <w:t xml:space="preserve">Periodo di produzione: 1955-1963 </w:t>
      </w:r>
      <w:r w:rsidRPr="0050713B">
        <w:rPr>
          <w:kern w:val="16"/>
          <w:sz w:val="22"/>
        </w:rPr>
        <w:br/>
        <w:t>Cilindri: 4/in linea</w:t>
      </w:r>
      <w:r w:rsidRPr="0050713B">
        <w:rPr>
          <w:kern w:val="16"/>
          <w:sz w:val="22"/>
        </w:rPr>
        <w:br/>
        <w:t>Cilindrata: 1.897 cm3</w:t>
      </w:r>
      <w:r w:rsidRPr="0050713B">
        <w:rPr>
          <w:kern w:val="16"/>
          <w:sz w:val="22"/>
        </w:rPr>
        <w:br/>
        <w:t xml:space="preserve">Potenza: </w:t>
      </w:r>
      <w:proofErr w:type="gramStart"/>
      <w:r w:rsidRPr="0050713B">
        <w:rPr>
          <w:b/>
          <w:kern w:val="16"/>
          <w:sz w:val="22"/>
        </w:rPr>
        <w:t>77</w:t>
      </w:r>
      <w:proofErr w:type="gramEnd"/>
      <w:r w:rsidRPr="0050713B">
        <w:rPr>
          <w:b/>
          <w:kern w:val="16"/>
          <w:sz w:val="22"/>
        </w:rPr>
        <w:t> kW</w:t>
      </w:r>
      <w:r w:rsidRPr="0050713B">
        <w:rPr>
          <w:kern w:val="16"/>
          <w:sz w:val="22"/>
        </w:rPr>
        <w:t xml:space="preserve"> (105 CV)</w:t>
      </w:r>
      <w:r w:rsidRPr="0050713B">
        <w:rPr>
          <w:kern w:val="16"/>
          <w:sz w:val="22"/>
        </w:rPr>
        <w:br/>
        <w:t>Velocità massima: fino a 180 km/h</w:t>
      </w:r>
    </w:p>
    <w:p w14:paraId="1FFE34BF" w14:textId="77777777" w:rsidR="0010276D" w:rsidRDefault="0010276D" w:rsidP="0050713B">
      <w:pPr>
        <w:pStyle w:val="40Continoustext13pt"/>
        <w:spacing w:after="0" w:line="360" w:lineRule="auto"/>
        <w:rPr>
          <w:b/>
          <w:kern w:val="16"/>
          <w:sz w:val="22"/>
        </w:rPr>
      </w:pPr>
    </w:p>
    <w:p w14:paraId="3DDDBB98" w14:textId="59616F69" w:rsidR="001048A8" w:rsidRPr="0050713B" w:rsidRDefault="00A519B3" w:rsidP="0050713B">
      <w:pPr>
        <w:pStyle w:val="40Continoustext13pt"/>
        <w:spacing w:after="0" w:line="360" w:lineRule="auto"/>
        <w:rPr>
          <w:kern w:val="16"/>
          <w:sz w:val="22"/>
          <w:szCs w:val="22"/>
        </w:rPr>
      </w:pPr>
      <w:r w:rsidRPr="0050713B">
        <w:rPr>
          <w:b/>
          <w:kern w:val="16"/>
          <w:sz w:val="22"/>
        </w:rPr>
        <w:t>Mercedes-Benz 220 a (W 180, 1954-1956)</w:t>
      </w:r>
    </w:p>
    <w:p w14:paraId="7E728710" w14:textId="172B6F26" w:rsidR="001048A8" w:rsidRPr="00E45121" w:rsidRDefault="005819D6" w:rsidP="0050713B">
      <w:pPr>
        <w:pStyle w:val="40Continoustext13pt"/>
        <w:spacing w:after="0" w:line="360" w:lineRule="auto"/>
        <w:rPr>
          <w:kern w:val="16"/>
          <w:sz w:val="22"/>
        </w:rPr>
      </w:pPr>
      <w:r w:rsidRPr="0050713B">
        <w:rPr>
          <w:kern w:val="16"/>
          <w:sz w:val="22"/>
        </w:rPr>
        <w:t xml:space="preserve">Il modello 220 (W 180) lanciato nella primavera del 1954, internamente noto anche come 220, è la prima vettura a sei cilindri della Casa di Stoccarda realizzata con struttura autoportante. La sua moderna e spaziosa carrozzeria ‘Ponton’, presentata da Mercedes-Benz sei mesi prima sul modello 180 di classe media, regala </w:t>
      </w:r>
      <w:proofErr w:type="gramStart"/>
      <w:r w:rsidRPr="0050713B">
        <w:rPr>
          <w:kern w:val="16"/>
          <w:sz w:val="22"/>
        </w:rPr>
        <w:t>comfort</w:t>
      </w:r>
      <w:proofErr w:type="gramEnd"/>
      <w:r w:rsidRPr="0050713B">
        <w:rPr>
          <w:kern w:val="16"/>
          <w:sz w:val="22"/>
        </w:rPr>
        <w:t xml:space="preserve"> senza precedenti in termini di spazio. L’asse oscillante ad articolazione singola, introdotto nella produzione di serie con il modello 220, garantisce la sicurezza di marcia. Alla Mille Miglia del 1956 prendono parte diverse Mercedes-Benz 220 nella classe delle vetture speciali gran turismo di serie, che consente di modificare sia l’assetto </w:t>
      </w:r>
      <w:proofErr w:type="gramStart"/>
      <w:r w:rsidRPr="0050713B">
        <w:rPr>
          <w:kern w:val="16"/>
          <w:sz w:val="22"/>
        </w:rPr>
        <w:t>che</w:t>
      </w:r>
      <w:proofErr w:type="gramEnd"/>
      <w:r w:rsidRPr="0050713B">
        <w:rPr>
          <w:kern w:val="16"/>
          <w:sz w:val="22"/>
        </w:rPr>
        <w:t xml:space="preserve"> i motori delle vetture partecipanti.</w:t>
      </w:r>
      <w:r w:rsidR="00E45121">
        <w:rPr>
          <w:kern w:val="16"/>
          <w:sz w:val="22"/>
        </w:rPr>
        <w:t xml:space="preserve"> </w:t>
      </w:r>
      <w:r w:rsidRPr="0050713B">
        <w:rPr>
          <w:kern w:val="16"/>
          <w:sz w:val="22"/>
        </w:rPr>
        <w:t xml:space="preserve">Il team composto </w:t>
      </w:r>
      <w:proofErr w:type="gramStart"/>
      <w:r w:rsidRPr="0050713B">
        <w:rPr>
          <w:kern w:val="16"/>
          <w:sz w:val="22"/>
        </w:rPr>
        <w:t>da</w:t>
      </w:r>
      <w:proofErr w:type="gramEnd"/>
      <w:r w:rsidRPr="0050713B">
        <w:rPr>
          <w:kern w:val="16"/>
          <w:sz w:val="22"/>
        </w:rPr>
        <w:t xml:space="preserve"> Erwin Bauer ed Erwin Grupp vince nella sua classe la leggendaria corsa italiana con una 220 speciale: il reparto di progettazione auto sportive capitanato da Karl Kling ha messo a punto tre vetture appositamente per la partecipazione alla Mille Miglia, già dotate dell’impianto con carburatore doppio del successivo modello 220 S, che consente al motore di erogare </w:t>
      </w:r>
      <w:r w:rsidRPr="0050713B">
        <w:rPr>
          <w:b/>
          <w:kern w:val="16"/>
          <w:sz w:val="22"/>
        </w:rPr>
        <w:t>85 kW</w:t>
      </w:r>
      <w:r w:rsidRPr="0050713B">
        <w:rPr>
          <w:kern w:val="16"/>
          <w:sz w:val="22"/>
        </w:rPr>
        <w:t xml:space="preserve"> (115 CV) circa di potenza. Per l’impiego sportivo sono montate molle più corte e più rigide, insieme </w:t>
      </w:r>
      <w:proofErr w:type="gramStart"/>
      <w:r w:rsidRPr="0050713B">
        <w:rPr>
          <w:kern w:val="16"/>
          <w:sz w:val="22"/>
        </w:rPr>
        <w:t>ad</w:t>
      </w:r>
      <w:proofErr w:type="gramEnd"/>
      <w:r w:rsidRPr="0050713B">
        <w:rPr>
          <w:kern w:val="16"/>
          <w:sz w:val="22"/>
        </w:rPr>
        <w:t xml:space="preserve"> ammortizzatori modificati. I piloti possono inoltre cambiare marcia con il cambio a cloche, come sulla 190 SL, invece che con i comandi al volante.</w:t>
      </w:r>
    </w:p>
    <w:p w14:paraId="763A579A" w14:textId="77777777" w:rsidR="0010276D" w:rsidRDefault="0010276D" w:rsidP="0050713B">
      <w:pPr>
        <w:pStyle w:val="40Continoustext13pt"/>
        <w:spacing w:after="0" w:line="360" w:lineRule="auto"/>
        <w:rPr>
          <w:b/>
          <w:kern w:val="16"/>
          <w:sz w:val="22"/>
        </w:rPr>
      </w:pPr>
    </w:p>
    <w:p w14:paraId="41C6FBFB" w14:textId="3713EC37" w:rsidR="000734BF" w:rsidRPr="0050713B" w:rsidRDefault="000734BF" w:rsidP="0050713B">
      <w:pPr>
        <w:pStyle w:val="40Continoustext13pt"/>
        <w:spacing w:after="0" w:line="360" w:lineRule="auto"/>
        <w:rPr>
          <w:kern w:val="16"/>
          <w:sz w:val="22"/>
          <w:szCs w:val="22"/>
        </w:rPr>
      </w:pPr>
      <w:r w:rsidRPr="0050713B">
        <w:rPr>
          <w:b/>
          <w:kern w:val="16"/>
          <w:sz w:val="22"/>
        </w:rPr>
        <w:t>Dati tecnici Mercedes-Benz 220 a (versione di serie)</w:t>
      </w:r>
      <w:r w:rsidRPr="0050713B">
        <w:rPr>
          <w:kern w:val="16"/>
          <w:sz w:val="22"/>
        </w:rPr>
        <w:br/>
        <w:t>Periodo di produzione: 1954-1956</w:t>
      </w:r>
      <w:r w:rsidRPr="0050713B">
        <w:rPr>
          <w:kern w:val="16"/>
          <w:sz w:val="22"/>
        </w:rPr>
        <w:br/>
        <w:t>Cilindri: 6/in linea</w:t>
      </w:r>
      <w:r w:rsidRPr="0050713B">
        <w:rPr>
          <w:kern w:val="16"/>
          <w:sz w:val="22"/>
        </w:rPr>
        <w:br/>
        <w:t>Cilindrata: 2.195 cm3</w:t>
      </w:r>
      <w:r w:rsidRPr="0050713B">
        <w:rPr>
          <w:kern w:val="16"/>
          <w:sz w:val="22"/>
        </w:rPr>
        <w:br/>
        <w:t xml:space="preserve">Potenza: </w:t>
      </w:r>
      <w:proofErr w:type="gramStart"/>
      <w:r w:rsidRPr="0050713B">
        <w:rPr>
          <w:b/>
          <w:kern w:val="16"/>
          <w:sz w:val="22"/>
        </w:rPr>
        <w:t>63</w:t>
      </w:r>
      <w:proofErr w:type="gramEnd"/>
      <w:r w:rsidRPr="0050713B">
        <w:rPr>
          <w:b/>
          <w:kern w:val="16"/>
          <w:sz w:val="22"/>
        </w:rPr>
        <w:t> kW</w:t>
      </w:r>
      <w:r w:rsidRPr="0050713B">
        <w:rPr>
          <w:kern w:val="16"/>
          <w:sz w:val="22"/>
        </w:rPr>
        <w:t xml:space="preserve"> (85 CV)</w:t>
      </w:r>
      <w:r w:rsidRPr="0050713B">
        <w:rPr>
          <w:kern w:val="16"/>
          <w:sz w:val="22"/>
        </w:rPr>
        <w:br/>
        <w:t>Velocità massima: 150 km/h</w:t>
      </w:r>
    </w:p>
    <w:p w14:paraId="52E41244" w14:textId="77777777" w:rsidR="0010276D" w:rsidRDefault="0010276D" w:rsidP="0050713B">
      <w:pPr>
        <w:pStyle w:val="40Continoustext13pt"/>
        <w:spacing w:after="0" w:line="360" w:lineRule="auto"/>
        <w:rPr>
          <w:b/>
          <w:kern w:val="16"/>
          <w:sz w:val="22"/>
        </w:rPr>
      </w:pPr>
    </w:p>
    <w:p w14:paraId="21379FDA" w14:textId="1BC76BA9" w:rsidR="006443AC" w:rsidRPr="0050713B" w:rsidRDefault="006443AC" w:rsidP="0050713B">
      <w:pPr>
        <w:pStyle w:val="40Continoustext13pt"/>
        <w:spacing w:after="0" w:line="360" w:lineRule="auto"/>
        <w:rPr>
          <w:kern w:val="16"/>
          <w:sz w:val="22"/>
          <w:szCs w:val="22"/>
        </w:rPr>
      </w:pPr>
      <w:r w:rsidRPr="0050713B">
        <w:rPr>
          <w:b/>
          <w:kern w:val="16"/>
          <w:sz w:val="22"/>
        </w:rPr>
        <w:t>Mercedes-Benz 180 D (W 120, 1954-1959)</w:t>
      </w:r>
    </w:p>
    <w:p w14:paraId="6DFC209F" w14:textId="425DCAF6" w:rsidR="006443AC" w:rsidRPr="0010276D" w:rsidRDefault="006443AC" w:rsidP="0050713B">
      <w:pPr>
        <w:pStyle w:val="40Continoustext13pt"/>
        <w:spacing w:after="0" w:line="360" w:lineRule="auto"/>
        <w:rPr>
          <w:kern w:val="16"/>
          <w:sz w:val="22"/>
        </w:rPr>
      </w:pPr>
      <w:r w:rsidRPr="0050713B">
        <w:rPr>
          <w:kern w:val="16"/>
          <w:sz w:val="22"/>
        </w:rPr>
        <w:t>La prima versione con motore diesel della Mercedes-Benz 180</w:t>
      </w:r>
      <w:proofErr w:type="gramStart"/>
      <w:r w:rsidRPr="0050713B">
        <w:rPr>
          <w:kern w:val="16"/>
          <w:sz w:val="22"/>
        </w:rPr>
        <w:t xml:space="preserve"> ‘</w:t>
      </w:r>
      <w:proofErr w:type="gramEnd"/>
      <w:r w:rsidRPr="0050713B">
        <w:rPr>
          <w:kern w:val="16"/>
          <w:sz w:val="22"/>
        </w:rPr>
        <w:t xml:space="preserve">Ponton’ (W 120) viene presentata nel gennaio 1954, quando la Casa di Stoccarda offre la moderna berlina dal caratteristico design ‘Ponton’ anche con motore diesel. Fino al momento del restyling nell’autunno del 1959 la berlina modello 180 D </w:t>
      </w:r>
      <w:proofErr w:type="gramStart"/>
      <w:r w:rsidRPr="0050713B">
        <w:rPr>
          <w:kern w:val="16"/>
          <w:sz w:val="22"/>
        </w:rPr>
        <w:t>viene</w:t>
      </w:r>
      <w:proofErr w:type="gramEnd"/>
      <w:r w:rsidRPr="0050713B">
        <w:rPr>
          <w:kern w:val="16"/>
          <w:sz w:val="22"/>
        </w:rPr>
        <w:t xml:space="preserve"> prodotta in 114.046 esemplari. Mercedes-Benz fa competere alla Mille Miglia del 1955 alcune vetture di questo tipo, con i numeri di partenza </w:t>
      </w:r>
      <w:proofErr w:type="gramStart"/>
      <w:r w:rsidRPr="0050713B">
        <w:rPr>
          <w:kern w:val="16"/>
          <w:sz w:val="22"/>
        </w:rPr>
        <w:t>04</w:t>
      </w:r>
      <w:proofErr w:type="gramEnd"/>
      <w:r w:rsidRPr="0050713B">
        <w:rPr>
          <w:kern w:val="16"/>
          <w:sz w:val="22"/>
        </w:rPr>
        <w:t>, 09 e 010A.</w:t>
      </w:r>
      <w:r w:rsidR="00E45121">
        <w:rPr>
          <w:kern w:val="16"/>
          <w:sz w:val="22"/>
        </w:rPr>
        <w:t xml:space="preserve"> </w:t>
      </w:r>
      <w:r w:rsidRPr="0050713B">
        <w:rPr>
          <w:kern w:val="16"/>
          <w:sz w:val="22"/>
        </w:rPr>
        <w:t xml:space="preserve">Le berline diesel con velocità massima di 110 km/h non possono ovviamente essere paragonate alle vetture sportive da corsa che nel 1955 conseguirono la vittoria nella classifica generale, tuttavia la 180 D </w:t>
      </w:r>
      <w:proofErr w:type="gramStart"/>
      <w:r w:rsidRPr="0050713B">
        <w:rPr>
          <w:kern w:val="16"/>
          <w:sz w:val="22"/>
        </w:rPr>
        <w:t>appare un’</w:t>
      </w:r>
      <w:proofErr w:type="gramEnd"/>
      <w:r w:rsidRPr="0050713B">
        <w:rPr>
          <w:kern w:val="16"/>
          <w:sz w:val="22"/>
        </w:rPr>
        <w:t>autovettura estremamente moderna per l’epoca, con carrozzeria autoportante ed il cosiddetto ‘telaio ausiliario’, sul quale sono sospese le ruote anteriori guidate da bracci trasversali doppi. La 180 D dimostra i suoi punti di forza e la sua affidabilità durante la corsa sulle strade italiane, in cui Mercedes-Benz si aggiudica una tripla vittoria nella classe diesel.</w:t>
      </w:r>
    </w:p>
    <w:p w14:paraId="470F9D80" w14:textId="77777777" w:rsidR="0010276D" w:rsidRDefault="0010276D" w:rsidP="0050713B">
      <w:pPr>
        <w:pStyle w:val="40Continoustext13pt"/>
        <w:spacing w:after="0" w:line="360" w:lineRule="auto"/>
        <w:rPr>
          <w:b/>
          <w:kern w:val="16"/>
          <w:sz w:val="22"/>
        </w:rPr>
      </w:pPr>
    </w:p>
    <w:p w14:paraId="79CDCB68" w14:textId="0FD03B70" w:rsidR="00585733" w:rsidRPr="0050713B" w:rsidRDefault="006443AC" w:rsidP="0050713B">
      <w:pPr>
        <w:pStyle w:val="40Continoustext13pt"/>
        <w:spacing w:after="0" w:line="360" w:lineRule="auto"/>
        <w:rPr>
          <w:kern w:val="16"/>
          <w:sz w:val="22"/>
          <w:szCs w:val="22"/>
        </w:rPr>
        <w:sectPr w:rsidR="00585733" w:rsidRPr="0050713B" w:rsidSect="00E45121">
          <w:headerReference w:type="even" r:id="rId9"/>
          <w:headerReference w:type="default" r:id="rId10"/>
          <w:headerReference w:type="first" r:id="rId11"/>
          <w:pgSz w:w="11907" w:h="16839" w:code="9"/>
          <w:pgMar w:top="2095" w:right="3289" w:bottom="1304" w:left="1418" w:header="567" w:footer="57" w:gutter="0"/>
          <w:cols w:space="720"/>
          <w:titlePg/>
          <w:docGrid w:linePitch="354"/>
        </w:sectPr>
      </w:pPr>
      <w:r w:rsidRPr="0050713B">
        <w:rPr>
          <w:b/>
          <w:kern w:val="16"/>
          <w:sz w:val="22"/>
        </w:rPr>
        <w:t>Dati tecnici Mercedes-Benz 180 D (W 120)</w:t>
      </w:r>
      <w:r w:rsidRPr="0050713B">
        <w:rPr>
          <w:b/>
          <w:kern w:val="16"/>
          <w:sz w:val="22"/>
        </w:rPr>
        <w:br/>
      </w:r>
      <w:proofErr w:type="gramStart"/>
      <w:r w:rsidRPr="0050713B">
        <w:rPr>
          <w:kern w:val="16"/>
          <w:sz w:val="22"/>
        </w:rPr>
        <w:t>Periodo di produzione: dal 1954 al 1959</w:t>
      </w:r>
      <w:proofErr w:type="gramEnd"/>
      <w:r w:rsidRPr="0050713B">
        <w:rPr>
          <w:kern w:val="16"/>
          <w:sz w:val="22"/>
        </w:rPr>
        <w:br/>
        <w:t>Cilindri: 4/in linea</w:t>
      </w:r>
      <w:r w:rsidRPr="0050713B">
        <w:rPr>
          <w:kern w:val="16"/>
          <w:sz w:val="22"/>
        </w:rPr>
        <w:br/>
        <w:t>Cilindrata: 1.767 cm3</w:t>
      </w:r>
      <w:r w:rsidRPr="0050713B">
        <w:rPr>
          <w:kern w:val="16"/>
          <w:sz w:val="22"/>
        </w:rPr>
        <w:br/>
        <w:t xml:space="preserve">Potenza: </w:t>
      </w:r>
      <w:proofErr w:type="gramStart"/>
      <w:r w:rsidRPr="0050713B">
        <w:rPr>
          <w:b/>
          <w:kern w:val="16"/>
          <w:sz w:val="22"/>
        </w:rPr>
        <w:t>29</w:t>
      </w:r>
      <w:proofErr w:type="gramEnd"/>
      <w:r w:rsidRPr="0050713B">
        <w:rPr>
          <w:b/>
          <w:kern w:val="16"/>
          <w:sz w:val="22"/>
        </w:rPr>
        <w:t> kW</w:t>
      </w:r>
      <w:r w:rsidRPr="0050713B">
        <w:rPr>
          <w:kern w:val="16"/>
          <w:sz w:val="22"/>
        </w:rPr>
        <w:t xml:space="preserve"> (40 CV), da settembre 1955 </w:t>
      </w:r>
      <w:r w:rsidRPr="0050713B">
        <w:rPr>
          <w:b/>
          <w:kern w:val="16"/>
          <w:sz w:val="22"/>
        </w:rPr>
        <w:t>32 kW</w:t>
      </w:r>
      <w:r w:rsidRPr="0050713B">
        <w:rPr>
          <w:kern w:val="16"/>
          <w:sz w:val="22"/>
        </w:rPr>
        <w:t xml:space="preserve"> (4</w:t>
      </w:r>
      <w:r w:rsidR="0050713B" w:rsidRPr="0050713B">
        <w:rPr>
          <w:kern w:val="16"/>
          <w:sz w:val="22"/>
        </w:rPr>
        <w:t>3 CV)</w:t>
      </w:r>
      <w:r w:rsidR="0050713B" w:rsidRPr="0050713B">
        <w:rPr>
          <w:kern w:val="16"/>
          <w:sz w:val="22"/>
        </w:rPr>
        <w:br/>
        <w:t>Velocità massima: 110 km/</w:t>
      </w:r>
    </w:p>
    <w:p w14:paraId="28121FC3" w14:textId="50BC8AFD" w:rsidR="009B6FCC" w:rsidRDefault="009B6FCC" w:rsidP="0050713B">
      <w:pPr>
        <w:pStyle w:val="40Continoustext13pt"/>
        <w:spacing w:after="0" w:line="360" w:lineRule="auto"/>
        <w:rPr>
          <w:color w:val="0000FF"/>
          <w:sz w:val="22"/>
          <w:szCs w:val="22"/>
          <w:u w:val="single"/>
        </w:rPr>
      </w:pPr>
    </w:p>
    <w:p w14:paraId="7CD8752C" w14:textId="77777777" w:rsidR="005003D9" w:rsidRDefault="005003D9" w:rsidP="005003D9">
      <w:pPr>
        <w:pStyle w:val="40Continoustext11pt"/>
        <w:spacing w:after="0" w:line="360" w:lineRule="auto"/>
      </w:pPr>
    </w:p>
    <w:p w14:paraId="3D36E3E6" w14:textId="77777777" w:rsidR="005003D9" w:rsidRPr="005003D9" w:rsidRDefault="005003D9" w:rsidP="005003D9">
      <w:pPr>
        <w:pStyle w:val="40Continoustext11pt"/>
        <w:spacing w:after="0" w:line="360" w:lineRule="auto"/>
      </w:pPr>
      <w:proofErr w:type="gramStart"/>
      <w:r>
        <w:t>Ulteriori</w:t>
      </w:r>
      <w:proofErr w:type="gramEnd"/>
      <w:r>
        <w:t xml:space="preserve"> informazioni su </w:t>
      </w:r>
      <w:r w:rsidRPr="005003D9">
        <w:t xml:space="preserve">media.mercedes-benz.it </w:t>
      </w:r>
      <w:r w:rsidRPr="005003D9">
        <w:t>e</w:t>
      </w:r>
      <w:r w:rsidRPr="005003D9">
        <w:t xml:space="preserve"> media.daimler.com</w:t>
      </w:r>
    </w:p>
    <w:p w14:paraId="474A5440" w14:textId="77777777" w:rsidR="005003D9" w:rsidRPr="0050713B" w:rsidRDefault="005003D9" w:rsidP="0050713B">
      <w:pPr>
        <w:pStyle w:val="40Continoustext13pt"/>
        <w:spacing w:after="0" w:line="360" w:lineRule="auto"/>
        <w:rPr>
          <w:color w:val="0000FF"/>
          <w:sz w:val="22"/>
          <w:szCs w:val="22"/>
          <w:u w:val="single"/>
        </w:rPr>
      </w:pPr>
    </w:p>
    <w:sectPr w:rsidR="005003D9" w:rsidRPr="0050713B" w:rsidSect="00B564A0">
      <w:headerReference w:type="default" r:id="rId12"/>
      <w:headerReference w:type="first" r:id="rId13"/>
      <w:type w:val="continuous"/>
      <w:pgSz w:w="11907" w:h="16839" w:code="9"/>
      <w:pgMar w:top="1985" w:right="3289" w:bottom="1304" w:left="1418" w:header="397"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9F6D4" w14:textId="77777777" w:rsidR="0034413A" w:rsidRDefault="0034413A">
      <w:r>
        <w:separator/>
      </w:r>
    </w:p>
    <w:p w14:paraId="79BF2BD5" w14:textId="77777777" w:rsidR="0034413A" w:rsidRDefault="0034413A"/>
    <w:p w14:paraId="36017E4B" w14:textId="77777777" w:rsidR="0034413A" w:rsidRDefault="0034413A"/>
    <w:p w14:paraId="7256DD15" w14:textId="77777777" w:rsidR="0034413A" w:rsidRDefault="0034413A"/>
    <w:p w14:paraId="096C66AB" w14:textId="77777777" w:rsidR="0034413A" w:rsidRDefault="0034413A"/>
    <w:p w14:paraId="1EAB614D" w14:textId="77777777" w:rsidR="0034413A" w:rsidRDefault="0034413A"/>
    <w:p w14:paraId="2FC07CC6" w14:textId="77777777" w:rsidR="0034413A" w:rsidRDefault="0034413A"/>
  </w:endnote>
  <w:endnote w:type="continuationSeparator" w:id="0">
    <w:p w14:paraId="63AF6AC7" w14:textId="77777777" w:rsidR="0034413A" w:rsidRDefault="0034413A">
      <w:r>
        <w:continuationSeparator/>
      </w:r>
    </w:p>
    <w:p w14:paraId="5BA02E21" w14:textId="77777777" w:rsidR="0034413A" w:rsidRDefault="0034413A"/>
    <w:p w14:paraId="2B16A006" w14:textId="77777777" w:rsidR="0034413A" w:rsidRDefault="0034413A"/>
    <w:p w14:paraId="1E05DF92" w14:textId="77777777" w:rsidR="0034413A" w:rsidRDefault="0034413A"/>
    <w:p w14:paraId="625EB243" w14:textId="77777777" w:rsidR="0034413A" w:rsidRDefault="0034413A"/>
    <w:p w14:paraId="65E9A674" w14:textId="77777777" w:rsidR="0034413A" w:rsidRDefault="0034413A"/>
    <w:p w14:paraId="4FA3A27B" w14:textId="77777777" w:rsidR="0034413A" w:rsidRDefault="003441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poSDem">
    <w:altName w:val="Times New Roman"/>
    <w:panose1 w:val="00000000000000000000"/>
    <w:charset w:val="00"/>
    <w:family w:val="auto"/>
    <w:pitch w:val="variable"/>
    <w:sig w:usb0="800000AF" w:usb1="1000204A"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rpoADem">
    <w:altName w:val="Times New Roman"/>
    <w:panose1 w:val="00000000000000000000"/>
    <w:charset w:val="00"/>
    <w:family w:val="auto"/>
    <w:pitch w:val="variable"/>
    <w:sig w:usb0="800000AF" w:usb1="1000204A" w:usb2="00000000" w:usb3="00000000" w:csb0="00000001" w:csb1="00000000"/>
  </w:font>
  <w:font w:name="CorporateS-Regular">
    <w:panose1 w:val="00000000000000000000"/>
    <w:charset w:val="00"/>
    <w:family w:val="auto"/>
    <w:notTrueType/>
    <w:pitch w:val="default"/>
    <w:sig w:usb0="00000003" w:usb1="00000000" w:usb2="00000000" w:usb3="00000000" w:csb0="00000001" w:csb1="00000000"/>
  </w:font>
  <w:font w:name="CorpoSLig">
    <w:altName w:val="Times New Roman"/>
    <w:panose1 w:val="00000000000000000000"/>
    <w:charset w:val="00"/>
    <w:family w:val="auto"/>
    <w:pitch w:val="variable"/>
    <w:sig w:usb0="800000AF" w:usb1="1000204A"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F7F319" w14:textId="77777777" w:rsidR="0034413A" w:rsidRDefault="0034413A">
      <w:r>
        <w:separator/>
      </w:r>
    </w:p>
    <w:p w14:paraId="4E35C3D3" w14:textId="77777777" w:rsidR="0034413A" w:rsidRDefault="0034413A"/>
    <w:p w14:paraId="7FA642E6" w14:textId="77777777" w:rsidR="0034413A" w:rsidRDefault="0034413A"/>
    <w:p w14:paraId="28617C2C" w14:textId="77777777" w:rsidR="0034413A" w:rsidRDefault="0034413A"/>
    <w:p w14:paraId="3EE57F53" w14:textId="77777777" w:rsidR="0034413A" w:rsidRDefault="0034413A"/>
    <w:p w14:paraId="055256BE" w14:textId="77777777" w:rsidR="0034413A" w:rsidRDefault="0034413A"/>
    <w:p w14:paraId="42D6645B" w14:textId="77777777" w:rsidR="0034413A" w:rsidRDefault="0034413A"/>
  </w:footnote>
  <w:footnote w:type="continuationSeparator" w:id="0">
    <w:p w14:paraId="3FC0C057" w14:textId="77777777" w:rsidR="0034413A" w:rsidRDefault="0034413A">
      <w:r>
        <w:continuationSeparator/>
      </w:r>
    </w:p>
    <w:p w14:paraId="609F9F79" w14:textId="77777777" w:rsidR="0034413A" w:rsidRDefault="0034413A"/>
    <w:p w14:paraId="66B5C4F0" w14:textId="77777777" w:rsidR="0034413A" w:rsidRDefault="0034413A"/>
    <w:p w14:paraId="66511F2D" w14:textId="77777777" w:rsidR="0034413A" w:rsidRDefault="0034413A"/>
    <w:p w14:paraId="5125E214" w14:textId="77777777" w:rsidR="0034413A" w:rsidRDefault="0034413A"/>
    <w:p w14:paraId="355F0636" w14:textId="77777777" w:rsidR="0034413A" w:rsidRDefault="0034413A"/>
    <w:p w14:paraId="197E2381" w14:textId="77777777" w:rsidR="0034413A" w:rsidRDefault="003441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F8417" w14:textId="77777777" w:rsidR="00EC64D4" w:rsidRDefault="00EC64D4" w:rsidP="00EF58D5">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72B3D33" w14:textId="77777777" w:rsidR="00EC64D4" w:rsidRDefault="00EC64D4" w:rsidP="00363501">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C5282" w14:textId="4F39AD8A" w:rsidR="00EC64D4" w:rsidRPr="008A4084" w:rsidRDefault="008A4084" w:rsidP="00363501">
    <w:pPr>
      <w:pStyle w:val="Intestazione"/>
      <w:framePr w:w="1247" w:h="454" w:hRule="exact" w:wrap="around" w:vAnchor="page" w:hAnchor="page" w:x="9073" w:y="1986"/>
      <w:spacing w:after="0" w:line="380" w:lineRule="exact"/>
      <w:rPr>
        <w:rStyle w:val="Numeropagina"/>
        <w:kern w:val="16"/>
        <w:sz w:val="20"/>
        <w:szCs w:val="22"/>
      </w:rPr>
    </w:pPr>
    <w:r>
      <w:rPr>
        <w:rStyle w:val="Numeropagina"/>
        <w:kern w:val="16"/>
        <w:sz w:val="20"/>
      </w:rPr>
      <w:t>Pag.</w:t>
    </w:r>
    <w:r w:rsidR="00EC64D4" w:rsidRPr="008A4084">
      <w:rPr>
        <w:rStyle w:val="Numeropagina"/>
        <w:kern w:val="16"/>
        <w:sz w:val="20"/>
      </w:rPr>
      <w:t xml:space="preserve"> </w:t>
    </w:r>
    <w:r w:rsidR="00EC64D4" w:rsidRPr="008A4084">
      <w:rPr>
        <w:rStyle w:val="Numeropagina"/>
        <w:kern w:val="16"/>
        <w:sz w:val="20"/>
        <w:szCs w:val="22"/>
      </w:rPr>
      <w:fldChar w:fldCharType="begin"/>
    </w:r>
    <w:r w:rsidR="00EC64D4" w:rsidRPr="008A4084">
      <w:rPr>
        <w:rStyle w:val="Numeropagina"/>
        <w:kern w:val="16"/>
        <w:sz w:val="20"/>
        <w:szCs w:val="22"/>
      </w:rPr>
      <w:instrText xml:space="preserve">PAGE  </w:instrText>
    </w:r>
    <w:r w:rsidR="00EC64D4" w:rsidRPr="008A4084">
      <w:rPr>
        <w:rStyle w:val="Numeropagina"/>
        <w:kern w:val="16"/>
        <w:sz w:val="20"/>
        <w:szCs w:val="22"/>
      </w:rPr>
      <w:fldChar w:fldCharType="separate"/>
    </w:r>
    <w:r w:rsidR="005003D9">
      <w:rPr>
        <w:rStyle w:val="Numeropagina"/>
        <w:noProof/>
        <w:kern w:val="16"/>
        <w:sz w:val="20"/>
        <w:szCs w:val="22"/>
      </w:rPr>
      <w:t>2</w:t>
    </w:r>
    <w:r w:rsidR="00EC64D4" w:rsidRPr="008A4084">
      <w:rPr>
        <w:rStyle w:val="Numeropagina"/>
        <w:kern w:val="16"/>
        <w:sz w:val="20"/>
        <w:szCs w:val="22"/>
      </w:rPr>
      <w:fldChar w:fldCharType="end"/>
    </w:r>
  </w:p>
  <w:p w14:paraId="01760478" w14:textId="77777777" w:rsidR="00EC64D4" w:rsidRPr="00AD708D" w:rsidRDefault="00EC64D4" w:rsidP="00E45121">
    <w:pPr>
      <w:spacing w:line="380" w:lineRule="exact"/>
      <w:ind w:right="360"/>
      <w:rPr>
        <w:rFonts w:ascii="CorpoSLig" w:hAnsi="CorpoSLig"/>
        <w:noProof/>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CA709" w14:textId="674DC9F6" w:rsidR="00EC64D4" w:rsidRDefault="00E45121" w:rsidP="00E45121">
    <w:pPr>
      <w:pStyle w:val="Intestazione"/>
      <w:tabs>
        <w:tab w:val="clear" w:pos="4536"/>
        <w:tab w:val="clear" w:pos="9072"/>
        <w:tab w:val="left" w:pos="1560"/>
      </w:tabs>
    </w:pPr>
    <w:r>
      <w:rPr>
        <w:noProof/>
        <w:lang w:eastAsia="it-IT"/>
      </w:rPr>
      <w:drawing>
        <wp:anchor distT="0" distB="0" distL="114300" distR="114300" simplePos="0" relativeHeight="251659264" behindDoc="1" locked="0" layoutInCell="1" allowOverlap="1" wp14:anchorId="2E49C9FF" wp14:editId="5FD6F721">
          <wp:simplePos x="0" y="0"/>
          <wp:positionH relativeFrom="margin">
            <wp:posOffset>2755265</wp:posOffset>
          </wp:positionH>
          <wp:positionV relativeFrom="page">
            <wp:posOffset>403860</wp:posOffset>
          </wp:positionV>
          <wp:extent cx="2146300" cy="543560"/>
          <wp:effectExtent l="0" t="0" r="12700" b="0"/>
          <wp:wrapNone/>
          <wp:docPr id="67"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991" t="29729" r="46217" b="9587"/>
                  <a:stretch>
                    <a:fillRect/>
                  </a:stretch>
                </pic:blipFill>
                <pic:spPr bwMode="auto">
                  <a:xfrm>
                    <a:off x="0" y="0"/>
                    <a:ext cx="2146300" cy="54356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216C5" w14:textId="77777777" w:rsidR="00EC64D4" w:rsidRPr="002E1C78" w:rsidRDefault="00EC64D4" w:rsidP="00DC5698">
    <w:pPr>
      <w:pStyle w:val="MLStat"/>
      <w:framePr w:w="1134" w:h="397" w:hRule="exact" w:wrap="around" w:vAnchor="page" w:hAnchor="page" w:x="9073" w:y="1986" w:anchorLock="1"/>
      <w:spacing w:after="0"/>
      <w:ind w:left="0" w:right="0" w:firstLine="0"/>
      <w:rPr>
        <w:rFonts w:ascii="Calibri" w:hAnsi="Calibri"/>
        <w:i/>
        <w:noProof/>
        <w:kern w:val="16"/>
        <w:sz w:val="20"/>
      </w:rPr>
    </w:pPr>
    <w:r>
      <w:rPr>
        <w:rFonts w:ascii="CorpoSLig" w:hAnsi="CorpoSLig"/>
        <w:noProof/>
        <w:kern w:val="16"/>
        <w:sz w:val="22"/>
      </w:rPr>
      <w:t xml:space="preserve">Pagina </w:t>
    </w:r>
    <w:r w:rsidRPr="002E1C78">
      <w:rPr>
        <w:rStyle w:val="Numeropagina"/>
        <w:rFonts w:ascii="CorpoSLig" w:hAnsi="CorpoSLig"/>
        <w:noProof/>
        <w:kern w:val="16"/>
        <w:sz w:val="22"/>
        <w:szCs w:val="22"/>
      </w:rPr>
      <w:fldChar w:fldCharType="begin"/>
    </w:r>
    <w:r w:rsidRPr="002E1C78">
      <w:rPr>
        <w:rStyle w:val="Numeropagina"/>
        <w:rFonts w:ascii="CorpoSLig" w:hAnsi="CorpoSLig"/>
        <w:noProof/>
        <w:kern w:val="16"/>
        <w:sz w:val="22"/>
        <w:szCs w:val="22"/>
      </w:rPr>
      <w:instrText xml:space="preserve"> PAGE </w:instrText>
    </w:r>
    <w:r w:rsidRPr="002E1C78">
      <w:rPr>
        <w:rStyle w:val="Numeropagina"/>
        <w:rFonts w:ascii="CorpoSLig" w:hAnsi="CorpoSLig"/>
        <w:noProof/>
        <w:kern w:val="16"/>
        <w:sz w:val="22"/>
        <w:szCs w:val="22"/>
      </w:rPr>
      <w:fldChar w:fldCharType="separate"/>
    </w:r>
    <w:r w:rsidR="00E45121">
      <w:rPr>
        <w:rStyle w:val="Numeropagina"/>
        <w:rFonts w:ascii="CorpoSLig" w:hAnsi="CorpoSLig"/>
        <w:noProof/>
        <w:kern w:val="16"/>
        <w:sz w:val="22"/>
        <w:szCs w:val="22"/>
      </w:rPr>
      <w:t>10</w:t>
    </w:r>
    <w:r w:rsidRPr="002E1C78">
      <w:rPr>
        <w:rStyle w:val="Numeropagina"/>
        <w:rFonts w:ascii="CorpoSLig" w:hAnsi="CorpoSLig"/>
        <w:noProof/>
        <w:kern w:val="16"/>
        <w:sz w:val="22"/>
        <w:szCs w:val="22"/>
      </w:rPr>
      <w:fldChar w:fldCharType="end"/>
    </w:r>
    <w:r>
      <w:rPr>
        <w:rStyle w:val="Numeropagina"/>
        <w:rFonts w:ascii="CorpoSLig" w:hAnsi="CorpoSLig"/>
        <w:noProof/>
        <w:kern w:val="16"/>
        <w:sz w:val="22"/>
      </w:rPr>
      <w:t xml:space="preserve"> </w:t>
    </w:r>
  </w:p>
  <w:p w14:paraId="1E805A1C" w14:textId="77777777" w:rsidR="00EC64D4" w:rsidRPr="0005209D" w:rsidRDefault="00EC64D4" w:rsidP="0005209D">
    <w:pPr>
      <w:spacing w:after="0" w:line="240" w:lineRule="auto"/>
      <w:rPr>
        <w:rFonts w:ascii="CorpoSLig" w:hAnsi="CorpoSLig"/>
        <w:kern w:val="16"/>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17857" w14:textId="77777777" w:rsidR="00EC64D4" w:rsidRDefault="00EC64D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rPr>
        <w:rFonts w:cs="Times New Roman"/>
      </w:r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rPr>
        <w:rFonts w:cs="Times New Roman"/>
      </w:r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rPr>
        <w:rFonts w:cs="Times New Roman"/>
      </w:r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rPr>
        <w:rFonts w:cs="Times New Roman"/>
      </w:r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rPr>
        <w:rFonts w:cs="Times New Roman"/>
      </w:r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BF4081E4"/>
    <w:lvl w:ilvl="0" w:tplc="838E7AFA">
      <w:start w:val="1"/>
      <w:numFmt w:val="bullet"/>
      <w:lvlRestart w:val="0"/>
      <w:pStyle w:val="Subhead"/>
      <w:lvlText w:val="•"/>
      <w:lvlJc w:val="left"/>
      <w:pPr>
        <w:tabs>
          <w:tab w:val="num" w:pos="1247"/>
        </w:tabs>
        <w:ind w:left="1247" w:hanging="227"/>
      </w:pPr>
      <w:rPr>
        <w:rFonts w:ascii="CorpoSDem" w:hAnsi="CorpoSDem" w:hint="default"/>
        <w:b/>
        <w:i w:val="0"/>
        <w:caps w:val="0"/>
        <w:smallCaps w:val="0"/>
        <w:strike w:val="0"/>
        <w:dstrike w:val="0"/>
        <w:vanish w:val="0"/>
        <w:spacing w:val="0"/>
        <w:kern w:val="0"/>
        <w:position w:val="0"/>
        <w:sz w:val="22"/>
        <w:u w:val="none"/>
        <w:effect w:val="none"/>
        <w:vertAlign w:val="baseline"/>
      </w:rPr>
    </w:lvl>
    <w:lvl w:ilvl="1" w:tplc="FFFFFFFF" w:tentative="1">
      <w:start w:val="1"/>
      <w:numFmt w:val="bullet"/>
      <w:lvlText w:val="o"/>
      <w:lvlJc w:val="left"/>
      <w:pPr>
        <w:tabs>
          <w:tab w:val="num" w:pos="2460"/>
        </w:tabs>
        <w:ind w:left="2460" w:hanging="360"/>
      </w:pPr>
      <w:rPr>
        <w:rFonts w:ascii="Courier New" w:hAnsi="Courier New" w:hint="default"/>
      </w:rPr>
    </w:lvl>
    <w:lvl w:ilvl="2" w:tplc="FFFFFFFF" w:tentative="1">
      <w:start w:val="1"/>
      <w:numFmt w:val="bullet"/>
      <w:lvlText w:val=""/>
      <w:lvlJc w:val="left"/>
      <w:pPr>
        <w:tabs>
          <w:tab w:val="num" w:pos="3180"/>
        </w:tabs>
        <w:ind w:left="3180" w:hanging="360"/>
      </w:pPr>
      <w:rPr>
        <w:rFonts w:ascii="Wingdings" w:hAnsi="Wingdings" w:hint="default"/>
      </w:rPr>
    </w:lvl>
    <w:lvl w:ilvl="3" w:tplc="FFFFFFFF" w:tentative="1">
      <w:start w:val="1"/>
      <w:numFmt w:val="bullet"/>
      <w:lvlText w:val=""/>
      <w:lvlJc w:val="left"/>
      <w:pPr>
        <w:tabs>
          <w:tab w:val="num" w:pos="3900"/>
        </w:tabs>
        <w:ind w:left="3900" w:hanging="360"/>
      </w:pPr>
      <w:rPr>
        <w:rFonts w:ascii="Symbol" w:hAnsi="Symbol" w:hint="default"/>
      </w:rPr>
    </w:lvl>
    <w:lvl w:ilvl="4" w:tplc="FFFFFFFF" w:tentative="1">
      <w:start w:val="1"/>
      <w:numFmt w:val="bullet"/>
      <w:lvlText w:val="o"/>
      <w:lvlJc w:val="left"/>
      <w:pPr>
        <w:tabs>
          <w:tab w:val="num" w:pos="4620"/>
        </w:tabs>
        <w:ind w:left="4620" w:hanging="360"/>
      </w:pPr>
      <w:rPr>
        <w:rFonts w:ascii="Courier New" w:hAnsi="Courier New" w:hint="default"/>
      </w:rPr>
    </w:lvl>
    <w:lvl w:ilvl="5" w:tplc="FFFFFFFF" w:tentative="1">
      <w:start w:val="1"/>
      <w:numFmt w:val="bullet"/>
      <w:lvlText w:val=""/>
      <w:lvlJc w:val="left"/>
      <w:pPr>
        <w:tabs>
          <w:tab w:val="num" w:pos="5340"/>
        </w:tabs>
        <w:ind w:left="5340" w:hanging="360"/>
      </w:pPr>
      <w:rPr>
        <w:rFonts w:ascii="Wingdings" w:hAnsi="Wingdings" w:hint="default"/>
      </w:rPr>
    </w:lvl>
    <w:lvl w:ilvl="6" w:tplc="FFFFFFFF" w:tentative="1">
      <w:start w:val="1"/>
      <w:numFmt w:val="bullet"/>
      <w:lvlText w:val=""/>
      <w:lvlJc w:val="left"/>
      <w:pPr>
        <w:tabs>
          <w:tab w:val="num" w:pos="6060"/>
        </w:tabs>
        <w:ind w:left="6060" w:hanging="360"/>
      </w:pPr>
      <w:rPr>
        <w:rFonts w:ascii="Symbol" w:hAnsi="Symbol" w:hint="default"/>
      </w:rPr>
    </w:lvl>
    <w:lvl w:ilvl="7" w:tplc="FFFFFFFF" w:tentative="1">
      <w:start w:val="1"/>
      <w:numFmt w:val="bullet"/>
      <w:lvlText w:val="o"/>
      <w:lvlJc w:val="left"/>
      <w:pPr>
        <w:tabs>
          <w:tab w:val="num" w:pos="6780"/>
        </w:tabs>
        <w:ind w:left="6780" w:hanging="360"/>
      </w:pPr>
      <w:rPr>
        <w:rFonts w:ascii="Courier New" w:hAnsi="Courier New" w:hint="default"/>
      </w:rPr>
    </w:lvl>
    <w:lvl w:ilvl="8" w:tplc="FFFFFFFF" w:tentative="1">
      <w:start w:val="1"/>
      <w:numFmt w:val="bullet"/>
      <w:lvlText w:val=""/>
      <w:lvlJc w:val="left"/>
      <w:pPr>
        <w:tabs>
          <w:tab w:val="num" w:pos="7500"/>
        </w:tabs>
        <w:ind w:left="7500" w:hanging="360"/>
      </w:pPr>
      <w:rPr>
        <w:rFonts w:ascii="Wingdings" w:hAnsi="Wingdings" w:hint="default"/>
      </w:rPr>
    </w:lvl>
  </w:abstractNum>
  <w:abstractNum w:abstractNumId="11">
    <w:nsid w:val="1A590FD5"/>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32D05A9"/>
    <w:multiLevelType w:val="multilevel"/>
    <w:tmpl w:val="04070023"/>
    <w:styleLink w:val="ArticoloSezione"/>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nsid w:val="4FDC63EE"/>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nsid w:val="5FD8302E"/>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18C0FE4"/>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6DC31C6A"/>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3"/>
  </w:num>
  <w:num w:numId="23">
    <w:abstractNumId w:val="16"/>
  </w:num>
  <w:num w:numId="24">
    <w:abstractNumId w:val="12"/>
  </w:num>
  <w:num w:numId="25">
    <w:abstractNumId w:val="15"/>
  </w:num>
  <w:num w:numId="26">
    <w:abstractNumId w:val="14"/>
  </w:num>
  <w:num w:numId="27">
    <w:abstractNumId w:val="11"/>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irtz, Christian (000)">
    <w15:presenceInfo w15:providerId="AD" w15:userId="S-1-5-21-1482476501-1450960922-725345543-8113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567"/>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711_17_99999"/>
    <w:docVar w:name="Phone2" w:val="++49_711_17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C4EBF"/>
    <w:rsid w:val="0000023C"/>
    <w:rsid w:val="00000417"/>
    <w:rsid w:val="00001137"/>
    <w:rsid w:val="0000132B"/>
    <w:rsid w:val="00001CA2"/>
    <w:rsid w:val="00003272"/>
    <w:rsid w:val="000038AB"/>
    <w:rsid w:val="0000409F"/>
    <w:rsid w:val="0000438D"/>
    <w:rsid w:val="000100DA"/>
    <w:rsid w:val="00010934"/>
    <w:rsid w:val="00010A71"/>
    <w:rsid w:val="00012EC5"/>
    <w:rsid w:val="0001311F"/>
    <w:rsid w:val="00013758"/>
    <w:rsid w:val="000205C4"/>
    <w:rsid w:val="00021A9C"/>
    <w:rsid w:val="00023597"/>
    <w:rsid w:val="00023641"/>
    <w:rsid w:val="00024306"/>
    <w:rsid w:val="000243A7"/>
    <w:rsid w:val="00025774"/>
    <w:rsid w:val="00025ED8"/>
    <w:rsid w:val="000277A5"/>
    <w:rsid w:val="00030567"/>
    <w:rsid w:val="00030CE7"/>
    <w:rsid w:val="00030D68"/>
    <w:rsid w:val="00034F26"/>
    <w:rsid w:val="00034FE9"/>
    <w:rsid w:val="000360F7"/>
    <w:rsid w:val="0003620C"/>
    <w:rsid w:val="00037D79"/>
    <w:rsid w:val="000401D1"/>
    <w:rsid w:val="0004246E"/>
    <w:rsid w:val="00042B40"/>
    <w:rsid w:val="00042B4F"/>
    <w:rsid w:val="00043EB6"/>
    <w:rsid w:val="00046C57"/>
    <w:rsid w:val="00046D4D"/>
    <w:rsid w:val="00047E11"/>
    <w:rsid w:val="00047E2A"/>
    <w:rsid w:val="00050A84"/>
    <w:rsid w:val="00051A94"/>
    <w:rsid w:val="0005209D"/>
    <w:rsid w:val="00052CE7"/>
    <w:rsid w:val="0005369E"/>
    <w:rsid w:val="00053BCF"/>
    <w:rsid w:val="00054AA2"/>
    <w:rsid w:val="00054AE8"/>
    <w:rsid w:val="00057D99"/>
    <w:rsid w:val="00062C92"/>
    <w:rsid w:val="00063D7A"/>
    <w:rsid w:val="00066BBF"/>
    <w:rsid w:val="000672FE"/>
    <w:rsid w:val="00070501"/>
    <w:rsid w:val="0007103F"/>
    <w:rsid w:val="00071ABE"/>
    <w:rsid w:val="00071E32"/>
    <w:rsid w:val="00072140"/>
    <w:rsid w:val="00072670"/>
    <w:rsid w:val="000734BF"/>
    <w:rsid w:val="00073D50"/>
    <w:rsid w:val="0008045B"/>
    <w:rsid w:val="00081016"/>
    <w:rsid w:val="00082427"/>
    <w:rsid w:val="00083CD4"/>
    <w:rsid w:val="00084BEA"/>
    <w:rsid w:val="0008552E"/>
    <w:rsid w:val="00085E59"/>
    <w:rsid w:val="000861F6"/>
    <w:rsid w:val="00086B4B"/>
    <w:rsid w:val="00086BBC"/>
    <w:rsid w:val="00086D38"/>
    <w:rsid w:val="00087F2A"/>
    <w:rsid w:val="000912B2"/>
    <w:rsid w:val="00091316"/>
    <w:rsid w:val="00091328"/>
    <w:rsid w:val="00092079"/>
    <w:rsid w:val="000924B4"/>
    <w:rsid w:val="000934A1"/>
    <w:rsid w:val="00094929"/>
    <w:rsid w:val="00095158"/>
    <w:rsid w:val="000965A0"/>
    <w:rsid w:val="00096C83"/>
    <w:rsid w:val="000976C7"/>
    <w:rsid w:val="000A0A93"/>
    <w:rsid w:val="000A2C09"/>
    <w:rsid w:val="000A4D1B"/>
    <w:rsid w:val="000A560D"/>
    <w:rsid w:val="000A7E37"/>
    <w:rsid w:val="000B2392"/>
    <w:rsid w:val="000B2403"/>
    <w:rsid w:val="000B31CF"/>
    <w:rsid w:val="000B3A36"/>
    <w:rsid w:val="000B3F07"/>
    <w:rsid w:val="000B3F8D"/>
    <w:rsid w:val="000B3FEF"/>
    <w:rsid w:val="000B441B"/>
    <w:rsid w:val="000B5ECF"/>
    <w:rsid w:val="000B62D2"/>
    <w:rsid w:val="000B6E16"/>
    <w:rsid w:val="000B7CBE"/>
    <w:rsid w:val="000C31B9"/>
    <w:rsid w:val="000C5623"/>
    <w:rsid w:val="000C5B16"/>
    <w:rsid w:val="000C6032"/>
    <w:rsid w:val="000C7D7E"/>
    <w:rsid w:val="000D13DB"/>
    <w:rsid w:val="000D1EE0"/>
    <w:rsid w:val="000D2085"/>
    <w:rsid w:val="000D280E"/>
    <w:rsid w:val="000D2A3D"/>
    <w:rsid w:val="000D2F3A"/>
    <w:rsid w:val="000D7609"/>
    <w:rsid w:val="000D7D8A"/>
    <w:rsid w:val="000E16F9"/>
    <w:rsid w:val="000E1FF5"/>
    <w:rsid w:val="000E5F70"/>
    <w:rsid w:val="000E6BAC"/>
    <w:rsid w:val="000E6E53"/>
    <w:rsid w:val="000F1049"/>
    <w:rsid w:val="000F1FDB"/>
    <w:rsid w:val="000F3D2C"/>
    <w:rsid w:val="000F4454"/>
    <w:rsid w:val="000F46A0"/>
    <w:rsid w:val="000F4891"/>
    <w:rsid w:val="000F4DD1"/>
    <w:rsid w:val="000F548E"/>
    <w:rsid w:val="000F5A78"/>
    <w:rsid w:val="000F621A"/>
    <w:rsid w:val="000F6553"/>
    <w:rsid w:val="00100E6D"/>
    <w:rsid w:val="00101CD9"/>
    <w:rsid w:val="0010276D"/>
    <w:rsid w:val="0010311A"/>
    <w:rsid w:val="001048A8"/>
    <w:rsid w:val="0010526E"/>
    <w:rsid w:val="001065A8"/>
    <w:rsid w:val="001067C5"/>
    <w:rsid w:val="00106FE1"/>
    <w:rsid w:val="001076F5"/>
    <w:rsid w:val="001106B3"/>
    <w:rsid w:val="0011176B"/>
    <w:rsid w:val="00112D26"/>
    <w:rsid w:val="00114920"/>
    <w:rsid w:val="00114CFC"/>
    <w:rsid w:val="0011638F"/>
    <w:rsid w:val="00117930"/>
    <w:rsid w:val="00122325"/>
    <w:rsid w:val="00122B54"/>
    <w:rsid w:val="001231FA"/>
    <w:rsid w:val="001237BE"/>
    <w:rsid w:val="0012406A"/>
    <w:rsid w:val="00125AAD"/>
    <w:rsid w:val="00125B5D"/>
    <w:rsid w:val="00126742"/>
    <w:rsid w:val="00127275"/>
    <w:rsid w:val="0013046F"/>
    <w:rsid w:val="001314A6"/>
    <w:rsid w:val="0013322B"/>
    <w:rsid w:val="001333B0"/>
    <w:rsid w:val="0013395B"/>
    <w:rsid w:val="00133FC3"/>
    <w:rsid w:val="0013411A"/>
    <w:rsid w:val="001345EC"/>
    <w:rsid w:val="00137157"/>
    <w:rsid w:val="00140874"/>
    <w:rsid w:val="00140CC1"/>
    <w:rsid w:val="00140D77"/>
    <w:rsid w:val="00141C66"/>
    <w:rsid w:val="00142508"/>
    <w:rsid w:val="001429C7"/>
    <w:rsid w:val="0014354A"/>
    <w:rsid w:val="00143811"/>
    <w:rsid w:val="00143F85"/>
    <w:rsid w:val="00144215"/>
    <w:rsid w:val="001453C8"/>
    <w:rsid w:val="00155867"/>
    <w:rsid w:val="00155FE9"/>
    <w:rsid w:val="00157585"/>
    <w:rsid w:val="001601DD"/>
    <w:rsid w:val="0016207B"/>
    <w:rsid w:val="00164355"/>
    <w:rsid w:val="00164C07"/>
    <w:rsid w:val="00165472"/>
    <w:rsid w:val="00166AA6"/>
    <w:rsid w:val="00166B8C"/>
    <w:rsid w:val="0016780E"/>
    <w:rsid w:val="00167CBD"/>
    <w:rsid w:val="001711A5"/>
    <w:rsid w:val="001716ED"/>
    <w:rsid w:val="0017377D"/>
    <w:rsid w:val="001749D6"/>
    <w:rsid w:val="00174C91"/>
    <w:rsid w:val="00175BF4"/>
    <w:rsid w:val="00176EFE"/>
    <w:rsid w:val="0018067E"/>
    <w:rsid w:val="00181690"/>
    <w:rsid w:val="00182436"/>
    <w:rsid w:val="00182B01"/>
    <w:rsid w:val="00183E6A"/>
    <w:rsid w:val="001863A1"/>
    <w:rsid w:val="0019145C"/>
    <w:rsid w:val="00191AA5"/>
    <w:rsid w:val="00191F9D"/>
    <w:rsid w:val="00193971"/>
    <w:rsid w:val="00193AC1"/>
    <w:rsid w:val="00195FD2"/>
    <w:rsid w:val="00197CB6"/>
    <w:rsid w:val="001A1C9D"/>
    <w:rsid w:val="001A2956"/>
    <w:rsid w:val="001A3301"/>
    <w:rsid w:val="001A3A10"/>
    <w:rsid w:val="001A3B87"/>
    <w:rsid w:val="001A4BE7"/>
    <w:rsid w:val="001B12F5"/>
    <w:rsid w:val="001B278F"/>
    <w:rsid w:val="001B324B"/>
    <w:rsid w:val="001B3645"/>
    <w:rsid w:val="001B3A25"/>
    <w:rsid w:val="001B3FCF"/>
    <w:rsid w:val="001B47D6"/>
    <w:rsid w:val="001B5A11"/>
    <w:rsid w:val="001B781E"/>
    <w:rsid w:val="001C26EC"/>
    <w:rsid w:val="001C40F8"/>
    <w:rsid w:val="001C66A5"/>
    <w:rsid w:val="001D1141"/>
    <w:rsid w:val="001D12DB"/>
    <w:rsid w:val="001D1B7D"/>
    <w:rsid w:val="001D2B4F"/>
    <w:rsid w:val="001D2DC9"/>
    <w:rsid w:val="001D4784"/>
    <w:rsid w:val="001D4819"/>
    <w:rsid w:val="001D6783"/>
    <w:rsid w:val="001E06B6"/>
    <w:rsid w:val="001E0868"/>
    <w:rsid w:val="001E0C8D"/>
    <w:rsid w:val="001E0EBF"/>
    <w:rsid w:val="001E0ED6"/>
    <w:rsid w:val="001E292C"/>
    <w:rsid w:val="001E404D"/>
    <w:rsid w:val="001E4ACE"/>
    <w:rsid w:val="001E55C2"/>
    <w:rsid w:val="001E5A74"/>
    <w:rsid w:val="001E70B0"/>
    <w:rsid w:val="001E73BE"/>
    <w:rsid w:val="001F0387"/>
    <w:rsid w:val="001F22F5"/>
    <w:rsid w:val="001F2B82"/>
    <w:rsid w:val="001F2BD9"/>
    <w:rsid w:val="001F2C41"/>
    <w:rsid w:val="001F4A8B"/>
    <w:rsid w:val="001F4D59"/>
    <w:rsid w:val="002016A5"/>
    <w:rsid w:val="00206903"/>
    <w:rsid w:val="00206B2B"/>
    <w:rsid w:val="002070DE"/>
    <w:rsid w:val="00207A70"/>
    <w:rsid w:val="00207F45"/>
    <w:rsid w:val="00211444"/>
    <w:rsid w:val="00211673"/>
    <w:rsid w:val="002124AD"/>
    <w:rsid w:val="0021455C"/>
    <w:rsid w:val="00214FA1"/>
    <w:rsid w:val="00216429"/>
    <w:rsid w:val="00217B6D"/>
    <w:rsid w:val="00217FB4"/>
    <w:rsid w:val="00220711"/>
    <w:rsid w:val="0022102D"/>
    <w:rsid w:val="00223F0B"/>
    <w:rsid w:val="002241B5"/>
    <w:rsid w:val="002260AC"/>
    <w:rsid w:val="002276B4"/>
    <w:rsid w:val="00227DEC"/>
    <w:rsid w:val="002307A7"/>
    <w:rsid w:val="00231C3D"/>
    <w:rsid w:val="00231CDA"/>
    <w:rsid w:val="00232994"/>
    <w:rsid w:val="00234EEE"/>
    <w:rsid w:val="002351C9"/>
    <w:rsid w:val="00236713"/>
    <w:rsid w:val="002368CF"/>
    <w:rsid w:val="00236A26"/>
    <w:rsid w:val="00236F57"/>
    <w:rsid w:val="0023733B"/>
    <w:rsid w:val="002419E9"/>
    <w:rsid w:val="00242466"/>
    <w:rsid w:val="00244667"/>
    <w:rsid w:val="00244CB0"/>
    <w:rsid w:val="00251918"/>
    <w:rsid w:val="0025191B"/>
    <w:rsid w:val="002539F5"/>
    <w:rsid w:val="00253ACC"/>
    <w:rsid w:val="0025476C"/>
    <w:rsid w:val="00254B69"/>
    <w:rsid w:val="002570D8"/>
    <w:rsid w:val="00260807"/>
    <w:rsid w:val="00263154"/>
    <w:rsid w:val="00267A68"/>
    <w:rsid w:val="00270652"/>
    <w:rsid w:val="002708C7"/>
    <w:rsid w:val="00271D9C"/>
    <w:rsid w:val="00271E76"/>
    <w:rsid w:val="0027219A"/>
    <w:rsid w:val="00272370"/>
    <w:rsid w:val="00272632"/>
    <w:rsid w:val="00273E9C"/>
    <w:rsid w:val="0027464B"/>
    <w:rsid w:val="00274918"/>
    <w:rsid w:val="00275086"/>
    <w:rsid w:val="002750BD"/>
    <w:rsid w:val="00280208"/>
    <w:rsid w:val="00281D26"/>
    <w:rsid w:val="0028620E"/>
    <w:rsid w:val="002866E8"/>
    <w:rsid w:val="0028757E"/>
    <w:rsid w:val="00287AB3"/>
    <w:rsid w:val="00290854"/>
    <w:rsid w:val="00290971"/>
    <w:rsid w:val="00291D82"/>
    <w:rsid w:val="00291F06"/>
    <w:rsid w:val="00295716"/>
    <w:rsid w:val="00295A3F"/>
    <w:rsid w:val="00296F61"/>
    <w:rsid w:val="00297273"/>
    <w:rsid w:val="002A0644"/>
    <w:rsid w:val="002A0CCC"/>
    <w:rsid w:val="002A122F"/>
    <w:rsid w:val="002A150D"/>
    <w:rsid w:val="002A168D"/>
    <w:rsid w:val="002A1D89"/>
    <w:rsid w:val="002A359F"/>
    <w:rsid w:val="002A3B96"/>
    <w:rsid w:val="002A3FE9"/>
    <w:rsid w:val="002A6C15"/>
    <w:rsid w:val="002A749C"/>
    <w:rsid w:val="002A77E5"/>
    <w:rsid w:val="002B0B74"/>
    <w:rsid w:val="002B1182"/>
    <w:rsid w:val="002B1A7E"/>
    <w:rsid w:val="002B382F"/>
    <w:rsid w:val="002B3A4C"/>
    <w:rsid w:val="002B4150"/>
    <w:rsid w:val="002B4625"/>
    <w:rsid w:val="002B51A9"/>
    <w:rsid w:val="002B74B5"/>
    <w:rsid w:val="002B7F07"/>
    <w:rsid w:val="002C007B"/>
    <w:rsid w:val="002C00CD"/>
    <w:rsid w:val="002C0223"/>
    <w:rsid w:val="002C0AE8"/>
    <w:rsid w:val="002C0C73"/>
    <w:rsid w:val="002C10E2"/>
    <w:rsid w:val="002C29B1"/>
    <w:rsid w:val="002C3D21"/>
    <w:rsid w:val="002C3F7B"/>
    <w:rsid w:val="002C4607"/>
    <w:rsid w:val="002C48D4"/>
    <w:rsid w:val="002C5151"/>
    <w:rsid w:val="002C5931"/>
    <w:rsid w:val="002C6FA8"/>
    <w:rsid w:val="002C7959"/>
    <w:rsid w:val="002D0BCB"/>
    <w:rsid w:val="002D39C3"/>
    <w:rsid w:val="002D4D52"/>
    <w:rsid w:val="002D567E"/>
    <w:rsid w:val="002D6B4F"/>
    <w:rsid w:val="002D748A"/>
    <w:rsid w:val="002D76A7"/>
    <w:rsid w:val="002E0C30"/>
    <w:rsid w:val="002E1C78"/>
    <w:rsid w:val="002E1CAA"/>
    <w:rsid w:val="002E1D04"/>
    <w:rsid w:val="002E210E"/>
    <w:rsid w:val="002E284E"/>
    <w:rsid w:val="002E2AE6"/>
    <w:rsid w:val="002E2C88"/>
    <w:rsid w:val="002E4130"/>
    <w:rsid w:val="002E5224"/>
    <w:rsid w:val="002E6903"/>
    <w:rsid w:val="002F168F"/>
    <w:rsid w:val="00300A5E"/>
    <w:rsid w:val="00300D64"/>
    <w:rsid w:val="00301273"/>
    <w:rsid w:val="00301B5F"/>
    <w:rsid w:val="00302E35"/>
    <w:rsid w:val="0030347F"/>
    <w:rsid w:val="003042AB"/>
    <w:rsid w:val="003103D2"/>
    <w:rsid w:val="00310E9D"/>
    <w:rsid w:val="00311880"/>
    <w:rsid w:val="0031219C"/>
    <w:rsid w:val="0031373F"/>
    <w:rsid w:val="00315083"/>
    <w:rsid w:val="0031585D"/>
    <w:rsid w:val="00316864"/>
    <w:rsid w:val="00317295"/>
    <w:rsid w:val="00317513"/>
    <w:rsid w:val="00317AE0"/>
    <w:rsid w:val="00317BF2"/>
    <w:rsid w:val="003216EA"/>
    <w:rsid w:val="003229F8"/>
    <w:rsid w:val="0032315F"/>
    <w:rsid w:val="00325928"/>
    <w:rsid w:val="00326040"/>
    <w:rsid w:val="003272BD"/>
    <w:rsid w:val="00327DD3"/>
    <w:rsid w:val="00330767"/>
    <w:rsid w:val="003335AB"/>
    <w:rsid w:val="00335930"/>
    <w:rsid w:val="00336547"/>
    <w:rsid w:val="00337C11"/>
    <w:rsid w:val="00341D6B"/>
    <w:rsid w:val="003433F3"/>
    <w:rsid w:val="0034413A"/>
    <w:rsid w:val="00344E81"/>
    <w:rsid w:val="003452B8"/>
    <w:rsid w:val="003453B1"/>
    <w:rsid w:val="00345CC7"/>
    <w:rsid w:val="00346552"/>
    <w:rsid w:val="00346D18"/>
    <w:rsid w:val="003518A8"/>
    <w:rsid w:val="003519A9"/>
    <w:rsid w:val="003523C6"/>
    <w:rsid w:val="0035298F"/>
    <w:rsid w:val="0035393F"/>
    <w:rsid w:val="00353E5C"/>
    <w:rsid w:val="00354260"/>
    <w:rsid w:val="00355800"/>
    <w:rsid w:val="00355F62"/>
    <w:rsid w:val="00356111"/>
    <w:rsid w:val="0035793F"/>
    <w:rsid w:val="0036223D"/>
    <w:rsid w:val="00363501"/>
    <w:rsid w:val="003636EE"/>
    <w:rsid w:val="00367443"/>
    <w:rsid w:val="00367E86"/>
    <w:rsid w:val="00370003"/>
    <w:rsid w:val="003721FE"/>
    <w:rsid w:val="003727E4"/>
    <w:rsid w:val="00372C41"/>
    <w:rsid w:val="00372F22"/>
    <w:rsid w:val="003737DC"/>
    <w:rsid w:val="00373A53"/>
    <w:rsid w:val="00373D11"/>
    <w:rsid w:val="00374825"/>
    <w:rsid w:val="0037482D"/>
    <w:rsid w:val="00376DD1"/>
    <w:rsid w:val="00377659"/>
    <w:rsid w:val="00380ED1"/>
    <w:rsid w:val="0038172E"/>
    <w:rsid w:val="00381774"/>
    <w:rsid w:val="0038330D"/>
    <w:rsid w:val="0038481E"/>
    <w:rsid w:val="0038545A"/>
    <w:rsid w:val="00387C82"/>
    <w:rsid w:val="00387D92"/>
    <w:rsid w:val="003908C6"/>
    <w:rsid w:val="0039092F"/>
    <w:rsid w:val="00392161"/>
    <w:rsid w:val="00392241"/>
    <w:rsid w:val="00394012"/>
    <w:rsid w:val="0039567E"/>
    <w:rsid w:val="00396279"/>
    <w:rsid w:val="003A296B"/>
    <w:rsid w:val="003A3BFD"/>
    <w:rsid w:val="003A3FEE"/>
    <w:rsid w:val="003A4605"/>
    <w:rsid w:val="003A59CD"/>
    <w:rsid w:val="003A631A"/>
    <w:rsid w:val="003A659C"/>
    <w:rsid w:val="003B5A0F"/>
    <w:rsid w:val="003B6CCA"/>
    <w:rsid w:val="003C05D5"/>
    <w:rsid w:val="003C083F"/>
    <w:rsid w:val="003C110A"/>
    <w:rsid w:val="003C1DF0"/>
    <w:rsid w:val="003C2B91"/>
    <w:rsid w:val="003C30AF"/>
    <w:rsid w:val="003C3BA8"/>
    <w:rsid w:val="003C475D"/>
    <w:rsid w:val="003C664A"/>
    <w:rsid w:val="003C6805"/>
    <w:rsid w:val="003C7C59"/>
    <w:rsid w:val="003D234D"/>
    <w:rsid w:val="003D30F5"/>
    <w:rsid w:val="003D422C"/>
    <w:rsid w:val="003D4561"/>
    <w:rsid w:val="003D57AE"/>
    <w:rsid w:val="003D5C08"/>
    <w:rsid w:val="003D5FFA"/>
    <w:rsid w:val="003E0DDA"/>
    <w:rsid w:val="003E1CBD"/>
    <w:rsid w:val="003E1D09"/>
    <w:rsid w:val="003E2725"/>
    <w:rsid w:val="003E3815"/>
    <w:rsid w:val="003E524D"/>
    <w:rsid w:val="003E5DA5"/>
    <w:rsid w:val="003E5F3F"/>
    <w:rsid w:val="003F001D"/>
    <w:rsid w:val="003F67DD"/>
    <w:rsid w:val="003F6BE4"/>
    <w:rsid w:val="003F7E4D"/>
    <w:rsid w:val="00403988"/>
    <w:rsid w:val="00403E7F"/>
    <w:rsid w:val="00404281"/>
    <w:rsid w:val="0040501E"/>
    <w:rsid w:val="00405106"/>
    <w:rsid w:val="0040574E"/>
    <w:rsid w:val="004057ED"/>
    <w:rsid w:val="00406D53"/>
    <w:rsid w:val="0040769C"/>
    <w:rsid w:val="00410E48"/>
    <w:rsid w:val="00411B5B"/>
    <w:rsid w:val="00412939"/>
    <w:rsid w:val="00412DD8"/>
    <w:rsid w:val="00413107"/>
    <w:rsid w:val="004131B1"/>
    <w:rsid w:val="00413FB8"/>
    <w:rsid w:val="0041425B"/>
    <w:rsid w:val="004142D5"/>
    <w:rsid w:val="00415B2E"/>
    <w:rsid w:val="004169E6"/>
    <w:rsid w:val="00420FFB"/>
    <w:rsid w:val="00422C75"/>
    <w:rsid w:val="00422D71"/>
    <w:rsid w:val="004230BA"/>
    <w:rsid w:val="00424D2D"/>
    <w:rsid w:val="00425A3D"/>
    <w:rsid w:val="00425BCD"/>
    <w:rsid w:val="0042601D"/>
    <w:rsid w:val="00427EF9"/>
    <w:rsid w:val="00430388"/>
    <w:rsid w:val="004306B9"/>
    <w:rsid w:val="00430AE9"/>
    <w:rsid w:val="00434EAC"/>
    <w:rsid w:val="00435393"/>
    <w:rsid w:val="00435AAE"/>
    <w:rsid w:val="004371B4"/>
    <w:rsid w:val="004376CF"/>
    <w:rsid w:val="0044147C"/>
    <w:rsid w:val="004433CC"/>
    <w:rsid w:val="004441EF"/>
    <w:rsid w:val="00444964"/>
    <w:rsid w:val="0044692C"/>
    <w:rsid w:val="004501EB"/>
    <w:rsid w:val="00450863"/>
    <w:rsid w:val="004514A2"/>
    <w:rsid w:val="00451F40"/>
    <w:rsid w:val="00457273"/>
    <w:rsid w:val="00457D05"/>
    <w:rsid w:val="00460DFC"/>
    <w:rsid w:val="00461768"/>
    <w:rsid w:val="00461E64"/>
    <w:rsid w:val="0046283C"/>
    <w:rsid w:val="00462B08"/>
    <w:rsid w:val="00462E73"/>
    <w:rsid w:val="00466BAE"/>
    <w:rsid w:val="00466CFB"/>
    <w:rsid w:val="00467BE2"/>
    <w:rsid w:val="00473AF9"/>
    <w:rsid w:val="0047540E"/>
    <w:rsid w:val="004769BD"/>
    <w:rsid w:val="00476D82"/>
    <w:rsid w:val="004773A5"/>
    <w:rsid w:val="0048288E"/>
    <w:rsid w:val="00483577"/>
    <w:rsid w:val="0048439A"/>
    <w:rsid w:val="00486747"/>
    <w:rsid w:val="00486A03"/>
    <w:rsid w:val="0048718A"/>
    <w:rsid w:val="0048779C"/>
    <w:rsid w:val="00492726"/>
    <w:rsid w:val="00493511"/>
    <w:rsid w:val="00493C71"/>
    <w:rsid w:val="00495CED"/>
    <w:rsid w:val="004967DB"/>
    <w:rsid w:val="00496CC8"/>
    <w:rsid w:val="00496FEA"/>
    <w:rsid w:val="00497B0B"/>
    <w:rsid w:val="00497DE8"/>
    <w:rsid w:val="004A1686"/>
    <w:rsid w:val="004A2B8A"/>
    <w:rsid w:val="004A330F"/>
    <w:rsid w:val="004A4A4C"/>
    <w:rsid w:val="004A4F1E"/>
    <w:rsid w:val="004A4FCA"/>
    <w:rsid w:val="004A6414"/>
    <w:rsid w:val="004A69B4"/>
    <w:rsid w:val="004B13DE"/>
    <w:rsid w:val="004B16F1"/>
    <w:rsid w:val="004B2EF6"/>
    <w:rsid w:val="004B4400"/>
    <w:rsid w:val="004B4D0D"/>
    <w:rsid w:val="004B5F57"/>
    <w:rsid w:val="004B6432"/>
    <w:rsid w:val="004B6B54"/>
    <w:rsid w:val="004B7475"/>
    <w:rsid w:val="004B74A2"/>
    <w:rsid w:val="004B7C83"/>
    <w:rsid w:val="004C1271"/>
    <w:rsid w:val="004C2913"/>
    <w:rsid w:val="004C2921"/>
    <w:rsid w:val="004C2C12"/>
    <w:rsid w:val="004C5DA0"/>
    <w:rsid w:val="004C63BE"/>
    <w:rsid w:val="004C697B"/>
    <w:rsid w:val="004D1A41"/>
    <w:rsid w:val="004D1DC7"/>
    <w:rsid w:val="004D25CF"/>
    <w:rsid w:val="004D54CB"/>
    <w:rsid w:val="004D6576"/>
    <w:rsid w:val="004D72BA"/>
    <w:rsid w:val="004D77B4"/>
    <w:rsid w:val="004D7812"/>
    <w:rsid w:val="004E257B"/>
    <w:rsid w:val="004E39E5"/>
    <w:rsid w:val="004E3EB3"/>
    <w:rsid w:val="004E58BF"/>
    <w:rsid w:val="004E7A09"/>
    <w:rsid w:val="004E7D56"/>
    <w:rsid w:val="004F20E2"/>
    <w:rsid w:val="004F42C2"/>
    <w:rsid w:val="004F5000"/>
    <w:rsid w:val="004F7B42"/>
    <w:rsid w:val="00500178"/>
    <w:rsid w:val="005003D9"/>
    <w:rsid w:val="00500500"/>
    <w:rsid w:val="005028A2"/>
    <w:rsid w:val="00505CD9"/>
    <w:rsid w:val="0050643E"/>
    <w:rsid w:val="0050713B"/>
    <w:rsid w:val="005100DD"/>
    <w:rsid w:val="00510444"/>
    <w:rsid w:val="005108A2"/>
    <w:rsid w:val="005110F0"/>
    <w:rsid w:val="00511140"/>
    <w:rsid w:val="00511AD1"/>
    <w:rsid w:val="00511CBB"/>
    <w:rsid w:val="0051274E"/>
    <w:rsid w:val="00513D5B"/>
    <w:rsid w:val="00514358"/>
    <w:rsid w:val="005152F3"/>
    <w:rsid w:val="0051664B"/>
    <w:rsid w:val="00517387"/>
    <w:rsid w:val="00517617"/>
    <w:rsid w:val="00517661"/>
    <w:rsid w:val="0052299D"/>
    <w:rsid w:val="00522E5A"/>
    <w:rsid w:val="00523126"/>
    <w:rsid w:val="00525752"/>
    <w:rsid w:val="005257EB"/>
    <w:rsid w:val="0053276F"/>
    <w:rsid w:val="00532881"/>
    <w:rsid w:val="00532C76"/>
    <w:rsid w:val="0053375B"/>
    <w:rsid w:val="00534AF9"/>
    <w:rsid w:val="00536673"/>
    <w:rsid w:val="00537084"/>
    <w:rsid w:val="005374ED"/>
    <w:rsid w:val="0053770B"/>
    <w:rsid w:val="00540D8B"/>
    <w:rsid w:val="005440F3"/>
    <w:rsid w:val="00547A4C"/>
    <w:rsid w:val="00551C8E"/>
    <w:rsid w:val="00552758"/>
    <w:rsid w:val="00552EAF"/>
    <w:rsid w:val="00553031"/>
    <w:rsid w:val="00553DE1"/>
    <w:rsid w:val="005542F2"/>
    <w:rsid w:val="00555457"/>
    <w:rsid w:val="0055623B"/>
    <w:rsid w:val="00556CCB"/>
    <w:rsid w:val="00557FC3"/>
    <w:rsid w:val="00560614"/>
    <w:rsid w:val="00560BD2"/>
    <w:rsid w:val="005620A4"/>
    <w:rsid w:val="00562DE8"/>
    <w:rsid w:val="00563023"/>
    <w:rsid w:val="005630BF"/>
    <w:rsid w:val="00563F88"/>
    <w:rsid w:val="00564C1F"/>
    <w:rsid w:val="0057013F"/>
    <w:rsid w:val="00570626"/>
    <w:rsid w:val="0057075B"/>
    <w:rsid w:val="005711E3"/>
    <w:rsid w:val="005721BE"/>
    <w:rsid w:val="0057367F"/>
    <w:rsid w:val="00573FC0"/>
    <w:rsid w:val="0057490E"/>
    <w:rsid w:val="005749B2"/>
    <w:rsid w:val="00574C11"/>
    <w:rsid w:val="0057577A"/>
    <w:rsid w:val="00575EC4"/>
    <w:rsid w:val="005764DA"/>
    <w:rsid w:val="00576D06"/>
    <w:rsid w:val="005810F5"/>
    <w:rsid w:val="005819D6"/>
    <w:rsid w:val="00582408"/>
    <w:rsid w:val="00582794"/>
    <w:rsid w:val="00583505"/>
    <w:rsid w:val="00584D78"/>
    <w:rsid w:val="00585733"/>
    <w:rsid w:val="00586121"/>
    <w:rsid w:val="005862B9"/>
    <w:rsid w:val="00590DA9"/>
    <w:rsid w:val="005920AD"/>
    <w:rsid w:val="005920CE"/>
    <w:rsid w:val="0059215B"/>
    <w:rsid w:val="00593A60"/>
    <w:rsid w:val="0059415F"/>
    <w:rsid w:val="005952C5"/>
    <w:rsid w:val="0059542F"/>
    <w:rsid w:val="00596296"/>
    <w:rsid w:val="00596987"/>
    <w:rsid w:val="0059721B"/>
    <w:rsid w:val="00597557"/>
    <w:rsid w:val="0059788F"/>
    <w:rsid w:val="00597D7F"/>
    <w:rsid w:val="005A057F"/>
    <w:rsid w:val="005A17C1"/>
    <w:rsid w:val="005A26F4"/>
    <w:rsid w:val="005A31F8"/>
    <w:rsid w:val="005A32AD"/>
    <w:rsid w:val="005A5083"/>
    <w:rsid w:val="005A5431"/>
    <w:rsid w:val="005A5B1E"/>
    <w:rsid w:val="005A5D1A"/>
    <w:rsid w:val="005A6D05"/>
    <w:rsid w:val="005B0F9C"/>
    <w:rsid w:val="005B1321"/>
    <w:rsid w:val="005B1571"/>
    <w:rsid w:val="005B15A5"/>
    <w:rsid w:val="005B2069"/>
    <w:rsid w:val="005B24ED"/>
    <w:rsid w:val="005B2D63"/>
    <w:rsid w:val="005B3118"/>
    <w:rsid w:val="005B3355"/>
    <w:rsid w:val="005B3AC7"/>
    <w:rsid w:val="005B48C8"/>
    <w:rsid w:val="005B4D16"/>
    <w:rsid w:val="005B4D37"/>
    <w:rsid w:val="005B5BF5"/>
    <w:rsid w:val="005B6545"/>
    <w:rsid w:val="005B6CD5"/>
    <w:rsid w:val="005B6F8F"/>
    <w:rsid w:val="005B756E"/>
    <w:rsid w:val="005C101C"/>
    <w:rsid w:val="005C322A"/>
    <w:rsid w:val="005C39E0"/>
    <w:rsid w:val="005C4BC4"/>
    <w:rsid w:val="005C5C4A"/>
    <w:rsid w:val="005C6E4C"/>
    <w:rsid w:val="005D021E"/>
    <w:rsid w:val="005D082B"/>
    <w:rsid w:val="005D09C2"/>
    <w:rsid w:val="005D0E36"/>
    <w:rsid w:val="005D1CEB"/>
    <w:rsid w:val="005D2B6C"/>
    <w:rsid w:val="005D3B7A"/>
    <w:rsid w:val="005D4A93"/>
    <w:rsid w:val="005D4C35"/>
    <w:rsid w:val="005D527D"/>
    <w:rsid w:val="005D593E"/>
    <w:rsid w:val="005D60EB"/>
    <w:rsid w:val="005D74EC"/>
    <w:rsid w:val="005E1400"/>
    <w:rsid w:val="005E1A9F"/>
    <w:rsid w:val="005E2B2E"/>
    <w:rsid w:val="005E2DFB"/>
    <w:rsid w:val="005E68D5"/>
    <w:rsid w:val="005E716D"/>
    <w:rsid w:val="005E7233"/>
    <w:rsid w:val="005F02EB"/>
    <w:rsid w:val="005F02EC"/>
    <w:rsid w:val="005F03C2"/>
    <w:rsid w:val="005F0574"/>
    <w:rsid w:val="005F0D32"/>
    <w:rsid w:val="005F37A7"/>
    <w:rsid w:val="005F47FC"/>
    <w:rsid w:val="005F489C"/>
    <w:rsid w:val="005F5937"/>
    <w:rsid w:val="005F6C8F"/>
    <w:rsid w:val="006013CB"/>
    <w:rsid w:val="00604A11"/>
    <w:rsid w:val="00606886"/>
    <w:rsid w:val="00606A3F"/>
    <w:rsid w:val="00606C7B"/>
    <w:rsid w:val="00607406"/>
    <w:rsid w:val="00607496"/>
    <w:rsid w:val="006079DD"/>
    <w:rsid w:val="00607B48"/>
    <w:rsid w:val="006105D6"/>
    <w:rsid w:val="00611BDC"/>
    <w:rsid w:val="00611C45"/>
    <w:rsid w:val="00612232"/>
    <w:rsid w:val="006133E5"/>
    <w:rsid w:val="00614DA5"/>
    <w:rsid w:val="006175A9"/>
    <w:rsid w:val="00617711"/>
    <w:rsid w:val="00620C37"/>
    <w:rsid w:val="00622148"/>
    <w:rsid w:val="0062224A"/>
    <w:rsid w:val="00622CEE"/>
    <w:rsid w:val="00623895"/>
    <w:rsid w:val="00623BF0"/>
    <w:rsid w:val="00625514"/>
    <w:rsid w:val="00626E68"/>
    <w:rsid w:val="00627413"/>
    <w:rsid w:val="00630E95"/>
    <w:rsid w:val="00631A7A"/>
    <w:rsid w:val="00635747"/>
    <w:rsid w:val="006367D5"/>
    <w:rsid w:val="00640379"/>
    <w:rsid w:val="00640C89"/>
    <w:rsid w:val="00641B3D"/>
    <w:rsid w:val="00642190"/>
    <w:rsid w:val="00642FEF"/>
    <w:rsid w:val="006443AC"/>
    <w:rsid w:val="006451A4"/>
    <w:rsid w:val="00646BBD"/>
    <w:rsid w:val="00647FCE"/>
    <w:rsid w:val="00651864"/>
    <w:rsid w:val="00652865"/>
    <w:rsid w:val="00653058"/>
    <w:rsid w:val="00653270"/>
    <w:rsid w:val="00653DE2"/>
    <w:rsid w:val="00653F2A"/>
    <w:rsid w:val="006572A2"/>
    <w:rsid w:val="0065790A"/>
    <w:rsid w:val="00657C1E"/>
    <w:rsid w:val="00660923"/>
    <w:rsid w:val="00660B95"/>
    <w:rsid w:val="00662999"/>
    <w:rsid w:val="0066389A"/>
    <w:rsid w:val="006657C0"/>
    <w:rsid w:val="00665A7B"/>
    <w:rsid w:val="00671666"/>
    <w:rsid w:val="00673160"/>
    <w:rsid w:val="006741E9"/>
    <w:rsid w:val="00675014"/>
    <w:rsid w:val="006754C2"/>
    <w:rsid w:val="006758AE"/>
    <w:rsid w:val="006775D2"/>
    <w:rsid w:val="00681193"/>
    <w:rsid w:val="006812E8"/>
    <w:rsid w:val="00683B32"/>
    <w:rsid w:val="006840BF"/>
    <w:rsid w:val="006843C0"/>
    <w:rsid w:val="00684896"/>
    <w:rsid w:val="00684A06"/>
    <w:rsid w:val="00686AE7"/>
    <w:rsid w:val="006877D4"/>
    <w:rsid w:val="0068783D"/>
    <w:rsid w:val="00693035"/>
    <w:rsid w:val="00693F41"/>
    <w:rsid w:val="00697ED4"/>
    <w:rsid w:val="006A009F"/>
    <w:rsid w:val="006A1EE8"/>
    <w:rsid w:val="006A2BB4"/>
    <w:rsid w:val="006A35D7"/>
    <w:rsid w:val="006A5AD7"/>
    <w:rsid w:val="006A6202"/>
    <w:rsid w:val="006A6E24"/>
    <w:rsid w:val="006A7FE8"/>
    <w:rsid w:val="006B1929"/>
    <w:rsid w:val="006B2448"/>
    <w:rsid w:val="006B2D3F"/>
    <w:rsid w:val="006B4C1B"/>
    <w:rsid w:val="006B6CA3"/>
    <w:rsid w:val="006B747F"/>
    <w:rsid w:val="006B7649"/>
    <w:rsid w:val="006C0A2A"/>
    <w:rsid w:val="006C0BAE"/>
    <w:rsid w:val="006C1089"/>
    <w:rsid w:val="006C460C"/>
    <w:rsid w:val="006C5042"/>
    <w:rsid w:val="006C58AC"/>
    <w:rsid w:val="006C5CB5"/>
    <w:rsid w:val="006C68CA"/>
    <w:rsid w:val="006C7852"/>
    <w:rsid w:val="006D040A"/>
    <w:rsid w:val="006D0C44"/>
    <w:rsid w:val="006D0DAE"/>
    <w:rsid w:val="006D0ED2"/>
    <w:rsid w:val="006D1209"/>
    <w:rsid w:val="006D1DF2"/>
    <w:rsid w:val="006D25C7"/>
    <w:rsid w:val="006D3BB2"/>
    <w:rsid w:val="006D4DD5"/>
    <w:rsid w:val="006D4E3C"/>
    <w:rsid w:val="006D62D2"/>
    <w:rsid w:val="006D63DC"/>
    <w:rsid w:val="006D6867"/>
    <w:rsid w:val="006E051A"/>
    <w:rsid w:val="006E0AAF"/>
    <w:rsid w:val="006E0EBF"/>
    <w:rsid w:val="006E1F0A"/>
    <w:rsid w:val="006E2704"/>
    <w:rsid w:val="006E4BFF"/>
    <w:rsid w:val="006E54A5"/>
    <w:rsid w:val="006E6C9F"/>
    <w:rsid w:val="006E6D69"/>
    <w:rsid w:val="006E6F20"/>
    <w:rsid w:val="006E7771"/>
    <w:rsid w:val="006E7B81"/>
    <w:rsid w:val="006F039D"/>
    <w:rsid w:val="006F1AD6"/>
    <w:rsid w:val="006F1B11"/>
    <w:rsid w:val="006F32E8"/>
    <w:rsid w:val="006F51EC"/>
    <w:rsid w:val="006F6977"/>
    <w:rsid w:val="007016BD"/>
    <w:rsid w:val="007025F4"/>
    <w:rsid w:val="0070496B"/>
    <w:rsid w:val="00710E73"/>
    <w:rsid w:val="00712181"/>
    <w:rsid w:val="0071330D"/>
    <w:rsid w:val="0071334B"/>
    <w:rsid w:val="007137D3"/>
    <w:rsid w:val="00713CAF"/>
    <w:rsid w:val="007145F2"/>
    <w:rsid w:val="00714EEC"/>
    <w:rsid w:val="00715316"/>
    <w:rsid w:val="00716027"/>
    <w:rsid w:val="00716971"/>
    <w:rsid w:val="00716B3F"/>
    <w:rsid w:val="00721A7C"/>
    <w:rsid w:val="00723BC9"/>
    <w:rsid w:val="00723C19"/>
    <w:rsid w:val="007251D5"/>
    <w:rsid w:val="00725381"/>
    <w:rsid w:val="0072600B"/>
    <w:rsid w:val="00726461"/>
    <w:rsid w:val="00726CFF"/>
    <w:rsid w:val="00726F6F"/>
    <w:rsid w:val="00727609"/>
    <w:rsid w:val="0072775E"/>
    <w:rsid w:val="00727CE3"/>
    <w:rsid w:val="00731358"/>
    <w:rsid w:val="00732595"/>
    <w:rsid w:val="00732EE8"/>
    <w:rsid w:val="00733A1E"/>
    <w:rsid w:val="00733CA3"/>
    <w:rsid w:val="00733E85"/>
    <w:rsid w:val="00735EC7"/>
    <w:rsid w:val="00737C57"/>
    <w:rsid w:val="007400C5"/>
    <w:rsid w:val="00741CB8"/>
    <w:rsid w:val="00741E20"/>
    <w:rsid w:val="00742B2F"/>
    <w:rsid w:val="007437A6"/>
    <w:rsid w:val="00744B77"/>
    <w:rsid w:val="00745B35"/>
    <w:rsid w:val="00746D18"/>
    <w:rsid w:val="007478BD"/>
    <w:rsid w:val="00747F90"/>
    <w:rsid w:val="00750B47"/>
    <w:rsid w:val="007518F4"/>
    <w:rsid w:val="00751FC9"/>
    <w:rsid w:val="0075223F"/>
    <w:rsid w:val="00755CA9"/>
    <w:rsid w:val="007571A1"/>
    <w:rsid w:val="00761269"/>
    <w:rsid w:val="007616B6"/>
    <w:rsid w:val="00763A34"/>
    <w:rsid w:val="007645AA"/>
    <w:rsid w:val="00767361"/>
    <w:rsid w:val="0077039E"/>
    <w:rsid w:val="00771B84"/>
    <w:rsid w:val="00772B08"/>
    <w:rsid w:val="00772C3A"/>
    <w:rsid w:val="00773671"/>
    <w:rsid w:val="00773EEE"/>
    <w:rsid w:val="00774CAA"/>
    <w:rsid w:val="00776458"/>
    <w:rsid w:val="00776D41"/>
    <w:rsid w:val="00777292"/>
    <w:rsid w:val="00781506"/>
    <w:rsid w:val="007819D2"/>
    <w:rsid w:val="007819E3"/>
    <w:rsid w:val="00783534"/>
    <w:rsid w:val="00783556"/>
    <w:rsid w:val="00783EFF"/>
    <w:rsid w:val="007858A5"/>
    <w:rsid w:val="00790CCB"/>
    <w:rsid w:val="0079117B"/>
    <w:rsid w:val="00791D4C"/>
    <w:rsid w:val="007922C7"/>
    <w:rsid w:val="00794739"/>
    <w:rsid w:val="00796D97"/>
    <w:rsid w:val="00796E33"/>
    <w:rsid w:val="00797703"/>
    <w:rsid w:val="007A0952"/>
    <w:rsid w:val="007A1345"/>
    <w:rsid w:val="007A4B61"/>
    <w:rsid w:val="007A6CFF"/>
    <w:rsid w:val="007A72F4"/>
    <w:rsid w:val="007B2AA5"/>
    <w:rsid w:val="007B2D6B"/>
    <w:rsid w:val="007B464C"/>
    <w:rsid w:val="007B5770"/>
    <w:rsid w:val="007B7044"/>
    <w:rsid w:val="007B7A4F"/>
    <w:rsid w:val="007C0418"/>
    <w:rsid w:val="007C203D"/>
    <w:rsid w:val="007C3796"/>
    <w:rsid w:val="007C3DED"/>
    <w:rsid w:val="007C4079"/>
    <w:rsid w:val="007C48E6"/>
    <w:rsid w:val="007C49AB"/>
    <w:rsid w:val="007C6A54"/>
    <w:rsid w:val="007C71A7"/>
    <w:rsid w:val="007C74F1"/>
    <w:rsid w:val="007D009C"/>
    <w:rsid w:val="007D16FC"/>
    <w:rsid w:val="007D18C9"/>
    <w:rsid w:val="007D2189"/>
    <w:rsid w:val="007D21F5"/>
    <w:rsid w:val="007D266E"/>
    <w:rsid w:val="007D2954"/>
    <w:rsid w:val="007D2D26"/>
    <w:rsid w:val="007D39BC"/>
    <w:rsid w:val="007D464F"/>
    <w:rsid w:val="007D512B"/>
    <w:rsid w:val="007D623B"/>
    <w:rsid w:val="007D6E3E"/>
    <w:rsid w:val="007D77D9"/>
    <w:rsid w:val="007E1634"/>
    <w:rsid w:val="007E16CC"/>
    <w:rsid w:val="007E171A"/>
    <w:rsid w:val="007E1A11"/>
    <w:rsid w:val="007E309B"/>
    <w:rsid w:val="007E343F"/>
    <w:rsid w:val="007E34F1"/>
    <w:rsid w:val="007E365E"/>
    <w:rsid w:val="007E7C5D"/>
    <w:rsid w:val="007F0582"/>
    <w:rsid w:val="007F1BC3"/>
    <w:rsid w:val="007F3DF7"/>
    <w:rsid w:val="007F4267"/>
    <w:rsid w:val="007F48EB"/>
    <w:rsid w:val="007F54A9"/>
    <w:rsid w:val="008000F2"/>
    <w:rsid w:val="008008C3"/>
    <w:rsid w:val="008009D7"/>
    <w:rsid w:val="00802375"/>
    <w:rsid w:val="00802EB9"/>
    <w:rsid w:val="0080588D"/>
    <w:rsid w:val="0080641F"/>
    <w:rsid w:val="0080716D"/>
    <w:rsid w:val="008100CA"/>
    <w:rsid w:val="00810C0E"/>
    <w:rsid w:val="00811010"/>
    <w:rsid w:val="008126B7"/>
    <w:rsid w:val="00812BBD"/>
    <w:rsid w:val="00812C24"/>
    <w:rsid w:val="0081413F"/>
    <w:rsid w:val="008142AF"/>
    <w:rsid w:val="0081594D"/>
    <w:rsid w:val="008174F9"/>
    <w:rsid w:val="00817BAC"/>
    <w:rsid w:val="00820FE8"/>
    <w:rsid w:val="00821333"/>
    <w:rsid w:val="008213C1"/>
    <w:rsid w:val="00821FEF"/>
    <w:rsid w:val="00822436"/>
    <w:rsid w:val="00823C53"/>
    <w:rsid w:val="0082551F"/>
    <w:rsid w:val="0082560D"/>
    <w:rsid w:val="00825932"/>
    <w:rsid w:val="00825A65"/>
    <w:rsid w:val="008268E3"/>
    <w:rsid w:val="00826ADF"/>
    <w:rsid w:val="00830A8D"/>
    <w:rsid w:val="008312D5"/>
    <w:rsid w:val="00831C2E"/>
    <w:rsid w:val="00835636"/>
    <w:rsid w:val="00836ABA"/>
    <w:rsid w:val="00836E92"/>
    <w:rsid w:val="00836FF0"/>
    <w:rsid w:val="0083731A"/>
    <w:rsid w:val="008379B4"/>
    <w:rsid w:val="008403F6"/>
    <w:rsid w:val="00841977"/>
    <w:rsid w:val="00843AC8"/>
    <w:rsid w:val="0084472D"/>
    <w:rsid w:val="00846A25"/>
    <w:rsid w:val="00847CBD"/>
    <w:rsid w:val="00850B3A"/>
    <w:rsid w:val="00851F7D"/>
    <w:rsid w:val="008529F4"/>
    <w:rsid w:val="008553A4"/>
    <w:rsid w:val="008562FA"/>
    <w:rsid w:val="00857005"/>
    <w:rsid w:val="00857E76"/>
    <w:rsid w:val="00857E94"/>
    <w:rsid w:val="00860482"/>
    <w:rsid w:val="008610BC"/>
    <w:rsid w:val="0086184F"/>
    <w:rsid w:val="008619E3"/>
    <w:rsid w:val="00862BCC"/>
    <w:rsid w:val="00862EC2"/>
    <w:rsid w:val="0086346A"/>
    <w:rsid w:val="00864303"/>
    <w:rsid w:val="0086503B"/>
    <w:rsid w:val="00865710"/>
    <w:rsid w:val="00866392"/>
    <w:rsid w:val="00874592"/>
    <w:rsid w:val="00874EBF"/>
    <w:rsid w:val="00874FB4"/>
    <w:rsid w:val="00875019"/>
    <w:rsid w:val="008756C4"/>
    <w:rsid w:val="0087631F"/>
    <w:rsid w:val="00876CF7"/>
    <w:rsid w:val="00877A25"/>
    <w:rsid w:val="00880094"/>
    <w:rsid w:val="00880D8E"/>
    <w:rsid w:val="00884F9E"/>
    <w:rsid w:val="008859A5"/>
    <w:rsid w:val="00886D67"/>
    <w:rsid w:val="00887324"/>
    <w:rsid w:val="008879E9"/>
    <w:rsid w:val="008905FE"/>
    <w:rsid w:val="00890D7F"/>
    <w:rsid w:val="00890E5D"/>
    <w:rsid w:val="00892CBF"/>
    <w:rsid w:val="00893E98"/>
    <w:rsid w:val="008942D6"/>
    <w:rsid w:val="00894D9B"/>
    <w:rsid w:val="00896D11"/>
    <w:rsid w:val="00896DC3"/>
    <w:rsid w:val="008A0980"/>
    <w:rsid w:val="008A098A"/>
    <w:rsid w:val="008A0A6B"/>
    <w:rsid w:val="008A1EE0"/>
    <w:rsid w:val="008A1FD1"/>
    <w:rsid w:val="008A1FE5"/>
    <w:rsid w:val="008A3066"/>
    <w:rsid w:val="008A3B7B"/>
    <w:rsid w:val="008A3C20"/>
    <w:rsid w:val="008A4084"/>
    <w:rsid w:val="008A6611"/>
    <w:rsid w:val="008A6FD9"/>
    <w:rsid w:val="008B13CC"/>
    <w:rsid w:val="008B164D"/>
    <w:rsid w:val="008B1766"/>
    <w:rsid w:val="008B246A"/>
    <w:rsid w:val="008B38BB"/>
    <w:rsid w:val="008B533F"/>
    <w:rsid w:val="008B5417"/>
    <w:rsid w:val="008B5EA7"/>
    <w:rsid w:val="008C077F"/>
    <w:rsid w:val="008C09D6"/>
    <w:rsid w:val="008C12F5"/>
    <w:rsid w:val="008C1B7B"/>
    <w:rsid w:val="008C335C"/>
    <w:rsid w:val="008C3431"/>
    <w:rsid w:val="008C59B5"/>
    <w:rsid w:val="008C5C8C"/>
    <w:rsid w:val="008C5D24"/>
    <w:rsid w:val="008C5EFA"/>
    <w:rsid w:val="008C64FD"/>
    <w:rsid w:val="008C70D0"/>
    <w:rsid w:val="008C7CBE"/>
    <w:rsid w:val="008D1771"/>
    <w:rsid w:val="008D1B54"/>
    <w:rsid w:val="008D2021"/>
    <w:rsid w:val="008D271C"/>
    <w:rsid w:val="008D3391"/>
    <w:rsid w:val="008D3419"/>
    <w:rsid w:val="008D4392"/>
    <w:rsid w:val="008D4661"/>
    <w:rsid w:val="008D53FB"/>
    <w:rsid w:val="008D6886"/>
    <w:rsid w:val="008D6B5B"/>
    <w:rsid w:val="008D7E1D"/>
    <w:rsid w:val="008E21F0"/>
    <w:rsid w:val="008E2BAB"/>
    <w:rsid w:val="008E42B5"/>
    <w:rsid w:val="008E5255"/>
    <w:rsid w:val="008E76AF"/>
    <w:rsid w:val="008E7C82"/>
    <w:rsid w:val="008F4756"/>
    <w:rsid w:val="008F50F0"/>
    <w:rsid w:val="008F57DB"/>
    <w:rsid w:val="008F67E8"/>
    <w:rsid w:val="008F6C53"/>
    <w:rsid w:val="008F70B6"/>
    <w:rsid w:val="008F7C80"/>
    <w:rsid w:val="009000BF"/>
    <w:rsid w:val="009007FB"/>
    <w:rsid w:val="00902C5D"/>
    <w:rsid w:val="009031A1"/>
    <w:rsid w:val="0090394E"/>
    <w:rsid w:val="00904BDC"/>
    <w:rsid w:val="009055C2"/>
    <w:rsid w:val="0091010D"/>
    <w:rsid w:val="009106B2"/>
    <w:rsid w:val="00912A09"/>
    <w:rsid w:val="00913049"/>
    <w:rsid w:val="00915464"/>
    <w:rsid w:val="00915859"/>
    <w:rsid w:val="00916781"/>
    <w:rsid w:val="00916C52"/>
    <w:rsid w:val="00916E5A"/>
    <w:rsid w:val="0091792F"/>
    <w:rsid w:val="009211FF"/>
    <w:rsid w:val="009224D9"/>
    <w:rsid w:val="00925E67"/>
    <w:rsid w:val="00926418"/>
    <w:rsid w:val="00927051"/>
    <w:rsid w:val="0093284F"/>
    <w:rsid w:val="00933CEB"/>
    <w:rsid w:val="00935FF2"/>
    <w:rsid w:val="0093697C"/>
    <w:rsid w:val="00936D4F"/>
    <w:rsid w:val="00937135"/>
    <w:rsid w:val="00937F8C"/>
    <w:rsid w:val="00940CB0"/>
    <w:rsid w:val="00940E92"/>
    <w:rsid w:val="00942D37"/>
    <w:rsid w:val="00943E85"/>
    <w:rsid w:val="00943FA6"/>
    <w:rsid w:val="00944564"/>
    <w:rsid w:val="00950026"/>
    <w:rsid w:val="009503CD"/>
    <w:rsid w:val="00951524"/>
    <w:rsid w:val="00951A76"/>
    <w:rsid w:val="009525D4"/>
    <w:rsid w:val="00952F6C"/>
    <w:rsid w:val="00953931"/>
    <w:rsid w:val="00954382"/>
    <w:rsid w:val="0095444F"/>
    <w:rsid w:val="00955C3E"/>
    <w:rsid w:val="00956098"/>
    <w:rsid w:val="009567E3"/>
    <w:rsid w:val="00957CDB"/>
    <w:rsid w:val="00962164"/>
    <w:rsid w:val="00962DC9"/>
    <w:rsid w:val="009642F5"/>
    <w:rsid w:val="009647DB"/>
    <w:rsid w:val="00967919"/>
    <w:rsid w:val="00970098"/>
    <w:rsid w:val="009710D8"/>
    <w:rsid w:val="009713BF"/>
    <w:rsid w:val="0097172A"/>
    <w:rsid w:val="00972F6A"/>
    <w:rsid w:val="00973772"/>
    <w:rsid w:val="00973787"/>
    <w:rsid w:val="00973D3E"/>
    <w:rsid w:val="009744B5"/>
    <w:rsid w:val="009756EC"/>
    <w:rsid w:val="0097605F"/>
    <w:rsid w:val="009768FF"/>
    <w:rsid w:val="009806B5"/>
    <w:rsid w:val="00980EE2"/>
    <w:rsid w:val="009819C3"/>
    <w:rsid w:val="0098341F"/>
    <w:rsid w:val="00991531"/>
    <w:rsid w:val="00991781"/>
    <w:rsid w:val="0099263E"/>
    <w:rsid w:val="00992AA1"/>
    <w:rsid w:val="00992E34"/>
    <w:rsid w:val="0099381D"/>
    <w:rsid w:val="00993D46"/>
    <w:rsid w:val="00994053"/>
    <w:rsid w:val="00994770"/>
    <w:rsid w:val="0099477C"/>
    <w:rsid w:val="009A06C8"/>
    <w:rsid w:val="009A0DFD"/>
    <w:rsid w:val="009A12BC"/>
    <w:rsid w:val="009A1632"/>
    <w:rsid w:val="009A4112"/>
    <w:rsid w:val="009A4192"/>
    <w:rsid w:val="009A48FD"/>
    <w:rsid w:val="009A4924"/>
    <w:rsid w:val="009B035F"/>
    <w:rsid w:val="009B0F9A"/>
    <w:rsid w:val="009B2E95"/>
    <w:rsid w:val="009B40E8"/>
    <w:rsid w:val="009B435B"/>
    <w:rsid w:val="009B4676"/>
    <w:rsid w:val="009B6EBE"/>
    <w:rsid w:val="009B6FCC"/>
    <w:rsid w:val="009B7218"/>
    <w:rsid w:val="009C053A"/>
    <w:rsid w:val="009C5A09"/>
    <w:rsid w:val="009C603C"/>
    <w:rsid w:val="009C7A26"/>
    <w:rsid w:val="009C7A62"/>
    <w:rsid w:val="009C7E0B"/>
    <w:rsid w:val="009D0358"/>
    <w:rsid w:val="009D0735"/>
    <w:rsid w:val="009D1675"/>
    <w:rsid w:val="009D2872"/>
    <w:rsid w:val="009D2EBF"/>
    <w:rsid w:val="009D4B5D"/>
    <w:rsid w:val="009D5C58"/>
    <w:rsid w:val="009D6C08"/>
    <w:rsid w:val="009D6C30"/>
    <w:rsid w:val="009E02A8"/>
    <w:rsid w:val="009E11A9"/>
    <w:rsid w:val="009E23D2"/>
    <w:rsid w:val="009E42DB"/>
    <w:rsid w:val="009E4BD3"/>
    <w:rsid w:val="009E53CD"/>
    <w:rsid w:val="009E58C7"/>
    <w:rsid w:val="009E6926"/>
    <w:rsid w:val="009E6C9E"/>
    <w:rsid w:val="009E6DE5"/>
    <w:rsid w:val="009E751C"/>
    <w:rsid w:val="009E7AD3"/>
    <w:rsid w:val="009E7C0B"/>
    <w:rsid w:val="009F0854"/>
    <w:rsid w:val="009F2900"/>
    <w:rsid w:val="009F2A01"/>
    <w:rsid w:val="009F311C"/>
    <w:rsid w:val="009F37AC"/>
    <w:rsid w:val="009F37BD"/>
    <w:rsid w:val="009F3E7C"/>
    <w:rsid w:val="009F51B5"/>
    <w:rsid w:val="009F5CFC"/>
    <w:rsid w:val="009F7378"/>
    <w:rsid w:val="00A001F8"/>
    <w:rsid w:val="00A01C43"/>
    <w:rsid w:val="00A03E19"/>
    <w:rsid w:val="00A04AF5"/>
    <w:rsid w:val="00A053CB"/>
    <w:rsid w:val="00A061E2"/>
    <w:rsid w:val="00A06DB7"/>
    <w:rsid w:val="00A10054"/>
    <w:rsid w:val="00A10336"/>
    <w:rsid w:val="00A10CF0"/>
    <w:rsid w:val="00A116B2"/>
    <w:rsid w:val="00A13155"/>
    <w:rsid w:val="00A141E6"/>
    <w:rsid w:val="00A142B2"/>
    <w:rsid w:val="00A145B9"/>
    <w:rsid w:val="00A145BD"/>
    <w:rsid w:val="00A1565E"/>
    <w:rsid w:val="00A15B3B"/>
    <w:rsid w:val="00A161E7"/>
    <w:rsid w:val="00A16B9E"/>
    <w:rsid w:val="00A16CCF"/>
    <w:rsid w:val="00A1755B"/>
    <w:rsid w:val="00A17E1A"/>
    <w:rsid w:val="00A22C34"/>
    <w:rsid w:val="00A2360B"/>
    <w:rsid w:val="00A23907"/>
    <w:rsid w:val="00A23B2A"/>
    <w:rsid w:val="00A252AB"/>
    <w:rsid w:val="00A25C1A"/>
    <w:rsid w:val="00A2644B"/>
    <w:rsid w:val="00A32771"/>
    <w:rsid w:val="00A3413D"/>
    <w:rsid w:val="00A34165"/>
    <w:rsid w:val="00A36476"/>
    <w:rsid w:val="00A40F62"/>
    <w:rsid w:val="00A418F8"/>
    <w:rsid w:val="00A4288D"/>
    <w:rsid w:val="00A42CD0"/>
    <w:rsid w:val="00A43C18"/>
    <w:rsid w:val="00A44F7E"/>
    <w:rsid w:val="00A461F0"/>
    <w:rsid w:val="00A503D5"/>
    <w:rsid w:val="00A51145"/>
    <w:rsid w:val="00A519B3"/>
    <w:rsid w:val="00A51BFC"/>
    <w:rsid w:val="00A5257B"/>
    <w:rsid w:val="00A52A4B"/>
    <w:rsid w:val="00A52F49"/>
    <w:rsid w:val="00A53402"/>
    <w:rsid w:val="00A541F4"/>
    <w:rsid w:val="00A542C6"/>
    <w:rsid w:val="00A5454F"/>
    <w:rsid w:val="00A5570B"/>
    <w:rsid w:val="00A56AA6"/>
    <w:rsid w:val="00A57E40"/>
    <w:rsid w:val="00A6002F"/>
    <w:rsid w:val="00A63354"/>
    <w:rsid w:val="00A6385E"/>
    <w:rsid w:val="00A64BE1"/>
    <w:rsid w:val="00A6590C"/>
    <w:rsid w:val="00A65D37"/>
    <w:rsid w:val="00A66D1C"/>
    <w:rsid w:val="00A672B2"/>
    <w:rsid w:val="00A716D2"/>
    <w:rsid w:val="00A7173B"/>
    <w:rsid w:val="00A71C5E"/>
    <w:rsid w:val="00A7234D"/>
    <w:rsid w:val="00A7296C"/>
    <w:rsid w:val="00A7390F"/>
    <w:rsid w:val="00A745BF"/>
    <w:rsid w:val="00A74CA8"/>
    <w:rsid w:val="00A761BE"/>
    <w:rsid w:val="00A77C4C"/>
    <w:rsid w:val="00A77E1E"/>
    <w:rsid w:val="00A8048A"/>
    <w:rsid w:val="00A80DE2"/>
    <w:rsid w:val="00A82091"/>
    <w:rsid w:val="00A8337B"/>
    <w:rsid w:val="00A83DE6"/>
    <w:rsid w:val="00A847F3"/>
    <w:rsid w:val="00A85554"/>
    <w:rsid w:val="00A875B6"/>
    <w:rsid w:val="00A8797F"/>
    <w:rsid w:val="00A90802"/>
    <w:rsid w:val="00A90FB2"/>
    <w:rsid w:val="00A91BBB"/>
    <w:rsid w:val="00A92448"/>
    <w:rsid w:val="00A95E3A"/>
    <w:rsid w:val="00AA026D"/>
    <w:rsid w:val="00AA1042"/>
    <w:rsid w:val="00AA166D"/>
    <w:rsid w:val="00AA1697"/>
    <w:rsid w:val="00AA1883"/>
    <w:rsid w:val="00AA2966"/>
    <w:rsid w:val="00AA2E30"/>
    <w:rsid w:val="00AA3D9E"/>
    <w:rsid w:val="00AA5F1E"/>
    <w:rsid w:val="00AA60FC"/>
    <w:rsid w:val="00AA697F"/>
    <w:rsid w:val="00AA6B7A"/>
    <w:rsid w:val="00AA7307"/>
    <w:rsid w:val="00AA7CE8"/>
    <w:rsid w:val="00AB09B5"/>
    <w:rsid w:val="00AB1A08"/>
    <w:rsid w:val="00AB1F50"/>
    <w:rsid w:val="00AB360C"/>
    <w:rsid w:val="00AB40A7"/>
    <w:rsid w:val="00AB4BFA"/>
    <w:rsid w:val="00AB4D1F"/>
    <w:rsid w:val="00AB5481"/>
    <w:rsid w:val="00AB568B"/>
    <w:rsid w:val="00AB5F23"/>
    <w:rsid w:val="00AB7741"/>
    <w:rsid w:val="00AB7E17"/>
    <w:rsid w:val="00AC027B"/>
    <w:rsid w:val="00AC11B2"/>
    <w:rsid w:val="00AC2705"/>
    <w:rsid w:val="00AC3D8A"/>
    <w:rsid w:val="00AC4549"/>
    <w:rsid w:val="00AC49A5"/>
    <w:rsid w:val="00AC56F8"/>
    <w:rsid w:val="00AD0450"/>
    <w:rsid w:val="00AD05AC"/>
    <w:rsid w:val="00AD0BEE"/>
    <w:rsid w:val="00AD11F7"/>
    <w:rsid w:val="00AD18D0"/>
    <w:rsid w:val="00AD4380"/>
    <w:rsid w:val="00AD47CC"/>
    <w:rsid w:val="00AD5C48"/>
    <w:rsid w:val="00AD708D"/>
    <w:rsid w:val="00AD7C9A"/>
    <w:rsid w:val="00AE0E75"/>
    <w:rsid w:val="00AE215C"/>
    <w:rsid w:val="00AE22A0"/>
    <w:rsid w:val="00AE38DF"/>
    <w:rsid w:val="00AE57FA"/>
    <w:rsid w:val="00AE6C5D"/>
    <w:rsid w:val="00AE7D5F"/>
    <w:rsid w:val="00AF0244"/>
    <w:rsid w:val="00AF080C"/>
    <w:rsid w:val="00AF2C71"/>
    <w:rsid w:val="00AF2D41"/>
    <w:rsid w:val="00AF3197"/>
    <w:rsid w:val="00AF3AF4"/>
    <w:rsid w:val="00AF46B2"/>
    <w:rsid w:val="00AF6717"/>
    <w:rsid w:val="00AF6A0D"/>
    <w:rsid w:val="00AF7DA1"/>
    <w:rsid w:val="00B002EE"/>
    <w:rsid w:val="00B01461"/>
    <w:rsid w:val="00B0277A"/>
    <w:rsid w:val="00B0313E"/>
    <w:rsid w:val="00B033A7"/>
    <w:rsid w:val="00B036E7"/>
    <w:rsid w:val="00B04322"/>
    <w:rsid w:val="00B0580F"/>
    <w:rsid w:val="00B072F2"/>
    <w:rsid w:val="00B1011E"/>
    <w:rsid w:val="00B1300A"/>
    <w:rsid w:val="00B13193"/>
    <w:rsid w:val="00B13490"/>
    <w:rsid w:val="00B137DE"/>
    <w:rsid w:val="00B14B82"/>
    <w:rsid w:val="00B17BFB"/>
    <w:rsid w:val="00B24688"/>
    <w:rsid w:val="00B264BA"/>
    <w:rsid w:val="00B268F1"/>
    <w:rsid w:val="00B26907"/>
    <w:rsid w:val="00B26A1B"/>
    <w:rsid w:val="00B27ADD"/>
    <w:rsid w:val="00B303B5"/>
    <w:rsid w:val="00B3066C"/>
    <w:rsid w:val="00B30B1A"/>
    <w:rsid w:val="00B3130E"/>
    <w:rsid w:val="00B326DF"/>
    <w:rsid w:val="00B32C29"/>
    <w:rsid w:val="00B3362E"/>
    <w:rsid w:val="00B34CE8"/>
    <w:rsid w:val="00B35FEE"/>
    <w:rsid w:val="00B377A7"/>
    <w:rsid w:val="00B379B4"/>
    <w:rsid w:val="00B4084A"/>
    <w:rsid w:val="00B408E9"/>
    <w:rsid w:val="00B41409"/>
    <w:rsid w:val="00B41F75"/>
    <w:rsid w:val="00B42464"/>
    <w:rsid w:val="00B43437"/>
    <w:rsid w:val="00B44148"/>
    <w:rsid w:val="00B453E6"/>
    <w:rsid w:val="00B4741A"/>
    <w:rsid w:val="00B477F1"/>
    <w:rsid w:val="00B5108F"/>
    <w:rsid w:val="00B51B08"/>
    <w:rsid w:val="00B549DA"/>
    <w:rsid w:val="00B54CEF"/>
    <w:rsid w:val="00B55F8E"/>
    <w:rsid w:val="00B564A0"/>
    <w:rsid w:val="00B60413"/>
    <w:rsid w:val="00B61F33"/>
    <w:rsid w:val="00B6374B"/>
    <w:rsid w:val="00B63E49"/>
    <w:rsid w:val="00B65ACB"/>
    <w:rsid w:val="00B70E97"/>
    <w:rsid w:val="00B71501"/>
    <w:rsid w:val="00B72011"/>
    <w:rsid w:val="00B72173"/>
    <w:rsid w:val="00B721D9"/>
    <w:rsid w:val="00B74B58"/>
    <w:rsid w:val="00B776C9"/>
    <w:rsid w:val="00B800FB"/>
    <w:rsid w:val="00B805F0"/>
    <w:rsid w:val="00B81238"/>
    <w:rsid w:val="00B8151B"/>
    <w:rsid w:val="00B82399"/>
    <w:rsid w:val="00B829CE"/>
    <w:rsid w:val="00B82B8A"/>
    <w:rsid w:val="00B83043"/>
    <w:rsid w:val="00B83257"/>
    <w:rsid w:val="00B85900"/>
    <w:rsid w:val="00B8593A"/>
    <w:rsid w:val="00B86B0D"/>
    <w:rsid w:val="00B86D56"/>
    <w:rsid w:val="00B92367"/>
    <w:rsid w:val="00B92856"/>
    <w:rsid w:val="00B92E0F"/>
    <w:rsid w:val="00B93030"/>
    <w:rsid w:val="00B93197"/>
    <w:rsid w:val="00B94D03"/>
    <w:rsid w:val="00B95DF1"/>
    <w:rsid w:val="00B96575"/>
    <w:rsid w:val="00B9657B"/>
    <w:rsid w:val="00B96C90"/>
    <w:rsid w:val="00BA2879"/>
    <w:rsid w:val="00BA2E44"/>
    <w:rsid w:val="00BA2F4C"/>
    <w:rsid w:val="00BA3E14"/>
    <w:rsid w:val="00BA5C3F"/>
    <w:rsid w:val="00BA6087"/>
    <w:rsid w:val="00BA7B6C"/>
    <w:rsid w:val="00BB0630"/>
    <w:rsid w:val="00BB18D1"/>
    <w:rsid w:val="00BB1E55"/>
    <w:rsid w:val="00BB3260"/>
    <w:rsid w:val="00BB46B0"/>
    <w:rsid w:val="00BB7A11"/>
    <w:rsid w:val="00BC0007"/>
    <w:rsid w:val="00BC177D"/>
    <w:rsid w:val="00BC1A19"/>
    <w:rsid w:val="00BC3636"/>
    <w:rsid w:val="00BC3D4F"/>
    <w:rsid w:val="00BC49A4"/>
    <w:rsid w:val="00BC5542"/>
    <w:rsid w:val="00BC5AAD"/>
    <w:rsid w:val="00BC695D"/>
    <w:rsid w:val="00BC7F73"/>
    <w:rsid w:val="00BD0BB8"/>
    <w:rsid w:val="00BD25ED"/>
    <w:rsid w:val="00BD2B0A"/>
    <w:rsid w:val="00BD3015"/>
    <w:rsid w:val="00BD3E7B"/>
    <w:rsid w:val="00BD40AA"/>
    <w:rsid w:val="00BD4B5B"/>
    <w:rsid w:val="00BD6B78"/>
    <w:rsid w:val="00BD6D7A"/>
    <w:rsid w:val="00BD745E"/>
    <w:rsid w:val="00BD7854"/>
    <w:rsid w:val="00BE0699"/>
    <w:rsid w:val="00BE0860"/>
    <w:rsid w:val="00BE107D"/>
    <w:rsid w:val="00BE2545"/>
    <w:rsid w:val="00BE30CF"/>
    <w:rsid w:val="00BE369E"/>
    <w:rsid w:val="00BE4C95"/>
    <w:rsid w:val="00BE6714"/>
    <w:rsid w:val="00BF06B8"/>
    <w:rsid w:val="00BF1139"/>
    <w:rsid w:val="00BF158F"/>
    <w:rsid w:val="00BF1F78"/>
    <w:rsid w:val="00BF364B"/>
    <w:rsid w:val="00BF4A0E"/>
    <w:rsid w:val="00BF56C2"/>
    <w:rsid w:val="00BF7156"/>
    <w:rsid w:val="00BF7748"/>
    <w:rsid w:val="00C00832"/>
    <w:rsid w:val="00C018C1"/>
    <w:rsid w:val="00C019FD"/>
    <w:rsid w:val="00C0213A"/>
    <w:rsid w:val="00C02556"/>
    <w:rsid w:val="00C0523C"/>
    <w:rsid w:val="00C05333"/>
    <w:rsid w:val="00C05AD7"/>
    <w:rsid w:val="00C11216"/>
    <w:rsid w:val="00C1142E"/>
    <w:rsid w:val="00C12222"/>
    <w:rsid w:val="00C124EC"/>
    <w:rsid w:val="00C13A8F"/>
    <w:rsid w:val="00C14439"/>
    <w:rsid w:val="00C15DDF"/>
    <w:rsid w:val="00C164AE"/>
    <w:rsid w:val="00C1650F"/>
    <w:rsid w:val="00C16D69"/>
    <w:rsid w:val="00C20D8E"/>
    <w:rsid w:val="00C21442"/>
    <w:rsid w:val="00C2202A"/>
    <w:rsid w:val="00C22756"/>
    <w:rsid w:val="00C22963"/>
    <w:rsid w:val="00C22B27"/>
    <w:rsid w:val="00C231C8"/>
    <w:rsid w:val="00C238A1"/>
    <w:rsid w:val="00C24466"/>
    <w:rsid w:val="00C24A0A"/>
    <w:rsid w:val="00C254A7"/>
    <w:rsid w:val="00C26879"/>
    <w:rsid w:val="00C2736D"/>
    <w:rsid w:val="00C3000D"/>
    <w:rsid w:val="00C30D77"/>
    <w:rsid w:val="00C337D7"/>
    <w:rsid w:val="00C34398"/>
    <w:rsid w:val="00C34987"/>
    <w:rsid w:val="00C34DF2"/>
    <w:rsid w:val="00C35239"/>
    <w:rsid w:val="00C35353"/>
    <w:rsid w:val="00C36BCC"/>
    <w:rsid w:val="00C37E0E"/>
    <w:rsid w:val="00C4008B"/>
    <w:rsid w:val="00C41035"/>
    <w:rsid w:val="00C4145D"/>
    <w:rsid w:val="00C41B79"/>
    <w:rsid w:val="00C42C14"/>
    <w:rsid w:val="00C44302"/>
    <w:rsid w:val="00C44A91"/>
    <w:rsid w:val="00C46041"/>
    <w:rsid w:val="00C46158"/>
    <w:rsid w:val="00C466DC"/>
    <w:rsid w:val="00C47210"/>
    <w:rsid w:val="00C5096A"/>
    <w:rsid w:val="00C50C2C"/>
    <w:rsid w:val="00C5448A"/>
    <w:rsid w:val="00C54AED"/>
    <w:rsid w:val="00C54E17"/>
    <w:rsid w:val="00C552A6"/>
    <w:rsid w:val="00C55895"/>
    <w:rsid w:val="00C55FCD"/>
    <w:rsid w:val="00C57911"/>
    <w:rsid w:val="00C57E60"/>
    <w:rsid w:val="00C604EF"/>
    <w:rsid w:val="00C60B0A"/>
    <w:rsid w:val="00C60F1C"/>
    <w:rsid w:val="00C61296"/>
    <w:rsid w:val="00C63EAC"/>
    <w:rsid w:val="00C64897"/>
    <w:rsid w:val="00C64AEB"/>
    <w:rsid w:val="00C65A29"/>
    <w:rsid w:val="00C663E1"/>
    <w:rsid w:val="00C675D6"/>
    <w:rsid w:val="00C67D90"/>
    <w:rsid w:val="00C67EA1"/>
    <w:rsid w:val="00C71579"/>
    <w:rsid w:val="00C718D1"/>
    <w:rsid w:val="00C7279B"/>
    <w:rsid w:val="00C73519"/>
    <w:rsid w:val="00C74332"/>
    <w:rsid w:val="00C7471B"/>
    <w:rsid w:val="00C74B01"/>
    <w:rsid w:val="00C74CEE"/>
    <w:rsid w:val="00C7665E"/>
    <w:rsid w:val="00C76903"/>
    <w:rsid w:val="00C76C5D"/>
    <w:rsid w:val="00C80B8D"/>
    <w:rsid w:val="00C8377A"/>
    <w:rsid w:val="00C85A6F"/>
    <w:rsid w:val="00C85FF5"/>
    <w:rsid w:val="00C868CB"/>
    <w:rsid w:val="00C8772C"/>
    <w:rsid w:val="00C878EE"/>
    <w:rsid w:val="00C9198D"/>
    <w:rsid w:val="00C91A22"/>
    <w:rsid w:val="00C92A7E"/>
    <w:rsid w:val="00C9338F"/>
    <w:rsid w:val="00C9354B"/>
    <w:rsid w:val="00C93941"/>
    <w:rsid w:val="00C93F9F"/>
    <w:rsid w:val="00C95D6B"/>
    <w:rsid w:val="00C96C3F"/>
    <w:rsid w:val="00C96CA4"/>
    <w:rsid w:val="00C96CB7"/>
    <w:rsid w:val="00C96D6E"/>
    <w:rsid w:val="00C974EB"/>
    <w:rsid w:val="00C977BA"/>
    <w:rsid w:val="00C9781A"/>
    <w:rsid w:val="00C97E22"/>
    <w:rsid w:val="00CA152F"/>
    <w:rsid w:val="00CA227A"/>
    <w:rsid w:val="00CA3220"/>
    <w:rsid w:val="00CA33E8"/>
    <w:rsid w:val="00CA3B05"/>
    <w:rsid w:val="00CA477E"/>
    <w:rsid w:val="00CA5233"/>
    <w:rsid w:val="00CA65E7"/>
    <w:rsid w:val="00CA7BB9"/>
    <w:rsid w:val="00CA7E4F"/>
    <w:rsid w:val="00CB283B"/>
    <w:rsid w:val="00CB42EF"/>
    <w:rsid w:val="00CB4590"/>
    <w:rsid w:val="00CB4F50"/>
    <w:rsid w:val="00CB6D3C"/>
    <w:rsid w:val="00CB6F71"/>
    <w:rsid w:val="00CC076C"/>
    <w:rsid w:val="00CC48D3"/>
    <w:rsid w:val="00CC64D7"/>
    <w:rsid w:val="00CC650C"/>
    <w:rsid w:val="00CD1030"/>
    <w:rsid w:val="00CD144B"/>
    <w:rsid w:val="00CD1C4D"/>
    <w:rsid w:val="00CD29EE"/>
    <w:rsid w:val="00CD2A9C"/>
    <w:rsid w:val="00CD2F09"/>
    <w:rsid w:val="00CD387E"/>
    <w:rsid w:val="00CD67C5"/>
    <w:rsid w:val="00CE10B8"/>
    <w:rsid w:val="00CE1FB1"/>
    <w:rsid w:val="00CE267F"/>
    <w:rsid w:val="00CE2A10"/>
    <w:rsid w:val="00CE34DD"/>
    <w:rsid w:val="00CE364C"/>
    <w:rsid w:val="00CE38DC"/>
    <w:rsid w:val="00CE60F0"/>
    <w:rsid w:val="00CE76F6"/>
    <w:rsid w:val="00CE7867"/>
    <w:rsid w:val="00CE795A"/>
    <w:rsid w:val="00CF00C8"/>
    <w:rsid w:val="00CF0950"/>
    <w:rsid w:val="00CF2BFA"/>
    <w:rsid w:val="00CF3A06"/>
    <w:rsid w:val="00CF3B64"/>
    <w:rsid w:val="00CF6C24"/>
    <w:rsid w:val="00D01798"/>
    <w:rsid w:val="00D01B82"/>
    <w:rsid w:val="00D0221E"/>
    <w:rsid w:val="00D0269A"/>
    <w:rsid w:val="00D02CA1"/>
    <w:rsid w:val="00D039D7"/>
    <w:rsid w:val="00D06F8C"/>
    <w:rsid w:val="00D07C6F"/>
    <w:rsid w:val="00D124B2"/>
    <w:rsid w:val="00D1343C"/>
    <w:rsid w:val="00D153EB"/>
    <w:rsid w:val="00D15D1B"/>
    <w:rsid w:val="00D166A3"/>
    <w:rsid w:val="00D17176"/>
    <w:rsid w:val="00D173C3"/>
    <w:rsid w:val="00D207F5"/>
    <w:rsid w:val="00D20E68"/>
    <w:rsid w:val="00D21BC4"/>
    <w:rsid w:val="00D245FE"/>
    <w:rsid w:val="00D2465E"/>
    <w:rsid w:val="00D24B44"/>
    <w:rsid w:val="00D2587A"/>
    <w:rsid w:val="00D26A67"/>
    <w:rsid w:val="00D275CC"/>
    <w:rsid w:val="00D2762A"/>
    <w:rsid w:val="00D279F6"/>
    <w:rsid w:val="00D27B1C"/>
    <w:rsid w:val="00D27F9B"/>
    <w:rsid w:val="00D31635"/>
    <w:rsid w:val="00D32323"/>
    <w:rsid w:val="00D33347"/>
    <w:rsid w:val="00D347DC"/>
    <w:rsid w:val="00D36C7E"/>
    <w:rsid w:val="00D37AEE"/>
    <w:rsid w:val="00D4009A"/>
    <w:rsid w:val="00D40279"/>
    <w:rsid w:val="00D402BA"/>
    <w:rsid w:val="00D40528"/>
    <w:rsid w:val="00D40A5B"/>
    <w:rsid w:val="00D41AD1"/>
    <w:rsid w:val="00D446D0"/>
    <w:rsid w:val="00D45594"/>
    <w:rsid w:val="00D47282"/>
    <w:rsid w:val="00D4730C"/>
    <w:rsid w:val="00D477B5"/>
    <w:rsid w:val="00D47BA3"/>
    <w:rsid w:val="00D50246"/>
    <w:rsid w:val="00D5097D"/>
    <w:rsid w:val="00D5695E"/>
    <w:rsid w:val="00D56ECC"/>
    <w:rsid w:val="00D60F38"/>
    <w:rsid w:val="00D612D3"/>
    <w:rsid w:val="00D61F78"/>
    <w:rsid w:val="00D62EB0"/>
    <w:rsid w:val="00D63172"/>
    <w:rsid w:val="00D64221"/>
    <w:rsid w:val="00D6478F"/>
    <w:rsid w:val="00D65A0D"/>
    <w:rsid w:val="00D66148"/>
    <w:rsid w:val="00D674F0"/>
    <w:rsid w:val="00D704FF"/>
    <w:rsid w:val="00D73205"/>
    <w:rsid w:val="00D741D4"/>
    <w:rsid w:val="00D74408"/>
    <w:rsid w:val="00D744C3"/>
    <w:rsid w:val="00D755BA"/>
    <w:rsid w:val="00D75821"/>
    <w:rsid w:val="00D75CD9"/>
    <w:rsid w:val="00D768B8"/>
    <w:rsid w:val="00D76F4A"/>
    <w:rsid w:val="00D803DD"/>
    <w:rsid w:val="00D807A7"/>
    <w:rsid w:val="00D80935"/>
    <w:rsid w:val="00D813AE"/>
    <w:rsid w:val="00D818FC"/>
    <w:rsid w:val="00D83051"/>
    <w:rsid w:val="00D83661"/>
    <w:rsid w:val="00D83DA0"/>
    <w:rsid w:val="00D83FDC"/>
    <w:rsid w:val="00D84CA5"/>
    <w:rsid w:val="00D857A9"/>
    <w:rsid w:val="00D85A4A"/>
    <w:rsid w:val="00D86943"/>
    <w:rsid w:val="00D86D7F"/>
    <w:rsid w:val="00D874C2"/>
    <w:rsid w:val="00D87817"/>
    <w:rsid w:val="00D87DBD"/>
    <w:rsid w:val="00D9053B"/>
    <w:rsid w:val="00D906DF"/>
    <w:rsid w:val="00D91CDE"/>
    <w:rsid w:val="00D92090"/>
    <w:rsid w:val="00D9212B"/>
    <w:rsid w:val="00D9251E"/>
    <w:rsid w:val="00D93B07"/>
    <w:rsid w:val="00D93FC6"/>
    <w:rsid w:val="00D95572"/>
    <w:rsid w:val="00D95CA2"/>
    <w:rsid w:val="00D97387"/>
    <w:rsid w:val="00D977BB"/>
    <w:rsid w:val="00DA01A0"/>
    <w:rsid w:val="00DA0466"/>
    <w:rsid w:val="00DA0F8E"/>
    <w:rsid w:val="00DA22EB"/>
    <w:rsid w:val="00DA3FEE"/>
    <w:rsid w:val="00DA430B"/>
    <w:rsid w:val="00DA46EB"/>
    <w:rsid w:val="00DA4952"/>
    <w:rsid w:val="00DA4C2B"/>
    <w:rsid w:val="00DA4DE7"/>
    <w:rsid w:val="00DA4ECA"/>
    <w:rsid w:val="00DA5141"/>
    <w:rsid w:val="00DA5F58"/>
    <w:rsid w:val="00DB022B"/>
    <w:rsid w:val="00DB0250"/>
    <w:rsid w:val="00DB3D12"/>
    <w:rsid w:val="00DB3D1C"/>
    <w:rsid w:val="00DB4AAB"/>
    <w:rsid w:val="00DB4D7B"/>
    <w:rsid w:val="00DB5069"/>
    <w:rsid w:val="00DB5FCC"/>
    <w:rsid w:val="00DB7B42"/>
    <w:rsid w:val="00DB7B93"/>
    <w:rsid w:val="00DB7BD2"/>
    <w:rsid w:val="00DC1A89"/>
    <w:rsid w:val="00DC27F2"/>
    <w:rsid w:val="00DC3E6A"/>
    <w:rsid w:val="00DC4EBF"/>
    <w:rsid w:val="00DC5593"/>
    <w:rsid w:val="00DC5698"/>
    <w:rsid w:val="00DC5E13"/>
    <w:rsid w:val="00DC5F67"/>
    <w:rsid w:val="00DC77A7"/>
    <w:rsid w:val="00DD15F0"/>
    <w:rsid w:val="00DD1E30"/>
    <w:rsid w:val="00DD41D9"/>
    <w:rsid w:val="00DD5C8B"/>
    <w:rsid w:val="00DD6439"/>
    <w:rsid w:val="00DD6E78"/>
    <w:rsid w:val="00DE096C"/>
    <w:rsid w:val="00DE0A34"/>
    <w:rsid w:val="00DE1220"/>
    <w:rsid w:val="00DE1CB9"/>
    <w:rsid w:val="00DE2194"/>
    <w:rsid w:val="00DE44D6"/>
    <w:rsid w:val="00DE6E64"/>
    <w:rsid w:val="00DE7579"/>
    <w:rsid w:val="00DE7893"/>
    <w:rsid w:val="00DF087C"/>
    <w:rsid w:val="00DF0C03"/>
    <w:rsid w:val="00DF10CF"/>
    <w:rsid w:val="00DF2567"/>
    <w:rsid w:val="00DF5352"/>
    <w:rsid w:val="00DF54C1"/>
    <w:rsid w:val="00DF669C"/>
    <w:rsid w:val="00E000B0"/>
    <w:rsid w:val="00E00992"/>
    <w:rsid w:val="00E01259"/>
    <w:rsid w:val="00E0150C"/>
    <w:rsid w:val="00E01EE5"/>
    <w:rsid w:val="00E02470"/>
    <w:rsid w:val="00E04417"/>
    <w:rsid w:val="00E0483C"/>
    <w:rsid w:val="00E072C9"/>
    <w:rsid w:val="00E0744F"/>
    <w:rsid w:val="00E07DDB"/>
    <w:rsid w:val="00E10174"/>
    <w:rsid w:val="00E114A9"/>
    <w:rsid w:val="00E12864"/>
    <w:rsid w:val="00E15988"/>
    <w:rsid w:val="00E15A10"/>
    <w:rsid w:val="00E15F5B"/>
    <w:rsid w:val="00E170DC"/>
    <w:rsid w:val="00E227EC"/>
    <w:rsid w:val="00E242FB"/>
    <w:rsid w:val="00E24404"/>
    <w:rsid w:val="00E24D03"/>
    <w:rsid w:val="00E25014"/>
    <w:rsid w:val="00E2687D"/>
    <w:rsid w:val="00E30030"/>
    <w:rsid w:val="00E30AF2"/>
    <w:rsid w:val="00E30C39"/>
    <w:rsid w:val="00E312A8"/>
    <w:rsid w:val="00E33354"/>
    <w:rsid w:val="00E33C8C"/>
    <w:rsid w:val="00E35734"/>
    <w:rsid w:val="00E35E97"/>
    <w:rsid w:val="00E36375"/>
    <w:rsid w:val="00E37038"/>
    <w:rsid w:val="00E37DA0"/>
    <w:rsid w:val="00E4486C"/>
    <w:rsid w:val="00E44F3C"/>
    <w:rsid w:val="00E45121"/>
    <w:rsid w:val="00E458C4"/>
    <w:rsid w:val="00E467FF"/>
    <w:rsid w:val="00E4735F"/>
    <w:rsid w:val="00E5199A"/>
    <w:rsid w:val="00E51AE3"/>
    <w:rsid w:val="00E51CD1"/>
    <w:rsid w:val="00E5282A"/>
    <w:rsid w:val="00E529E0"/>
    <w:rsid w:val="00E534FD"/>
    <w:rsid w:val="00E53C28"/>
    <w:rsid w:val="00E53DC7"/>
    <w:rsid w:val="00E54A0E"/>
    <w:rsid w:val="00E54D25"/>
    <w:rsid w:val="00E555B7"/>
    <w:rsid w:val="00E55DBE"/>
    <w:rsid w:val="00E602F6"/>
    <w:rsid w:val="00E6066B"/>
    <w:rsid w:val="00E63287"/>
    <w:rsid w:val="00E634FB"/>
    <w:rsid w:val="00E63649"/>
    <w:rsid w:val="00E63738"/>
    <w:rsid w:val="00E6376F"/>
    <w:rsid w:val="00E64775"/>
    <w:rsid w:val="00E6500D"/>
    <w:rsid w:val="00E655A5"/>
    <w:rsid w:val="00E6682B"/>
    <w:rsid w:val="00E70234"/>
    <w:rsid w:val="00E702A6"/>
    <w:rsid w:val="00E7077E"/>
    <w:rsid w:val="00E70788"/>
    <w:rsid w:val="00E70ADD"/>
    <w:rsid w:val="00E716DD"/>
    <w:rsid w:val="00E720DC"/>
    <w:rsid w:val="00E72AC7"/>
    <w:rsid w:val="00E7586C"/>
    <w:rsid w:val="00E758DE"/>
    <w:rsid w:val="00E77655"/>
    <w:rsid w:val="00E806C1"/>
    <w:rsid w:val="00E8138A"/>
    <w:rsid w:val="00E849D7"/>
    <w:rsid w:val="00E85958"/>
    <w:rsid w:val="00E86874"/>
    <w:rsid w:val="00E87251"/>
    <w:rsid w:val="00E9018A"/>
    <w:rsid w:val="00E91647"/>
    <w:rsid w:val="00E917FC"/>
    <w:rsid w:val="00E93395"/>
    <w:rsid w:val="00E93489"/>
    <w:rsid w:val="00E93AD6"/>
    <w:rsid w:val="00E94938"/>
    <w:rsid w:val="00E94F66"/>
    <w:rsid w:val="00E963E3"/>
    <w:rsid w:val="00E9692B"/>
    <w:rsid w:val="00E96B70"/>
    <w:rsid w:val="00E97720"/>
    <w:rsid w:val="00E97B37"/>
    <w:rsid w:val="00EA0157"/>
    <w:rsid w:val="00EA0F4A"/>
    <w:rsid w:val="00EA2920"/>
    <w:rsid w:val="00EA344C"/>
    <w:rsid w:val="00EA3F48"/>
    <w:rsid w:val="00EA548D"/>
    <w:rsid w:val="00EA5AF9"/>
    <w:rsid w:val="00EA61D6"/>
    <w:rsid w:val="00EA6271"/>
    <w:rsid w:val="00EA6857"/>
    <w:rsid w:val="00EA7E7C"/>
    <w:rsid w:val="00EB0348"/>
    <w:rsid w:val="00EB139D"/>
    <w:rsid w:val="00EB3644"/>
    <w:rsid w:val="00EB3DC1"/>
    <w:rsid w:val="00EB4481"/>
    <w:rsid w:val="00EB506F"/>
    <w:rsid w:val="00EB5B4D"/>
    <w:rsid w:val="00EB6DBF"/>
    <w:rsid w:val="00EB708E"/>
    <w:rsid w:val="00EC140F"/>
    <w:rsid w:val="00EC1451"/>
    <w:rsid w:val="00EC1499"/>
    <w:rsid w:val="00EC1D7D"/>
    <w:rsid w:val="00EC2E91"/>
    <w:rsid w:val="00EC3AF0"/>
    <w:rsid w:val="00EC4A58"/>
    <w:rsid w:val="00EC56B3"/>
    <w:rsid w:val="00EC593E"/>
    <w:rsid w:val="00EC64D4"/>
    <w:rsid w:val="00ED0423"/>
    <w:rsid w:val="00ED3DCA"/>
    <w:rsid w:val="00ED4758"/>
    <w:rsid w:val="00ED4BA4"/>
    <w:rsid w:val="00ED6805"/>
    <w:rsid w:val="00ED79E0"/>
    <w:rsid w:val="00ED7AED"/>
    <w:rsid w:val="00EE00D4"/>
    <w:rsid w:val="00EE0203"/>
    <w:rsid w:val="00EE0B59"/>
    <w:rsid w:val="00EE0F07"/>
    <w:rsid w:val="00EE2228"/>
    <w:rsid w:val="00EE23E3"/>
    <w:rsid w:val="00EE2464"/>
    <w:rsid w:val="00EE29C1"/>
    <w:rsid w:val="00EE5567"/>
    <w:rsid w:val="00EE569D"/>
    <w:rsid w:val="00EE5EC3"/>
    <w:rsid w:val="00EF0B68"/>
    <w:rsid w:val="00EF0CAC"/>
    <w:rsid w:val="00EF13A5"/>
    <w:rsid w:val="00EF24D3"/>
    <w:rsid w:val="00EF2796"/>
    <w:rsid w:val="00EF2EDF"/>
    <w:rsid w:val="00EF58D5"/>
    <w:rsid w:val="00EF5A24"/>
    <w:rsid w:val="00EF63FA"/>
    <w:rsid w:val="00EF6BD0"/>
    <w:rsid w:val="00EF6BE8"/>
    <w:rsid w:val="00F021A3"/>
    <w:rsid w:val="00F04BBA"/>
    <w:rsid w:val="00F04FF0"/>
    <w:rsid w:val="00F063C8"/>
    <w:rsid w:val="00F06C47"/>
    <w:rsid w:val="00F1000B"/>
    <w:rsid w:val="00F10639"/>
    <w:rsid w:val="00F12C27"/>
    <w:rsid w:val="00F13DE2"/>
    <w:rsid w:val="00F149C7"/>
    <w:rsid w:val="00F14A3B"/>
    <w:rsid w:val="00F15389"/>
    <w:rsid w:val="00F174E7"/>
    <w:rsid w:val="00F17CAC"/>
    <w:rsid w:val="00F205A5"/>
    <w:rsid w:val="00F20FE9"/>
    <w:rsid w:val="00F21D8B"/>
    <w:rsid w:val="00F21FFD"/>
    <w:rsid w:val="00F22CE1"/>
    <w:rsid w:val="00F22D2B"/>
    <w:rsid w:val="00F2304E"/>
    <w:rsid w:val="00F232B9"/>
    <w:rsid w:val="00F23835"/>
    <w:rsid w:val="00F23EE1"/>
    <w:rsid w:val="00F247B8"/>
    <w:rsid w:val="00F26DE0"/>
    <w:rsid w:val="00F2744B"/>
    <w:rsid w:val="00F30578"/>
    <w:rsid w:val="00F30B4D"/>
    <w:rsid w:val="00F31712"/>
    <w:rsid w:val="00F325A8"/>
    <w:rsid w:val="00F32EDC"/>
    <w:rsid w:val="00F34429"/>
    <w:rsid w:val="00F34EE9"/>
    <w:rsid w:val="00F350B3"/>
    <w:rsid w:val="00F403BD"/>
    <w:rsid w:val="00F40787"/>
    <w:rsid w:val="00F415C9"/>
    <w:rsid w:val="00F41658"/>
    <w:rsid w:val="00F42995"/>
    <w:rsid w:val="00F431B8"/>
    <w:rsid w:val="00F45601"/>
    <w:rsid w:val="00F45981"/>
    <w:rsid w:val="00F45F6C"/>
    <w:rsid w:val="00F46131"/>
    <w:rsid w:val="00F467B1"/>
    <w:rsid w:val="00F478F6"/>
    <w:rsid w:val="00F51F79"/>
    <w:rsid w:val="00F529A5"/>
    <w:rsid w:val="00F531C7"/>
    <w:rsid w:val="00F53F68"/>
    <w:rsid w:val="00F54627"/>
    <w:rsid w:val="00F54951"/>
    <w:rsid w:val="00F552E1"/>
    <w:rsid w:val="00F554C0"/>
    <w:rsid w:val="00F555A0"/>
    <w:rsid w:val="00F56841"/>
    <w:rsid w:val="00F57CA5"/>
    <w:rsid w:val="00F607D0"/>
    <w:rsid w:val="00F619CE"/>
    <w:rsid w:val="00F640B5"/>
    <w:rsid w:val="00F64FCF"/>
    <w:rsid w:val="00F66886"/>
    <w:rsid w:val="00F66AAE"/>
    <w:rsid w:val="00F675B7"/>
    <w:rsid w:val="00F70130"/>
    <w:rsid w:val="00F720FE"/>
    <w:rsid w:val="00F729D3"/>
    <w:rsid w:val="00F74D76"/>
    <w:rsid w:val="00F7593A"/>
    <w:rsid w:val="00F77E78"/>
    <w:rsid w:val="00F80976"/>
    <w:rsid w:val="00F81FEA"/>
    <w:rsid w:val="00F82445"/>
    <w:rsid w:val="00F83199"/>
    <w:rsid w:val="00F9034B"/>
    <w:rsid w:val="00F91CFE"/>
    <w:rsid w:val="00F935C2"/>
    <w:rsid w:val="00F95CFA"/>
    <w:rsid w:val="00F97044"/>
    <w:rsid w:val="00F97862"/>
    <w:rsid w:val="00FA24B3"/>
    <w:rsid w:val="00FA2976"/>
    <w:rsid w:val="00FA2A04"/>
    <w:rsid w:val="00FA2B42"/>
    <w:rsid w:val="00FA48AB"/>
    <w:rsid w:val="00FA4F11"/>
    <w:rsid w:val="00FA52FC"/>
    <w:rsid w:val="00FA59C0"/>
    <w:rsid w:val="00FA7FB3"/>
    <w:rsid w:val="00FB2F66"/>
    <w:rsid w:val="00FB3C1B"/>
    <w:rsid w:val="00FB4B9D"/>
    <w:rsid w:val="00FB5336"/>
    <w:rsid w:val="00FB6696"/>
    <w:rsid w:val="00FC12A6"/>
    <w:rsid w:val="00FC1BE4"/>
    <w:rsid w:val="00FC1D1B"/>
    <w:rsid w:val="00FC281F"/>
    <w:rsid w:val="00FC30EC"/>
    <w:rsid w:val="00FC3CF8"/>
    <w:rsid w:val="00FC3F1E"/>
    <w:rsid w:val="00FC4E02"/>
    <w:rsid w:val="00FD2ABC"/>
    <w:rsid w:val="00FD2AC7"/>
    <w:rsid w:val="00FD3638"/>
    <w:rsid w:val="00FD4419"/>
    <w:rsid w:val="00FD4D55"/>
    <w:rsid w:val="00FD5C97"/>
    <w:rsid w:val="00FD65C1"/>
    <w:rsid w:val="00FD6E79"/>
    <w:rsid w:val="00FE04B0"/>
    <w:rsid w:val="00FE0E9D"/>
    <w:rsid w:val="00FE118B"/>
    <w:rsid w:val="00FE20AE"/>
    <w:rsid w:val="00FE22E4"/>
    <w:rsid w:val="00FE3EE8"/>
    <w:rsid w:val="00FE4512"/>
    <w:rsid w:val="00FE5E01"/>
    <w:rsid w:val="00FE6497"/>
    <w:rsid w:val="00FE6B75"/>
    <w:rsid w:val="00FE705A"/>
    <w:rsid w:val="00FE7F3C"/>
    <w:rsid w:val="00FF084A"/>
    <w:rsid w:val="00FF168F"/>
    <w:rsid w:val="00FF347E"/>
    <w:rsid w:val="00FF3A7A"/>
    <w:rsid w:val="00FF741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B36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B82B8A"/>
    <w:pPr>
      <w:spacing w:after="380" w:line="380" w:lineRule="atLeast"/>
    </w:pPr>
    <w:rPr>
      <w:rFonts w:ascii="CorpoA" w:hAnsi="CorpoA"/>
      <w:sz w:val="26"/>
      <w:szCs w:val="20"/>
    </w:rPr>
  </w:style>
  <w:style w:type="paragraph" w:styleId="Titolo1">
    <w:name w:val="heading 1"/>
    <w:basedOn w:val="Normale"/>
    <w:next w:val="Titolo2"/>
    <w:link w:val="Titolo1Carattere"/>
    <w:uiPriority w:val="99"/>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290971"/>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0D2085"/>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0D2085"/>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0D2085"/>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0D2085"/>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0D2085"/>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0D2085"/>
    <w:rPr>
      <w:rFonts w:ascii="Calibri" w:hAnsi="Calibri" w:cs="Times New Roman"/>
      <w:b/>
      <w:bCs/>
    </w:rPr>
  </w:style>
  <w:style w:type="character" w:customStyle="1" w:styleId="Titolo7Carattere">
    <w:name w:val="Titolo 7 Carattere"/>
    <w:basedOn w:val="Carpredefinitoparagrafo"/>
    <w:link w:val="Titolo7"/>
    <w:uiPriority w:val="99"/>
    <w:semiHidden/>
    <w:locked/>
    <w:rsid w:val="000D2085"/>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0D2085"/>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0D2085"/>
    <w:rPr>
      <w:rFonts w:ascii="Cambria" w:hAnsi="Cambria" w:cs="Times New Roman"/>
    </w:rPr>
  </w:style>
  <w:style w:type="paragraph" w:customStyle="1" w:styleId="41Continoustext13ptbold">
    <w:name w:val="4.1 Continous text 13pt bold"/>
    <w:link w:val="41Continoustext13ptboldZchn"/>
    <w:uiPriority w:val="99"/>
    <w:rsid w:val="00CF00C8"/>
    <w:pPr>
      <w:suppressAutoHyphens/>
      <w:spacing w:after="380" w:line="380" w:lineRule="atLeast"/>
    </w:pPr>
    <w:rPr>
      <w:rFonts w:ascii="CorpoA" w:hAnsi="CorpoA"/>
      <w:b/>
      <w:sz w:val="26"/>
      <w:szCs w:val="20"/>
    </w:rPr>
  </w:style>
  <w:style w:type="paragraph" w:customStyle="1" w:styleId="BalloonText1">
    <w:name w:val="Balloon Text1"/>
    <w:basedOn w:val="Normale"/>
    <w:uiPriority w:val="99"/>
    <w:semiHidden/>
    <w:locked/>
    <w:rsid w:val="00290971"/>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0D2085"/>
    <w:rPr>
      <w:rFonts w:ascii="CorpoA" w:hAnsi="CorpoA" w:cs="Times New Roman"/>
      <w:sz w:val="20"/>
      <w:szCs w:val="20"/>
    </w:rPr>
  </w:style>
  <w:style w:type="paragraph" w:customStyle="1" w:styleId="Subhead">
    <w:name w:val="Subhead"/>
    <w:link w:val="SubheadZchn"/>
    <w:uiPriority w:val="99"/>
    <w:rsid w:val="00CF00C8"/>
    <w:pPr>
      <w:numPr>
        <w:numId w:val="21"/>
      </w:numPr>
      <w:spacing w:after="380" w:line="380" w:lineRule="exact"/>
      <w:ind w:right="-193"/>
      <w:contextualSpacing/>
    </w:pPr>
    <w:rPr>
      <w:rFonts w:ascii="CorpoA" w:hAnsi="CorpoA"/>
      <w:b/>
      <w:sz w:val="26"/>
      <w:szCs w:val="20"/>
    </w:rPr>
  </w:style>
  <w:style w:type="paragraph" w:customStyle="1" w:styleId="Footer9pt">
    <w:name w:val="Footer 9pt"/>
    <w:link w:val="Footer9ptZchn"/>
    <w:uiPriority w:val="99"/>
    <w:rsid w:val="00B82B8A"/>
    <w:pPr>
      <w:spacing w:after="260" w:line="260" w:lineRule="exact"/>
    </w:pPr>
    <w:rPr>
      <w:rFonts w:ascii="CorpoS" w:hAnsi="CorpoS"/>
      <w:sz w:val="18"/>
      <w:szCs w:val="20"/>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0D2085"/>
    <w:rPr>
      <w:rFonts w:ascii="CorpoA" w:hAnsi="CorpoA" w:cs="Times New Roman"/>
      <w:sz w:val="20"/>
      <w:szCs w:val="20"/>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sid w:val="000D2085"/>
    <w:rPr>
      <w:rFonts w:ascii="CorpoA" w:hAnsi="CorpoA" w:cs="Times New Roman"/>
      <w:sz w:val="20"/>
      <w:szCs w:val="20"/>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CF00C8"/>
    <w:pPr>
      <w:spacing w:line="220" w:lineRule="exact"/>
    </w:pPr>
    <w:rPr>
      <w:rFonts w:ascii="CorpoA" w:hAnsi="CorpoA"/>
      <w:b/>
      <w:sz w:val="18"/>
      <w:szCs w:val="20"/>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CF00C8"/>
    <w:pPr>
      <w:keepNext/>
      <w:widowControl w:val="0"/>
      <w:spacing w:after="380" w:line="480" w:lineRule="atLeast"/>
    </w:pPr>
    <w:rPr>
      <w:rFonts w:ascii="CorpoA" w:hAnsi="CorpoA"/>
      <w:b/>
      <w:sz w:val="32"/>
      <w:szCs w:val="20"/>
    </w:rPr>
  </w:style>
  <w:style w:type="paragraph" w:customStyle="1" w:styleId="00Information">
    <w:name w:val="0.0 Information"/>
    <w:basedOn w:val="Normale"/>
    <w:rsid w:val="00CF00C8"/>
    <w:pPr>
      <w:framePr w:w="2722" w:h="397" w:hRule="exact" w:wrap="around" w:vAnchor="page" w:hAnchor="page" w:x="8988" w:y="3885" w:anchorLock="1"/>
      <w:spacing w:line="380" w:lineRule="exact"/>
    </w:pPr>
    <w:rPr>
      <w:b/>
      <w:szCs w:val="26"/>
    </w:rPr>
  </w:style>
  <w:style w:type="paragraph" w:customStyle="1" w:styleId="40Continoustext13pt">
    <w:name w:val="4.0 Continous text 13pt"/>
    <w:link w:val="40Continoustext13ptZchn"/>
    <w:qFormat/>
    <w:rsid w:val="00CF00C8"/>
    <w:pPr>
      <w:suppressAutoHyphens/>
      <w:spacing w:after="380" w:line="380" w:lineRule="exact"/>
    </w:pPr>
    <w:rPr>
      <w:rFonts w:ascii="CorpoA" w:hAnsi="CorpoA"/>
      <w:sz w:val="26"/>
      <w:szCs w:val="20"/>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sid w:val="000D2085"/>
    <w:rPr>
      <w:rFonts w:ascii="CorpoA" w:hAnsi="CorpoA" w:cs="Times New Roman"/>
      <w:sz w:val="20"/>
      <w:szCs w:val="20"/>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sid w:val="000D2085"/>
    <w:rPr>
      <w:rFonts w:ascii="CorpoA" w:hAnsi="CorpoA" w:cs="Times New Roman"/>
      <w:sz w:val="20"/>
      <w:szCs w:val="20"/>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sid w:val="000D2085"/>
    <w:rPr>
      <w:rFonts w:ascii="CorpoA" w:hAnsi="CorpoA" w:cs="Times New Roman"/>
      <w:sz w:val="20"/>
      <w:szCs w:val="20"/>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sid w:val="000D2085"/>
    <w:rPr>
      <w:rFonts w:ascii="CorpoA" w:hAnsi="CorpoA" w:cs="Times New Roman"/>
      <w:sz w:val="20"/>
      <w:szCs w:val="20"/>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sid w:val="000D2085"/>
    <w:rPr>
      <w:rFonts w:ascii="CorpoA" w:hAnsi="CorpoA" w:cs="Times New Roman"/>
      <w:i/>
      <w:iCs/>
      <w:sz w:val="20"/>
      <w:szCs w:val="20"/>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sid w:val="000D2085"/>
    <w:rPr>
      <w:rFonts w:ascii="Courier New" w:hAnsi="Courier New" w:cs="Courier New"/>
      <w:sz w:val="20"/>
      <w:szCs w:val="20"/>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sid w:val="000D2085"/>
    <w:rPr>
      <w:rFonts w:ascii="Cambria" w:hAnsi="Cambria" w:cs="Times New Roman"/>
      <w:sz w:val="24"/>
      <w:szCs w:val="24"/>
      <w:shd w:val="pct20" w:color="auto" w:fill="auto"/>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sid w:val="000D2085"/>
    <w:rPr>
      <w:rFonts w:ascii="Courier New" w:hAnsi="Courier New" w:cs="Courier New"/>
      <w:sz w:val="20"/>
      <w:szCs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sid w:val="000D2085"/>
    <w:rPr>
      <w:rFonts w:ascii="CorpoA" w:hAnsi="CorpoA" w:cs="Times New Roman"/>
      <w:sz w:val="20"/>
      <w:szCs w:val="20"/>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sid w:val="000D2085"/>
    <w:rPr>
      <w:rFonts w:ascii="CorpoA" w:hAnsi="CorpoA" w:cs="Times New Roman"/>
      <w:sz w:val="20"/>
      <w:szCs w:val="20"/>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0D2085"/>
    <w:rPr>
      <w:rFonts w:ascii="CorpoA" w:hAnsi="CorpoA" w:cs="Times New Roman"/>
      <w:sz w:val="16"/>
      <w:szCs w:val="16"/>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sid w:val="000D2085"/>
    <w:rPr>
      <w:rFonts w:ascii="CorpoA" w:hAnsi="CorpoA" w:cs="Times New Roman"/>
      <w:sz w:val="20"/>
      <w:szCs w:val="20"/>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0D2085"/>
    <w:rPr>
      <w:rFonts w:ascii="CorpoA" w:hAnsi="CorpoA" w:cs="Times New Roman"/>
      <w:sz w:val="16"/>
      <w:szCs w:val="16"/>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sid w:val="000D2085"/>
    <w:rPr>
      <w:rFonts w:ascii="CorpoA" w:hAnsi="CorpoA" w:cs="Times New Roman"/>
      <w:sz w:val="20"/>
      <w:szCs w:val="20"/>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0D2085"/>
    <w:rPr>
      <w:rFonts w:ascii="CorpoA" w:hAnsi="CorpoA" w:cs="Times New Roman"/>
      <w:sz w:val="20"/>
      <w:szCs w:val="20"/>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sid w:val="000D2085"/>
    <w:rPr>
      <w:rFonts w:ascii="CorpoA" w:hAnsi="CorpoA" w:cs="Times New Roman"/>
      <w:sz w:val="20"/>
      <w:szCs w:val="20"/>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sid w:val="000D2085"/>
    <w:rPr>
      <w:rFonts w:ascii="CorpoA" w:hAnsi="CorpoA" w:cs="Times New Roman"/>
      <w:sz w:val="20"/>
      <w:szCs w:val="20"/>
    </w:rPr>
  </w:style>
  <w:style w:type="character" w:styleId="Numeroriga">
    <w:name w:val="line number"/>
    <w:basedOn w:val="Carpredefinitoparagrafo"/>
    <w:uiPriority w:val="99"/>
    <w:semiHidden/>
    <w:locked/>
    <w:rsid w:val="009503CD"/>
    <w:rPr>
      <w:rFonts w:cs="Times New Roman"/>
    </w:rPr>
  </w:style>
  <w:style w:type="character" w:customStyle="1" w:styleId="41Continoustext13ptboldZchn">
    <w:name w:val="4.1 Continous text 13pt bold Zchn"/>
    <w:basedOn w:val="Carpredefinitoparagrafo"/>
    <w:link w:val="41Continoustext13ptbold"/>
    <w:uiPriority w:val="99"/>
    <w:locked/>
    <w:rsid w:val="00CF00C8"/>
    <w:rPr>
      <w:rFonts w:ascii="CorpoA" w:hAnsi="CorpoA" w:cs="Times New Roman"/>
      <w:b/>
      <w:sz w:val="26"/>
      <w:lang w:val="it-IT" w:eastAsia="de-DE" w:bidi="ar-SA"/>
    </w:rPr>
  </w:style>
  <w:style w:type="character" w:customStyle="1" w:styleId="40Continoustext13ptZchn">
    <w:name w:val="4.0 Continous text 13pt Zchn"/>
    <w:basedOn w:val="Carpredefinitoparagrafo"/>
    <w:link w:val="40Continoustext13pt"/>
    <w:locked/>
    <w:rsid w:val="00CF00C8"/>
    <w:rPr>
      <w:rFonts w:ascii="CorpoA" w:hAnsi="CorpoA" w:cs="Times New Roman"/>
      <w:sz w:val="26"/>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0D2085"/>
    <w:rPr>
      <w:rFonts w:cs="Times New Roman"/>
      <w:sz w:val="2"/>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sid w:val="000D2085"/>
    <w:rPr>
      <w:rFonts w:ascii="CorpoA" w:hAnsi="CorpoA" w:cs="Times New Roman"/>
      <w:sz w:val="20"/>
      <w:szCs w:val="20"/>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sid w:val="000D2085"/>
    <w:rPr>
      <w:rFonts w:ascii="CorpoA" w:hAnsi="CorpoA" w:cs="Times New Roman"/>
      <w:sz w:val="20"/>
      <w:szCs w:val="20"/>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sid w:val="000D2085"/>
    <w:rPr>
      <w:rFonts w:ascii="CorpoA" w:hAnsi="CorpoA" w:cs="Times New Roman"/>
      <w:sz w:val="20"/>
      <w:szCs w:val="20"/>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sid w:val="000D2085"/>
    <w:rPr>
      <w:rFonts w:ascii="CorpoA" w:hAnsi="CorpoA" w:cs="Times New Roman"/>
      <w:b/>
      <w:bCs/>
      <w:sz w:val="20"/>
      <w:szCs w:val="20"/>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rPr>
  </w:style>
  <w:style w:type="character" w:customStyle="1" w:styleId="TestomacroCarattere">
    <w:name w:val="Testo macro Carattere"/>
    <w:basedOn w:val="Carpredefinitoparagrafo"/>
    <w:link w:val="Testomacro"/>
    <w:uiPriority w:val="99"/>
    <w:semiHidden/>
    <w:locked/>
    <w:rsid w:val="000D2085"/>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D2085"/>
    <w:rPr>
      <w:rFonts w:cs="Times New Roman"/>
      <w:sz w:val="2"/>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CF00C8"/>
    <w:pPr>
      <w:spacing w:after="380" w:line="220" w:lineRule="exact"/>
      <w:ind w:right="28"/>
    </w:pPr>
    <w:rPr>
      <w:rFonts w:ascii="CorpoA" w:hAnsi="CorpoA"/>
      <w:sz w:val="18"/>
      <w:szCs w:val="20"/>
    </w:rPr>
  </w:style>
  <w:style w:type="character" w:customStyle="1" w:styleId="Footer9ptZchn">
    <w:name w:val="Footer 9pt Zchn"/>
    <w:basedOn w:val="Carpredefinitoparagrafo"/>
    <w:link w:val="Footer9pt"/>
    <w:uiPriority w:val="99"/>
    <w:locked/>
    <w:rsid w:val="00B82B8A"/>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CF00C8"/>
    <w:rPr>
      <w:rFonts w:ascii="CorpoA" w:hAnsi="CorpoA"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paragraph" w:customStyle="1" w:styleId="Formatvorlage">
    <w:name w:val="Formatvorlage"/>
    <w:basedOn w:val="41Continoustext13ptbold"/>
    <w:link w:val="FormatvorlageZchn"/>
    <w:uiPriority w:val="99"/>
    <w:semiHidden/>
    <w:locked/>
    <w:rsid w:val="008C7CBE"/>
    <w:rPr>
      <w:rFonts w:ascii="CorpoADem" w:hAnsi="CorpoADem"/>
      <w:b w:val="0"/>
    </w:rPr>
  </w:style>
  <w:style w:type="character" w:customStyle="1" w:styleId="FormatvorlageZchn">
    <w:name w:val="Formatvorlage Zchn"/>
    <w:link w:val="Formatvorlage"/>
    <w:uiPriority w:val="99"/>
    <w:semiHidden/>
    <w:locked/>
    <w:rsid w:val="008C7CBE"/>
    <w:rPr>
      <w:rFonts w:ascii="CorpoADem" w:hAnsi="CorpoADem"/>
      <w:sz w:val="26"/>
    </w:rPr>
  </w:style>
  <w:style w:type="paragraph" w:customStyle="1" w:styleId="SublinevorHeadline">
    <w:name w:val="Subline vor Headline"/>
    <w:uiPriority w:val="99"/>
    <w:rsid w:val="00CF00C8"/>
    <w:pPr>
      <w:spacing w:after="120" w:line="380" w:lineRule="exact"/>
    </w:pPr>
    <w:rPr>
      <w:rFonts w:ascii="CorpoA" w:hAnsi="CorpoA"/>
      <w:b/>
      <w:sz w:val="26"/>
      <w:szCs w:val="20"/>
    </w:rPr>
  </w:style>
  <w:style w:type="character" w:customStyle="1" w:styleId="41Continoustext13ptboldZchnZchn">
    <w:name w:val="4.1 Continous text 13pt bold Zchn Zchn"/>
    <w:uiPriority w:val="99"/>
    <w:rsid w:val="00EA0F4A"/>
    <w:rPr>
      <w:rFonts w:ascii="CorpoA" w:hAnsi="CorpoA"/>
      <w:b/>
      <w:sz w:val="26"/>
      <w:lang w:val="it-IT" w:eastAsia="de-DE"/>
    </w:rPr>
  </w:style>
  <w:style w:type="paragraph" w:customStyle="1" w:styleId="41Continoustext11ptbold">
    <w:name w:val="4.1 Continous text 11pt bold"/>
    <w:basedOn w:val="Subhead"/>
    <w:link w:val="41Continoustext11ptboldZchnZchn"/>
    <w:uiPriority w:val="99"/>
    <w:qFormat/>
    <w:rsid w:val="000E1FF5"/>
    <w:pPr>
      <w:numPr>
        <w:numId w:val="0"/>
      </w:numPr>
      <w:ind w:right="0"/>
    </w:pPr>
    <w:rPr>
      <w:rFonts w:ascii="CorpoSDem" w:hAnsi="CorpoSDem"/>
      <w:kern w:val="16"/>
      <w:sz w:val="22"/>
      <w:szCs w:val="22"/>
    </w:rPr>
  </w:style>
  <w:style w:type="paragraph" w:customStyle="1" w:styleId="41Continoustext11ptboldCorpoSDem">
    <w:name w:val="4.1 Continous text 11pt bold + CorpoSDem"/>
    <w:aliases w:val="11 pt,Unterschneidung ab 8 pt"/>
    <w:basedOn w:val="Subhead"/>
    <w:link w:val="41Continoustext11ptboldCorpoSDemZchn"/>
    <w:uiPriority w:val="99"/>
    <w:rsid w:val="00626E68"/>
    <w:pPr>
      <w:tabs>
        <w:tab w:val="clear" w:pos="1247"/>
      </w:tabs>
      <w:ind w:left="340" w:right="0" w:hanging="340"/>
    </w:pPr>
    <w:rPr>
      <w:rFonts w:ascii="CorpoSDem" w:hAnsi="CorpoSDem"/>
      <w:kern w:val="16"/>
      <w:sz w:val="22"/>
      <w:szCs w:val="22"/>
    </w:rPr>
  </w:style>
  <w:style w:type="character" w:customStyle="1" w:styleId="SubheadZchn">
    <w:name w:val="Subhead Zchn"/>
    <w:basedOn w:val="Carpredefinitoparagrafo"/>
    <w:link w:val="Subhead"/>
    <w:uiPriority w:val="99"/>
    <w:locked/>
    <w:rsid w:val="00626E68"/>
    <w:rPr>
      <w:rFonts w:ascii="CorpoA" w:hAnsi="CorpoA"/>
      <w:b/>
      <w:sz w:val="26"/>
      <w:szCs w:val="20"/>
    </w:rPr>
  </w:style>
  <w:style w:type="character" w:customStyle="1" w:styleId="41Continoustext11ptboldCorpoSDemZchn">
    <w:name w:val="4.1 Continous text 11pt bold + CorpoSDem Zchn"/>
    <w:aliases w:val="11 pt Zchn,Unterschneidung ab 8 pt Zchn"/>
    <w:basedOn w:val="SubheadZchn"/>
    <w:link w:val="41Continoustext11ptboldCorpoSDem"/>
    <w:uiPriority w:val="99"/>
    <w:locked/>
    <w:rsid w:val="00626E68"/>
    <w:rPr>
      <w:rFonts w:ascii="CorpoSDem" w:hAnsi="CorpoSDem"/>
      <w:b/>
      <w:kern w:val="16"/>
      <w:sz w:val="22"/>
      <w:szCs w:val="22"/>
    </w:rPr>
  </w:style>
  <w:style w:type="character" w:styleId="Enfasigrassetto">
    <w:name w:val="Strong"/>
    <w:basedOn w:val="Carpredefinitoparagrafo"/>
    <w:uiPriority w:val="22"/>
    <w:qFormat/>
    <w:rsid w:val="002070DE"/>
    <w:rPr>
      <w:rFonts w:cs="Times New Roman"/>
      <w:b/>
      <w:bCs/>
    </w:rPr>
  </w:style>
  <w:style w:type="numbering" w:styleId="ArticoloSezione">
    <w:name w:val="Outline List 3"/>
    <w:basedOn w:val="Nessunelenco"/>
    <w:uiPriority w:val="99"/>
    <w:semiHidden/>
    <w:unhideWhenUsed/>
    <w:locked/>
    <w:rsid w:val="00AB432D"/>
    <w:pPr>
      <w:numPr>
        <w:numId w:val="24"/>
      </w:numPr>
    </w:pPr>
  </w:style>
  <w:style w:type="numbering" w:styleId="111111">
    <w:name w:val="Outline List 2"/>
    <w:basedOn w:val="Nessunelenco"/>
    <w:uiPriority w:val="99"/>
    <w:semiHidden/>
    <w:unhideWhenUsed/>
    <w:locked/>
    <w:rsid w:val="00AB432D"/>
    <w:pPr>
      <w:numPr>
        <w:numId w:val="22"/>
      </w:numPr>
    </w:pPr>
  </w:style>
  <w:style w:type="numbering" w:styleId="1ai">
    <w:name w:val="Outline List 1"/>
    <w:basedOn w:val="Nessunelenco"/>
    <w:uiPriority w:val="99"/>
    <w:semiHidden/>
    <w:unhideWhenUsed/>
    <w:locked/>
    <w:rsid w:val="00AB432D"/>
    <w:pPr>
      <w:numPr>
        <w:numId w:val="23"/>
      </w:numPr>
    </w:pPr>
  </w:style>
  <w:style w:type="paragraph" w:customStyle="1" w:styleId="40Continoustext11pt">
    <w:name w:val="4.0 Continous text 11pt"/>
    <w:link w:val="40Continoustext11ptZchn"/>
    <w:qFormat/>
    <w:rsid w:val="00106FE1"/>
    <w:pPr>
      <w:suppressAutoHyphens/>
      <w:spacing w:after="340" w:line="340" w:lineRule="exact"/>
    </w:pPr>
    <w:rPr>
      <w:rFonts w:ascii="CorpoA" w:hAnsi="CorpoA"/>
    </w:rPr>
  </w:style>
  <w:style w:type="character" w:customStyle="1" w:styleId="40Continoustext11ptZchn">
    <w:name w:val="4.0 Continous text 11pt Zchn"/>
    <w:link w:val="40Continoustext11pt"/>
    <w:uiPriority w:val="99"/>
    <w:locked/>
    <w:rsid w:val="00106FE1"/>
    <w:rPr>
      <w:rFonts w:ascii="CorpoA" w:hAnsi="CorpoA"/>
    </w:rPr>
  </w:style>
  <w:style w:type="paragraph" w:customStyle="1" w:styleId="40Continuoustext11pt">
    <w:name w:val="4.0 Continuous text 11pt"/>
    <w:link w:val="40Continuoustext11ptZchnZchn"/>
    <w:rsid w:val="00E45121"/>
    <w:pPr>
      <w:widowControl w:val="0"/>
      <w:spacing w:after="340" w:line="340" w:lineRule="atLeast"/>
    </w:pPr>
    <w:rPr>
      <w:rFonts w:ascii="CorpoA" w:hAnsi="CorpoA"/>
      <w:szCs w:val="20"/>
      <w:lang w:val="de-DE"/>
    </w:rPr>
  </w:style>
  <w:style w:type="character" w:customStyle="1" w:styleId="40Continuoustext11ptZchnZchn">
    <w:name w:val="4.0 Continuous text 11pt Zchn Zchn"/>
    <w:link w:val="40Continuoustext11pt"/>
    <w:rsid w:val="00E45121"/>
    <w:rPr>
      <w:rFonts w:ascii="CorpoA" w:hAnsi="CorpoA"/>
      <w:szCs w:val="20"/>
      <w:lang w:val="de-DE"/>
    </w:rPr>
  </w:style>
  <w:style w:type="character" w:customStyle="1" w:styleId="41Continoustext11ptboldZchnZchn">
    <w:name w:val="4.1 Continous text 11pt bold Zchn Zchn"/>
    <w:link w:val="41Continoustext11ptbold"/>
    <w:uiPriority w:val="99"/>
    <w:rsid w:val="005003D9"/>
    <w:rPr>
      <w:rFonts w:ascii="CorpoSDem" w:hAnsi="CorpoSDem"/>
      <w:b/>
      <w:kern w:val="16"/>
    </w:rPr>
  </w:style>
  <w:style w:type="character" w:customStyle="1" w:styleId="40Continoustext11ptZchnZchn">
    <w:name w:val="4.0 Continous text 11pt Zchn Zchn"/>
    <w:rsid w:val="005003D9"/>
    <w:rPr>
      <w:rFonts w:ascii="CorpoA" w:hAnsi="CorpoA"/>
      <w:sz w:val="22"/>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B82B8A"/>
    <w:pPr>
      <w:spacing w:after="380" w:line="380" w:lineRule="atLeast"/>
    </w:pPr>
    <w:rPr>
      <w:rFonts w:ascii="CorpoA" w:hAnsi="CorpoA"/>
      <w:sz w:val="26"/>
      <w:szCs w:val="20"/>
    </w:rPr>
  </w:style>
  <w:style w:type="paragraph" w:styleId="Titolo1">
    <w:name w:val="heading 1"/>
    <w:basedOn w:val="Normale"/>
    <w:next w:val="Titolo2"/>
    <w:link w:val="Titolo1Carattere"/>
    <w:uiPriority w:val="99"/>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locked/>
    <w:rsid w:val="00290971"/>
    <w:pPr>
      <w:keepNext/>
      <w:spacing w:before="240" w:after="60" w:line="340" w:lineRule="exact"/>
      <w:outlineLvl w:val="1"/>
    </w:pPr>
    <w:rPr>
      <w:rFonts w:ascii="CorpoS" w:hAnsi="CorpoS"/>
    </w:rPr>
  </w:style>
  <w:style w:type="paragraph" w:styleId="Titolo3">
    <w:name w:val="heading 3"/>
    <w:basedOn w:val="Normale"/>
    <w:next w:val="Normale"/>
    <w:link w:val="Titolo3Carattere"/>
    <w:uiPriority w:val="99"/>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uiPriority w:val="99"/>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link w:val="Titolo5Carattere"/>
    <w:uiPriority w:val="99"/>
    <w:qFormat/>
    <w:locked/>
    <w:rsid w:val="009503CD"/>
    <w:pPr>
      <w:spacing w:before="240" w:after="60"/>
      <w:outlineLvl w:val="4"/>
    </w:pPr>
    <w:rPr>
      <w:b/>
      <w:bCs/>
      <w:i/>
      <w:iCs/>
      <w:szCs w:val="26"/>
    </w:rPr>
  </w:style>
  <w:style w:type="paragraph" w:styleId="Titolo6">
    <w:name w:val="heading 6"/>
    <w:basedOn w:val="Normale"/>
    <w:next w:val="Normale"/>
    <w:link w:val="Titolo6Carattere"/>
    <w:uiPriority w:val="99"/>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link w:val="Titolo7Carattere"/>
    <w:uiPriority w:val="99"/>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link w:val="Titolo8Carattere"/>
    <w:uiPriority w:val="99"/>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link w:val="Titolo9Carattere"/>
    <w:uiPriority w:val="99"/>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0D2085"/>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0D2085"/>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0D2085"/>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0D2085"/>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sid w:val="000D2085"/>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sid w:val="000D2085"/>
    <w:rPr>
      <w:rFonts w:ascii="Calibri" w:hAnsi="Calibri" w:cs="Times New Roman"/>
      <w:b/>
      <w:bCs/>
    </w:rPr>
  </w:style>
  <w:style w:type="character" w:customStyle="1" w:styleId="Titolo7Carattere">
    <w:name w:val="Titolo 7 Carattere"/>
    <w:basedOn w:val="Carpredefinitoparagrafo"/>
    <w:link w:val="Titolo7"/>
    <w:uiPriority w:val="99"/>
    <w:semiHidden/>
    <w:locked/>
    <w:rsid w:val="000D2085"/>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sid w:val="000D2085"/>
    <w:rPr>
      <w:rFonts w:ascii="Calibri" w:hAnsi="Calibri" w:cs="Times New Roman"/>
      <w:i/>
      <w:iCs/>
      <w:sz w:val="24"/>
      <w:szCs w:val="24"/>
    </w:rPr>
  </w:style>
  <w:style w:type="character" w:customStyle="1" w:styleId="Titolo9Carattere">
    <w:name w:val="Titolo 9 Carattere"/>
    <w:basedOn w:val="Carpredefinitoparagrafo"/>
    <w:link w:val="Titolo9"/>
    <w:uiPriority w:val="99"/>
    <w:semiHidden/>
    <w:locked/>
    <w:rsid w:val="000D2085"/>
    <w:rPr>
      <w:rFonts w:ascii="Cambria" w:hAnsi="Cambria" w:cs="Times New Roman"/>
    </w:rPr>
  </w:style>
  <w:style w:type="paragraph" w:customStyle="1" w:styleId="41Continoustext13ptbold">
    <w:name w:val="4.1 Continous text 13pt bold"/>
    <w:link w:val="41Continoustext13ptboldZchn"/>
    <w:uiPriority w:val="99"/>
    <w:rsid w:val="00CF00C8"/>
    <w:pPr>
      <w:suppressAutoHyphens/>
      <w:spacing w:after="380" w:line="380" w:lineRule="atLeast"/>
    </w:pPr>
    <w:rPr>
      <w:rFonts w:ascii="CorpoA" w:hAnsi="CorpoA"/>
      <w:b/>
      <w:sz w:val="26"/>
      <w:szCs w:val="20"/>
    </w:rPr>
  </w:style>
  <w:style w:type="paragraph" w:customStyle="1" w:styleId="BalloonText1">
    <w:name w:val="Balloon Text1"/>
    <w:basedOn w:val="Normale"/>
    <w:uiPriority w:val="99"/>
    <w:semiHidden/>
    <w:locked/>
    <w:rsid w:val="00290971"/>
    <w:rPr>
      <w:rFonts w:ascii="Tahoma" w:hAnsi="Tahoma" w:cs="Courier New"/>
      <w:sz w:val="16"/>
      <w:szCs w:val="16"/>
    </w:rPr>
  </w:style>
  <w:style w:type="paragraph" w:styleId="Intestazione">
    <w:name w:val="header"/>
    <w:basedOn w:val="Normale"/>
    <w:link w:val="IntestazioneCarattere"/>
    <w:uiPriority w:val="99"/>
    <w:semiHidden/>
    <w:locked/>
    <w:rsid w:val="00A40F62"/>
    <w:pPr>
      <w:tabs>
        <w:tab w:val="center" w:pos="4536"/>
        <w:tab w:val="right" w:pos="9072"/>
      </w:tabs>
    </w:pPr>
  </w:style>
  <w:style w:type="character" w:customStyle="1" w:styleId="IntestazioneCarattere">
    <w:name w:val="Intestazione Carattere"/>
    <w:basedOn w:val="Carpredefinitoparagrafo"/>
    <w:link w:val="Intestazione"/>
    <w:uiPriority w:val="99"/>
    <w:semiHidden/>
    <w:locked/>
    <w:rsid w:val="000D2085"/>
    <w:rPr>
      <w:rFonts w:ascii="CorpoA" w:hAnsi="CorpoA" w:cs="Times New Roman"/>
      <w:sz w:val="20"/>
      <w:szCs w:val="20"/>
    </w:rPr>
  </w:style>
  <w:style w:type="paragraph" w:customStyle="1" w:styleId="Subhead">
    <w:name w:val="Subhead"/>
    <w:link w:val="SubheadZchn"/>
    <w:uiPriority w:val="99"/>
    <w:rsid w:val="00CF00C8"/>
    <w:pPr>
      <w:numPr>
        <w:numId w:val="21"/>
      </w:numPr>
      <w:spacing w:after="380" w:line="380" w:lineRule="exact"/>
      <w:ind w:right="-193"/>
      <w:contextualSpacing/>
    </w:pPr>
    <w:rPr>
      <w:rFonts w:ascii="CorpoA" w:hAnsi="CorpoA"/>
      <w:b/>
      <w:sz w:val="26"/>
      <w:szCs w:val="20"/>
    </w:rPr>
  </w:style>
  <w:style w:type="paragraph" w:customStyle="1" w:styleId="Footer9pt">
    <w:name w:val="Footer 9pt"/>
    <w:link w:val="Footer9ptZchn"/>
    <w:uiPriority w:val="99"/>
    <w:rsid w:val="00B82B8A"/>
    <w:pPr>
      <w:spacing w:after="260" w:line="260" w:lineRule="exact"/>
    </w:pPr>
    <w:rPr>
      <w:rFonts w:ascii="CorpoS" w:hAnsi="CorpoS"/>
      <w:sz w:val="18"/>
      <w:szCs w:val="20"/>
    </w:rPr>
  </w:style>
  <w:style w:type="paragraph" w:styleId="Pidipagina">
    <w:name w:val="footer"/>
    <w:basedOn w:val="Normale"/>
    <w:link w:val="PidipaginaCarattere"/>
    <w:uiPriority w:val="99"/>
    <w:semiHidden/>
    <w:locked/>
    <w:rsid w:val="00A40F62"/>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0D2085"/>
    <w:rPr>
      <w:rFonts w:ascii="CorpoA" w:hAnsi="CorpoA" w:cs="Times New Roman"/>
      <w:sz w:val="20"/>
      <w:szCs w:val="20"/>
    </w:rPr>
  </w:style>
  <w:style w:type="character" w:styleId="Collegamentoipertestuale">
    <w:name w:val="Hyperlink"/>
    <w:basedOn w:val="Carpredefinitoparagrafo"/>
    <w:uiPriority w:val="99"/>
    <w:semiHidden/>
    <w:locked/>
    <w:rsid w:val="00A4288D"/>
    <w:rPr>
      <w:rFonts w:cs="Times New Roman"/>
      <w:color w:val="0000FF"/>
      <w:u w:val="single"/>
    </w:rPr>
  </w:style>
  <w:style w:type="paragraph" w:styleId="Formuladiapertura">
    <w:name w:val="Salutation"/>
    <w:basedOn w:val="Normale"/>
    <w:next w:val="Normale"/>
    <w:link w:val="FormuladiaperturaCarattere"/>
    <w:uiPriority w:val="99"/>
    <w:semiHidden/>
    <w:locked/>
    <w:rsid w:val="009503CD"/>
  </w:style>
  <w:style w:type="character" w:customStyle="1" w:styleId="FormuladiaperturaCarattere">
    <w:name w:val="Formula di apertura Carattere"/>
    <w:basedOn w:val="Carpredefinitoparagrafo"/>
    <w:link w:val="Formuladiapertura"/>
    <w:uiPriority w:val="99"/>
    <w:semiHidden/>
    <w:locked/>
    <w:rsid w:val="000D2085"/>
    <w:rPr>
      <w:rFonts w:ascii="CorpoA" w:hAnsi="CorpoA" w:cs="Times New Roman"/>
      <w:sz w:val="20"/>
      <w:szCs w:val="20"/>
    </w:rPr>
  </w:style>
  <w:style w:type="paragraph" w:customStyle="1" w:styleId="Table">
    <w:name w:val="Table"/>
    <w:basedOn w:val="Normale"/>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CF00C8"/>
    <w:pPr>
      <w:spacing w:line="220" w:lineRule="exact"/>
    </w:pPr>
    <w:rPr>
      <w:rFonts w:ascii="CorpoA" w:hAnsi="CorpoA"/>
      <w:b/>
      <w:sz w:val="18"/>
      <w:szCs w:val="20"/>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CF00C8"/>
    <w:pPr>
      <w:keepNext/>
      <w:widowControl w:val="0"/>
      <w:spacing w:after="380" w:line="480" w:lineRule="atLeast"/>
    </w:pPr>
    <w:rPr>
      <w:rFonts w:ascii="CorpoA" w:hAnsi="CorpoA"/>
      <w:b/>
      <w:sz w:val="32"/>
      <w:szCs w:val="20"/>
    </w:rPr>
  </w:style>
  <w:style w:type="paragraph" w:customStyle="1" w:styleId="00Information">
    <w:name w:val="0.0 Information"/>
    <w:basedOn w:val="Normale"/>
    <w:rsid w:val="00CF00C8"/>
    <w:pPr>
      <w:framePr w:w="2722" w:h="397" w:hRule="exact" w:wrap="around" w:vAnchor="page" w:hAnchor="page" w:x="8988" w:y="3885" w:anchorLock="1"/>
      <w:spacing w:line="380" w:lineRule="exact"/>
    </w:pPr>
    <w:rPr>
      <w:b/>
      <w:szCs w:val="26"/>
    </w:rPr>
  </w:style>
  <w:style w:type="paragraph" w:customStyle="1" w:styleId="40Continoustext13pt">
    <w:name w:val="4.0 Continous text 13pt"/>
    <w:link w:val="40Continoustext13ptZchn"/>
    <w:qFormat/>
    <w:rsid w:val="00CF00C8"/>
    <w:pPr>
      <w:suppressAutoHyphens/>
      <w:spacing w:after="380" w:line="380" w:lineRule="exact"/>
    </w:pPr>
    <w:rPr>
      <w:rFonts w:ascii="CorpoA" w:hAnsi="CorpoA"/>
      <w:sz w:val="26"/>
      <w:szCs w:val="20"/>
    </w:rPr>
  </w:style>
  <w:style w:type="paragraph" w:styleId="Puntoelenco">
    <w:name w:val="List Bullet"/>
    <w:basedOn w:val="Normale"/>
    <w:uiPriority w:val="99"/>
    <w:semiHidden/>
    <w:locked/>
    <w:rsid w:val="009503CD"/>
    <w:pPr>
      <w:numPr>
        <w:numId w:val="1"/>
      </w:numPr>
    </w:pPr>
  </w:style>
  <w:style w:type="table" w:styleId="Grigliatabella">
    <w:name w:val="Table Grid"/>
    <w:basedOn w:val="Tabellanormale"/>
    <w:uiPriority w:val="99"/>
    <w:semiHidden/>
    <w:locked/>
    <w:rsid w:val="00114920"/>
    <w:pPr>
      <w:spacing w:after="340"/>
    </w:pPr>
    <w:rPr>
      <w:rFonts w:ascii="CorpoS" w:hAnsi="CorpoS"/>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locked/>
    <w:rsid w:val="00F81FEA"/>
    <w:rPr>
      <w:rFonts w:cs="Times New Roman"/>
    </w:rPr>
  </w:style>
  <w:style w:type="paragraph" w:styleId="Puntoelenco2">
    <w:name w:val="List Bullet 2"/>
    <w:basedOn w:val="Normale"/>
    <w:uiPriority w:val="99"/>
    <w:semiHidden/>
    <w:locked/>
    <w:rsid w:val="009503CD"/>
    <w:pPr>
      <w:numPr>
        <w:numId w:val="2"/>
      </w:numPr>
    </w:pPr>
  </w:style>
  <w:style w:type="paragraph" w:styleId="Puntoelenco3">
    <w:name w:val="List Bullet 3"/>
    <w:basedOn w:val="Normale"/>
    <w:uiPriority w:val="99"/>
    <w:semiHidden/>
    <w:locked/>
    <w:rsid w:val="009503CD"/>
    <w:pPr>
      <w:numPr>
        <w:numId w:val="3"/>
      </w:numPr>
    </w:pPr>
  </w:style>
  <w:style w:type="paragraph" w:styleId="Puntoelenco4">
    <w:name w:val="List Bullet 4"/>
    <w:basedOn w:val="Normale"/>
    <w:uiPriority w:val="99"/>
    <w:semiHidden/>
    <w:locked/>
    <w:rsid w:val="009503CD"/>
    <w:pPr>
      <w:numPr>
        <w:numId w:val="4"/>
      </w:numPr>
    </w:pPr>
  </w:style>
  <w:style w:type="paragraph" w:styleId="Puntoelenco5">
    <w:name w:val="List Bullet 5"/>
    <w:basedOn w:val="Normale"/>
    <w:uiPriority w:val="99"/>
    <w:semiHidden/>
    <w:locked/>
    <w:rsid w:val="009503CD"/>
    <w:pPr>
      <w:numPr>
        <w:numId w:val="5"/>
      </w:numPr>
    </w:pPr>
  </w:style>
  <w:style w:type="character" w:styleId="Collegamentovisitato">
    <w:name w:val="FollowedHyperlink"/>
    <w:basedOn w:val="Carpredefinitoparagrafo"/>
    <w:uiPriority w:val="99"/>
    <w:semiHidden/>
    <w:locked/>
    <w:rsid w:val="009503CD"/>
    <w:rPr>
      <w:rFonts w:cs="Times New Roman"/>
      <w:color w:val="800080"/>
      <w:u w:val="single"/>
    </w:rPr>
  </w:style>
  <w:style w:type="paragraph" w:styleId="Testodelblocco">
    <w:name w:val="Block Text"/>
    <w:basedOn w:val="Normale"/>
    <w:uiPriority w:val="99"/>
    <w:semiHidden/>
    <w:locked/>
    <w:rsid w:val="009503CD"/>
    <w:pPr>
      <w:spacing w:after="120"/>
      <w:ind w:left="1440" w:right="1440"/>
    </w:pPr>
  </w:style>
  <w:style w:type="paragraph" w:styleId="Data">
    <w:name w:val="Date"/>
    <w:basedOn w:val="Normale"/>
    <w:next w:val="Normale"/>
    <w:link w:val="DataCarattere"/>
    <w:uiPriority w:val="99"/>
    <w:semiHidden/>
    <w:locked/>
    <w:rsid w:val="009503CD"/>
  </w:style>
  <w:style w:type="character" w:customStyle="1" w:styleId="DataCarattere">
    <w:name w:val="Data Carattere"/>
    <w:basedOn w:val="Carpredefinitoparagrafo"/>
    <w:link w:val="Data"/>
    <w:uiPriority w:val="99"/>
    <w:semiHidden/>
    <w:locked/>
    <w:rsid w:val="000D2085"/>
    <w:rPr>
      <w:rFonts w:ascii="CorpoA" w:hAnsi="CorpoA" w:cs="Times New Roman"/>
      <w:sz w:val="20"/>
      <w:szCs w:val="20"/>
    </w:rPr>
  </w:style>
  <w:style w:type="paragraph" w:styleId="Firmadipostaelettronica">
    <w:name w:val="E-mail Signature"/>
    <w:basedOn w:val="Normale"/>
    <w:link w:val="FirmadipostaelettronicaCarattere"/>
    <w:uiPriority w:val="99"/>
    <w:semiHidden/>
    <w:locked/>
    <w:rsid w:val="009503CD"/>
  </w:style>
  <w:style w:type="character" w:customStyle="1" w:styleId="FirmadipostaelettronicaCarattere">
    <w:name w:val="Firma di posta elettronica Carattere"/>
    <w:basedOn w:val="Carpredefinitoparagrafo"/>
    <w:link w:val="Firmadipostaelettronica"/>
    <w:uiPriority w:val="99"/>
    <w:semiHidden/>
    <w:locked/>
    <w:rsid w:val="000D2085"/>
    <w:rPr>
      <w:rFonts w:ascii="CorpoA" w:hAnsi="CorpoA" w:cs="Times New Roman"/>
      <w:sz w:val="20"/>
      <w:szCs w:val="20"/>
    </w:rPr>
  </w:style>
  <w:style w:type="paragraph" w:styleId="Intestazionenota">
    <w:name w:val="Note Heading"/>
    <w:basedOn w:val="Normale"/>
    <w:next w:val="Normale"/>
    <w:link w:val="IntestazionenotaCarattere"/>
    <w:uiPriority w:val="99"/>
    <w:semiHidden/>
    <w:locked/>
    <w:rsid w:val="009503CD"/>
  </w:style>
  <w:style w:type="character" w:customStyle="1" w:styleId="IntestazionenotaCarattere">
    <w:name w:val="Intestazione nota Carattere"/>
    <w:basedOn w:val="Carpredefinitoparagrafo"/>
    <w:link w:val="Intestazionenota"/>
    <w:uiPriority w:val="99"/>
    <w:semiHidden/>
    <w:locked/>
    <w:rsid w:val="000D2085"/>
    <w:rPr>
      <w:rFonts w:ascii="CorpoA" w:hAnsi="CorpoA" w:cs="Times New Roman"/>
      <w:sz w:val="20"/>
      <w:szCs w:val="20"/>
    </w:rPr>
  </w:style>
  <w:style w:type="paragraph" w:styleId="Formuladichiusura">
    <w:name w:val="Closing"/>
    <w:basedOn w:val="Normale"/>
    <w:link w:val="FormuladichiusuraCarattere"/>
    <w:uiPriority w:val="99"/>
    <w:semiHidden/>
    <w:locked/>
    <w:rsid w:val="009503CD"/>
    <w:pPr>
      <w:ind w:left="4252"/>
    </w:pPr>
  </w:style>
  <w:style w:type="character" w:customStyle="1" w:styleId="FormuladichiusuraCarattere">
    <w:name w:val="Formula di chiusura Carattere"/>
    <w:basedOn w:val="Carpredefinitoparagrafo"/>
    <w:link w:val="Formuladichiusura"/>
    <w:uiPriority w:val="99"/>
    <w:semiHidden/>
    <w:locked/>
    <w:rsid w:val="000D2085"/>
    <w:rPr>
      <w:rFonts w:ascii="CorpoA" w:hAnsi="CorpoA" w:cs="Times New Roman"/>
      <w:sz w:val="20"/>
      <w:szCs w:val="20"/>
    </w:rPr>
  </w:style>
  <w:style w:type="paragraph" w:styleId="IndirizzoHTML">
    <w:name w:val="HTML Address"/>
    <w:basedOn w:val="Normale"/>
    <w:link w:val="IndirizzoHTMLCarattere"/>
    <w:uiPriority w:val="99"/>
    <w:semiHidden/>
    <w:locked/>
    <w:rsid w:val="009503CD"/>
    <w:rPr>
      <w:i/>
      <w:iCs/>
    </w:rPr>
  </w:style>
  <w:style w:type="character" w:customStyle="1" w:styleId="IndirizzoHTMLCarattere">
    <w:name w:val="Indirizzo HTML Carattere"/>
    <w:basedOn w:val="Carpredefinitoparagrafo"/>
    <w:link w:val="IndirizzoHTML"/>
    <w:uiPriority w:val="99"/>
    <w:semiHidden/>
    <w:locked/>
    <w:rsid w:val="000D2085"/>
    <w:rPr>
      <w:rFonts w:ascii="CorpoA" w:hAnsi="CorpoA" w:cs="Times New Roman"/>
      <w:i/>
      <w:iCs/>
      <w:sz w:val="20"/>
      <w:szCs w:val="20"/>
    </w:rPr>
  </w:style>
  <w:style w:type="character" w:styleId="AcronimoHTML">
    <w:name w:val="HTML Acronym"/>
    <w:basedOn w:val="Carpredefinitoparagrafo"/>
    <w:uiPriority w:val="99"/>
    <w:semiHidden/>
    <w:locked/>
    <w:rsid w:val="009503CD"/>
    <w:rPr>
      <w:rFonts w:cs="Times New Roman"/>
    </w:rPr>
  </w:style>
  <w:style w:type="character" w:styleId="EsempioHTML">
    <w:name w:val="HTML Sample"/>
    <w:basedOn w:val="Carpredefinitoparagrafo"/>
    <w:uiPriority w:val="99"/>
    <w:semiHidden/>
    <w:locked/>
    <w:rsid w:val="009503CD"/>
    <w:rPr>
      <w:rFonts w:ascii="Courier New" w:hAnsi="Courier New" w:cs="Courier New"/>
    </w:rPr>
  </w:style>
  <w:style w:type="character" w:styleId="CodiceHTML">
    <w:name w:val="HTML Code"/>
    <w:basedOn w:val="Carpredefinitoparagrafo"/>
    <w:uiPriority w:val="99"/>
    <w:semiHidden/>
    <w:locked/>
    <w:rsid w:val="009503CD"/>
    <w:rPr>
      <w:rFonts w:ascii="Courier New" w:hAnsi="Courier New" w:cs="Courier New"/>
      <w:sz w:val="20"/>
      <w:szCs w:val="20"/>
    </w:rPr>
  </w:style>
  <w:style w:type="character" w:styleId="DefinizioneHTML">
    <w:name w:val="HTML Definition"/>
    <w:basedOn w:val="Carpredefinitoparagrafo"/>
    <w:uiPriority w:val="99"/>
    <w:semiHidden/>
    <w:locked/>
    <w:rsid w:val="009503CD"/>
    <w:rPr>
      <w:rFonts w:cs="Times New Roman"/>
      <w:i/>
      <w:iCs/>
    </w:rPr>
  </w:style>
  <w:style w:type="character" w:styleId="MacchinadascrivereHTML">
    <w:name w:val="HTML Typewriter"/>
    <w:basedOn w:val="Carpredefinitoparagrafo"/>
    <w:uiPriority w:val="99"/>
    <w:semiHidden/>
    <w:locked/>
    <w:rsid w:val="009503CD"/>
    <w:rPr>
      <w:rFonts w:ascii="Courier New" w:hAnsi="Courier New" w:cs="Courier New"/>
      <w:sz w:val="20"/>
      <w:szCs w:val="20"/>
    </w:rPr>
  </w:style>
  <w:style w:type="character" w:styleId="TastieraHTML">
    <w:name w:val="HTML Keyboard"/>
    <w:basedOn w:val="Carpredefinitoparagrafo"/>
    <w:uiPriority w:val="99"/>
    <w:semiHidden/>
    <w:locked/>
    <w:rsid w:val="009503CD"/>
    <w:rPr>
      <w:rFonts w:ascii="Courier New" w:hAnsi="Courier New" w:cs="Courier New"/>
      <w:sz w:val="20"/>
      <w:szCs w:val="20"/>
    </w:rPr>
  </w:style>
  <w:style w:type="character" w:styleId="VariabileHTML">
    <w:name w:val="HTML Variable"/>
    <w:basedOn w:val="Carpredefinitoparagrafo"/>
    <w:uiPriority w:val="99"/>
    <w:semiHidden/>
    <w:locked/>
    <w:rsid w:val="009503CD"/>
    <w:rPr>
      <w:rFonts w:cs="Times New Roman"/>
      <w:i/>
      <w:iCs/>
    </w:rPr>
  </w:style>
  <w:style w:type="paragraph" w:styleId="PreformattatoHTML">
    <w:name w:val="HTML Preformatted"/>
    <w:basedOn w:val="Normale"/>
    <w:link w:val="PreformattatoHTMLCarattere"/>
    <w:uiPriority w:val="99"/>
    <w:semiHidden/>
    <w:locked/>
    <w:rsid w:val="009503CD"/>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locked/>
    <w:rsid w:val="000D2085"/>
    <w:rPr>
      <w:rFonts w:ascii="Courier New" w:hAnsi="Courier New" w:cs="Courier New"/>
      <w:sz w:val="20"/>
      <w:szCs w:val="20"/>
    </w:rPr>
  </w:style>
  <w:style w:type="character" w:styleId="CitazioneHTML">
    <w:name w:val="HTML Cite"/>
    <w:basedOn w:val="Carpredefinitoparagrafo"/>
    <w:uiPriority w:val="99"/>
    <w:semiHidden/>
    <w:locked/>
    <w:rsid w:val="009503CD"/>
    <w:rPr>
      <w:rFonts w:cs="Times New Roman"/>
      <w:i/>
      <w:iCs/>
    </w:rPr>
  </w:style>
  <w:style w:type="paragraph" w:styleId="Elenco">
    <w:name w:val="List"/>
    <w:basedOn w:val="Normale"/>
    <w:uiPriority w:val="99"/>
    <w:semiHidden/>
    <w:locked/>
    <w:rsid w:val="009503CD"/>
    <w:pPr>
      <w:ind w:left="283" w:hanging="283"/>
    </w:pPr>
  </w:style>
  <w:style w:type="paragraph" w:styleId="Elenco2">
    <w:name w:val="List 2"/>
    <w:basedOn w:val="Normale"/>
    <w:uiPriority w:val="99"/>
    <w:semiHidden/>
    <w:locked/>
    <w:rsid w:val="009503CD"/>
    <w:pPr>
      <w:ind w:left="566" w:hanging="283"/>
    </w:pPr>
  </w:style>
  <w:style w:type="paragraph" w:styleId="Elenco3">
    <w:name w:val="List 3"/>
    <w:basedOn w:val="Normale"/>
    <w:uiPriority w:val="99"/>
    <w:semiHidden/>
    <w:locked/>
    <w:rsid w:val="009503CD"/>
    <w:pPr>
      <w:ind w:left="849" w:hanging="283"/>
    </w:pPr>
  </w:style>
  <w:style w:type="paragraph" w:styleId="Elenco4">
    <w:name w:val="List 4"/>
    <w:basedOn w:val="Normale"/>
    <w:uiPriority w:val="99"/>
    <w:semiHidden/>
    <w:locked/>
    <w:rsid w:val="009503CD"/>
    <w:pPr>
      <w:ind w:left="1132" w:hanging="283"/>
    </w:pPr>
  </w:style>
  <w:style w:type="paragraph" w:styleId="Elenco5">
    <w:name w:val="List 5"/>
    <w:basedOn w:val="Normale"/>
    <w:uiPriority w:val="99"/>
    <w:semiHidden/>
    <w:locked/>
    <w:rsid w:val="009503CD"/>
    <w:pPr>
      <w:ind w:left="1415" w:hanging="283"/>
    </w:pPr>
  </w:style>
  <w:style w:type="paragraph" w:styleId="Elencocontinua">
    <w:name w:val="List Continue"/>
    <w:basedOn w:val="Normale"/>
    <w:uiPriority w:val="99"/>
    <w:semiHidden/>
    <w:locked/>
    <w:rsid w:val="009503CD"/>
    <w:pPr>
      <w:spacing w:after="120"/>
      <w:ind w:left="283"/>
    </w:pPr>
  </w:style>
  <w:style w:type="paragraph" w:styleId="Elencocontinua2">
    <w:name w:val="List Continue 2"/>
    <w:basedOn w:val="Normale"/>
    <w:uiPriority w:val="99"/>
    <w:semiHidden/>
    <w:locked/>
    <w:rsid w:val="009503CD"/>
    <w:pPr>
      <w:spacing w:after="120"/>
      <w:ind w:left="566"/>
    </w:pPr>
  </w:style>
  <w:style w:type="paragraph" w:styleId="Elencocontinua3">
    <w:name w:val="List Continue 3"/>
    <w:basedOn w:val="Normale"/>
    <w:uiPriority w:val="99"/>
    <w:semiHidden/>
    <w:locked/>
    <w:rsid w:val="009503CD"/>
    <w:pPr>
      <w:spacing w:after="120"/>
      <w:ind w:left="849"/>
    </w:pPr>
  </w:style>
  <w:style w:type="paragraph" w:styleId="Elencocontinua4">
    <w:name w:val="List Continue 4"/>
    <w:basedOn w:val="Normale"/>
    <w:uiPriority w:val="99"/>
    <w:semiHidden/>
    <w:locked/>
    <w:rsid w:val="009503CD"/>
    <w:pPr>
      <w:spacing w:after="120"/>
      <w:ind w:left="1132"/>
    </w:pPr>
  </w:style>
  <w:style w:type="paragraph" w:styleId="Elencocontinua5">
    <w:name w:val="List Continue 5"/>
    <w:basedOn w:val="Normale"/>
    <w:uiPriority w:val="99"/>
    <w:semiHidden/>
    <w:locked/>
    <w:rsid w:val="009503CD"/>
    <w:pPr>
      <w:spacing w:after="120"/>
      <w:ind w:left="1415"/>
    </w:pPr>
  </w:style>
  <w:style w:type="paragraph" w:styleId="Numeroelenco">
    <w:name w:val="List Number"/>
    <w:basedOn w:val="Normale"/>
    <w:uiPriority w:val="99"/>
    <w:semiHidden/>
    <w:locked/>
    <w:rsid w:val="009503CD"/>
    <w:pPr>
      <w:numPr>
        <w:numId w:val="6"/>
      </w:numPr>
    </w:pPr>
  </w:style>
  <w:style w:type="paragraph" w:styleId="Numeroelenco2">
    <w:name w:val="List Number 2"/>
    <w:basedOn w:val="Normale"/>
    <w:uiPriority w:val="99"/>
    <w:semiHidden/>
    <w:locked/>
    <w:rsid w:val="009503CD"/>
    <w:pPr>
      <w:numPr>
        <w:numId w:val="7"/>
      </w:numPr>
    </w:pPr>
  </w:style>
  <w:style w:type="paragraph" w:styleId="Numeroelenco3">
    <w:name w:val="List Number 3"/>
    <w:basedOn w:val="Normale"/>
    <w:uiPriority w:val="99"/>
    <w:semiHidden/>
    <w:locked/>
    <w:rsid w:val="009503CD"/>
    <w:pPr>
      <w:numPr>
        <w:numId w:val="8"/>
      </w:numPr>
    </w:pPr>
  </w:style>
  <w:style w:type="paragraph" w:styleId="Numeroelenco4">
    <w:name w:val="List Number 4"/>
    <w:basedOn w:val="Normale"/>
    <w:uiPriority w:val="99"/>
    <w:semiHidden/>
    <w:locked/>
    <w:rsid w:val="009503CD"/>
    <w:pPr>
      <w:numPr>
        <w:numId w:val="9"/>
      </w:numPr>
    </w:pPr>
  </w:style>
  <w:style w:type="paragraph" w:styleId="Numeroelenco5">
    <w:name w:val="List Number 5"/>
    <w:basedOn w:val="Normale"/>
    <w:uiPriority w:val="99"/>
    <w:semiHidden/>
    <w:locked/>
    <w:rsid w:val="009503CD"/>
    <w:pPr>
      <w:numPr>
        <w:numId w:val="10"/>
      </w:numPr>
    </w:pPr>
  </w:style>
  <w:style w:type="paragraph" w:styleId="Intestazionemessaggio">
    <w:name w:val="Message Header"/>
    <w:basedOn w:val="Normale"/>
    <w:link w:val="IntestazionemessaggioCarattere"/>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IntestazionemessaggioCarattere">
    <w:name w:val="Intestazione messaggio Carattere"/>
    <w:basedOn w:val="Carpredefinitoparagrafo"/>
    <w:link w:val="Intestazionemessaggio"/>
    <w:uiPriority w:val="99"/>
    <w:semiHidden/>
    <w:locked/>
    <w:rsid w:val="000D2085"/>
    <w:rPr>
      <w:rFonts w:ascii="Cambria" w:hAnsi="Cambria" w:cs="Times New Roman"/>
      <w:sz w:val="24"/>
      <w:szCs w:val="24"/>
      <w:shd w:val="pct20" w:color="auto" w:fill="auto"/>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character" w:customStyle="1" w:styleId="TestonormaleCarattere">
    <w:name w:val="Testo normale Carattere"/>
    <w:basedOn w:val="Carpredefinitoparagrafo"/>
    <w:link w:val="Testonormale"/>
    <w:uiPriority w:val="99"/>
    <w:semiHidden/>
    <w:locked/>
    <w:rsid w:val="000D2085"/>
    <w:rPr>
      <w:rFonts w:ascii="Courier New" w:hAnsi="Courier New" w:cs="Courier New"/>
      <w:sz w:val="20"/>
      <w:szCs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uiPriority w:val="99"/>
    <w:semiHidden/>
    <w:locked/>
    <w:rsid w:val="009503CD"/>
    <w:pPr>
      <w:ind w:left="708"/>
    </w:pPr>
  </w:style>
  <w:style w:type="table" w:styleId="Tabellaeffetti3D1">
    <w:name w:val="Table 3D effects 1"/>
    <w:basedOn w:val="Tabellanormale"/>
    <w:uiPriority w:val="99"/>
    <w:semiHidden/>
    <w:locked/>
    <w:rsid w:val="009503CD"/>
    <w:pPr>
      <w:spacing w:after="380" w:line="380" w:lineRule="atLeast"/>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locked/>
    <w:rsid w:val="009503CD"/>
    <w:pPr>
      <w:spacing w:after="380" w:line="380" w:lineRule="atLeast"/>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locked/>
    <w:rsid w:val="009503CD"/>
    <w:pPr>
      <w:spacing w:after="380" w:line="380" w:lineRule="atLeast"/>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temporanea">
    <w:name w:val="Table Contemporary"/>
    <w:basedOn w:val="Tabellanormale"/>
    <w:uiPriority w:val="99"/>
    <w:semiHidden/>
    <w:locked/>
    <w:rsid w:val="009503CD"/>
    <w:pPr>
      <w:spacing w:after="380" w:line="380" w:lineRule="atLeast"/>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uiPriority w:val="99"/>
    <w:semiHidden/>
    <w:locked/>
    <w:rsid w:val="009503CD"/>
    <w:pPr>
      <w:spacing w:after="380" w:line="380" w:lineRule="atLeast"/>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locked/>
    <w:rsid w:val="009503CD"/>
    <w:pPr>
      <w:spacing w:after="380" w:line="380" w:lineRule="atLeast"/>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uiPriority w:val="99"/>
    <w:semiHidden/>
    <w:locked/>
    <w:rsid w:val="009503CD"/>
    <w:pPr>
      <w:spacing w:after="380" w:line="380" w:lineRule="atLeast"/>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aacolori1">
    <w:name w:val="Table Colorful 1"/>
    <w:basedOn w:val="Tabellanormale"/>
    <w:uiPriority w:val="99"/>
    <w:semiHidden/>
    <w:locked/>
    <w:rsid w:val="009503CD"/>
    <w:pPr>
      <w:spacing w:after="380" w:line="380" w:lineRule="atLeast"/>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locked/>
    <w:rsid w:val="009503CD"/>
    <w:pPr>
      <w:spacing w:after="380" w:line="380" w:lineRule="atLeast"/>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locked/>
    <w:rsid w:val="009503CD"/>
    <w:pPr>
      <w:spacing w:after="380" w:line="380" w:lineRule="atLeast"/>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locked/>
    <w:rsid w:val="009503CD"/>
    <w:pPr>
      <w:spacing w:after="380" w:line="380" w:lineRule="atLeast"/>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locked/>
    <w:rsid w:val="009503CD"/>
    <w:pPr>
      <w:spacing w:after="380" w:line="38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aelenco1">
    <w:name w:val="Table List 1"/>
    <w:basedOn w:val="Tabellanormale"/>
    <w:uiPriority w:val="99"/>
    <w:semiHidden/>
    <w:locked/>
    <w:rsid w:val="009503CD"/>
    <w:pPr>
      <w:spacing w:after="380" w:line="380" w:lineRule="atLeast"/>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2">
    <w:name w:val="Table List 2"/>
    <w:basedOn w:val="Tabellanormale"/>
    <w:uiPriority w:val="99"/>
    <w:semiHidden/>
    <w:locked/>
    <w:rsid w:val="009503CD"/>
    <w:pPr>
      <w:spacing w:after="380" w:line="380" w:lineRule="atLeast"/>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elenco3">
    <w:name w:val="Table List 3"/>
    <w:basedOn w:val="Tabellanormale"/>
    <w:uiPriority w:val="99"/>
    <w:semiHidden/>
    <w:locked/>
    <w:rsid w:val="009503CD"/>
    <w:pPr>
      <w:spacing w:after="380" w:line="380" w:lineRule="atLeast"/>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aelenco4">
    <w:name w:val="Table List 4"/>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aelenco6">
    <w:name w:val="Table List 6"/>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aelenco7">
    <w:name w:val="Table List 7"/>
    <w:basedOn w:val="Tabellanormale"/>
    <w:uiPriority w:val="99"/>
    <w:semiHidden/>
    <w:locked/>
    <w:rsid w:val="009503CD"/>
    <w:pPr>
      <w:spacing w:after="380" w:line="380" w:lineRule="atLeast"/>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aelenco8">
    <w:name w:val="Table List 8"/>
    <w:basedOn w:val="Tabellanormale"/>
    <w:uiPriority w:val="99"/>
    <w:semiHidden/>
    <w:locked/>
    <w:rsid w:val="009503CD"/>
    <w:pPr>
      <w:spacing w:after="380" w:line="380" w:lineRule="atLeast"/>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uiPriority w:val="99"/>
    <w:semiHidden/>
    <w:locked/>
    <w:rsid w:val="009503CD"/>
    <w:pPr>
      <w:spacing w:after="380" w:line="3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agriglia2">
    <w:name w:val="Table Grid 2"/>
    <w:basedOn w:val="Tabellanormale"/>
    <w:uiPriority w:val="99"/>
    <w:semiHidden/>
    <w:locked/>
    <w:rsid w:val="009503CD"/>
    <w:pPr>
      <w:spacing w:after="380" w:line="380" w:lineRule="atLeast"/>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3">
    <w:name w:val="Table Grid 3"/>
    <w:basedOn w:val="Tabellanormale"/>
    <w:uiPriority w:val="99"/>
    <w:semiHidden/>
    <w:locked/>
    <w:rsid w:val="009503CD"/>
    <w:pPr>
      <w:spacing w:after="380" w:line="380" w:lineRule="atLeast"/>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agriglia4">
    <w:name w:val="Table Grid 4"/>
    <w:basedOn w:val="Tabellanormale"/>
    <w:uiPriority w:val="99"/>
    <w:semiHidden/>
    <w:locked/>
    <w:rsid w:val="009503CD"/>
    <w:pPr>
      <w:spacing w:after="380" w:line="380" w:lineRule="atLeast"/>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agriglia5">
    <w:name w:val="Table Grid 5"/>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6">
    <w:name w:val="Table Grid 6"/>
    <w:basedOn w:val="Tabellanormale"/>
    <w:uiPriority w:val="99"/>
    <w:semiHidden/>
    <w:locked/>
    <w:rsid w:val="009503CD"/>
    <w:pPr>
      <w:spacing w:after="380" w:line="380" w:lineRule="atLeast"/>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7">
    <w:name w:val="Table Grid 7"/>
    <w:basedOn w:val="Tabellanormale"/>
    <w:uiPriority w:val="99"/>
    <w:semiHidden/>
    <w:locked/>
    <w:rsid w:val="009503CD"/>
    <w:pPr>
      <w:spacing w:after="380" w:line="380" w:lineRule="atLeast"/>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agriglia8">
    <w:name w:val="Table Grid 8"/>
    <w:basedOn w:val="Tabellanormale"/>
    <w:uiPriority w:val="99"/>
    <w:semiHidden/>
    <w:locked/>
    <w:rsid w:val="009503CD"/>
    <w:pPr>
      <w:spacing w:after="380" w:line="380" w:lineRule="atLeast"/>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acolonne1">
    <w:name w:val="Table Columns 1"/>
    <w:basedOn w:val="Tabellanormale"/>
    <w:uiPriority w:val="99"/>
    <w:semiHidden/>
    <w:locked/>
    <w:rsid w:val="009503CD"/>
    <w:pPr>
      <w:spacing w:after="380" w:line="380" w:lineRule="atLeast"/>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locked/>
    <w:rsid w:val="009503CD"/>
    <w:pPr>
      <w:spacing w:after="380" w:line="380" w:lineRule="atLeast"/>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locked/>
    <w:rsid w:val="009503CD"/>
    <w:pPr>
      <w:spacing w:after="380" w:line="380" w:lineRule="atLeast"/>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locked/>
    <w:rsid w:val="009503CD"/>
    <w:pPr>
      <w:spacing w:after="380" w:line="380" w:lineRule="atLeast"/>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acolonne5">
    <w:name w:val="Table Columns 5"/>
    <w:basedOn w:val="Tabellanormale"/>
    <w:uiPriority w:val="99"/>
    <w:semiHidden/>
    <w:locked/>
    <w:rsid w:val="009503CD"/>
    <w:pPr>
      <w:spacing w:after="380" w:line="380" w:lineRule="atLeast"/>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aconombreggiatura1">
    <w:name w:val="Table Subtle 1"/>
    <w:basedOn w:val="Tabellanormale"/>
    <w:uiPriority w:val="99"/>
    <w:semiHidden/>
    <w:locked/>
    <w:rsid w:val="009503CD"/>
    <w:pPr>
      <w:spacing w:after="380" w:line="380" w:lineRule="atLeast"/>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locked/>
    <w:rsid w:val="009503CD"/>
    <w:pPr>
      <w:spacing w:after="380" w:line="380" w:lineRule="atLeast"/>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aWeb1">
    <w:name w:val="Table Web 1"/>
    <w:basedOn w:val="Tabellanormale"/>
    <w:uiPriority w:val="99"/>
    <w:semiHidden/>
    <w:locked/>
    <w:rsid w:val="009503CD"/>
    <w:pPr>
      <w:spacing w:after="380" w:line="380" w:lineRule="atLeast"/>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locked/>
    <w:rsid w:val="009503CD"/>
    <w:pPr>
      <w:spacing w:after="380" w:line="380" w:lineRule="atLeast"/>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locked/>
    <w:rsid w:val="009503CD"/>
    <w:pPr>
      <w:spacing w:after="380" w:line="380" w:lineRule="atLeast"/>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atema">
    <w:name w:val="Table Theme"/>
    <w:basedOn w:val="Tabellanormale"/>
    <w:uiPriority w:val="99"/>
    <w:semiHidden/>
    <w:locked/>
    <w:rsid w:val="009503CD"/>
    <w:pPr>
      <w:spacing w:after="380" w:line="3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locked/>
    <w:rsid w:val="009503CD"/>
    <w:pPr>
      <w:spacing w:after="120"/>
    </w:pPr>
  </w:style>
  <w:style w:type="character" w:customStyle="1" w:styleId="CorpotestoCarattere">
    <w:name w:val="Corpo testo Carattere"/>
    <w:basedOn w:val="Carpredefinitoparagrafo"/>
    <w:link w:val="Corpotesto"/>
    <w:uiPriority w:val="99"/>
    <w:semiHidden/>
    <w:locked/>
    <w:rsid w:val="000D2085"/>
    <w:rPr>
      <w:rFonts w:ascii="CorpoA" w:hAnsi="CorpoA" w:cs="Times New Roman"/>
      <w:sz w:val="20"/>
      <w:szCs w:val="20"/>
    </w:rPr>
  </w:style>
  <w:style w:type="paragraph" w:styleId="Corpodeltesto2">
    <w:name w:val="Body Text 2"/>
    <w:basedOn w:val="Normale"/>
    <w:link w:val="Corpodeltesto2Carattere"/>
    <w:uiPriority w:val="99"/>
    <w:semiHidden/>
    <w:locked/>
    <w:rsid w:val="009503CD"/>
    <w:pPr>
      <w:spacing w:after="120" w:line="480" w:lineRule="auto"/>
    </w:pPr>
  </w:style>
  <w:style w:type="character" w:customStyle="1" w:styleId="Corpodeltesto2Carattere">
    <w:name w:val="Corpo del testo 2 Carattere"/>
    <w:basedOn w:val="Carpredefinitoparagrafo"/>
    <w:link w:val="Corpodeltesto2"/>
    <w:uiPriority w:val="99"/>
    <w:semiHidden/>
    <w:locked/>
    <w:rsid w:val="000D2085"/>
    <w:rPr>
      <w:rFonts w:ascii="CorpoA" w:hAnsi="CorpoA" w:cs="Times New Roman"/>
      <w:sz w:val="20"/>
      <w:szCs w:val="20"/>
    </w:rPr>
  </w:style>
  <w:style w:type="paragraph" w:styleId="Corpodeltesto3">
    <w:name w:val="Body Text 3"/>
    <w:basedOn w:val="Normale"/>
    <w:link w:val="Corpodeltesto3Carattere"/>
    <w:uiPriority w:val="99"/>
    <w:semiHidden/>
    <w:locked/>
    <w:rsid w:val="009503CD"/>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0D2085"/>
    <w:rPr>
      <w:rFonts w:ascii="CorpoA" w:hAnsi="CorpoA" w:cs="Times New Roman"/>
      <w:sz w:val="16"/>
      <w:szCs w:val="16"/>
    </w:rPr>
  </w:style>
  <w:style w:type="paragraph" w:styleId="Rientrocorpodeltesto2">
    <w:name w:val="Body Text Indent 2"/>
    <w:basedOn w:val="Normale"/>
    <w:link w:val="Rientrocorpodeltesto2Carattere"/>
    <w:uiPriority w:val="99"/>
    <w:semiHidden/>
    <w:locked/>
    <w:rsid w:val="009503C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locked/>
    <w:rsid w:val="000D2085"/>
    <w:rPr>
      <w:rFonts w:ascii="CorpoA" w:hAnsi="CorpoA" w:cs="Times New Roman"/>
      <w:sz w:val="20"/>
      <w:szCs w:val="20"/>
    </w:rPr>
  </w:style>
  <w:style w:type="paragraph" w:styleId="Rientrocorpodeltesto3">
    <w:name w:val="Body Text Indent 3"/>
    <w:basedOn w:val="Normale"/>
    <w:link w:val="Rientrocorpodeltesto3Carattere"/>
    <w:uiPriority w:val="99"/>
    <w:semiHidden/>
    <w:locked/>
    <w:rsid w:val="009503C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locked/>
    <w:rsid w:val="000D2085"/>
    <w:rPr>
      <w:rFonts w:ascii="CorpoA" w:hAnsi="CorpoA" w:cs="Times New Roman"/>
      <w:sz w:val="16"/>
      <w:szCs w:val="16"/>
    </w:rPr>
  </w:style>
  <w:style w:type="paragraph" w:styleId="Primorientrocorpodeltesto">
    <w:name w:val="Body Text First Indent"/>
    <w:basedOn w:val="Corpotesto"/>
    <w:link w:val="PrimorientrocorpodeltestoCarattere"/>
    <w:uiPriority w:val="99"/>
    <w:semiHidden/>
    <w:locked/>
    <w:rsid w:val="009503CD"/>
    <w:pPr>
      <w:ind w:firstLine="210"/>
    </w:pPr>
  </w:style>
  <w:style w:type="character" w:customStyle="1" w:styleId="PrimorientrocorpodeltestoCarattere">
    <w:name w:val="Primo rientro corpo del testo Carattere"/>
    <w:basedOn w:val="CorpotestoCarattere"/>
    <w:link w:val="Primorientrocorpodeltesto"/>
    <w:uiPriority w:val="99"/>
    <w:semiHidden/>
    <w:locked/>
    <w:rsid w:val="000D2085"/>
    <w:rPr>
      <w:rFonts w:ascii="CorpoA" w:hAnsi="CorpoA" w:cs="Times New Roman"/>
      <w:sz w:val="20"/>
      <w:szCs w:val="20"/>
    </w:rPr>
  </w:style>
  <w:style w:type="paragraph" w:styleId="Rientrocorpodeltesto">
    <w:name w:val="Body Text Indent"/>
    <w:basedOn w:val="Normale"/>
    <w:link w:val="RientrocorpodeltestoCarattere"/>
    <w:uiPriority w:val="99"/>
    <w:semiHidden/>
    <w:locked/>
    <w:rsid w:val="009503CD"/>
    <w:pPr>
      <w:spacing w:after="120"/>
      <w:ind w:left="283"/>
    </w:pPr>
  </w:style>
  <w:style w:type="character" w:customStyle="1" w:styleId="RientrocorpodeltestoCarattere">
    <w:name w:val="Rientro corpo del testo Carattere"/>
    <w:basedOn w:val="Carpredefinitoparagrafo"/>
    <w:link w:val="Rientrocorpodeltesto"/>
    <w:uiPriority w:val="99"/>
    <w:semiHidden/>
    <w:locked/>
    <w:rsid w:val="000D2085"/>
    <w:rPr>
      <w:rFonts w:ascii="CorpoA" w:hAnsi="CorpoA" w:cs="Times New Roman"/>
      <w:sz w:val="20"/>
      <w:szCs w:val="20"/>
    </w:rPr>
  </w:style>
  <w:style w:type="paragraph" w:styleId="Primorientrocorpodeltesto2">
    <w:name w:val="Body Text First Indent 2"/>
    <w:basedOn w:val="Rientrocorpodeltesto"/>
    <w:link w:val="Primorientrocorpodeltesto2Carattere"/>
    <w:uiPriority w:val="99"/>
    <w:semiHidden/>
    <w:locked/>
    <w:rsid w:val="009503CD"/>
    <w:pPr>
      <w:ind w:firstLine="210"/>
    </w:pPr>
  </w:style>
  <w:style w:type="character" w:customStyle="1" w:styleId="Primorientrocorpodeltesto2Carattere">
    <w:name w:val="Primo rientro corpo del testo 2 Carattere"/>
    <w:basedOn w:val="RientrocorpodeltestoCarattere"/>
    <w:link w:val="Primorientrocorpodeltesto2"/>
    <w:uiPriority w:val="99"/>
    <w:semiHidden/>
    <w:locked/>
    <w:rsid w:val="000D2085"/>
    <w:rPr>
      <w:rFonts w:ascii="CorpoA" w:hAnsi="CorpoA" w:cs="Times New Roman"/>
      <w:sz w:val="20"/>
      <w:szCs w:val="20"/>
    </w:rPr>
  </w:style>
  <w:style w:type="paragraph" w:styleId="Indirizzomittente">
    <w:name w:val="envelope return"/>
    <w:basedOn w:val="Normale"/>
    <w:uiPriority w:val="99"/>
    <w:semiHidden/>
    <w:locked/>
    <w:rsid w:val="009503CD"/>
    <w:rPr>
      <w:rFonts w:ascii="Arial" w:hAnsi="Arial" w:cs="Arial"/>
      <w:sz w:val="20"/>
    </w:rPr>
  </w:style>
  <w:style w:type="paragraph" w:styleId="Indirizzodestinatario">
    <w:name w:val="envelope address"/>
    <w:basedOn w:val="Normale"/>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link w:val="FirmaCarattere"/>
    <w:uiPriority w:val="99"/>
    <w:semiHidden/>
    <w:locked/>
    <w:rsid w:val="009503CD"/>
    <w:pPr>
      <w:ind w:left="4252"/>
    </w:pPr>
  </w:style>
  <w:style w:type="character" w:customStyle="1" w:styleId="FirmaCarattere">
    <w:name w:val="Firma Carattere"/>
    <w:basedOn w:val="Carpredefinitoparagrafo"/>
    <w:link w:val="Firma"/>
    <w:uiPriority w:val="99"/>
    <w:semiHidden/>
    <w:locked/>
    <w:rsid w:val="000D2085"/>
    <w:rPr>
      <w:rFonts w:ascii="CorpoA" w:hAnsi="CorpoA" w:cs="Times New Roman"/>
      <w:sz w:val="20"/>
      <w:szCs w:val="20"/>
    </w:rPr>
  </w:style>
  <w:style w:type="character" w:styleId="Numeroriga">
    <w:name w:val="line number"/>
    <w:basedOn w:val="Carpredefinitoparagrafo"/>
    <w:uiPriority w:val="99"/>
    <w:semiHidden/>
    <w:locked/>
    <w:rsid w:val="009503CD"/>
    <w:rPr>
      <w:rFonts w:cs="Times New Roman"/>
    </w:rPr>
  </w:style>
  <w:style w:type="character" w:customStyle="1" w:styleId="41Continoustext13ptboldZchn">
    <w:name w:val="4.1 Continous text 13pt bold Zchn"/>
    <w:basedOn w:val="Carpredefinitoparagrafo"/>
    <w:link w:val="41Continoustext13ptbold"/>
    <w:uiPriority w:val="99"/>
    <w:locked/>
    <w:rsid w:val="00CF00C8"/>
    <w:rPr>
      <w:rFonts w:ascii="CorpoA" w:hAnsi="CorpoA" w:cs="Times New Roman"/>
      <w:b/>
      <w:sz w:val="26"/>
      <w:lang w:val="it-IT" w:eastAsia="de-DE" w:bidi="ar-SA"/>
    </w:rPr>
  </w:style>
  <w:style w:type="character" w:customStyle="1" w:styleId="40Continoustext13ptZchn">
    <w:name w:val="4.0 Continous text 13pt Zchn"/>
    <w:basedOn w:val="Carpredefinitoparagrafo"/>
    <w:link w:val="40Continoustext13pt"/>
    <w:locked/>
    <w:rsid w:val="00CF00C8"/>
    <w:rPr>
      <w:rFonts w:ascii="CorpoA" w:hAnsi="CorpoA" w:cs="Times New Roman"/>
      <w:sz w:val="26"/>
      <w:lang w:val="it-IT" w:eastAsia="de-DE" w:bidi="ar-SA"/>
    </w:rPr>
  </w:style>
  <w:style w:type="paragraph" w:styleId="Indicedellefigure">
    <w:name w:val="table of figures"/>
    <w:basedOn w:val="Normale"/>
    <w:next w:val="Normale"/>
    <w:uiPriority w:val="99"/>
    <w:semiHidden/>
    <w:locked/>
    <w:rsid w:val="009503CD"/>
  </w:style>
  <w:style w:type="paragraph" w:styleId="Mappadocumento">
    <w:name w:val="Document Map"/>
    <w:basedOn w:val="Normale"/>
    <w:link w:val="MappadocumentoCarattere"/>
    <w:uiPriority w:val="99"/>
    <w:semiHidden/>
    <w:locked/>
    <w:rsid w:val="009503CD"/>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sid w:val="000D2085"/>
    <w:rPr>
      <w:rFonts w:cs="Times New Roman"/>
      <w:sz w:val="2"/>
    </w:rPr>
  </w:style>
  <w:style w:type="paragraph" w:styleId="Testonotadichiusura">
    <w:name w:val="endnote text"/>
    <w:basedOn w:val="Normale"/>
    <w:link w:val="TestonotadichiusuraCarattere"/>
    <w:uiPriority w:val="99"/>
    <w:semiHidden/>
    <w:locked/>
    <w:rsid w:val="009503CD"/>
    <w:rPr>
      <w:sz w:val="20"/>
    </w:rPr>
  </w:style>
  <w:style w:type="character" w:customStyle="1" w:styleId="TestonotadichiusuraCarattere">
    <w:name w:val="Testo nota di chiusura Carattere"/>
    <w:basedOn w:val="Carpredefinitoparagrafo"/>
    <w:link w:val="Testonotadichiusura"/>
    <w:uiPriority w:val="99"/>
    <w:semiHidden/>
    <w:locked/>
    <w:rsid w:val="000D2085"/>
    <w:rPr>
      <w:rFonts w:ascii="CorpoA" w:hAnsi="CorpoA" w:cs="Times New Roman"/>
      <w:sz w:val="20"/>
      <w:szCs w:val="20"/>
    </w:rPr>
  </w:style>
  <w:style w:type="character" w:styleId="Rimandonotadichiusura">
    <w:name w:val="endnote reference"/>
    <w:basedOn w:val="Carpredefinitoparagrafo"/>
    <w:uiPriority w:val="99"/>
    <w:semiHidden/>
    <w:locked/>
    <w:rsid w:val="009503CD"/>
    <w:rPr>
      <w:rFonts w:cs="Times New Roman"/>
      <w:vertAlign w:val="superscript"/>
    </w:rPr>
  </w:style>
  <w:style w:type="paragraph" w:styleId="Testonotaapidipagina">
    <w:name w:val="footnote text"/>
    <w:basedOn w:val="Normale"/>
    <w:link w:val="TestonotaapidipaginaCarattere"/>
    <w:uiPriority w:val="99"/>
    <w:semiHidden/>
    <w:locked/>
    <w:rsid w:val="009503CD"/>
    <w:rPr>
      <w:sz w:val="20"/>
    </w:rPr>
  </w:style>
  <w:style w:type="character" w:customStyle="1" w:styleId="TestonotaapidipaginaCarattere">
    <w:name w:val="Testo nota a piè di pagina Carattere"/>
    <w:basedOn w:val="Carpredefinitoparagrafo"/>
    <w:link w:val="Testonotaapidipagina"/>
    <w:uiPriority w:val="99"/>
    <w:semiHidden/>
    <w:locked/>
    <w:rsid w:val="000D2085"/>
    <w:rPr>
      <w:rFonts w:ascii="CorpoA" w:hAnsi="CorpoA" w:cs="Times New Roman"/>
      <w:sz w:val="20"/>
      <w:szCs w:val="20"/>
    </w:rPr>
  </w:style>
  <w:style w:type="character" w:styleId="Rimandonotaapidipagina">
    <w:name w:val="footnote reference"/>
    <w:basedOn w:val="Carpredefinitoparagrafo"/>
    <w:uiPriority w:val="99"/>
    <w:semiHidden/>
    <w:locked/>
    <w:rsid w:val="009503CD"/>
    <w:rPr>
      <w:rFonts w:cs="Times New Roman"/>
      <w:vertAlign w:val="superscript"/>
    </w:rPr>
  </w:style>
  <w:style w:type="paragraph" w:styleId="Indice1">
    <w:name w:val="index 1"/>
    <w:basedOn w:val="Normale"/>
    <w:next w:val="Normale"/>
    <w:autoRedefine/>
    <w:uiPriority w:val="99"/>
    <w:semiHidden/>
    <w:locked/>
    <w:rsid w:val="009503CD"/>
    <w:pPr>
      <w:ind w:left="260" w:hanging="260"/>
    </w:pPr>
  </w:style>
  <w:style w:type="paragraph" w:styleId="Indice2">
    <w:name w:val="index 2"/>
    <w:basedOn w:val="Normale"/>
    <w:next w:val="Normale"/>
    <w:autoRedefine/>
    <w:uiPriority w:val="99"/>
    <w:semiHidden/>
    <w:locked/>
    <w:rsid w:val="009503CD"/>
    <w:pPr>
      <w:ind w:left="520" w:hanging="260"/>
    </w:pPr>
  </w:style>
  <w:style w:type="paragraph" w:styleId="Indice3">
    <w:name w:val="index 3"/>
    <w:basedOn w:val="Normale"/>
    <w:next w:val="Normale"/>
    <w:autoRedefine/>
    <w:uiPriority w:val="99"/>
    <w:semiHidden/>
    <w:locked/>
    <w:rsid w:val="009503CD"/>
    <w:pPr>
      <w:ind w:left="780" w:hanging="260"/>
    </w:pPr>
  </w:style>
  <w:style w:type="paragraph" w:styleId="Indice4">
    <w:name w:val="index 4"/>
    <w:basedOn w:val="Normale"/>
    <w:next w:val="Normale"/>
    <w:autoRedefine/>
    <w:uiPriority w:val="99"/>
    <w:semiHidden/>
    <w:locked/>
    <w:rsid w:val="009503CD"/>
    <w:pPr>
      <w:ind w:left="1040" w:hanging="260"/>
    </w:pPr>
  </w:style>
  <w:style w:type="paragraph" w:styleId="Indice5">
    <w:name w:val="index 5"/>
    <w:basedOn w:val="Normale"/>
    <w:next w:val="Normale"/>
    <w:autoRedefine/>
    <w:uiPriority w:val="99"/>
    <w:semiHidden/>
    <w:locked/>
    <w:rsid w:val="009503CD"/>
    <w:pPr>
      <w:ind w:left="1300" w:hanging="260"/>
    </w:pPr>
  </w:style>
  <w:style w:type="paragraph" w:styleId="Indice6">
    <w:name w:val="index 6"/>
    <w:basedOn w:val="Normale"/>
    <w:next w:val="Normale"/>
    <w:autoRedefine/>
    <w:uiPriority w:val="99"/>
    <w:semiHidden/>
    <w:locked/>
    <w:rsid w:val="009503CD"/>
    <w:pPr>
      <w:ind w:left="1560" w:hanging="260"/>
    </w:pPr>
  </w:style>
  <w:style w:type="paragraph" w:styleId="Indice7">
    <w:name w:val="index 7"/>
    <w:basedOn w:val="Normale"/>
    <w:next w:val="Normale"/>
    <w:autoRedefine/>
    <w:uiPriority w:val="99"/>
    <w:semiHidden/>
    <w:locked/>
    <w:rsid w:val="009503CD"/>
    <w:pPr>
      <w:ind w:left="1820" w:hanging="260"/>
    </w:pPr>
  </w:style>
  <w:style w:type="paragraph" w:styleId="Indice8">
    <w:name w:val="index 8"/>
    <w:basedOn w:val="Normale"/>
    <w:next w:val="Normale"/>
    <w:autoRedefine/>
    <w:uiPriority w:val="99"/>
    <w:semiHidden/>
    <w:locked/>
    <w:rsid w:val="009503CD"/>
    <w:pPr>
      <w:ind w:left="2080" w:hanging="260"/>
    </w:pPr>
  </w:style>
  <w:style w:type="paragraph" w:styleId="Indice9">
    <w:name w:val="index 9"/>
    <w:basedOn w:val="Normale"/>
    <w:next w:val="Normale"/>
    <w:autoRedefine/>
    <w:uiPriority w:val="99"/>
    <w:semiHidden/>
    <w:locked/>
    <w:rsid w:val="009503CD"/>
    <w:pPr>
      <w:ind w:left="2340" w:hanging="260"/>
    </w:pPr>
  </w:style>
  <w:style w:type="paragraph" w:styleId="Titoloindice">
    <w:name w:val="index heading"/>
    <w:basedOn w:val="Normale"/>
    <w:next w:val="Indice1"/>
    <w:uiPriority w:val="99"/>
    <w:semiHidden/>
    <w:locked/>
    <w:rsid w:val="009503CD"/>
    <w:rPr>
      <w:rFonts w:ascii="Arial" w:hAnsi="Arial" w:cs="Arial"/>
      <w:b/>
      <w:bCs/>
    </w:rPr>
  </w:style>
  <w:style w:type="paragraph" w:styleId="Testocommento">
    <w:name w:val="annotation text"/>
    <w:basedOn w:val="Normale"/>
    <w:link w:val="TestocommentoCarattere"/>
    <w:uiPriority w:val="99"/>
    <w:semiHidden/>
    <w:locked/>
    <w:rsid w:val="009503CD"/>
    <w:rPr>
      <w:sz w:val="20"/>
    </w:rPr>
  </w:style>
  <w:style w:type="character" w:customStyle="1" w:styleId="TestocommentoCarattere">
    <w:name w:val="Testo commento Carattere"/>
    <w:basedOn w:val="Carpredefinitoparagrafo"/>
    <w:link w:val="Testocommento"/>
    <w:uiPriority w:val="99"/>
    <w:semiHidden/>
    <w:locked/>
    <w:rsid w:val="000D2085"/>
    <w:rPr>
      <w:rFonts w:ascii="CorpoA" w:hAnsi="CorpoA" w:cs="Times New Roman"/>
      <w:sz w:val="20"/>
      <w:szCs w:val="20"/>
    </w:rPr>
  </w:style>
  <w:style w:type="paragraph" w:styleId="Soggettocommento">
    <w:name w:val="annotation subject"/>
    <w:basedOn w:val="Testocommento"/>
    <w:next w:val="Testocommento"/>
    <w:link w:val="SoggettocommentoCarattere"/>
    <w:uiPriority w:val="99"/>
    <w:semiHidden/>
    <w:locked/>
    <w:rsid w:val="009503CD"/>
    <w:rPr>
      <w:b/>
      <w:bCs/>
    </w:rPr>
  </w:style>
  <w:style w:type="character" w:customStyle="1" w:styleId="SoggettocommentoCarattere">
    <w:name w:val="Soggetto commento Carattere"/>
    <w:basedOn w:val="TestocommentoCarattere"/>
    <w:link w:val="Soggettocommento"/>
    <w:uiPriority w:val="99"/>
    <w:semiHidden/>
    <w:locked/>
    <w:rsid w:val="000D2085"/>
    <w:rPr>
      <w:rFonts w:ascii="CorpoA" w:hAnsi="CorpoA" w:cs="Times New Roman"/>
      <w:b/>
      <w:bCs/>
      <w:sz w:val="20"/>
      <w:szCs w:val="20"/>
    </w:rPr>
  </w:style>
  <w:style w:type="character" w:styleId="Rimandocommento">
    <w:name w:val="annotation reference"/>
    <w:basedOn w:val="Carpredefinitoparagrafo"/>
    <w:uiPriority w:val="99"/>
    <w:semiHidden/>
    <w:locked/>
    <w:rsid w:val="009503CD"/>
    <w:rPr>
      <w:rFonts w:cs="Times New Roman"/>
      <w:sz w:val="16"/>
      <w:szCs w:val="16"/>
    </w:rPr>
  </w:style>
  <w:style w:type="paragraph" w:styleId="Testomacro">
    <w:name w:val="macro"/>
    <w:link w:val="TestomacroCarattere"/>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rPr>
  </w:style>
  <w:style w:type="character" w:customStyle="1" w:styleId="TestomacroCarattere">
    <w:name w:val="Testo macro Carattere"/>
    <w:basedOn w:val="Carpredefinitoparagrafo"/>
    <w:link w:val="Testomacro"/>
    <w:uiPriority w:val="99"/>
    <w:semiHidden/>
    <w:locked/>
    <w:rsid w:val="000D2085"/>
    <w:rPr>
      <w:rFonts w:ascii="Courier New" w:hAnsi="Courier New" w:cs="Courier New"/>
      <w:lang w:val="it-IT" w:eastAsia="de-DE" w:bidi="ar-SA"/>
    </w:rPr>
  </w:style>
  <w:style w:type="paragraph" w:styleId="Indicefonti">
    <w:name w:val="table of authorities"/>
    <w:basedOn w:val="Normale"/>
    <w:next w:val="Normale"/>
    <w:uiPriority w:val="99"/>
    <w:semiHidden/>
    <w:locked/>
    <w:rsid w:val="009503CD"/>
    <w:pPr>
      <w:ind w:left="260" w:hanging="260"/>
    </w:pPr>
  </w:style>
  <w:style w:type="paragraph" w:styleId="Titoloindicefonti">
    <w:name w:val="toa heading"/>
    <w:basedOn w:val="Normale"/>
    <w:next w:val="Normale"/>
    <w:uiPriority w:val="99"/>
    <w:semiHidden/>
    <w:locked/>
    <w:rsid w:val="009503CD"/>
    <w:pPr>
      <w:spacing w:before="120"/>
    </w:pPr>
    <w:rPr>
      <w:rFonts w:ascii="Arial" w:hAnsi="Arial" w:cs="Arial"/>
      <w:b/>
      <w:bCs/>
      <w:sz w:val="24"/>
      <w:szCs w:val="24"/>
    </w:rPr>
  </w:style>
  <w:style w:type="paragraph" w:styleId="Testofumetto">
    <w:name w:val="Balloon Text"/>
    <w:basedOn w:val="Normale"/>
    <w:link w:val="TestofumettoCarattere"/>
    <w:uiPriority w:val="99"/>
    <w:semiHidden/>
    <w:locked/>
    <w:rsid w:val="009503CD"/>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D2085"/>
    <w:rPr>
      <w:rFonts w:cs="Times New Roman"/>
      <w:sz w:val="2"/>
    </w:rPr>
  </w:style>
  <w:style w:type="paragraph" w:styleId="Sommario1">
    <w:name w:val="toc 1"/>
    <w:basedOn w:val="Normale"/>
    <w:next w:val="Normale"/>
    <w:autoRedefine/>
    <w:uiPriority w:val="99"/>
    <w:semiHidden/>
    <w:locked/>
    <w:rsid w:val="009503CD"/>
  </w:style>
  <w:style w:type="paragraph" w:styleId="Sommario2">
    <w:name w:val="toc 2"/>
    <w:basedOn w:val="Normale"/>
    <w:next w:val="Normale"/>
    <w:autoRedefine/>
    <w:uiPriority w:val="99"/>
    <w:semiHidden/>
    <w:locked/>
    <w:rsid w:val="009503CD"/>
    <w:pPr>
      <w:ind w:left="260"/>
    </w:pPr>
  </w:style>
  <w:style w:type="paragraph" w:styleId="Sommario3">
    <w:name w:val="toc 3"/>
    <w:basedOn w:val="Normale"/>
    <w:next w:val="Normale"/>
    <w:autoRedefine/>
    <w:uiPriority w:val="99"/>
    <w:semiHidden/>
    <w:locked/>
    <w:rsid w:val="009503CD"/>
    <w:pPr>
      <w:ind w:left="520"/>
    </w:pPr>
  </w:style>
  <w:style w:type="paragraph" w:styleId="Sommario4">
    <w:name w:val="toc 4"/>
    <w:basedOn w:val="Normale"/>
    <w:next w:val="Normale"/>
    <w:autoRedefine/>
    <w:uiPriority w:val="99"/>
    <w:semiHidden/>
    <w:locked/>
    <w:rsid w:val="009503CD"/>
    <w:pPr>
      <w:ind w:left="780"/>
    </w:pPr>
  </w:style>
  <w:style w:type="paragraph" w:styleId="Sommario5">
    <w:name w:val="toc 5"/>
    <w:basedOn w:val="Normale"/>
    <w:next w:val="Normale"/>
    <w:autoRedefine/>
    <w:uiPriority w:val="99"/>
    <w:semiHidden/>
    <w:locked/>
    <w:rsid w:val="009503CD"/>
    <w:pPr>
      <w:ind w:left="1040"/>
    </w:pPr>
  </w:style>
  <w:style w:type="paragraph" w:styleId="Sommario6">
    <w:name w:val="toc 6"/>
    <w:basedOn w:val="Normale"/>
    <w:next w:val="Normale"/>
    <w:autoRedefine/>
    <w:uiPriority w:val="99"/>
    <w:semiHidden/>
    <w:locked/>
    <w:rsid w:val="009503CD"/>
    <w:pPr>
      <w:ind w:left="1300"/>
    </w:pPr>
  </w:style>
  <w:style w:type="paragraph" w:styleId="Sommario7">
    <w:name w:val="toc 7"/>
    <w:basedOn w:val="Normale"/>
    <w:next w:val="Normale"/>
    <w:autoRedefine/>
    <w:uiPriority w:val="99"/>
    <w:semiHidden/>
    <w:locked/>
    <w:rsid w:val="009503CD"/>
    <w:pPr>
      <w:ind w:left="1560"/>
    </w:pPr>
  </w:style>
  <w:style w:type="paragraph" w:styleId="Sommario8">
    <w:name w:val="toc 8"/>
    <w:basedOn w:val="Normale"/>
    <w:next w:val="Normale"/>
    <w:autoRedefine/>
    <w:uiPriority w:val="99"/>
    <w:semiHidden/>
    <w:locked/>
    <w:rsid w:val="009503CD"/>
    <w:pPr>
      <w:ind w:left="1820"/>
    </w:pPr>
  </w:style>
  <w:style w:type="paragraph" w:styleId="Sommario9">
    <w:name w:val="toc 9"/>
    <w:basedOn w:val="Normale"/>
    <w:next w:val="Normale"/>
    <w:autoRedefine/>
    <w:uiPriority w:val="99"/>
    <w:semiHidden/>
    <w:locked/>
    <w:rsid w:val="009503CD"/>
    <w:pPr>
      <w:ind w:left="2080"/>
    </w:pPr>
  </w:style>
  <w:style w:type="paragraph" w:customStyle="1" w:styleId="50Boilerplate">
    <w:name w:val="5.0 Boilerplate"/>
    <w:link w:val="50BoilerplateZchn"/>
    <w:uiPriority w:val="99"/>
    <w:rsid w:val="00CF00C8"/>
    <w:pPr>
      <w:spacing w:after="380" w:line="220" w:lineRule="exact"/>
      <w:ind w:right="28"/>
    </w:pPr>
    <w:rPr>
      <w:rFonts w:ascii="CorpoA" w:hAnsi="CorpoA"/>
      <w:sz w:val="18"/>
      <w:szCs w:val="20"/>
    </w:rPr>
  </w:style>
  <w:style w:type="character" w:customStyle="1" w:styleId="Footer9ptZchn">
    <w:name w:val="Footer 9pt Zchn"/>
    <w:basedOn w:val="Carpredefinitoparagrafo"/>
    <w:link w:val="Footer9pt"/>
    <w:uiPriority w:val="99"/>
    <w:locked/>
    <w:rsid w:val="00B82B8A"/>
    <w:rPr>
      <w:rFonts w:ascii="CorpoS" w:hAnsi="CorpoS" w:cs="Times New Roman"/>
      <w:sz w:val="18"/>
      <w:lang w:val="it-IT" w:eastAsia="de-DE" w:bidi="ar-SA"/>
    </w:rPr>
  </w:style>
  <w:style w:type="character" w:customStyle="1" w:styleId="50BoilerplateZchn">
    <w:name w:val="5.0 Boilerplate Zchn"/>
    <w:basedOn w:val="Carpredefinitoparagrafo"/>
    <w:link w:val="50Boilerplate"/>
    <w:uiPriority w:val="99"/>
    <w:locked/>
    <w:rsid w:val="00CF00C8"/>
    <w:rPr>
      <w:rFonts w:ascii="CorpoA" w:hAnsi="CorpoA" w:cs="Times New Roman"/>
      <w:sz w:val="18"/>
      <w:lang w:val="it-IT" w:eastAsia="de-DE" w:bidi="ar-SA"/>
    </w:rPr>
  </w:style>
  <w:style w:type="character" w:styleId="Testosegnaposto">
    <w:name w:val="Placeholder Text"/>
    <w:basedOn w:val="Carpredefinitoparagrafo"/>
    <w:uiPriority w:val="99"/>
    <w:semiHidden/>
    <w:rsid w:val="00C878EE"/>
    <w:rPr>
      <w:rFonts w:cs="Times New Roman"/>
      <w:color w:val="808080"/>
    </w:rPr>
  </w:style>
  <w:style w:type="paragraph" w:customStyle="1" w:styleId="Formatvorlage">
    <w:name w:val="Formatvorlage"/>
    <w:basedOn w:val="41Continoustext13ptbold"/>
    <w:link w:val="FormatvorlageZchn"/>
    <w:uiPriority w:val="99"/>
    <w:semiHidden/>
    <w:locked/>
    <w:rsid w:val="008C7CBE"/>
    <w:rPr>
      <w:rFonts w:ascii="CorpoADem" w:hAnsi="CorpoADem"/>
      <w:b w:val="0"/>
    </w:rPr>
  </w:style>
  <w:style w:type="character" w:customStyle="1" w:styleId="FormatvorlageZchn">
    <w:name w:val="Formatvorlage Zchn"/>
    <w:link w:val="Formatvorlage"/>
    <w:uiPriority w:val="99"/>
    <w:semiHidden/>
    <w:locked/>
    <w:rsid w:val="008C7CBE"/>
    <w:rPr>
      <w:rFonts w:ascii="CorpoADem" w:hAnsi="CorpoADem"/>
      <w:sz w:val="26"/>
    </w:rPr>
  </w:style>
  <w:style w:type="paragraph" w:customStyle="1" w:styleId="SublinevorHeadline">
    <w:name w:val="Subline vor Headline"/>
    <w:uiPriority w:val="99"/>
    <w:rsid w:val="00CF00C8"/>
    <w:pPr>
      <w:spacing w:after="120" w:line="380" w:lineRule="exact"/>
    </w:pPr>
    <w:rPr>
      <w:rFonts w:ascii="CorpoA" w:hAnsi="CorpoA"/>
      <w:b/>
      <w:sz w:val="26"/>
      <w:szCs w:val="20"/>
    </w:rPr>
  </w:style>
  <w:style w:type="character" w:customStyle="1" w:styleId="41Continoustext13ptboldZchnZchn">
    <w:name w:val="4.1 Continous text 13pt bold Zchn Zchn"/>
    <w:uiPriority w:val="99"/>
    <w:rsid w:val="00EA0F4A"/>
    <w:rPr>
      <w:rFonts w:ascii="CorpoA" w:hAnsi="CorpoA"/>
      <w:b/>
      <w:sz w:val="26"/>
      <w:lang w:val="it-IT" w:eastAsia="de-DE"/>
    </w:rPr>
  </w:style>
  <w:style w:type="paragraph" w:customStyle="1" w:styleId="41Continoustext11ptbold">
    <w:name w:val="4.1 Continous text 11pt bold"/>
    <w:basedOn w:val="Subhead"/>
    <w:link w:val="41Continoustext11ptboldZchnZchn"/>
    <w:uiPriority w:val="99"/>
    <w:qFormat/>
    <w:rsid w:val="000E1FF5"/>
    <w:pPr>
      <w:numPr>
        <w:numId w:val="0"/>
      </w:numPr>
      <w:ind w:right="0"/>
    </w:pPr>
    <w:rPr>
      <w:rFonts w:ascii="CorpoSDem" w:hAnsi="CorpoSDem"/>
      <w:kern w:val="16"/>
      <w:sz w:val="22"/>
      <w:szCs w:val="22"/>
    </w:rPr>
  </w:style>
  <w:style w:type="paragraph" w:customStyle="1" w:styleId="41Continoustext11ptboldCorpoSDem">
    <w:name w:val="4.1 Continous text 11pt bold + CorpoSDem"/>
    <w:aliases w:val="11 pt,Unterschneidung ab 8 pt"/>
    <w:basedOn w:val="Subhead"/>
    <w:link w:val="41Continoustext11ptboldCorpoSDemZchn"/>
    <w:uiPriority w:val="99"/>
    <w:rsid w:val="00626E68"/>
    <w:pPr>
      <w:tabs>
        <w:tab w:val="clear" w:pos="1247"/>
      </w:tabs>
      <w:ind w:left="340" w:right="0" w:hanging="340"/>
    </w:pPr>
    <w:rPr>
      <w:rFonts w:ascii="CorpoSDem" w:hAnsi="CorpoSDem"/>
      <w:kern w:val="16"/>
      <w:sz w:val="22"/>
      <w:szCs w:val="22"/>
    </w:rPr>
  </w:style>
  <w:style w:type="character" w:customStyle="1" w:styleId="SubheadZchn">
    <w:name w:val="Subhead Zchn"/>
    <w:basedOn w:val="Carpredefinitoparagrafo"/>
    <w:link w:val="Subhead"/>
    <w:uiPriority w:val="99"/>
    <w:locked/>
    <w:rsid w:val="00626E68"/>
    <w:rPr>
      <w:rFonts w:ascii="CorpoA" w:hAnsi="CorpoA"/>
      <w:b/>
      <w:sz w:val="26"/>
      <w:szCs w:val="20"/>
    </w:rPr>
  </w:style>
  <w:style w:type="character" w:customStyle="1" w:styleId="41Continoustext11ptboldCorpoSDemZchn">
    <w:name w:val="4.1 Continous text 11pt bold + CorpoSDem Zchn"/>
    <w:aliases w:val="11 pt Zchn,Unterschneidung ab 8 pt Zchn"/>
    <w:basedOn w:val="SubheadZchn"/>
    <w:link w:val="41Continoustext11ptboldCorpoSDem"/>
    <w:uiPriority w:val="99"/>
    <w:locked/>
    <w:rsid w:val="00626E68"/>
    <w:rPr>
      <w:rFonts w:ascii="CorpoSDem" w:hAnsi="CorpoSDem"/>
      <w:b/>
      <w:kern w:val="16"/>
      <w:sz w:val="22"/>
      <w:szCs w:val="22"/>
    </w:rPr>
  </w:style>
  <w:style w:type="character" w:styleId="Enfasigrassetto">
    <w:name w:val="Strong"/>
    <w:basedOn w:val="Carpredefinitoparagrafo"/>
    <w:uiPriority w:val="22"/>
    <w:qFormat/>
    <w:rsid w:val="002070DE"/>
    <w:rPr>
      <w:rFonts w:cs="Times New Roman"/>
      <w:b/>
      <w:bCs/>
    </w:rPr>
  </w:style>
  <w:style w:type="numbering" w:styleId="ArticoloSezione">
    <w:name w:val="Outline List 3"/>
    <w:basedOn w:val="Nessunelenco"/>
    <w:uiPriority w:val="99"/>
    <w:semiHidden/>
    <w:unhideWhenUsed/>
    <w:locked/>
    <w:rsid w:val="00AB432D"/>
    <w:pPr>
      <w:numPr>
        <w:numId w:val="24"/>
      </w:numPr>
    </w:pPr>
  </w:style>
  <w:style w:type="numbering" w:styleId="111111">
    <w:name w:val="Outline List 2"/>
    <w:basedOn w:val="Nessunelenco"/>
    <w:uiPriority w:val="99"/>
    <w:semiHidden/>
    <w:unhideWhenUsed/>
    <w:locked/>
    <w:rsid w:val="00AB432D"/>
    <w:pPr>
      <w:numPr>
        <w:numId w:val="22"/>
      </w:numPr>
    </w:pPr>
  </w:style>
  <w:style w:type="numbering" w:styleId="1ai">
    <w:name w:val="Outline List 1"/>
    <w:basedOn w:val="Nessunelenco"/>
    <w:uiPriority w:val="99"/>
    <w:semiHidden/>
    <w:unhideWhenUsed/>
    <w:locked/>
    <w:rsid w:val="00AB432D"/>
    <w:pPr>
      <w:numPr>
        <w:numId w:val="23"/>
      </w:numPr>
    </w:pPr>
  </w:style>
  <w:style w:type="paragraph" w:customStyle="1" w:styleId="40Continoustext11pt">
    <w:name w:val="4.0 Continous text 11pt"/>
    <w:link w:val="40Continoustext11ptZchn"/>
    <w:qFormat/>
    <w:rsid w:val="00106FE1"/>
    <w:pPr>
      <w:suppressAutoHyphens/>
      <w:spacing w:after="340" w:line="340" w:lineRule="exact"/>
    </w:pPr>
    <w:rPr>
      <w:rFonts w:ascii="CorpoA" w:hAnsi="CorpoA"/>
    </w:rPr>
  </w:style>
  <w:style w:type="character" w:customStyle="1" w:styleId="40Continoustext11ptZchn">
    <w:name w:val="4.0 Continous text 11pt Zchn"/>
    <w:link w:val="40Continoustext11pt"/>
    <w:uiPriority w:val="99"/>
    <w:locked/>
    <w:rsid w:val="00106FE1"/>
    <w:rPr>
      <w:rFonts w:ascii="CorpoA" w:hAnsi="CorpoA"/>
    </w:rPr>
  </w:style>
  <w:style w:type="paragraph" w:customStyle="1" w:styleId="40Continuoustext11pt">
    <w:name w:val="4.0 Continuous text 11pt"/>
    <w:link w:val="40Continuoustext11ptZchnZchn"/>
    <w:rsid w:val="00E45121"/>
    <w:pPr>
      <w:widowControl w:val="0"/>
      <w:spacing w:after="340" w:line="340" w:lineRule="atLeast"/>
    </w:pPr>
    <w:rPr>
      <w:rFonts w:ascii="CorpoA" w:hAnsi="CorpoA"/>
      <w:szCs w:val="20"/>
      <w:lang w:val="de-DE"/>
    </w:rPr>
  </w:style>
  <w:style w:type="character" w:customStyle="1" w:styleId="40Continuoustext11ptZchnZchn">
    <w:name w:val="4.0 Continuous text 11pt Zchn Zchn"/>
    <w:link w:val="40Continuoustext11pt"/>
    <w:rsid w:val="00E45121"/>
    <w:rPr>
      <w:rFonts w:ascii="CorpoA" w:hAnsi="CorpoA"/>
      <w:szCs w:val="20"/>
      <w:lang w:val="de-DE"/>
    </w:rPr>
  </w:style>
  <w:style w:type="character" w:customStyle="1" w:styleId="41Continoustext11ptboldZchnZchn">
    <w:name w:val="4.1 Continous text 11pt bold Zchn Zchn"/>
    <w:link w:val="41Continoustext11ptbold"/>
    <w:uiPriority w:val="99"/>
    <w:rsid w:val="005003D9"/>
    <w:rPr>
      <w:rFonts w:ascii="CorpoSDem" w:hAnsi="CorpoSDem"/>
      <w:b/>
      <w:kern w:val="16"/>
    </w:rPr>
  </w:style>
  <w:style w:type="character" w:customStyle="1" w:styleId="40Continoustext11ptZchnZchn">
    <w:name w:val="4.0 Continous text 11pt Zchn Zchn"/>
    <w:rsid w:val="005003D9"/>
    <w:rPr>
      <w:rFonts w:ascii="CorpoA" w:hAnsi="CorpoA"/>
      <w:sz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73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ECKE\AppData\Local\Microsoft\Windows\Temporary%20Internet%20Files\Content.IE5\3OSM9WD1\PI_MB_Museum_DE_07.11.2014_fre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E730827A-0707-43E2-B1B8-2769CE2E0A99}">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PI_MB_Museum_DE_07.11.2014_frei.dotx</Template>
  <TotalTime>0</TotalTime>
  <Pages>9</Pages>
  <Words>2799</Words>
  <Characters>14992</Characters>
  <Application>Microsoft Office Word</Application>
  <DocSecurity>0</DocSecurity>
  <Lines>124</Lines>
  <Paragraphs>35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ITI/OD</Company>
  <LinksUpToDate>false</LinksUpToDate>
  <CharactersWithSpaces>17756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Becker, Alexandra (613)</dc:creator>
  <cp:lastModifiedBy>Odinzoff, Vadim (183)</cp:lastModifiedBy>
  <cp:revision>13</cp:revision>
  <cp:lastPrinted>2016-05-06T06:25:00Z</cp:lastPrinted>
  <dcterms:created xsi:type="dcterms:W3CDTF">2016-05-12T14:32:00Z</dcterms:created>
  <dcterms:modified xsi:type="dcterms:W3CDTF">2016-05-13T07:28:00Z</dcterms:modified>
</cp:coreProperties>
</file>