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5F8AE" w14:textId="77777777" w:rsidR="008D1443" w:rsidRPr="0033031F" w:rsidRDefault="008D1443" w:rsidP="008D1443">
      <w:pPr>
        <w:pStyle w:val="SublinevorHeadline"/>
      </w:pPr>
      <w:r w:rsidRPr="0033031F">
        <w:t>Mercedes-Benz demonstrating social responsibility</w:t>
      </w:r>
    </w:p>
    <w:p w14:paraId="22D1ECA0" w14:textId="77777777" w:rsidR="00C34953" w:rsidRPr="0033031F" w:rsidRDefault="00C34953" w:rsidP="0016207B">
      <w:pPr>
        <w:pStyle w:val="SublinevorHeadline"/>
      </w:pPr>
    </w:p>
    <w:p w14:paraId="6A6F7F8D" w14:textId="77777777" w:rsidR="008D1443" w:rsidRPr="0033031F" w:rsidRDefault="008D1443" w:rsidP="008D1443">
      <w:pPr>
        <w:pStyle w:val="20Headline"/>
        <w:rPr>
          <w:b w:val="0"/>
          <w:sz w:val="32"/>
          <w:szCs w:val="32"/>
        </w:rPr>
      </w:pPr>
      <w:r w:rsidRPr="0033031F">
        <w:rPr>
          <w:b w:val="0"/>
          <w:sz w:val="32"/>
        </w:rPr>
        <w:t xml:space="preserve">Mercedes-Benz and </w:t>
      </w:r>
      <w:proofErr w:type="spellStart"/>
      <w:r w:rsidRPr="0033031F">
        <w:rPr>
          <w:b w:val="0"/>
          <w:sz w:val="32"/>
        </w:rPr>
        <w:t>Laureus</w:t>
      </w:r>
      <w:proofErr w:type="spellEnd"/>
      <w:r w:rsidRPr="0033031F">
        <w:rPr>
          <w:b w:val="0"/>
          <w:sz w:val="32"/>
        </w:rPr>
        <w:t xml:space="preserve"> broadening their worldwide involvement </w:t>
      </w:r>
    </w:p>
    <w:p w14:paraId="527D44B9" w14:textId="77777777" w:rsidR="003B34CE" w:rsidRPr="0033031F" w:rsidRDefault="003B34CE" w:rsidP="003B34CE">
      <w:pPr>
        <w:pStyle w:val="Subhead"/>
        <w:numPr>
          <w:ilvl w:val="0"/>
          <w:numId w:val="19"/>
        </w:numPr>
        <w:spacing w:line="340" w:lineRule="atLeast"/>
        <w:ind w:left="227" w:right="0" w:hanging="227"/>
        <w:rPr>
          <w:rStyle w:val="41Continoustext11ptboldZchn"/>
          <w:b/>
        </w:rPr>
      </w:pPr>
      <w:r w:rsidRPr="0033031F">
        <w:rPr>
          <w:rStyle w:val="41Continoustext11ptboldZchn"/>
          <w:b/>
        </w:rPr>
        <w:t xml:space="preserve">Mercedes-Benz and </w:t>
      </w:r>
      <w:proofErr w:type="spellStart"/>
      <w:r w:rsidRPr="0033031F">
        <w:rPr>
          <w:rStyle w:val="41Continoustext11ptboldZchn"/>
          <w:b/>
        </w:rPr>
        <w:t>Laureus</w:t>
      </w:r>
      <w:proofErr w:type="spellEnd"/>
      <w:r w:rsidRPr="0033031F">
        <w:rPr>
          <w:rStyle w:val="41Continoustext11ptboldZchn"/>
          <w:b/>
        </w:rPr>
        <w:t xml:space="preserve"> establish national </w:t>
      </w:r>
      <w:proofErr w:type="spellStart"/>
      <w:r w:rsidRPr="0033031F">
        <w:rPr>
          <w:rStyle w:val="41Continoustext11ptboldZchn"/>
          <w:b/>
        </w:rPr>
        <w:t>Laureus</w:t>
      </w:r>
      <w:proofErr w:type="spellEnd"/>
      <w:r w:rsidRPr="0033031F">
        <w:rPr>
          <w:rStyle w:val="41Continoustext11ptboldZchn"/>
          <w:b/>
        </w:rPr>
        <w:t xml:space="preserve"> Sport for Good Foundation in China </w:t>
      </w:r>
    </w:p>
    <w:p w14:paraId="2AC25AC1" w14:textId="77777777" w:rsidR="008D1443" w:rsidRPr="0033031F" w:rsidRDefault="008D1443" w:rsidP="008D1443">
      <w:pPr>
        <w:pStyle w:val="Subhead"/>
        <w:numPr>
          <w:ilvl w:val="0"/>
          <w:numId w:val="19"/>
        </w:numPr>
        <w:spacing w:line="340" w:lineRule="atLeast"/>
        <w:ind w:left="227" w:right="0" w:hanging="227"/>
        <w:rPr>
          <w:rStyle w:val="41Continoustext11ptboldZchn"/>
          <w:b/>
        </w:rPr>
      </w:pPr>
      <w:proofErr w:type="spellStart"/>
      <w:r w:rsidRPr="0033031F">
        <w:rPr>
          <w:rStyle w:val="41Continoustext11ptboldZchn"/>
          <w:b/>
        </w:rPr>
        <w:t>Laureus</w:t>
      </w:r>
      <w:proofErr w:type="spellEnd"/>
      <w:r w:rsidRPr="0033031F">
        <w:rPr>
          <w:rStyle w:val="41Continoustext11ptboldZchn"/>
          <w:b/>
        </w:rPr>
        <w:t xml:space="preserve"> Sport for Good Foundation aims to support 150,000 children and young people in China </w:t>
      </w:r>
    </w:p>
    <w:p w14:paraId="7D206704" w14:textId="77777777" w:rsidR="00AC7751" w:rsidRPr="0033031F" w:rsidRDefault="00AC7751" w:rsidP="00AC7751">
      <w:pPr>
        <w:pStyle w:val="Subhead"/>
        <w:numPr>
          <w:ilvl w:val="0"/>
          <w:numId w:val="19"/>
        </w:numPr>
        <w:spacing w:line="340" w:lineRule="atLeast"/>
        <w:ind w:left="227" w:right="0" w:hanging="227"/>
        <w:rPr>
          <w:rStyle w:val="41Continoustext11ptboldZchn"/>
          <w:b/>
        </w:rPr>
      </w:pPr>
      <w:r w:rsidRPr="0033031F">
        <w:rPr>
          <w:rStyle w:val="41Continoustext11ptboldZchn"/>
          <w:b/>
        </w:rPr>
        <w:t xml:space="preserve">"Drive for Good" fund-raising campaign launched with </w:t>
      </w:r>
      <w:proofErr w:type="spellStart"/>
      <w:r w:rsidRPr="0033031F">
        <w:rPr>
          <w:rStyle w:val="41Continoustext11ptboldZchn"/>
          <w:b/>
        </w:rPr>
        <w:t>Laureus</w:t>
      </w:r>
      <w:proofErr w:type="spellEnd"/>
      <w:r w:rsidRPr="0033031F">
        <w:rPr>
          <w:rStyle w:val="41Continoustext11ptboldZchn"/>
          <w:b/>
        </w:rPr>
        <w:t xml:space="preserve"> ambassador </w:t>
      </w:r>
      <w:proofErr w:type="spellStart"/>
      <w:r w:rsidRPr="0033031F">
        <w:rPr>
          <w:rStyle w:val="41Continoustext11ptboldZchn"/>
          <w:b/>
        </w:rPr>
        <w:t>Nico</w:t>
      </w:r>
      <w:proofErr w:type="spellEnd"/>
      <w:r w:rsidRPr="0033031F">
        <w:rPr>
          <w:rStyle w:val="41Continoustext11ptboldZchn"/>
          <w:b/>
        </w:rPr>
        <w:t xml:space="preserve"> </w:t>
      </w:r>
      <w:proofErr w:type="spellStart"/>
      <w:r w:rsidRPr="0033031F">
        <w:rPr>
          <w:rStyle w:val="41Continoustext11ptboldZchn"/>
          <w:b/>
        </w:rPr>
        <w:t>Rosberg</w:t>
      </w:r>
      <w:proofErr w:type="spellEnd"/>
      <w:r w:rsidRPr="0033031F">
        <w:rPr>
          <w:rStyle w:val="41Continoustext11ptboldZchn"/>
          <w:b/>
        </w:rPr>
        <w:t xml:space="preserve"> </w:t>
      </w:r>
    </w:p>
    <w:p w14:paraId="05EC012C" w14:textId="77777777" w:rsidR="00BB206F" w:rsidRPr="0033031F" w:rsidRDefault="008D1443" w:rsidP="00DF62F5">
      <w:pPr>
        <w:pStyle w:val="Subhead"/>
        <w:numPr>
          <w:ilvl w:val="0"/>
          <w:numId w:val="19"/>
        </w:numPr>
        <w:spacing w:line="340" w:lineRule="atLeast"/>
        <w:ind w:left="227" w:right="0" w:hanging="227"/>
        <w:rPr>
          <w:rStyle w:val="41Continoustext11ptboldZchn"/>
          <w:b/>
        </w:rPr>
      </w:pPr>
      <w:r w:rsidRPr="0033031F">
        <w:rPr>
          <w:rStyle w:val="41Continoustext11ptboldZchn"/>
          <w:b/>
        </w:rPr>
        <w:t>Joint involvement in USA and South Africa, too</w:t>
      </w:r>
    </w:p>
    <w:p w14:paraId="6824A2D8" w14:textId="77777777" w:rsidR="00DF62F5" w:rsidRPr="0033031F" w:rsidRDefault="00BB206F" w:rsidP="00DF62F5">
      <w:pPr>
        <w:pStyle w:val="Subhead"/>
        <w:numPr>
          <w:ilvl w:val="0"/>
          <w:numId w:val="19"/>
        </w:numPr>
        <w:spacing w:line="340" w:lineRule="atLeast"/>
        <w:ind w:left="227" w:right="0" w:hanging="227"/>
        <w:rPr>
          <w:rStyle w:val="41Continoustext11ptboldZchn"/>
          <w:b/>
        </w:rPr>
      </w:pPr>
      <w:r w:rsidRPr="0033031F">
        <w:rPr>
          <w:rStyle w:val="41Continoustext11ptboldZchn"/>
          <w:b/>
        </w:rPr>
        <w:t>Members of the Daimler Board of Management to become patrons of projects around the world</w:t>
      </w:r>
    </w:p>
    <w:p w14:paraId="0AAF43C6" w14:textId="410C56DE" w:rsidR="00BB206F" w:rsidRPr="0033031F" w:rsidRDefault="002D5862" w:rsidP="00DF62F5">
      <w:pPr>
        <w:pStyle w:val="Subhead"/>
        <w:numPr>
          <w:ilvl w:val="0"/>
          <w:numId w:val="19"/>
        </w:numPr>
        <w:spacing w:line="340" w:lineRule="atLeast"/>
        <w:ind w:left="227" w:right="0" w:hanging="227"/>
        <w:rPr>
          <w:rStyle w:val="41Continoustext11ptboldZchn"/>
          <w:b/>
        </w:rPr>
      </w:pPr>
      <w:r w:rsidRPr="0033031F">
        <w:rPr>
          <w:rStyle w:val="41Continoustext11ptboldZchn"/>
          <w:b/>
        </w:rPr>
        <w:t xml:space="preserve">Mercedes-AMG donates </w:t>
      </w:r>
      <w:r w:rsidR="00BB206F" w:rsidRPr="0033031F">
        <w:rPr>
          <w:rStyle w:val="41Continoustext11ptboldZchn"/>
          <w:b/>
        </w:rPr>
        <w:t>250</w:t>
      </w:r>
      <w:r w:rsidRPr="0033031F">
        <w:rPr>
          <w:rStyle w:val="41Continoustext11ptboldZchn"/>
          <w:b/>
        </w:rPr>
        <w:t>,</w:t>
      </w:r>
      <w:r w:rsidR="00BB206F" w:rsidRPr="0033031F">
        <w:rPr>
          <w:rStyle w:val="41Continoustext11ptboldZchn"/>
          <w:b/>
        </w:rPr>
        <w:t xml:space="preserve">000 </w:t>
      </w:r>
      <w:r w:rsidRPr="0033031F">
        <w:rPr>
          <w:rStyle w:val="41Continoustext11ptboldZchn"/>
          <w:b/>
        </w:rPr>
        <w:t>e</w:t>
      </w:r>
      <w:r w:rsidR="00BB206F" w:rsidRPr="0033031F">
        <w:rPr>
          <w:rStyle w:val="41Continoustext11ptboldZchn"/>
          <w:b/>
        </w:rPr>
        <w:t>uro</w:t>
      </w:r>
      <w:r w:rsidRPr="0033031F">
        <w:rPr>
          <w:rStyle w:val="41Continoustext11ptboldZchn"/>
          <w:b/>
        </w:rPr>
        <w:t xml:space="preserve">s through the sale of </w:t>
      </w:r>
      <w:r w:rsidR="003727B3" w:rsidRPr="0033031F">
        <w:rPr>
          <w:rStyle w:val="41Continoustext11ptboldZchn"/>
          <w:b/>
        </w:rPr>
        <w:t>the 100</w:t>
      </w:r>
      <w:r w:rsidR="003727B3" w:rsidRPr="0033031F">
        <w:rPr>
          <w:rStyle w:val="41Continoustext11ptboldZchn"/>
          <w:b/>
          <w:vertAlign w:val="superscript"/>
        </w:rPr>
        <w:t>th</w:t>
      </w:r>
      <w:r w:rsidR="003727B3" w:rsidRPr="0033031F">
        <w:rPr>
          <w:rStyle w:val="41Continoustext11ptboldZchn"/>
          <w:b/>
        </w:rPr>
        <w:t xml:space="preserve"> </w:t>
      </w:r>
      <w:r w:rsidR="00BB206F" w:rsidRPr="0033031F">
        <w:rPr>
          <w:rStyle w:val="41Continoustext11ptboldZchn"/>
          <w:b/>
        </w:rPr>
        <w:t>SLS AMG GT3</w:t>
      </w:r>
    </w:p>
    <w:p w14:paraId="018C3631" w14:textId="77777777" w:rsidR="00BB206F" w:rsidRPr="0033031F" w:rsidRDefault="00BB206F" w:rsidP="00BB206F">
      <w:pPr>
        <w:pStyle w:val="Subhead"/>
        <w:numPr>
          <w:ilvl w:val="0"/>
          <w:numId w:val="0"/>
        </w:numPr>
        <w:spacing w:line="340" w:lineRule="atLeast"/>
        <w:ind w:left="360" w:right="0"/>
        <w:rPr>
          <w:rStyle w:val="41Continoustext11ptboldZchn"/>
        </w:rPr>
      </w:pPr>
    </w:p>
    <w:p w14:paraId="7B079950" w14:textId="77777777" w:rsidR="00BB206F" w:rsidRPr="0033031F" w:rsidRDefault="00BB206F" w:rsidP="00BB206F">
      <w:pPr>
        <w:pStyle w:val="Subhead"/>
        <w:numPr>
          <w:ilvl w:val="0"/>
          <w:numId w:val="0"/>
        </w:numPr>
        <w:spacing w:line="340" w:lineRule="atLeast"/>
        <w:ind w:left="360" w:right="0"/>
        <w:rPr>
          <w:rStyle w:val="41Continoustext11ptboldZchn"/>
        </w:rPr>
      </w:pPr>
    </w:p>
    <w:p w14:paraId="534CB210" w14:textId="77777777" w:rsidR="00BB206F" w:rsidRPr="0033031F" w:rsidRDefault="00BB206F" w:rsidP="001879D2">
      <w:pPr>
        <w:pStyle w:val="Subhead"/>
        <w:numPr>
          <w:ilvl w:val="0"/>
          <w:numId w:val="19"/>
        </w:numPr>
        <w:spacing w:line="340" w:lineRule="atLeast"/>
        <w:ind w:left="227" w:right="0" w:hanging="227"/>
        <w:rPr>
          <w:rStyle w:val="41Continoustext11ptboldZchn"/>
        </w:rPr>
        <w:sectPr w:rsidR="00BB206F" w:rsidRPr="0033031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14:paraId="75C46429" w14:textId="77777777" w:rsidR="00D91CDE" w:rsidRPr="0033031F" w:rsidRDefault="00D91CDE" w:rsidP="00AD4380">
      <w:pPr>
        <w:pStyle w:val="00Information"/>
        <w:framePr w:w="2268" w:h="1605" w:hRule="exact" w:wrap="notBeside" w:x="9079" w:y="4021"/>
        <w:spacing w:line="240" w:lineRule="auto"/>
        <w:rPr>
          <w:rFonts w:ascii="CorpoA" w:hAnsi="CorpoA"/>
          <w:sz w:val="24"/>
          <w:szCs w:val="24"/>
        </w:rPr>
      </w:pPr>
      <w:r w:rsidRPr="0033031F">
        <w:rPr>
          <w:rFonts w:ascii="CorpoA" w:hAnsi="CorpoA"/>
          <w:sz w:val="24"/>
          <w:szCs w:val="24"/>
        </w:rPr>
        <w:t>Press Information</w:t>
      </w:r>
    </w:p>
    <w:p w14:paraId="0A43658B" w14:textId="77777777" w:rsidR="00D91CDE" w:rsidRPr="0033031F" w:rsidRDefault="008D1443" w:rsidP="00AD4380">
      <w:pPr>
        <w:pStyle w:val="40Continoustext11pt"/>
        <w:framePr w:w="2268" w:h="1605" w:hRule="exact" w:wrap="notBeside" w:vAnchor="page" w:hAnchor="page" w:x="9079" w:y="4021" w:anchorLock="1"/>
        <w:tabs>
          <w:tab w:val="left" w:pos="3402"/>
          <w:tab w:val="left" w:pos="7655"/>
        </w:tabs>
        <w:spacing w:after="0"/>
      </w:pPr>
      <w:r w:rsidRPr="0033031F">
        <w:rPr>
          <w:rStyle w:val="40Continoustext11ptZchn"/>
        </w:rPr>
        <w:t>14 April 2015</w:t>
      </w:r>
    </w:p>
    <w:p w14:paraId="569B47A8" w14:textId="302DC145" w:rsidR="000A406C" w:rsidRPr="0033031F" w:rsidRDefault="00AD4A29" w:rsidP="000A406C">
      <w:r w:rsidRPr="0033031F">
        <w:lastRenderedPageBreak/>
        <w:t xml:space="preserve">Mercedes-Benz is further expanding its worldwide involvement in the area of corporate social responsibility and stepping up its cooperation with the </w:t>
      </w:r>
      <w:proofErr w:type="spellStart"/>
      <w:r w:rsidRPr="0033031F">
        <w:t>Laureus</w:t>
      </w:r>
      <w:proofErr w:type="spellEnd"/>
      <w:r w:rsidRPr="0033031F">
        <w:t xml:space="preserve"> Sport for Good Fo</w:t>
      </w:r>
      <w:bookmarkStart w:id="0" w:name="_GoBack"/>
      <w:bookmarkEnd w:id="0"/>
      <w:r w:rsidRPr="0033031F">
        <w:t xml:space="preserve">undation. In the run-up to the </w:t>
      </w:r>
      <w:proofErr w:type="spellStart"/>
      <w:r w:rsidRPr="0033031F">
        <w:t>Laureus</w:t>
      </w:r>
      <w:proofErr w:type="spellEnd"/>
      <w:r w:rsidRPr="0033031F">
        <w:t xml:space="preserve"> World Sports Awards, which will be held in Shanghai on 15</w:t>
      </w:r>
      <w:r w:rsidR="005657ED" w:rsidRPr="0033031F">
        <w:rPr>
          <w:vertAlign w:val="superscript"/>
        </w:rPr>
        <w:t xml:space="preserve"> </w:t>
      </w:r>
      <w:r w:rsidRPr="0033031F">
        <w:t xml:space="preserve">April 2015, the premium automobile manufacturer has announced a new national partnership: Mercedes-Benz and </w:t>
      </w:r>
      <w:proofErr w:type="spellStart"/>
      <w:r w:rsidRPr="0033031F">
        <w:t>Laureus</w:t>
      </w:r>
      <w:proofErr w:type="spellEnd"/>
      <w:r w:rsidRPr="0033031F">
        <w:t xml:space="preserve"> in China are joining forces under the aegis of the Mercedes-Benz Corporate Citizenship Alliance Initiative. The goal is to improve the lives of disadvantaged children and young people in China through joint sport projects. This step will mark the establishment of the first national </w:t>
      </w:r>
      <w:proofErr w:type="spellStart"/>
      <w:r w:rsidRPr="0033031F">
        <w:t>Laureus</w:t>
      </w:r>
      <w:proofErr w:type="spellEnd"/>
      <w:r w:rsidRPr="0033031F">
        <w:t xml:space="preserve"> Sport for Good Foundation in Asia. </w:t>
      </w:r>
    </w:p>
    <w:p w14:paraId="39323BE3" w14:textId="121E8464" w:rsidR="006C680E" w:rsidRPr="0033031F" w:rsidRDefault="006C680E" w:rsidP="006C680E">
      <w:r w:rsidRPr="0033031F">
        <w:t xml:space="preserve">“Daimler fully embraces and supports the great ways in which </w:t>
      </w:r>
      <w:proofErr w:type="spellStart"/>
      <w:r w:rsidRPr="0033031F">
        <w:t>Laureus</w:t>
      </w:r>
      <w:proofErr w:type="spellEnd"/>
      <w:r w:rsidRPr="0033031F">
        <w:t xml:space="preserve"> changes the lives of young people. Together with the </w:t>
      </w:r>
      <w:proofErr w:type="spellStart"/>
      <w:r w:rsidRPr="0033031F">
        <w:t>Laureus</w:t>
      </w:r>
      <w:proofErr w:type="spellEnd"/>
      <w:r w:rsidRPr="0033031F">
        <w:t xml:space="preserve"> Sport for Good Foundation we will give by 2016 about 150,000 deprived young people in China a chance and better perspective through sport,” says Hubertus </w:t>
      </w:r>
      <w:proofErr w:type="spellStart"/>
      <w:r w:rsidRPr="0033031F">
        <w:t>Troska</w:t>
      </w:r>
      <w:proofErr w:type="spellEnd"/>
      <w:r w:rsidRPr="0033031F">
        <w:t xml:space="preserve">, </w:t>
      </w:r>
      <w:r w:rsidRPr="0033031F">
        <w:lastRenderedPageBreak/>
        <w:t>member of the Board of Management of Daimler AG, Greater China. ”</w:t>
      </w:r>
      <w:r w:rsidR="00146088" w:rsidRPr="0033031F">
        <w:t xml:space="preserve"> Our local corporate social responsibility activities go even beyond: in 2015 alone we will donate in total 50 million RMB</w:t>
      </w:r>
      <w:r w:rsidR="00A655E9" w:rsidRPr="0033031F">
        <w:t xml:space="preserve"> [7.6 million euros]</w:t>
      </w:r>
      <w:r w:rsidR="00146088" w:rsidRPr="0033031F">
        <w:t xml:space="preserve"> to our comprehensive social programs in China, which clearly demonstrates our commitment to this great country.”</w:t>
      </w:r>
    </w:p>
    <w:p w14:paraId="519D9F0A" w14:textId="4410C3DE" w:rsidR="00FD6BE4" w:rsidRPr="0033031F" w:rsidRDefault="008D1443" w:rsidP="006C680E">
      <w:r w:rsidRPr="0033031F">
        <w:t xml:space="preserve">Mercedes-Benz is one of the founding partners of the </w:t>
      </w:r>
      <w:proofErr w:type="spellStart"/>
      <w:r w:rsidRPr="0033031F">
        <w:t>Laureus</w:t>
      </w:r>
      <w:proofErr w:type="spellEnd"/>
      <w:r w:rsidRPr="0033031F">
        <w:t xml:space="preserve"> Sport for Good Foundation, which forms a crucial element of the </w:t>
      </w:r>
      <w:r w:rsidR="00A90360" w:rsidRPr="0033031F">
        <w:t xml:space="preserve">brand's social responsibility. </w:t>
      </w:r>
      <w:r w:rsidRPr="0033031F">
        <w:t xml:space="preserve">The support for the </w:t>
      </w:r>
      <w:proofErr w:type="spellStart"/>
      <w:r w:rsidRPr="0033031F">
        <w:t>Laureus</w:t>
      </w:r>
      <w:proofErr w:type="spellEnd"/>
      <w:r w:rsidRPr="0033031F">
        <w:t xml:space="preserve"> Sport for Good Foundation is Mercedes-Benz's most important involvement in the field of corporate social responsibility, and is established throughout all markets worldwide</w:t>
      </w:r>
      <w:r w:rsidR="00BB206F" w:rsidRPr="0033031F">
        <w:t xml:space="preserve">. </w:t>
      </w:r>
      <w:r w:rsidR="00FD6BE4" w:rsidRPr="0033031F">
        <w:t>Ever since the Fo</w:t>
      </w:r>
      <w:r w:rsidR="00C95259" w:rsidRPr="0033031F">
        <w:t>undation was established in 1999</w:t>
      </w:r>
      <w:r w:rsidR="00FD6BE4" w:rsidRPr="0033031F">
        <w:t xml:space="preserve">, Mercedes-Benz has supported and promoted the aims and values of this worldwide non-profit-making programme, which seeks to improve the lives of ill or disadvantaged children and young people through social sports projects. With this cooperation, Mercedes-Benz is aiming to further expand its involvement in sustainability work China, which had already begun back in 2007. </w:t>
      </w:r>
      <w:r w:rsidR="00A90360" w:rsidRPr="0033031F">
        <w:t>“T</w:t>
      </w:r>
      <w:r w:rsidR="00FD6BE4" w:rsidRPr="0033031F">
        <w:t xml:space="preserve">o further </w:t>
      </w:r>
      <w:r w:rsidR="00BB5E1C" w:rsidRPr="0033031F">
        <w:t>improve</w:t>
      </w:r>
      <w:r w:rsidR="00FD6BE4" w:rsidRPr="0033031F">
        <w:t xml:space="preserve"> our global involvement, in the future each member of the Board of Management will become the patron of one </w:t>
      </w:r>
      <w:proofErr w:type="spellStart"/>
      <w:r w:rsidR="00FD6BE4" w:rsidRPr="0033031F">
        <w:t>Laureus</w:t>
      </w:r>
      <w:proofErr w:type="spellEnd"/>
      <w:r w:rsidR="00FD6BE4" w:rsidRPr="0033031F">
        <w:t xml:space="preserve"> project around the world. In this way, we can strengthen the ties that </w:t>
      </w:r>
      <w:r w:rsidR="0094427D" w:rsidRPr="0033031F">
        <w:t>connect</w:t>
      </w:r>
      <w:r w:rsidR="00FD6BE4" w:rsidRPr="0033031F">
        <w:t xml:space="preserve"> the Foundation and Mercedes-Benz, bringi</w:t>
      </w:r>
      <w:r w:rsidR="00385452" w:rsidRPr="0033031F">
        <w:t>ng us even closer together”, says</w:t>
      </w:r>
      <w:r w:rsidR="00FD6BE4" w:rsidRPr="0033031F">
        <w:t xml:space="preserve"> Ola </w:t>
      </w:r>
      <w:proofErr w:type="spellStart"/>
      <w:r w:rsidR="00FD6BE4" w:rsidRPr="0033031F">
        <w:t>Källenius</w:t>
      </w:r>
      <w:proofErr w:type="spellEnd"/>
      <w:r w:rsidR="00FD6BE4" w:rsidRPr="0033031F">
        <w:t>, member of the Board of Management of Daimler AG, Mercedes-Benz Cars Marketing &amp; Sales.</w:t>
      </w:r>
    </w:p>
    <w:p w14:paraId="3B742FF3" w14:textId="0B76F9D2" w:rsidR="00657831" w:rsidRPr="0033031F" w:rsidRDefault="003B34CE" w:rsidP="00657831">
      <w:r w:rsidRPr="0033031F">
        <w:rPr>
          <w:b/>
        </w:rPr>
        <w:t xml:space="preserve">GLA </w:t>
      </w:r>
      <w:proofErr w:type="spellStart"/>
      <w:r w:rsidRPr="0033031F">
        <w:rPr>
          <w:b/>
        </w:rPr>
        <w:t>Laureus</w:t>
      </w:r>
      <w:proofErr w:type="spellEnd"/>
      <w:r w:rsidRPr="0033031F">
        <w:rPr>
          <w:b/>
        </w:rPr>
        <w:t xml:space="preserve"> Special Edition</w:t>
      </w:r>
      <w:r w:rsidRPr="0033031F">
        <w:rPr>
          <w:b/>
        </w:rPr>
        <w:br/>
      </w:r>
      <w:r w:rsidRPr="0033031F">
        <w:t xml:space="preserve">To mark the establishment of the </w:t>
      </w:r>
      <w:r w:rsidR="00AB0FBB" w:rsidRPr="0033031F">
        <w:t xml:space="preserve">Chinese </w:t>
      </w:r>
      <w:r w:rsidRPr="0033031F">
        <w:t xml:space="preserve">national foundation, </w:t>
      </w:r>
      <w:r w:rsidR="00AB0FBB" w:rsidRPr="0033031F">
        <w:t>a</w:t>
      </w:r>
      <w:r w:rsidRPr="0033031F">
        <w:t xml:space="preserve"> GLA 260 </w:t>
      </w:r>
      <w:proofErr w:type="spellStart"/>
      <w:r w:rsidRPr="0033031F">
        <w:t>Laureus</w:t>
      </w:r>
      <w:proofErr w:type="spellEnd"/>
      <w:r w:rsidRPr="0033031F">
        <w:t xml:space="preserve"> Special Edition was presented on the eve of the Awards. Some 16 vehicles, each representing one year of the </w:t>
      </w:r>
      <w:proofErr w:type="spellStart"/>
      <w:r w:rsidRPr="0033031F">
        <w:t>Laureus</w:t>
      </w:r>
      <w:proofErr w:type="spellEnd"/>
      <w:r w:rsidRPr="0033031F">
        <w:t xml:space="preserve"> Foundation's existence, are to be auctioned off for the </w:t>
      </w:r>
      <w:proofErr w:type="spellStart"/>
      <w:r w:rsidRPr="0033031F">
        <w:t>Laureus</w:t>
      </w:r>
      <w:proofErr w:type="spellEnd"/>
      <w:r w:rsidRPr="0033031F">
        <w:t xml:space="preserve"> Sport for Good Foundation. The proceeds are to go to the "Hope School Program", a new </w:t>
      </w:r>
      <w:proofErr w:type="spellStart"/>
      <w:r w:rsidRPr="0033031F">
        <w:t>Laureus</w:t>
      </w:r>
      <w:proofErr w:type="spellEnd"/>
      <w:r w:rsidRPr="0033031F">
        <w:t xml:space="preserve"> project in China. </w:t>
      </w:r>
    </w:p>
    <w:p w14:paraId="71433F59" w14:textId="3B284B2C" w:rsidR="00BB206F" w:rsidRPr="0033031F" w:rsidRDefault="00BB206F" w:rsidP="008E5835">
      <w:pPr>
        <w:rPr>
          <w:b/>
        </w:rPr>
      </w:pPr>
      <w:r w:rsidRPr="0033031F">
        <w:rPr>
          <w:b/>
        </w:rPr>
        <w:t xml:space="preserve">SLS AMG GT3 for </w:t>
      </w:r>
      <w:proofErr w:type="spellStart"/>
      <w:r w:rsidRPr="0033031F">
        <w:rPr>
          <w:b/>
        </w:rPr>
        <w:t>Laureus</w:t>
      </w:r>
      <w:proofErr w:type="spellEnd"/>
      <w:r w:rsidR="00385452" w:rsidRPr="0033031F">
        <w:rPr>
          <w:b/>
        </w:rPr>
        <w:br/>
      </w:r>
      <w:r w:rsidRPr="0033031F">
        <w:t>An additional 250,000 euros are being donated to the Foundation in connection with another customer sports legend, the SLS AMG GT3</w:t>
      </w:r>
      <w:r w:rsidR="003727B3" w:rsidRPr="0033031F">
        <w:t xml:space="preserve"> with which 193 races has been won to date</w:t>
      </w:r>
      <w:r w:rsidRPr="0033031F">
        <w:t>. A</w:t>
      </w:r>
      <w:r w:rsidR="003727B3" w:rsidRPr="0033031F">
        <w:t xml:space="preserve"> chosen</w:t>
      </w:r>
      <w:r w:rsidRPr="0033031F">
        <w:t xml:space="preserve"> AMG </w:t>
      </w:r>
      <w:r w:rsidR="00A90360" w:rsidRPr="0033031F">
        <w:t>customer</w:t>
      </w:r>
      <w:r w:rsidRPr="0033031F">
        <w:t xml:space="preserve"> </w:t>
      </w:r>
      <w:r w:rsidR="003727B3" w:rsidRPr="0033031F">
        <w:t>purchased</w:t>
      </w:r>
      <w:r w:rsidRPr="0033031F">
        <w:t xml:space="preserve"> the 100</w:t>
      </w:r>
      <w:r w:rsidRPr="0033031F">
        <w:rPr>
          <w:vertAlign w:val="superscript"/>
        </w:rPr>
        <w:t>th</w:t>
      </w:r>
      <w:r w:rsidR="003727B3" w:rsidRPr="0033031F">
        <w:t xml:space="preserve"> model of the customer sport racing-car as a </w:t>
      </w:r>
      <w:proofErr w:type="spellStart"/>
      <w:r w:rsidR="003727B3" w:rsidRPr="0033031F">
        <w:t>Laureus</w:t>
      </w:r>
      <w:proofErr w:type="spellEnd"/>
      <w:r w:rsidR="003727B3" w:rsidRPr="0033031F">
        <w:t xml:space="preserve"> special edition</w:t>
      </w:r>
      <w:r w:rsidR="00DE457A" w:rsidRPr="0033031F">
        <w:t xml:space="preserve"> and, with a </w:t>
      </w:r>
      <w:r w:rsidR="005252B3" w:rsidRPr="0033031F">
        <w:t>significant</w:t>
      </w:r>
      <w:r w:rsidR="00DE457A" w:rsidRPr="0033031F">
        <w:t xml:space="preserve"> bonus-donation, he </w:t>
      </w:r>
      <w:r w:rsidR="005252B3" w:rsidRPr="0033031F">
        <w:t xml:space="preserve">fully </w:t>
      </w:r>
      <w:r w:rsidR="00DE457A" w:rsidRPr="0033031F">
        <w:t xml:space="preserve">dedicates </w:t>
      </w:r>
      <w:r w:rsidR="0094427D" w:rsidRPr="0033031F">
        <w:t xml:space="preserve">the </w:t>
      </w:r>
      <w:r w:rsidR="005252B3" w:rsidRPr="0033031F">
        <w:t xml:space="preserve">car to the purpose of </w:t>
      </w:r>
      <w:proofErr w:type="spellStart"/>
      <w:r w:rsidR="005252B3" w:rsidRPr="0033031F">
        <w:t>Laureus</w:t>
      </w:r>
      <w:proofErr w:type="spellEnd"/>
      <w:r w:rsidRPr="0033031F">
        <w:t xml:space="preserve">. </w:t>
      </w:r>
      <w:r w:rsidR="00D1698D" w:rsidRPr="0033031F">
        <w:t>Together with the sports and performance brand Mercedes-AMG, the</w:t>
      </w:r>
      <w:r w:rsidR="00285B7E" w:rsidRPr="0033031F">
        <w:t xml:space="preserve"> amount of 250,000 </w:t>
      </w:r>
      <w:r w:rsidR="0094427D" w:rsidRPr="0033031F">
        <w:t>euros will</w:t>
      </w:r>
      <w:r w:rsidR="00D1698D" w:rsidRPr="0033031F">
        <w:t xml:space="preserve"> be donated </w:t>
      </w:r>
      <w:r w:rsidR="00D90FA5" w:rsidRPr="0033031F">
        <w:t xml:space="preserve">to the </w:t>
      </w:r>
      <w:proofErr w:type="spellStart"/>
      <w:r w:rsidR="00D90FA5" w:rsidRPr="0033031F">
        <w:t>Laureus</w:t>
      </w:r>
      <w:proofErr w:type="spellEnd"/>
      <w:r w:rsidR="00D90FA5" w:rsidRPr="0033031F">
        <w:t xml:space="preserve"> Sport for Good Foundation</w:t>
      </w:r>
      <w:r w:rsidR="008E5835" w:rsidRPr="0033031F">
        <w:t xml:space="preserve">. After being adorned with the </w:t>
      </w:r>
      <w:proofErr w:type="spellStart"/>
      <w:r w:rsidR="008E5835" w:rsidRPr="0033031F">
        <w:t>Laureus</w:t>
      </w:r>
      <w:proofErr w:type="spellEnd"/>
      <w:r w:rsidR="008E5835" w:rsidRPr="0033031F">
        <w:t xml:space="preserve"> logo, the </w:t>
      </w:r>
      <w:r w:rsidR="005252B3" w:rsidRPr="0033031F">
        <w:t xml:space="preserve">vehicle from </w:t>
      </w:r>
      <w:proofErr w:type="spellStart"/>
      <w:r w:rsidR="005252B3" w:rsidRPr="0033031F">
        <w:t>Affalterbach</w:t>
      </w:r>
      <w:proofErr w:type="spellEnd"/>
      <w:r w:rsidR="005252B3" w:rsidRPr="0033031F">
        <w:t xml:space="preserve"> </w:t>
      </w:r>
      <w:r w:rsidR="008E5835" w:rsidRPr="0033031F">
        <w:t>will be used by the Foundation for additional</w:t>
      </w:r>
      <w:r w:rsidR="00D90FA5" w:rsidRPr="0033031F">
        <w:t xml:space="preserve"> charitable activities in </w:t>
      </w:r>
      <w:r w:rsidR="008E5835" w:rsidRPr="0033031F">
        <w:t xml:space="preserve">future. </w:t>
      </w:r>
      <w:r w:rsidRPr="0033031F">
        <w:t xml:space="preserve">The handover of </w:t>
      </w:r>
      <w:r w:rsidRPr="0033031F">
        <w:lastRenderedPageBreak/>
        <w:t xml:space="preserve">the SLS AMG GT3 </w:t>
      </w:r>
      <w:r w:rsidR="00A90360" w:rsidRPr="0033031F">
        <w:t xml:space="preserve">to the customer </w:t>
      </w:r>
      <w:r w:rsidRPr="0033031F">
        <w:t xml:space="preserve">will take place as part of the </w:t>
      </w:r>
      <w:proofErr w:type="spellStart"/>
      <w:r w:rsidRPr="0033031F">
        <w:t>Laureus</w:t>
      </w:r>
      <w:proofErr w:type="spellEnd"/>
      <w:r w:rsidRPr="0033031F">
        <w:t xml:space="preserve"> World Sports Awards in Shanghai.</w:t>
      </w:r>
    </w:p>
    <w:p w14:paraId="73604834" w14:textId="0305465D" w:rsidR="008D1443" w:rsidRPr="0033031F" w:rsidRDefault="003B34CE" w:rsidP="008D1443">
      <w:pPr>
        <w:rPr>
          <w:b/>
        </w:rPr>
      </w:pPr>
      <w:r w:rsidRPr="0033031F">
        <w:rPr>
          <w:b/>
        </w:rPr>
        <w:t>"Drive for Good"</w:t>
      </w:r>
      <w:r w:rsidRPr="0033031F">
        <w:rPr>
          <w:b/>
        </w:rPr>
        <w:br/>
      </w:r>
      <w:r w:rsidRPr="0033031F">
        <w:t xml:space="preserve">Mercedes-Benz and </w:t>
      </w:r>
      <w:proofErr w:type="spellStart"/>
      <w:r w:rsidRPr="0033031F">
        <w:t>Laureus</w:t>
      </w:r>
      <w:proofErr w:type="spellEnd"/>
      <w:r w:rsidRPr="0033031F">
        <w:t xml:space="preserve"> also appeared together at the Chinese Formula 1 Grand Prix, which was staged in Shanghai on 12 April 2015: as part of the "Drive for Good" campaign, Mercedes-Benz is donating 100 euros to the </w:t>
      </w:r>
      <w:proofErr w:type="spellStart"/>
      <w:r w:rsidRPr="0033031F">
        <w:t>Laureus</w:t>
      </w:r>
      <w:proofErr w:type="spellEnd"/>
      <w:r w:rsidRPr="0033031F">
        <w:t xml:space="preserve"> Sport for Good Foundation for every kilometre that </w:t>
      </w:r>
      <w:proofErr w:type="spellStart"/>
      <w:r w:rsidRPr="0033031F">
        <w:t>Nico</w:t>
      </w:r>
      <w:proofErr w:type="spellEnd"/>
      <w:r w:rsidRPr="0033031F">
        <w:t xml:space="preserve"> </w:t>
      </w:r>
      <w:proofErr w:type="spellStart"/>
      <w:r w:rsidRPr="0033031F">
        <w:t>Rosberg</w:t>
      </w:r>
      <w:proofErr w:type="spellEnd"/>
      <w:r w:rsidRPr="0033031F">
        <w:t xml:space="preserve"> drives in the lead in the 2015 Formula 1 season. </w:t>
      </w:r>
      <w:r w:rsidR="00AF7C05" w:rsidRPr="0033031F">
        <w:t xml:space="preserve">“Discipline, ambition, determination, teamwork, dealing with people and respect for other people – I learnt all this through sport. </w:t>
      </w:r>
      <w:r w:rsidRPr="0033031F">
        <w:t xml:space="preserve">That's why I think the work carried out by </w:t>
      </w:r>
      <w:proofErr w:type="spellStart"/>
      <w:r w:rsidRPr="0033031F">
        <w:t>Laureus</w:t>
      </w:r>
      <w:proofErr w:type="spellEnd"/>
      <w:r w:rsidRPr="0033031F">
        <w:t xml:space="preserve"> is so important, and I'm delighted to be able to lend </w:t>
      </w:r>
      <w:proofErr w:type="spellStart"/>
      <w:r w:rsidRPr="0033031F">
        <w:t>Laureus</w:t>
      </w:r>
      <w:proofErr w:type="spellEnd"/>
      <w:r w:rsidRPr="0033031F">
        <w:t xml:space="preserve"> my support", explains </w:t>
      </w:r>
      <w:proofErr w:type="spellStart"/>
      <w:r w:rsidRPr="0033031F">
        <w:t>Nico</w:t>
      </w:r>
      <w:proofErr w:type="spellEnd"/>
      <w:r w:rsidRPr="0033031F">
        <w:t xml:space="preserve"> </w:t>
      </w:r>
      <w:proofErr w:type="spellStart"/>
      <w:r w:rsidRPr="0033031F">
        <w:t>Rosberg</w:t>
      </w:r>
      <w:proofErr w:type="spellEnd"/>
      <w:r w:rsidRPr="0033031F">
        <w:t xml:space="preserve">, himself a </w:t>
      </w:r>
      <w:proofErr w:type="spellStart"/>
      <w:r w:rsidRPr="0033031F">
        <w:t>Laureus</w:t>
      </w:r>
      <w:proofErr w:type="spellEnd"/>
      <w:r w:rsidRPr="0033031F">
        <w:t xml:space="preserve"> ambassador since September 2013. The two Silver Arrows driven by world champion Lewis Hamilton and championship runner-up </w:t>
      </w:r>
      <w:proofErr w:type="spellStart"/>
      <w:r w:rsidRPr="0033031F">
        <w:t>Nico</w:t>
      </w:r>
      <w:proofErr w:type="spellEnd"/>
      <w:r w:rsidRPr="0033031F">
        <w:t xml:space="preserve"> </w:t>
      </w:r>
      <w:proofErr w:type="spellStart"/>
      <w:r w:rsidRPr="0033031F">
        <w:t>Rosberg</w:t>
      </w:r>
      <w:proofErr w:type="spellEnd"/>
      <w:r w:rsidRPr="0033031F">
        <w:t xml:space="preserve"> sported </w:t>
      </w:r>
      <w:proofErr w:type="spellStart"/>
      <w:r w:rsidRPr="0033031F">
        <w:t>Laureus</w:t>
      </w:r>
      <w:proofErr w:type="spellEnd"/>
      <w:r w:rsidRPr="0033031F">
        <w:t xml:space="preserve"> signage. The distinctive branding also adorned </w:t>
      </w:r>
      <w:proofErr w:type="spellStart"/>
      <w:r w:rsidRPr="0033031F">
        <w:t>Nico</w:t>
      </w:r>
      <w:proofErr w:type="spellEnd"/>
      <w:r w:rsidRPr="0033031F">
        <w:t xml:space="preserve"> </w:t>
      </w:r>
      <w:proofErr w:type="spellStart"/>
      <w:r w:rsidRPr="0033031F">
        <w:t>Rosberg's</w:t>
      </w:r>
      <w:proofErr w:type="spellEnd"/>
      <w:r w:rsidRPr="0033031F">
        <w:t xml:space="preserve"> racing suit.</w:t>
      </w:r>
    </w:p>
    <w:p w14:paraId="4FBEE54E" w14:textId="77777777" w:rsidR="00AD4A29" w:rsidRPr="0033031F" w:rsidRDefault="003B34CE" w:rsidP="008D1443">
      <w:r w:rsidRPr="0033031F">
        <w:rPr>
          <w:b/>
        </w:rPr>
        <w:t xml:space="preserve">Mercedes-Benz and </w:t>
      </w:r>
      <w:proofErr w:type="spellStart"/>
      <w:r w:rsidRPr="0033031F">
        <w:rPr>
          <w:b/>
        </w:rPr>
        <w:t>Laureus</w:t>
      </w:r>
      <w:proofErr w:type="spellEnd"/>
      <w:r w:rsidRPr="0033031F">
        <w:rPr>
          <w:b/>
        </w:rPr>
        <w:t xml:space="preserve"> worldwide</w:t>
      </w:r>
      <w:r w:rsidRPr="0033031F">
        <w:br/>
        <w:t xml:space="preserve">In the USA the brand has also been a member of the partnership for a healthier America since February. Mercedes-Benz USA is to provide the American </w:t>
      </w:r>
      <w:proofErr w:type="spellStart"/>
      <w:r w:rsidRPr="0033031F">
        <w:t>Laureus</w:t>
      </w:r>
      <w:proofErr w:type="spellEnd"/>
      <w:r w:rsidRPr="0033031F">
        <w:t xml:space="preserve"> Sport for Good Foundation with funding to the tune of 10.5 million dollars in this connection up to 2017. Since 2012, Mercedes-Benz USA has supported projects by the Foundation in over 30 cities, helping to influence the lives of over 140,000 in a positive way. A further 125,000 children and young people are to be reached every year by way of the new campaign. </w:t>
      </w:r>
    </w:p>
    <w:p w14:paraId="696FC942" w14:textId="338B22A7" w:rsidR="005A5832" w:rsidRPr="0033031F" w:rsidRDefault="000A406C" w:rsidP="005A5832">
      <w:r w:rsidRPr="0033031F">
        <w:t xml:space="preserve">An initiative by Mercedes-Benz and the </w:t>
      </w:r>
      <w:proofErr w:type="spellStart"/>
      <w:r w:rsidRPr="0033031F">
        <w:t>Laureus</w:t>
      </w:r>
      <w:proofErr w:type="spellEnd"/>
      <w:r w:rsidRPr="0033031F">
        <w:t xml:space="preserve"> Sport for Good Foundation South Africa was announced in March. This year alone, Mercedes-Benz South Af</w:t>
      </w:r>
      <w:r w:rsidR="00A655E9" w:rsidRPr="0033031F">
        <w:t xml:space="preserve">rica will be donating 3,000,000 </w:t>
      </w:r>
      <w:proofErr w:type="spellStart"/>
      <w:r w:rsidRPr="0033031F">
        <w:t>rands</w:t>
      </w:r>
      <w:proofErr w:type="spellEnd"/>
      <w:r w:rsidR="00A655E9" w:rsidRPr="0033031F">
        <w:t xml:space="preserve"> [235</w:t>
      </w:r>
      <w:r w:rsidR="00E17245" w:rsidRPr="0033031F">
        <w:t>,</w:t>
      </w:r>
      <w:r w:rsidR="00A655E9" w:rsidRPr="0033031F">
        <w:t>965 euros]</w:t>
      </w:r>
      <w:r w:rsidRPr="0033031F">
        <w:t xml:space="preserve"> to this initiative. </w:t>
      </w:r>
    </w:p>
    <w:p w14:paraId="0088E6B6" w14:textId="77777777" w:rsidR="005A5832" w:rsidRPr="0033031F" w:rsidRDefault="008D1443" w:rsidP="005A5832">
      <w:r w:rsidRPr="0033031F">
        <w:t xml:space="preserve">Through these measures, Mercedes-Benz is actively helping to consolidate and expand the Foundation's work at national level. As such, the company is following the mission of Nelson Mandela, who declared </w:t>
      </w:r>
      <w:r w:rsidR="005A5832" w:rsidRPr="0033031F">
        <w:t xml:space="preserve">at the first </w:t>
      </w:r>
      <w:proofErr w:type="spellStart"/>
      <w:r w:rsidR="005A5832" w:rsidRPr="0033031F">
        <w:t>Laureus</w:t>
      </w:r>
      <w:proofErr w:type="spellEnd"/>
      <w:r w:rsidR="005A5832" w:rsidRPr="0033031F">
        <w:t xml:space="preserve"> World Sports Awards </w:t>
      </w:r>
      <w:r w:rsidRPr="0033031F">
        <w:t>in 2000: "</w:t>
      </w:r>
      <w:r w:rsidR="005A5832" w:rsidRPr="0033031F">
        <w:t>Sport has the power to change the world. It has the power to inspire. It has the power to unite people in a way that little else does. Sport can create hope whe</w:t>
      </w:r>
      <w:r w:rsidR="00E75DDF" w:rsidRPr="0033031F">
        <w:t>re once there was only despair."</w:t>
      </w:r>
    </w:p>
    <w:p w14:paraId="1F077FA7" w14:textId="14F5EAA3" w:rsidR="008D1443" w:rsidRPr="0033031F" w:rsidRDefault="008D1443" w:rsidP="008D1443">
      <w:r w:rsidRPr="0033031F">
        <w:t xml:space="preserve">The </w:t>
      </w:r>
      <w:proofErr w:type="spellStart"/>
      <w:r w:rsidRPr="0033031F">
        <w:t>Laureus</w:t>
      </w:r>
      <w:proofErr w:type="spellEnd"/>
      <w:r w:rsidRPr="0033031F">
        <w:t xml:space="preserve"> Sport for Good Foundation uses sport to address the social problems of children and young people throughout the world. The Foundation is currently promoting more than 150 social sports projects all over the world - </w:t>
      </w:r>
      <w:r w:rsidRPr="0033031F">
        <w:lastRenderedPageBreak/>
        <w:t>a number which is continually rising. In all, donations in excess of €60 million have been generated since the Foundation</w:t>
      </w:r>
      <w:r w:rsidR="00C95259" w:rsidRPr="0033031F">
        <w:t xml:space="preserve"> was established in the year 1999</w:t>
      </w:r>
      <w:r w:rsidRPr="0033031F">
        <w:t xml:space="preserve">. Worldwide, these funds have benefited 1.5 million children and young people aged between 8 and 18. The </w:t>
      </w:r>
      <w:proofErr w:type="spellStart"/>
      <w:r w:rsidRPr="0033031F">
        <w:t>Laureus</w:t>
      </w:r>
      <w:proofErr w:type="spellEnd"/>
      <w:r w:rsidRPr="0033031F">
        <w:t xml:space="preserve"> Sport for Good Foundation is the charity arm of the </w:t>
      </w:r>
      <w:proofErr w:type="spellStart"/>
      <w:r w:rsidRPr="0033031F">
        <w:t>Laureus</w:t>
      </w:r>
      <w:proofErr w:type="spellEnd"/>
      <w:r w:rsidRPr="0033031F">
        <w:t xml:space="preserve"> World Sports Awards, which were initiated by the founding partners Daimler and </w:t>
      </w:r>
      <w:proofErr w:type="spellStart"/>
      <w:r w:rsidRPr="0033031F">
        <w:t>Richemont</w:t>
      </w:r>
      <w:proofErr w:type="spellEnd"/>
      <w:r w:rsidRPr="0033031F">
        <w:t xml:space="preserve"> and are supported by the global partners Mercedes-Benz and IWC Schaffhausen.</w:t>
      </w:r>
    </w:p>
    <w:p w14:paraId="7DB8F199" w14:textId="77777777" w:rsidR="00723A3A" w:rsidRPr="0033031F" w:rsidRDefault="000A406C" w:rsidP="00BA7B6C">
      <w:pPr>
        <w:sectPr w:rsidR="00723A3A" w:rsidRPr="0033031F" w:rsidSect="00835636">
          <w:headerReference w:type="default" r:id="rId14"/>
          <w:type w:val="continuous"/>
          <w:pgSz w:w="11907" w:h="16839" w:code="9"/>
          <w:pgMar w:top="1928" w:right="3289" w:bottom="1304" w:left="1418" w:header="0" w:footer="57" w:gutter="0"/>
          <w:cols w:space="720"/>
          <w:docGrid w:linePitch="354"/>
        </w:sectPr>
      </w:pPr>
      <w:r w:rsidRPr="0033031F">
        <w:br/>
      </w:r>
    </w:p>
    <w:p w14:paraId="3B196E4F" w14:textId="77777777" w:rsidR="00C76BDE" w:rsidRPr="0033031F" w:rsidRDefault="00A91413" w:rsidP="00C76BDE">
      <w:pPr>
        <w:pStyle w:val="40Continoustext11pt"/>
        <w:tabs>
          <w:tab w:val="left" w:pos="3402"/>
        </w:tabs>
        <w:spacing w:after="0"/>
        <w:rPr>
          <w:b/>
        </w:rPr>
      </w:pPr>
      <w:r w:rsidRPr="0033031F">
        <w:rPr>
          <w:b/>
        </w:rPr>
        <w:lastRenderedPageBreak/>
        <w:t>Contacts:</w:t>
      </w:r>
    </w:p>
    <w:p w14:paraId="59A9A856" w14:textId="77777777" w:rsidR="008D1443" w:rsidRPr="0033031F" w:rsidRDefault="008D1443" w:rsidP="008D1443">
      <w:pPr>
        <w:autoSpaceDE w:val="0"/>
        <w:autoSpaceDN w:val="0"/>
        <w:adjustRightInd w:val="0"/>
      </w:pPr>
      <w:r w:rsidRPr="0033031F">
        <w:t xml:space="preserve">Claudia Merzbach, tel. no.: +49 (0)711 17-95379, </w:t>
      </w:r>
      <w:hyperlink r:id="rId15" w:history="1">
        <w:r w:rsidRPr="0033031F">
          <w:t>claudia.merzbach@daimler.com</w:t>
        </w:r>
      </w:hyperlink>
      <w:r w:rsidRPr="0033031F">
        <w:br/>
        <w:t xml:space="preserve">Tobias Müller, tel. no.: +49 (0) 711 17-77368, </w:t>
      </w:r>
      <w:hyperlink r:id="rId16" w:history="1">
        <w:r w:rsidRPr="0033031F">
          <w:t>tobias.mueller@daimler.com</w:t>
        </w:r>
      </w:hyperlink>
      <w:r w:rsidRPr="0033031F">
        <w:t xml:space="preserve"> </w:t>
      </w:r>
    </w:p>
    <w:p w14:paraId="5CABCAB3" w14:textId="77777777" w:rsidR="0016207B" w:rsidRPr="0033031F" w:rsidRDefault="00C30F4D" w:rsidP="00C30F4D">
      <w:pPr>
        <w:pStyle w:val="40Continoustext11pt"/>
      </w:pPr>
      <w:r w:rsidRPr="0033031F">
        <w:t xml:space="preserve">Further information about Mercedes-Benz and </w:t>
      </w:r>
      <w:proofErr w:type="spellStart"/>
      <w:r w:rsidRPr="0033031F">
        <w:t>Laureus</w:t>
      </w:r>
      <w:proofErr w:type="spellEnd"/>
      <w:r w:rsidRPr="0033031F">
        <w:t xml:space="preserve"> is available online: </w:t>
      </w:r>
      <w:hyperlink r:id="rId17" w:history="1">
        <w:r w:rsidRPr="0033031F">
          <w:rPr>
            <w:rStyle w:val="Collegamentoipertestuale"/>
          </w:rPr>
          <w:t>www.media.daimler.com</w:t>
        </w:r>
      </w:hyperlink>
      <w:r w:rsidRPr="0033031F">
        <w:t xml:space="preserve">, </w:t>
      </w:r>
      <w:hyperlink r:id="rId18" w:history="1">
        <w:r w:rsidRPr="0033031F">
          <w:rPr>
            <w:rStyle w:val="Collegamentoipertestuale"/>
          </w:rPr>
          <w:t>www.mercedes-benz.com</w:t>
        </w:r>
      </w:hyperlink>
      <w:r w:rsidRPr="0033031F">
        <w:t xml:space="preserve"> and </w:t>
      </w:r>
      <w:hyperlink r:id="rId19" w:history="1">
        <w:r w:rsidRPr="0033031F">
          <w:rPr>
            <w:rStyle w:val="Collegamentoipertestuale"/>
          </w:rPr>
          <w:t>www.laureus.com</w:t>
        </w:r>
      </w:hyperlink>
      <w:r w:rsidRPr="0033031F">
        <w:t xml:space="preserve">   </w:t>
      </w:r>
    </w:p>
    <w:p w14:paraId="458C1E9A" w14:textId="77777777" w:rsidR="00270652" w:rsidRPr="0033031F" w:rsidRDefault="00270652" w:rsidP="006105D6">
      <w:pPr>
        <w:pStyle w:val="40Continoustext11pt"/>
        <w:sectPr w:rsidR="00270652" w:rsidRPr="0033031F" w:rsidSect="00936D4F">
          <w:headerReference w:type="even" r:id="rId20"/>
          <w:headerReference w:type="first" r:id="rId21"/>
          <w:type w:val="continuous"/>
          <w:pgSz w:w="11907" w:h="16839" w:code="9"/>
          <w:pgMar w:top="1928" w:right="2835" w:bottom="1304" w:left="1418" w:header="425" w:footer="57" w:gutter="0"/>
          <w:cols w:space="720"/>
          <w:docGrid w:linePitch="354"/>
        </w:sectPr>
      </w:pPr>
    </w:p>
    <w:p w14:paraId="2B7ED12A" w14:textId="77777777" w:rsidR="0096729C" w:rsidRDefault="00FA687D" w:rsidP="00A91413">
      <w:pPr>
        <w:pStyle w:val="40Continoustext11pt"/>
        <w:tabs>
          <w:tab w:val="left" w:pos="3402"/>
        </w:tabs>
        <w:spacing w:after="0"/>
        <w:rPr>
          <w:rStyle w:val="40Continoustext11ptZchn"/>
        </w:rPr>
      </w:pPr>
      <w:r>
        <w:rPr>
          <w:b/>
          <w:noProof/>
          <w:lang w:val="it-IT" w:eastAsia="it-IT"/>
        </w:rPr>
        <w:lastRenderedPageBreak/>
        <w:drawing>
          <wp:anchor distT="0" distB="0" distL="114300" distR="114300" simplePos="0" relativeHeight="251658240" behindDoc="1" locked="0" layoutInCell="1" allowOverlap="1" wp14:anchorId="4C586F6E" wp14:editId="77B7A2F4">
            <wp:simplePos x="0" y="0"/>
            <wp:positionH relativeFrom="column">
              <wp:posOffset>13970</wp:posOffset>
            </wp:positionH>
            <wp:positionV relativeFrom="paragraph">
              <wp:posOffset>38735</wp:posOffset>
            </wp:positionV>
            <wp:extent cx="352425" cy="352425"/>
            <wp:effectExtent l="0" t="0" r="9525" b="9525"/>
            <wp:wrapThrough wrapText="bothSides">
              <wp:wrapPolygon edited="0">
                <wp:start x="0" y="0"/>
                <wp:lineTo x="0" y="21016"/>
                <wp:lineTo x="21016" y="21016"/>
                <wp:lineTo x="21016"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2425" cy="352425"/>
                    </a:xfrm>
                    <a:prstGeom prst="rect">
                      <a:avLst/>
                    </a:prstGeom>
                    <a:ln w="6350">
                      <a:noFill/>
                    </a:ln>
                  </pic:spPr>
                </pic:pic>
              </a:graphicData>
            </a:graphic>
            <wp14:sizeRelH relativeFrom="page">
              <wp14:pctWidth>0</wp14:pctWidth>
            </wp14:sizeRelH>
            <wp14:sizeRelV relativeFrom="page">
              <wp14:pctHeight>0</wp14:pctHeight>
            </wp14:sizeRelV>
          </wp:anchor>
        </w:drawing>
      </w:r>
    </w:p>
    <w:p w14:paraId="3B2AFC38" w14:textId="77777777" w:rsidR="0096729C" w:rsidRPr="0096729C" w:rsidRDefault="0096729C" w:rsidP="0096729C"/>
    <w:p w14:paraId="7B1AC084" w14:textId="77777777" w:rsidR="0096729C" w:rsidRPr="0096729C" w:rsidRDefault="0096729C" w:rsidP="00723A3A"/>
    <w:sectPr w:rsidR="0096729C" w:rsidRPr="0096729C" w:rsidSect="00514358">
      <w:headerReference w:type="default" r:id="rId23"/>
      <w:headerReference w:type="first" r:id="rId24"/>
      <w:type w:val="continuous"/>
      <w:pgSz w:w="11907" w:h="16839" w:code="9"/>
      <w:pgMar w:top="1928" w:right="3289" w:bottom="1304" w:left="1418" w:header="425" w:footer="57" w:gutter="0"/>
      <w:cols w:space="720"/>
      <w:docGrid w:linePitch="35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EB1162" w15:done="0"/>
  <w15:commentEx w15:paraId="45262B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D6A91" w14:textId="77777777" w:rsidR="000866A7" w:rsidRDefault="000866A7">
      <w:r>
        <w:separator/>
      </w:r>
    </w:p>
    <w:p w14:paraId="791E19A9" w14:textId="77777777" w:rsidR="000866A7" w:rsidRDefault="000866A7"/>
    <w:p w14:paraId="12CB5232" w14:textId="77777777" w:rsidR="000866A7" w:rsidRDefault="000866A7"/>
    <w:p w14:paraId="1D1D0DED" w14:textId="77777777" w:rsidR="000866A7" w:rsidRDefault="000866A7"/>
    <w:p w14:paraId="7EABF4B1" w14:textId="77777777" w:rsidR="000866A7" w:rsidRDefault="000866A7"/>
    <w:p w14:paraId="25D721F7" w14:textId="77777777" w:rsidR="000866A7" w:rsidRDefault="000866A7"/>
    <w:p w14:paraId="493EB75A" w14:textId="77777777" w:rsidR="000866A7" w:rsidRDefault="000866A7"/>
  </w:endnote>
  <w:endnote w:type="continuationSeparator" w:id="0">
    <w:p w14:paraId="37338AE5" w14:textId="77777777" w:rsidR="000866A7" w:rsidRDefault="000866A7">
      <w:r>
        <w:continuationSeparator/>
      </w:r>
    </w:p>
    <w:p w14:paraId="4F645127" w14:textId="77777777" w:rsidR="000866A7" w:rsidRDefault="000866A7"/>
    <w:p w14:paraId="568A1677" w14:textId="77777777" w:rsidR="000866A7" w:rsidRDefault="000866A7"/>
    <w:p w14:paraId="0A8CB025" w14:textId="77777777" w:rsidR="000866A7" w:rsidRDefault="000866A7"/>
    <w:p w14:paraId="524E37E8" w14:textId="77777777" w:rsidR="000866A7" w:rsidRDefault="000866A7"/>
    <w:p w14:paraId="1DC3AF87" w14:textId="77777777" w:rsidR="000866A7" w:rsidRDefault="000866A7"/>
    <w:p w14:paraId="77318543" w14:textId="77777777" w:rsidR="000866A7" w:rsidRDefault="00086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D2D69" w14:textId="77777777" w:rsidR="001D4784" w:rsidRPr="00593A60" w:rsidRDefault="001D4784" w:rsidP="001716ED">
    <w:pPr>
      <w:pStyle w:val="Footer9pt"/>
    </w:pPr>
    <w:r>
      <w:t xml:space="preserve">Daimler Communications, 70546 Stuttgart, Germany </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DCC10" w14:textId="77777777" w:rsidR="001D4784" w:rsidRPr="00DB5069" w:rsidRDefault="001D4784" w:rsidP="00DB5069">
    <w:pPr>
      <w:pStyle w:val="Footer9pt"/>
    </w:pPr>
    <w:r>
      <w:t xml:space="preserve">Daimler Communications, 70546 Stuttgart, Germany </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D29FE" w14:textId="77777777" w:rsidR="000866A7" w:rsidRDefault="000866A7">
      <w:r>
        <w:separator/>
      </w:r>
    </w:p>
    <w:p w14:paraId="1590D722" w14:textId="77777777" w:rsidR="000866A7" w:rsidRDefault="000866A7"/>
    <w:p w14:paraId="7099EF5E" w14:textId="77777777" w:rsidR="000866A7" w:rsidRDefault="000866A7"/>
    <w:p w14:paraId="5C80D5F1" w14:textId="77777777" w:rsidR="000866A7" w:rsidRDefault="000866A7"/>
    <w:p w14:paraId="559C74DD" w14:textId="77777777" w:rsidR="000866A7" w:rsidRDefault="000866A7"/>
    <w:p w14:paraId="6E3C14DB" w14:textId="77777777" w:rsidR="000866A7" w:rsidRDefault="000866A7"/>
    <w:p w14:paraId="11F8F5D8" w14:textId="77777777" w:rsidR="000866A7" w:rsidRDefault="000866A7"/>
  </w:footnote>
  <w:footnote w:type="continuationSeparator" w:id="0">
    <w:p w14:paraId="61CB446D" w14:textId="77777777" w:rsidR="000866A7" w:rsidRDefault="000866A7">
      <w:r>
        <w:continuationSeparator/>
      </w:r>
    </w:p>
    <w:p w14:paraId="4E0CF3EC" w14:textId="77777777" w:rsidR="000866A7" w:rsidRDefault="000866A7"/>
    <w:p w14:paraId="61F674E8" w14:textId="77777777" w:rsidR="000866A7" w:rsidRDefault="000866A7"/>
    <w:p w14:paraId="46EFCFC2" w14:textId="77777777" w:rsidR="000866A7" w:rsidRDefault="000866A7"/>
    <w:p w14:paraId="79021965" w14:textId="77777777" w:rsidR="000866A7" w:rsidRDefault="000866A7"/>
    <w:p w14:paraId="60952250" w14:textId="77777777" w:rsidR="000866A7" w:rsidRDefault="000866A7"/>
    <w:p w14:paraId="5452432F" w14:textId="77777777" w:rsidR="000866A7" w:rsidRDefault="000866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981A" w14:textId="77777777" w:rsidR="001D4784" w:rsidRDefault="007A6CFF">
    <w:pPr>
      <w:spacing w:line="305" w:lineRule="exact"/>
      <w:rPr>
        <w:noProof/>
      </w:rPr>
    </w:pPr>
    <w:r>
      <w:rPr>
        <w:noProof/>
        <w:lang w:val="it-IT" w:eastAsia="it-IT"/>
      </w:rPr>
      <w:drawing>
        <wp:anchor distT="0" distB="0" distL="114300" distR="114300" simplePos="0" relativeHeight="251664384" behindDoc="1" locked="0" layoutInCell="1" allowOverlap="1" wp14:anchorId="46776736" wp14:editId="6DBF6CA3">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750D7" w14:textId="77777777" w:rsidR="001D4784" w:rsidRDefault="001D4784">
    <w:pPr>
      <w:pStyle w:val="Intestazione"/>
    </w:pPr>
    <w:r>
      <w:rPr>
        <w:noProof/>
        <w:lang w:val="it-IT" w:eastAsia="it-IT"/>
      </w:rPr>
      <w:drawing>
        <wp:anchor distT="0" distB="0" distL="114300" distR="114300" simplePos="0" relativeHeight="251662336" behindDoc="1" locked="0" layoutInCell="1" allowOverlap="1" wp14:anchorId="63B7AA3D" wp14:editId="180ADE46">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83D62" w14:textId="77777777" w:rsidR="007A6CFF" w:rsidRPr="00723A3A" w:rsidRDefault="007A6CFF"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Page </w:t>
    </w:r>
    <w:r w:rsidRPr="00723A3A">
      <w:rPr>
        <w:rStyle w:val="Numeropagina"/>
        <w:rFonts w:ascii="CorpoA" w:hAnsi="CorpoA"/>
        <w:noProof/>
        <w:sz w:val="22"/>
        <w:szCs w:val="22"/>
      </w:rPr>
      <w:fldChar w:fldCharType="begin"/>
    </w:r>
    <w:r w:rsidRPr="00723A3A">
      <w:rPr>
        <w:rStyle w:val="Numeropagina"/>
        <w:rFonts w:ascii="CorpoA" w:hAnsi="CorpoA"/>
        <w:noProof/>
        <w:sz w:val="22"/>
        <w:szCs w:val="22"/>
      </w:rPr>
      <w:instrText xml:space="preserve"> PAGE </w:instrText>
    </w:r>
    <w:r w:rsidRPr="00723A3A">
      <w:rPr>
        <w:rStyle w:val="Numeropagina"/>
        <w:rFonts w:ascii="CorpoA" w:hAnsi="CorpoA"/>
        <w:noProof/>
        <w:sz w:val="22"/>
        <w:szCs w:val="22"/>
      </w:rPr>
      <w:fldChar w:fldCharType="separate"/>
    </w:r>
    <w:r w:rsidR="0033031F">
      <w:rPr>
        <w:rStyle w:val="Numeropagina"/>
        <w:rFonts w:ascii="CorpoA" w:hAnsi="CorpoA"/>
        <w:noProof/>
        <w:sz w:val="22"/>
        <w:szCs w:val="22"/>
      </w:rPr>
      <w:t>2</w:t>
    </w:r>
    <w:r w:rsidRPr="00723A3A">
      <w:rPr>
        <w:rStyle w:val="Numeropagina"/>
        <w:rFonts w:ascii="CorpoA" w:hAnsi="CorpoA"/>
        <w:noProof/>
        <w:sz w:val="22"/>
        <w:szCs w:val="22"/>
      </w:rPr>
      <w:fldChar w:fldCharType="end"/>
    </w:r>
  </w:p>
  <w:p w14:paraId="6BD7A793" w14:textId="77777777"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A1A87" w14:textId="77777777"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4E157" w14:textId="77777777"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72621" w14:textId="77777777"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Page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BB206F">
      <w:rPr>
        <w:rStyle w:val="Numeropagina"/>
        <w:rFonts w:ascii="CorpoSLig" w:hAnsi="CorpoSLig"/>
        <w:noProof/>
        <w:sz w:val="22"/>
        <w:szCs w:val="22"/>
      </w:rPr>
      <w:t>4</w:t>
    </w:r>
    <w:r w:rsidRPr="000B603F">
      <w:rPr>
        <w:rStyle w:val="Numeropagina"/>
        <w:rFonts w:ascii="CorpoSLig" w:hAnsi="CorpoSLig"/>
        <w:noProof/>
        <w:sz w:val="22"/>
        <w:szCs w:val="22"/>
      </w:rPr>
      <w:fldChar w:fldCharType="end"/>
    </w:r>
  </w:p>
  <w:p w14:paraId="46FE6A9F" w14:textId="77777777"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04136"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7990675"/>
    <w:multiLevelType w:val="hybridMultilevel"/>
    <w:tmpl w:val="943EB6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27B2948"/>
    <w:multiLevelType w:val="hybridMultilevel"/>
    <w:tmpl w:val="BDFAA16E"/>
    <w:lvl w:ilvl="0" w:tplc="98184A5C">
      <w:start w:val="1"/>
      <w:numFmt w:val="bullet"/>
      <w:lvlText w:val="•"/>
      <w:lvlJc w:val="left"/>
      <w:pPr>
        <w:tabs>
          <w:tab w:val="num" w:pos="360"/>
        </w:tabs>
        <w:ind w:left="360" w:hanging="360"/>
      </w:pPr>
      <w:rPr>
        <w:rFonts w:ascii="Arial" w:hAnsi="Arial" w:hint="default"/>
      </w:rPr>
    </w:lvl>
    <w:lvl w:ilvl="1" w:tplc="F97CD736" w:tentative="1">
      <w:start w:val="1"/>
      <w:numFmt w:val="bullet"/>
      <w:lvlText w:val="•"/>
      <w:lvlJc w:val="left"/>
      <w:pPr>
        <w:tabs>
          <w:tab w:val="num" w:pos="1080"/>
        </w:tabs>
        <w:ind w:left="1080" w:hanging="360"/>
      </w:pPr>
      <w:rPr>
        <w:rFonts w:ascii="Arial" w:hAnsi="Arial" w:hint="default"/>
      </w:rPr>
    </w:lvl>
    <w:lvl w:ilvl="2" w:tplc="F5A2EEE8" w:tentative="1">
      <w:start w:val="1"/>
      <w:numFmt w:val="bullet"/>
      <w:lvlText w:val="•"/>
      <w:lvlJc w:val="left"/>
      <w:pPr>
        <w:tabs>
          <w:tab w:val="num" w:pos="1800"/>
        </w:tabs>
        <w:ind w:left="1800" w:hanging="360"/>
      </w:pPr>
      <w:rPr>
        <w:rFonts w:ascii="Arial" w:hAnsi="Arial" w:hint="default"/>
      </w:rPr>
    </w:lvl>
    <w:lvl w:ilvl="3" w:tplc="D3B2F822" w:tentative="1">
      <w:start w:val="1"/>
      <w:numFmt w:val="bullet"/>
      <w:lvlText w:val="•"/>
      <w:lvlJc w:val="left"/>
      <w:pPr>
        <w:tabs>
          <w:tab w:val="num" w:pos="2520"/>
        </w:tabs>
        <w:ind w:left="2520" w:hanging="360"/>
      </w:pPr>
      <w:rPr>
        <w:rFonts w:ascii="Arial" w:hAnsi="Arial" w:hint="default"/>
      </w:rPr>
    </w:lvl>
    <w:lvl w:ilvl="4" w:tplc="C87AAE58" w:tentative="1">
      <w:start w:val="1"/>
      <w:numFmt w:val="bullet"/>
      <w:lvlText w:val="•"/>
      <w:lvlJc w:val="left"/>
      <w:pPr>
        <w:tabs>
          <w:tab w:val="num" w:pos="3240"/>
        </w:tabs>
        <w:ind w:left="3240" w:hanging="360"/>
      </w:pPr>
      <w:rPr>
        <w:rFonts w:ascii="Arial" w:hAnsi="Arial" w:hint="default"/>
      </w:rPr>
    </w:lvl>
    <w:lvl w:ilvl="5" w:tplc="181E7CCA" w:tentative="1">
      <w:start w:val="1"/>
      <w:numFmt w:val="bullet"/>
      <w:lvlText w:val="•"/>
      <w:lvlJc w:val="left"/>
      <w:pPr>
        <w:tabs>
          <w:tab w:val="num" w:pos="3960"/>
        </w:tabs>
        <w:ind w:left="3960" w:hanging="360"/>
      </w:pPr>
      <w:rPr>
        <w:rFonts w:ascii="Arial" w:hAnsi="Arial" w:hint="default"/>
      </w:rPr>
    </w:lvl>
    <w:lvl w:ilvl="6" w:tplc="C33EA6CA" w:tentative="1">
      <w:start w:val="1"/>
      <w:numFmt w:val="bullet"/>
      <w:lvlText w:val="•"/>
      <w:lvlJc w:val="left"/>
      <w:pPr>
        <w:tabs>
          <w:tab w:val="num" w:pos="4680"/>
        </w:tabs>
        <w:ind w:left="4680" w:hanging="360"/>
      </w:pPr>
      <w:rPr>
        <w:rFonts w:ascii="Arial" w:hAnsi="Arial" w:hint="default"/>
      </w:rPr>
    </w:lvl>
    <w:lvl w:ilvl="7" w:tplc="2EA8455A" w:tentative="1">
      <w:start w:val="1"/>
      <w:numFmt w:val="bullet"/>
      <w:lvlText w:val="•"/>
      <w:lvlJc w:val="left"/>
      <w:pPr>
        <w:tabs>
          <w:tab w:val="num" w:pos="5400"/>
        </w:tabs>
        <w:ind w:left="5400" w:hanging="360"/>
      </w:pPr>
      <w:rPr>
        <w:rFonts w:ascii="Arial" w:hAnsi="Arial" w:hint="default"/>
      </w:rPr>
    </w:lvl>
    <w:lvl w:ilvl="8" w:tplc="DEEEEF94" w:tentative="1">
      <w:start w:val="1"/>
      <w:numFmt w:val="bullet"/>
      <w:lvlText w:val="•"/>
      <w:lvlJc w:val="left"/>
      <w:pPr>
        <w:tabs>
          <w:tab w:val="num" w:pos="6120"/>
        </w:tabs>
        <w:ind w:left="6120" w:hanging="360"/>
      </w:pPr>
      <w:rPr>
        <w:rFonts w:ascii="Arial" w:hAnsi="Arial" w:hint="default"/>
      </w:r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1"/>
  </w:num>
  <w:num w:numId="19">
    <w:abstractNumId w:val="12"/>
  </w:num>
  <w:num w:numId="20">
    <w:abstractNumId w:val="19"/>
  </w:num>
  <w:num w:numId="21">
    <w:abstractNumId w:val="1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8D1443"/>
    <w:rsid w:val="0000132B"/>
    <w:rsid w:val="00001CA2"/>
    <w:rsid w:val="00002A4F"/>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6A7"/>
    <w:rsid w:val="00086B4B"/>
    <w:rsid w:val="00090CFE"/>
    <w:rsid w:val="00091328"/>
    <w:rsid w:val="00092079"/>
    <w:rsid w:val="00095158"/>
    <w:rsid w:val="000976C7"/>
    <w:rsid w:val="000A406C"/>
    <w:rsid w:val="000A4D1B"/>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2D19"/>
    <w:rsid w:val="00125A65"/>
    <w:rsid w:val="00125FA2"/>
    <w:rsid w:val="00127275"/>
    <w:rsid w:val="001314A6"/>
    <w:rsid w:val="001333B0"/>
    <w:rsid w:val="0013395B"/>
    <w:rsid w:val="001345EC"/>
    <w:rsid w:val="00135C85"/>
    <w:rsid w:val="00137157"/>
    <w:rsid w:val="001429C7"/>
    <w:rsid w:val="00144215"/>
    <w:rsid w:val="00146088"/>
    <w:rsid w:val="00155867"/>
    <w:rsid w:val="00157585"/>
    <w:rsid w:val="0016207B"/>
    <w:rsid w:val="001635A6"/>
    <w:rsid w:val="00166AA6"/>
    <w:rsid w:val="00166D42"/>
    <w:rsid w:val="001716ED"/>
    <w:rsid w:val="0018067E"/>
    <w:rsid w:val="0018373C"/>
    <w:rsid w:val="001863A1"/>
    <w:rsid w:val="001879D2"/>
    <w:rsid w:val="0019145C"/>
    <w:rsid w:val="001958A3"/>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11E1"/>
    <w:rsid w:val="00206903"/>
    <w:rsid w:val="00207F45"/>
    <w:rsid w:val="00214FA1"/>
    <w:rsid w:val="00220711"/>
    <w:rsid w:val="00220D89"/>
    <w:rsid w:val="00231CDA"/>
    <w:rsid w:val="00236713"/>
    <w:rsid w:val="002368CF"/>
    <w:rsid w:val="00253ACC"/>
    <w:rsid w:val="00254B69"/>
    <w:rsid w:val="00263154"/>
    <w:rsid w:val="00270652"/>
    <w:rsid w:val="00271D9C"/>
    <w:rsid w:val="00281D26"/>
    <w:rsid w:val="00285B7E"/>
    <w:rsid w:val="0028620E"/>
    <w:rsid w:val="002866E8"/>
    <w:rsid w:val="00290E99"/>
    <w:rsid w:val="00291D82"/>
    <w:rsid w:val="00291F06"/>
    <w:rsid w:val="0029411D"/>
    <w:rsid w:val="00296F61"/>
    <w:rsid w:val="00297273"/>
    <w:rsid w:val="002A122F"/>
    <w:rsid w:val="002A3FE9"/>
    <w:rsid w:val="002A749C"/>
    <w:rsid w:val="002B0B74"/>
    <w:rsid w:val="002B1182"/>
    <w:rsid w:val="002B3A4C"/>
    <w:rsid w:val="002B4150"/>
    <w:rsid w:val="002B4625"/>
    <w:rsid w:val="002B7F07"/>
    <w:rsid w:val="002C00CD"/>
    <w:rsid w:val="002C0C73"/>
    <w:rsid w:val="002C2B60"/>
    <w:rsid w:val="002C4607"/>
    <w:rsid w:val="002C48D4"/>
    <w:rsid w:val="002C5151"/>
    <w:rsid w:val="002C6FA8"/>
    <w:rsid w:val="002C7959"/>
    <w:rsid w:val="002D39C3"/>
    <w:rsid w:val="002D5862"/>
    <w:rsid w:val="002D5D0E"/>
    <w:rsid w:val="002E0C30"/>
    <w:rsid w:val="002E1CAA"/>
    <w:rsid w:val="002E2C88"/>
    <w:rsid w:val="002E4130"/>
    <w:rsid w:val="002F168F"/>
    <w:rsid w:val="002F326B"/>
    <w:rsid w:val="00301273"/>
    <w:rsid w:val="00302E35"/>
    <w:rsid w:val="0030347F"/>
    <w:rsid w:val="00306D79"/>
    <w:rsid w:val="00311880"/>
    <w:rsid w:val="0031373F"/>
    <w:rsid w:val="00315083"/>
    <w:rsid w:val="0031585D"/>
    <w:rsid w:val="00317295"/>
    <w:rsid w:val="00326040"/>
    <w:rsid w:val="003272BD"/>
    <w:rsid w:val="0033031F"/>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66FD8"/>
    <w:rsid w:val="003727B3"/>
    <w:rsid w:val="00373A53"/>
    <w:rsid w:val="00373D11"/>
    <w:rsid w:val="00374825"/>
    <w:rsid w:val="00380ED1"/>
    <w:rsid w:val="003812D4"/>
    <w:rsid w:val="0038481E"/>
    <w:rsid w:val="00385452"/>
    <w:rsid w:val="0038545A"/>
    <w:rsid w:val="00385D2C"/>
    <w:rsid w:val="00392161"/>
    <w:rsid w:val="00392241"/>
    <w:rsid w:val="00394012"/>
    <w:rsid w:val="003A3BFD"/>
    <w:rsid w:val="003A4605"/>
    <w:rsid w:val="003A49AA"/>
    <w:rsid w:val="003A59CD"/>
    <w:rsid w:val="003A631A"/>
    <w:rsid w:val="003B34CE"/>
    <w:rsid w:val="003C110A"/>
    <w:rsid w:val="003C30AF"/>
    <w:rsid w:val="003C475D"/>
    <w:rsid w:val="003C4E85"/>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0395"/>
    <w:rsid w:val="00447F16"/>
    <w:rsid w:val="004501EB"/>
    <w:rsid w:val="004567B9"/>
    <w:rsid w:val="00461E64"/>
    <w:rsid w:val="0046283C"/>
    <w:rsid w:val="00466BAE"/>
    <w:rsid w:val="00473AF9"/>
    <w:rsid w:val="0047540E"/>
    <w:rsid w:val="004769BD"/>
    <w:rsid w:val="00486A03"/>
    <w:rsid w:val="0048718A"/>
    <w:rsid w:val="0048779C"/>
    <w:rsid w:val="00493384"/>
    <w:rsid w:val="00496FEA"/>
    <w:rsid w:val="00497B0B"/>
    <w:rsid w:val="00497DE8"/>
    <w:rsid w:val="004A330F"/>
    <w:rsid w:val="004A4F1E"/>
    <w:rsid w:val="004A4FCA"/>
    <w:rsid w:val="004A69B4"/>
    <w:rsid w:val="004B16F1"/>
    <w:rsid w:val="004B4400"/>
    <w:rsid w:val="004D0BE0"/>
    <w:rsid w:val="004D1A41"/>
    <w:rsid w:val="004D54CB"/>
    <w:rsid w:val="004D6576"/>
    <w:rsid w:val="004D72BA"/>
    <w:rsid w:val="004E39E5"/>
    <w:rsid w:val="004E7D56"/>
    <w:rsid w:val="004F42C2"/>
    <w:rsid w:val="004F53BF"/>
    <w:rsid w:val="004F7B42"/>
    <w:rsid w:val="005100DD"/>
    <w:rsid w:val="00511140"/>
    <w:rsid w:val="00511CBB"/>
    <w:rsid w:val="00514358"/>
    <w:rsid w:val="00517387"/>
    <w:rsid w:val="00517661"/>
    <w:rsid w:val="005252B3"/>
    <w:rsid w:val="0052536F"/>
    <w:rsid w:val="00525752"/>
    <w:rsid w:val="00532881"/>
    <w:rsid w:val="0053375B"/>
    <w:rsid w:val="00534AF9"/>
    <w:rsid w:val="00540D8B"/>
    <w:rsid w:val="005440F3"/>
    <w:rsid w:val="005476FB"/>
    <w:rsid w:val="00553031"/>
    <w:rsid w:val="00554681"/>
    <w:rsid w:val="00563F88"/>
    <w:rsid w:val="00564C1F"/>
    <w:rsid w:val="005657ED"/>
    <w:rsid w:val="00570626"/>
    <w:rsid w:val="005749B2"/>
    <w:rsid w:val="00574C11"/>
    <w:rsid w:val="00582408"/>
    <w:rsid w:val="00582794"/>
    <w:rsid w:val="00586121"/>
    <w:rsid w:val="005920CE"/>
    <w:rsid w:val="00593A60"/>
    <w:rsid w:val="005952C5"/>
    <w:rsid w:val="00596987"/>
    <w:rsid w:val="00597557"/>
    <w:rsid w:val="005A26F4"/>
    <w:rsid w:val="005A45BB"/>
    <w:rsid w:val="005A5083"/>
    <w:rsid w:val="005A5431"/>
    <w:rsid w:val="005A5832"/>
    <w:rsid w:val="005B1321"/>
    <w:rsid w:val="005B1571"/>
    <w:rsid w:val="005B3118"/>
    <w:rsid w:val="005B3AC7"/>
    <w:rsid w:val="005B6CD5"/>
    <w:rsid w:val="005B756E"/>
    <w:rsid w:val="005C322A"/>
    <w:rsid w:val="005D082B"/>
    <w:rsid w:val="005D4C35"/>
    <w:rsid w:val="005D5BEC"/>
    <w:rsid w:val="005E0CA6"/>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6E4D"/>
    <w:rsid w:val="00657831"/>
    <w:rsid w:val="00657C1E"/>
    <w:rsid w:val="00662999"/>
    <w:rsid w:val="0066389A"/>
    <w:rsid w:val="006648E7"/>
    <w:rsid w:val="00665A7B"/>
    <w:rsid w:val="00671666"/>
    <w:rsid w:val="00675014"/>
    <w:rsid w:val="00681193"/>
    <w:rsid w:val="006812E8"/>
    <w:rsid w:val="006840BF"/>
    <w:rsid w:val="00686AE7"/>
    <w:rsid w:val="0068783D"/>
    <w:rsid w:val="006A35D7"/>
    <w:rsid w:val="006A504A"/>
    <w:rsid w:val="006B2448"/>
    <w:rsid w:val="006B2D3F"/>
    <w:rsid w:val="006B6CA3"/>
    <w:rsid w:val="006C1089"/>
    <w:rsid w:val="006C58AC"/>
    <w:rsid w:val="006C5CB5"/>
    <w:rsid w:val="006C680E"/>
    <w:rsid w:val="006C6D35"/>
    <w:rsid w:val="006D1DF2"/>
    <w:rsid w:val="006D4E3C"/>
    <w:rsid w:val="006E051A"/>
    <w:rsid w:val="006E7771"/>
    <w:rsid w:val="006F1B11"/>
    <w:rsid w:val="00710E73"/>
    <w:rsid w:val="007145F2"/>
    <w:rsid w:val="00716971"/>
    <w:rsid w:val="00716B3F"/>
    <w:rsid w:val="00723A3A"/>
    <w:rsid w:val="00723C19"/>
    <w:rsid w:val="007251D5"/>
    <w:rsid w:val="00726CFF"/>
    <w:rsid w:val="00727609"/>
    <w:rsid w:val="0072775E"/>
    <w:rsid w:val="00727966"/>
    <w:rsid w:val="00733E85"/>
    <w:rsid w:val="007400C5"/>
    <w:rsid w:val="00741CB8"/>
    <w:rsid w:val="00742121"/>
    <w:rsid w:val="00746D18"/>
    <w:rsid w:val="00750B47"/>
    <w:rsid w:val="007518F4"/>
    <w:rsid w:val="00753205"/>
    <w:rsid w:val="00761269"/>
    <w:rsid w:val="00763A34"/>
    <w:rsid w:val="00773EEE"/>
    <w:rsid w:val="00781506"/>
    <w:rsid w:val="007821BE"/>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80D8E"/>
    <w:rsid w:val="0088782E"/>
    <w:rsid w:val="008905FE"/>
    <w:rsid w:val="00890E5D"/>
    <w:rsid w:val="00896D12"/>
    <w:rsid w:val="00896DC3"/>
    <w:rsid w:val="008A0A6B"/>
    <w:rsid w:val="008A1FE5"/>
    <w:rsid w:val="008A3066"/>
    <w:rsid w:val="008A6FD9"/>
    <w:rsid w:val="008B164D"/>
    <w:rsid w:val="008B5417"/>
    <w:rsid w:val="008C09D6"/>
    <w:rsid w:val="008C1B7B"/>
    <w:rsid w:val="008C206B"/>
    <w:rsid w:val="008C70D0"/>
    <w:rsid w:val="008C7586"/>
    <w:rsid w:val="008C7CBE"/>
    <w:rsid w:val="008D1443"/>
    <w:rsid w:val="008D2021"/>
    <w:rsid w:val="008D3391"/>
    <w:rsid w:val="008D3419"/>
    <w:rsid w:val="008D4661"/>
    <w:rsid w:val="008E2BAB"/>
    <w:rsid w:val="008E42B5"/>
    <w:rsid w:val="008E583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4427D"/>
    <w:rsid w:val="00945C01"/>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57BAD"/>
    <w:rsid w:val="00A6385E"/>
    <w:rsid w:val="00A64BE1"/>
    <w:rsid w:val="00A655E9"/>
    <w:rsid w:val="00A65D37"/>
    <w:rsid w:val="00A66D1C"/>
    <w:rsid w:val="00A7173B"/>
    <w:rsid w:val="00A71C5E"/>
    <w:rsid w:val="00A7390F"/>
    <w:rsid w:val="00A73F0F"/>
    <w:rsid w:val="00A761BE"/>
    <w:rsid w:val="00A8048A"/>
    <w:rsid w:val="00A82091"/>
    <w:rsid w:val="00A847F3"/>
    <w:rsid w:val="00A90360"/>
    <w:rsid w:val="00A90EC7"/>
    <w:rsid w:val="00A91413"/>
    <w:rsid w:val="00AA1883"/>
    <w:rsid w:val="00AA697F"/>
    <w:rsid w:val="00AA6B7A"/>
    <w:rsid w:val="00AA712F"/>
    <w:rsid w:val="00AB0103"/>
    <w:rsid w:val="00AB09B5"/>
    <w:rsid w:val="00AB0FBB"/>
    <w:rsid w:val="00AB4D1F"/>
    <w:rsid w:val="00AC027B"/>
    <w:rsid w:val="00AC11B2"/>
    <w:rsid w:val="00AC2A7B"/>
    <w:rsid w:val="00AC3D8A"/>
    <w:rsid w:val="00AC7751"/>
    <w:rsid w:val="00AD0450"/>
    <w:rsid w:val="00AD1D0E"/>
    <w:rsid w:val="00AD4380"/>
    <w:rsid w:val="00AD4A29"/>
    <w:rsid w:val="00AD5C48"/>
    <w:rsid w:val="00AE22A0"/>
    <w:rsid w:val="00AE38DF"/>
    <w:rsid w:val="00AE57FA"/>
    <w:rsid w:val="00AF7C05"/>
    <w:rsid w:val="00AF7DA1"/>
    <w:rsid w:val="00B033A7"/>
    <w:rsid w:val="00B04322"/>
    <w:rsid w:val="00B072F2"/>
    <w:rsid w:val="00B11ACA"/>
    <w:rsid w:val="00B1300A"/>
    <w:rsid w:val="00B137DE"/>
    <w:rsid w:val="00B14B82"/>
    <w:rsid w:val="00B264BA"/>
    <w:rsid w:val="00B27ADD"/>
    <w:rsid w:val="00B3066C"/>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B206F"/>
    <w:rsid w:val="00BB5E1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48FF"/>
    <w:rsid w:val="00C26879"/>
    <w:rsid w:val="00C2736D"/>
    <w:rsid w:val="00C3000D"/>
    <w:rsid w:val="00C30F4D"/>
    <w:rsid w:val="00C34953"/>
    <w:rsid w:val="00C34DF2"/>
    <w:rsid w:val="00C36BCC"/>
    <w:rsid w:val="00C41874"/>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4BFD"/>
    <w:rsid w:val="00C95259"/>
    <w:rsid w:val="00C96CA4"/>
    <w:rsid w:val="00C96CB7"/>
    <w:rsid w:val="00C977BA"/>
    <w:rsid w:val="00C97E22"/>
    <w:rsid w:val="00CA227A"/>
    <w:rsid w:val="00CA5233"/>
    <w:rsid w:val="00CB130E"/>
    <w:rsid w:val="00CB6F71"/>
    <w:rsid w:val="00CD2F09"/>
    <w:rsid w:val="00CD5E86"/>
    <w:rsid w:val="00CD67C5"/>
    <w:rsid w:val="00CE364C"/>
    <w:rsid w:val="00CE60F0"/>
    <w:rsid w:val="00CE7867"/>
    <w:rsid w:val="00CF00C8"/>
    <w:rsid w:val="00CF3A06"/>
    <w:rsid w:val="00D01798"/>
    <w:rsid w:val="00D06F8C"/>
    <w:rsid w:val="00D07C6F"/>
    <w:rsid w:val="00D1343C"/>
    <w:rsid w:val="00D166A3"/>
    <w:rsid w:val="00D1698D"/>
    <w:rsid w:val="00D20E68"/>
    <w:rsid w:val="00D245FE"/>
    <w:rsid w:val="00D2465E"/>
    <w:rsid w:val="00D2587A"/>
    <w:rsid w:val="00D27B1C"/>
    <w:rsid w:val="00D27F9B"/>
    <w:rsid w:val="00D33347"/>
    <w:rsid w:val="00D35F4B"/>
    <w:rsid w:val="00D4009A"/>
    <w:rsid w:val="00D402BA"/>
    <w:rsid w:val="00D41AD1"/>
    <w:rsid w:val="00D47282"/>
    <w:rsid w:val="00D526BE"/>
    <w:rsid w:val="00D612D3"/>
    <w:rsid w:val="00D64221"/>
    <w:rsid w:val="00D67B65"/>
    <w:rsid w:val="00D704FF"/>
    <w:rsid w:val="00D75821"/>
    <w:rsid w:val="00D75CD9"/>
    <w:rsid w:val="00D80935"/>
    <w:rsid w:val="00D818FC"/>
    <w:rsid w:val="00D825CC"/>
    <w:rsid w:val="00D83051"/>
    <w:rsid w:val="00D83DA0"/>
    <w:rsid w:val="00D85A4A"/>
    <w:rsid w:val="00D9053B"/>
    <w:rsid w:val="00D906DF"/>
    <w:rsid w:val="00D90FA5"/>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E457A"/>
    <w:rsid w:val="00DF62F5"/>
    <w:rsid w:val="00DF669C"/>
    <w:rsid w:val="00E000B0"/>
    <w:rsid w:val="00E00992"/>
    <w:rsid w:val="00E02470"/>
    <w:rsid w:val="00E13255"/>
    <w:rsid w:val="00E170DC"/>
    <w:rsid w:val="00E17245"/>
    <w:rsid w:val="00E218AB"/>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5DDF"/>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C66A9"/>
    <w:rsid w:val="00ED0423"/>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55F8E"/>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D6BE4"/>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4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hps">
    <w:name w:val="hps"/>
    <w:basedOn w:val="Carpredefinitoparagrafo"/>
    <w:rsid w:val="008D1443"/>
  </w:style>
  <w:style w:type="paragraph" w:styleId="Paragrafoelenco">
    <w:name w:val="List Paragraph"/>
    <w:basedOn w:val="Normale"/>
    <w:uiPriority w:val="34"/>
    <w:qFormat/>
    <w:rsid w:val="00BB206F"/>
    <w:pPr>
      <w:ind w:left="720"/>
      <w:contextualSpacing/>
    </w:pPr>
  </w:style>
  <w:style w:type="character" w:customStyle="1" w:styleId="TestocommentoCarattere">
    <w:name w:val="Testo commento Carattere"/>
    <w:basedOn w:val="Carpredefinitoparagrafo"/>
    <w:link w:val="Testocommento"/>
    <w:semiHidden/>
    <w:rsid w:val="00FD6BE4"/>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hps">
    <w:name w:val="hps"/>
    <w:basedOn w:val="Carpredefinitoparagrafo"/>
    <w:rsid w:val="008D1443"/>
  </w:style>
  <w:style w:type="paragraph" w:styleId="Paragrafoelenco">
    <w:name w:val="List Paragraph"/>
    <w:basedOn w:val="Normale"/>
    <w:uiPriority w:val="34"/>
    <w:qFormat/>
    <w:rsid w:val="00BB206F"/>
    <w:pPr>
      <w:ind w:left="720"/>
      <w:contextualSpacing/>
    </w:pPr>
  </w:style>
  <w:style w:type="character" w:customStyle="1" w:styleId="TestocommentoCarattere">
    <w:name w:val="Testo commento Carattere"/>
    <w:basedOn w:val="Carpredefinitoparagrafo"/>
    <w:link w:val="Testocommento"/>
    <w:semiHidden/>
    <w:rsid w:val="00FD6BE4"/>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2730">
      <w:bodyDiv w:val="1"/>
      <w:marLeft w:val="0"/>
      <w:marRight w:val="0"/>
      <w:marTop w:val="0"/>
      <w:marBottom w:val="0"/>
      <w:divBdr>
        <w:top w:val="none" w:sz="0" w:space="0" w:color="auto"/>
        <w:left w:val="none" w:sz="0" w:space="0" w:color="auto"/>
        <w:bottom w:val="none" w:sz="0" w:space="0" w:color="auto"/>
        <w:right w:val="none" w:sz="0" w:space="0" w:color="auto"/>
      </w:divBdr>
    </w:div>
    <w:div w:id="154685821">
      <w:bodyDiv w:val="1"/>
      <w:marLeft w:val="0"/>
      <w:marRight w:val="0"/>
      <w:marTop w:val="0"/>
      <w:marBottom w:val="0"/>
      <w:divBdr>
        <w:top w:val="none" w:sz="0" w:space="0" w:color="auto"/>
        <w:left w:val="none" w:sz="0" w:space="0" w:color="auto"/>
        <w:bottom w:val="none" w:sz="0" w:space="0" w:color="auto"/>
        <w:right w:val="none" w:sz="0" w:space="0" w:color="auto"/>
      </w:divBdr>
    </w:div>
    <w:div w:id="557134780">
      <w:bodyDiv w:val="1"/>
      <w:marLeft w:val="0"/>
      <w:marRight w:val="0"/>
      <w:marTop w:val="0"/>
      <w:marBottom w:val="0"/>
      <w:divBdr>
        <w:top w:val="none" w:sz="0" w:space="0" w:color="auto"/>
        <w:left w:val="none" w:sz="0" w:space="0" w:color="auto"/>
        <w:bottom w:val="none" w:sz="0" w:space="0" w:color="auto"/>
        <w:right w:val="none" w:sz="0" w:space="0" w:color="auto"/>
      </w:divBdr>
    </w:div>
    <w:div w:id="1894265815">
      <w:bodyDiv w:val="1"/>
      <w:marLeft w:val="0"/>
      <w:marRight w:val="0"/>
      <w:marTop w:val="0"/>
      <w:marBottom w:val="0"/>
      <w:divBdr>
        <w:top w:val="none" w:sz="0" w:space="0" w:color="auto"/>
        <w:left w:val="none" w:sz="0" w:space="0" w:color="auto"/>
        <w:bottom w:val="none" w:sz="0" w:space="0" w:color="auto"/>
        <w:right w:val="none" w:sz="0" w:space="0" w:color="auto"/>
      </w:divBdr>
    </w:div>
    <w:div w:id="194375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mercedes-benz.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media.daimler.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obias.mueller@daimler.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7.xml"/><Relationship Id="rId5" Type="http://schemas.microsoft.com/office/2007/relationships/stylesWithEffects" Target="stylesWithEffects.xml"/><Relationship Id="rId15" Type="http://schemas.openxmlformats.org/officeDocument/2006/relationships/hyperlink" Target="mailto:claudia.merzbach@daimler.com" TargetMode="External"/><Relationship Id="rId23" Type="http://schemas.openxmlformats.org/officeDocument/2006/relationships/header" Target="header6.xml"/><Relationship Id="rId28"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hyperlink" Target="http://www.laureus.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skia%20Schaefer\AppData\Local\Temp\notes2A1DCE\PI_Mercedes-Benz_DE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400A3F35-6826-4FE8-B5FE-F65036DBEBB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PI_Mercedes-Benz_DE_15.12.2014_mit QR_frei.dotx</Template>
  <TotalTime>0</TotalTime>
  <Pages>4</Pages>
  <Words>1152</Words>
  <Characters>6573</Characters>
  <Application>Microsoft Office Word</Application>
  <DocSecurity>0</DocSecurity>
  <PresentationFormat/>
  <Lines>54</Lines>
  <Paragraphs>15</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7710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adv/GJ</dc:creator>
  <cp:lastModifiedBy>Sgroi, Giulia (183-Extern)</cp:lastModifiedBy>
  <cp:revision>2</cp:revision>
  <cp:lastPrinted>2015-04-10T13:55:00Z</cp:lastPrinted>
  <dcterms:created xsi:type="dcterms:W3CDTF">2015-04-14T11:36:00Z</dcterms:created>
  <dcterms:modified xsi:type="dcterms:W3CDTF">2015-04-14T11:36:00Z</dcterms:modified>
</cp:coreProperties>
</file>