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7A" w:rsidRDefault="00D50F7A" w:rsidP="00331A2D">
      <w:pPr>
        <w:spacing w:after="113" w:line="240" w:lineRule="auto"/>
        <w:rPr>
          <w:sz w:val="22"/>
          <w:szCs w:val="22"/>
          <w:u w:val="single"/>
        </w:rPr>
        <w:sectPr w:rsidR="00D50F7A" w:rsidSect="00D50F7A">
          <w:headerReference w:type="default" r:id="rId8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</w:p>
    <w:p w:rsidR="000019A4" w:rsidRPr="004A1B61" w:rsidRDefault="00EB6B70" w:rsidP="000019A4">
      <w:pPr>
        <w:spacing w:after="0"/>
        <w:rPr>
          <w:noProof/>
          <w:lang w:val="it-IT"/>
        </w:rPr>
      </w:pPr>
      <w:r w:rsidRPr="004A1B61">
        <w:rPr>
          <w:noProof/>
          <w:sz w:val="3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FFF3644" wp14:editId="3CD19716">
                <wp:simplePos x="0" y="0"/>
                <wp:positionH relativeFrom="column">
                  <wp:posOffset>4662170</wp:posOffset>
                </wp:positionH>
                <wp:positionV relativeFrom="paragraph">
                  <wp:posOffset>-1270</wp:posOffset>
                </wp:positionV>
                <wp:extent cx="200025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0DAE" w:rsidRPr="000019A4" w:rsidRDefault="000019A4" w:rsidP="005D67AD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Cs w:val="22"/>
                              </w:rPr>
                            </w:pPr>
                            <w:proofErr w:type="spellStart"/>
                            <w:r w:rsidRPr="000019A4">
                              <w:rPr>
                                <w:rFonts w:ascii="Smart Courier EUR Bold Cond" w:hAnsi="Smart Courier EUR Bold Cond"/>
                              </w:rPr>
                              <w:t>Informazione</w:t>
                            </w:r>
                            <w:proofErr w:type="spellEnd"/>
                            <w:r w:rsidRPr="000019A4">
                              <w:rPr>
                                <w:rFonts w:ascii="Smart Courier EUR Bold Cond" w:hAnsi="Smart Courier EUR Bold Cond"/>
                              </w:rPr>
                              <w:t xml:space="preserve"> stampa</w:t>
                            </w:r>
                          </w:p>
                          <w:p w:rsidR="000019A4" w:rsidRPr="000019A4" w:rsidRDefault="000019A4" w:rsidP="005B02D6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</w:p>
                          <w:p w:rsidR="000019A4" w:rsidRPr="000019A4" w:rsidRDefault="004A1B61" w:rsidP="000019A4">
                            <w:pPr>
                              <w:spacing w:after="113"/>
                              <w:rPr>
                                <w:szCs w:val="22"/>
                                <w:lang w:val="de-DE"/>
                              </w:rPr>
                            </w:pPr>
                            <w:r>
                              <w:rPr>
                                <w:szCs w:val="22"/>
                                <w:lang w:val="de-DE"/>
                              </w:rPr>
                              <w:t>10</w:t>
                            </w:r>
                            <w:r w:rsidR="000019A4" w:rsidRPr="000019A4">
                              <w:rPr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="000019A4" w:rsidRPr="000019A4">
                              <w:rPr>
                                <w:szCs w:val="22"/>
                                <w:lang w:val="de-DE"/>
                              </w:rPr>
                              <w:t>ottobre</w:t>
                            </w:r>
                            <w:proofErr w:type="spellEnd"/>
                            <w:r w:rsidR="000019A4" w:rsidRPr="000019A4">
                              <w:rPr>
                                <w:szCs w:val="22"/>
                                <w:lang w:val="de-DE"/>
                              </w:rPr>
                              <w:t xml:space="preserve"> 2014</w:t>
                            </w:r>
                          </w:p>
                          <w:p w:rsidR="006A40F2" w:rsidRPr="0038380C" w:rsidRDefault="003C2B1C" w:rsidP="005B02D6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br/>
                              <w:t xml:space="preserve"> </w:t>
                            </w:r>
                          </w:p>
                          <w:p w:rsidR="006A40F2" w:rsidRPr="0038380C" w:rsidRDefault="006A40F2" w:rsidP="006A40F2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6A40F2" w:rsidRPr="006A40F2" w:rsidRDefault="006A40F2" w:rsidP="00D00DAE">
                            <w:pPr>
                              <w:spacing w:after="113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</w:p>
                          <w:p w:rsidR="00D00DAE" w:rsidRPr="003F0103" w:rsidRDefault="00D00DAE">
                            <w:pPr>
                              <w:rPr>
                                <w:rFonts w:ascii="Smart Courier EUR Bold Cond" w:hAnsi="Smart Courier EUR Bold C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7.1pt;margin-top:-.1pt;width:157.5pt;height:54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" stroked="f">
                <v:textbox>
                  <w:txbxContent>
                    <w:p w:rsidR="00D00DAE" w:rsidRPr="000019A4" w:rsidRDefault="000019A4" w:rsidP="005D67AD">
                      <w:pPr>
                        <w:spacing w:after="20"/>
                        <w:rPr>
                          <w:rFonts w:ascii="Smart Courier EUR Bold Cond" w:hAnsi="Smart Courier EUR Bold Cond"/>
                          <w:szCs w:val="22"/>
                        </w:rPr>
                      </w:pPr>
                      <w:proofErr w:type="spellStart"/>
                      <w:r w:rsidRPr="000019A4">
                        <w:rPr>
                          <w:rFonts w:ascii="Smart Courier EUR Bold Cond" w:hAnsi="Smart Courier EUR Bold Cond"/>
                        </w:rPr>
                        <w:t>Informazione</w:t>
                      </w:r>
                      <w:proofErr w:type="spellEnd"/>
                      <w:r w:rsidRPr="000019A4">
                        <w:rPr>
                          <w:rFonts w:ascii="Smart Courier EUR Bold Cond" w:hAnsi="Smart Courier EUR Bold Cond"/>
                        </w:rPr>
                        <w:t xml:space="preserve"> stampa</w:t>
                      </w:r>
                    </w:p>
                    <w:p w:rsidR="000019A4" w:rsidRPr="000019A4" w:rsidRDefault="000019A4" w:rsidP="005B02D6">
                      <w:pPr>
                        <w:spacing w:after="0"/>
                        <w:rPr>
                          <w:sz w:val="20"/>
                        </w:rPr>
                      </w:pPr>
                    </w:p>
                    <w:p w:rsidR="000019A4" w:rsidRPr="000019A4" w:rsidRDefault="004A1B61" w:rsidP="000019A4">
                      <w:pPr>
                        <w:spacing w:after="113"/>
                        <w:rPr>
                          <w:szCs w:val="22"/>
                          <w:lang w:val="de-DE"/>
                        </w:rPr>
                      </w:pPr>
                      <w:r>
                        <w:rPr>
                          <w:szCs w:val="22"/>
                          <w:lang w:val="de-DE"/>
                        </w:rPr>
                        <w:t>10</w:t>
                      </w:r>
                      <w:r w:rsidR="000019A4" w:rsidRPr="000019A4">
                        <w:rPr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="000019A4" w:rsidRPr="000019A4">
                        <w:rPr>
                          <w:szCs w:val="22"/>
                          <w:lang w:val="de-DE"/>
                        </w:rPr>
                        <w:t>ottobre</w:t>
                      </w:r>
                      <w:proofErr w:type="spellEnd"/>
                      <w:r w:rsidR="000019A4" w:rsidRPr="000019A4">
                        <w:rPr>
                          <w:szCs w:val="22"/>
                          <w:lang w:val="de-DE"/>
                        </w:rPr>
                        <w:t xml:space="preserve"> 2014</w:t>
                      </w:r>
                    </w:p>
                    <w:p w:rsidR="006A40F2" w:rsidRPr="0038380C" w:rsidRDefault="003C2B1C" w:rsidP="005B02D6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br/>
                        <w:t xml:space="preserve"> </w:t>
                      </w:r>
                    </w:p>
                    <w:p w:rsidR="006A40F2" w:rsidRPr="0038380C" w:rsidRDefault="006A40F2" w:rsidP="006A40F2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  <w:p w:rsidR="006A40F2" w:rsidRPr="006A40F2" w:rsidRDefault="006A40F2" w:rsidP="00D00DAE">
                      <w:pPr>
                        <w:spacing w:after="113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</w:p>
                    <w:p w:rsidR="00D00DAE" w:rsidRPr="003F0103" w:rsidRDefault="00D00DAE">
                      <w:pPr>
                        <w:rPr>
                          <w:rFonts w:ascii="Smart Courier EUR Bold Cond" w:hAnsi="Smart Courier EUR Bold C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A1B61" w:rsidRPr="004A1B61">
        <w:rPr>
          <w:rFonts w:eastAsia="Times New Roman"/>
          <w:lang w:val="it-IT"/>
        </w:rPr>
        <w:t xml:space="preserve">smart FOR </w:t>
      </w:r>
      <w:proofErr w:type="spellStart"/>
      <w:r w:rsidR="004A1B61" w:rsidRPr="004A1B61">
        <w:rPr>
          <w:rFonts w:eastAsia="Times New Roman"/>
          <w:lang w:val="it-IT"/>
        </w:rPr>
        <w:t>Italy</w:t>
      </w:r>
      <w:proofErr w:type="spellEnd"/>
      <w:r w:rsidR="004A1B61" w:rsidRPr="004A1B61">
        <w:rPr>
          <w:rFonts w:eastAsia="Times New Roman"/>
          <w:lang w:val="it-IT"/>
        </w:rPr>
        <w:t xml:space="preserve"> </w:t>
      </w:r>
      <w:r w:rsidR="00CC4ABD" w:rsidRPr="004A1B61">
        <w:rPr>
          <w:lang w:val="it-IT"/>
        </w:rPr>
        <w:t xml:space="preserve"> </w:t>
      </w:r>
    </w:p>
    <w:p w:rsidR="004A1B61" w:rsidRDefault="00ED5845" w:rsidP="004A1B61">
      <w:pPr>
        <w:spacing w:after="0" w:line="280" w:lineRule="atLeast"/>
        <w:rPr>
          <w:rFonts w:ascii="Smart Courier EUR Bold Cond" w:hAnsi="Smart Courier EUR Bold Cond"/>
          <w:sz w:val="36"/>
          <w:lang w:val="it-IT"/>
        </w:rPr>
      </w:pPr>
      <w:r w:rsidRPr="00EB6B70">
        <w:rPr>
          <w:rFonts w:ascii="Smart Courier EUR Bold Cond" w:hAnsi="Smart Courier EUR Bold Cond"/>
          <w:lang w:val="it-IT"/>
        </w:rPr>
        <w:br/>
      </w:r>
      <w:r w:rsidRPr="004A1B61">
        <w:rPr>
          <w:rFonts w:ascii="Smart Courier EUR Bold Cond" w:hAnsi="Smart Courier EUR Bold Cond"/>
          <w:noProof/>
          <w:sz w:val="36"/>
          <w:lang w:val="en-US"/>
        </w:rPr>
        <w:drawing>
          <wp:anchor distT="0" distB="0" distL="114300" distR="114300" simplePos="0" relativeHeight="251656704" behindDoc="0" locked="1" layoutInCell="0" allowOverlap="0" wp14:anchorId="03F0AFF1" wp14:editId="439A6BF8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B61" w:rsidRPr="004A1B61">
        <w:rPr>
          <w:rFonts w:ascii="Smart Courier EUR Bold Cond" w:hAnsi="Smart Courier EUR Bold Cond"/>
          <w:sz w:val="36"/>
          <w:lang w:val="it-IT"/>
        </w:rPr>
        <w:t xml:space="preserve">Si chiude a Bologna, in occasione del </w:t>
      </w:r>
    </w:p>
    <w:p w:rsidR="004A1B61" w:rsidRPr="004A1B61" w:rsidRDefault="004A1B61" w:rsidP="004A1B61">
      <w:pPr>
        <w:spacing w:after="0" w:line="280" w:lineRule="atLeast"/>
        <w:rPr>
          <w:rFonts w:ascii="CorpoA" w:hAnsi="CorpoA"/>
          <w:lang w:val="it-IT"/>
        </w:rPr>
      </w:pPr>
      <w:r w:rsidRPr="004A1B61">
        <w:rPr>
          <w:rFonts w:ascii="Smart Courier EUR Bold Cond" w:hAnsi="Smart Courier EUR Bold Cond"/>
          <w:sz w:val="36"/>
          <w:lang w:val="it-IT"/>
        </w:rPr>
        <w:t xml:space="preserve">Motor Show, il </w:t>
      </w:r>
      <w:proofErr w:type="spellStart"/>
      <w:r w:rsidRPr="004A1B61">
        <w:rPr>
          <w:rFonts w:ascii="Smart Courier EUR Bold Cond" w:hAnsi="Smart Courier EUR Bold Cond"/>
          <w:sz w:val="36"/>
          <w:lang w:val="it-IT"/>
        </w:rPr>
        <w:t>roadshow</w:t>
      </w:r>
      <w:proofErr w:type="spellEnd"/>
      <w:r w:rsidRPr="004A1B61">
        <w:rPr>
          <w:rFonts w:ascii="Smart Courier EUR Bold Cond" w:hAnsi="Smart Courier EUR Bold Cond"/>
          <w:sz w:val="36"/>
          <w:lang w:val="it-IT"/>
        </w:rPr>
        <w:t xml:space="preserve"> europeo di smart</w:t>
      </w:r>
    </w:p>
    <w:p w:rsidR="00EB6B70" w:rsidRPr="00EB6B70" w:rsidRDefault="00EB6B70" w:rsidP="00EB6B70">
      <w:pPr>
        <w:spacing w:after="0" w:line="280" w:lineRule="atLeast"/>
        <w:rPr>
          <w:rFonts w:ascii="Smart Courier EUR Bold Cond" w:hAnsi="Smart Courier EUR Bold Cond"/>
          <w:sz w:val="44"/>
          <w:lang w:val="it-IT"/>
        </w:rPr>
      </w:pPr>
    </w:p>
    <w:p w:rsidR="001D0167" w:rsidRPr="00527781" w:rsidRDefault="004A1B61" w:rsidP="00CC4ABD">
      <w:pPr>
        <w:spacing w:after="0" w:line="280" w:lineRule="atLeast"/>
        <w:rPr>
          <w:color w:val="000000"/>
          <w:lang w:val="it-IT"/>
        </w:rPr>
      </w:pPr>
      <w:r w:rsidRPr="00527781">
        <w:rPr>
          <w:color w:val="000000"/>
          <w:lang w:val="it-IT"/>
        </w:rPr>
        <w:t xml:space="preserve">L’Italia ama la smart ed il marchio più giovane del mercato automobilistico ricambia questo sentimento con ben tre tappe nella Penisola nell’ambito del </w:t>
      </w:r>
      <w:proofErr w:type="spellStart"/>
      <w:r w:rsidRPr="00527781">
        <w:rPr>
          <w:color w:val="000000"/>
          <w:lang w:val="it-IT"/>
        </w:rPr>
        <w:t>roadshow</w:t>
      </w:r>
      <w:proofErr w:type="spellEnd"/>
      <w:r w:rsidRPr="00527781">
        <w:rPr>
          <w:color w:val="000000"/>
          <w:lang w:val="it-IT"/>
        </w:rPr>
        <w:t xml:space="preserve"> europeo di presentazione delle nuove smart </w:t>
      </w:r>
      <w:proofErr w:type="spellStart"/>
      <w:r w:rsidRPr="00527781">
        <w:rPr>
          <w:color w:val="000000"/>
          <w:lang w:val="it-IT"/>
        </w:rPr>
        <w:t>fortwo</w:t>
      </w:r>
      <w:proofErr w:type="spellEnd"/>
      <w:r w:rsidRPr="00527781">
        <w:rPr>
          <w:color w:val="000000"/>
          <w:lang w:val="it-IT"/>
        </w:rPr>
        <w:t xml:space="preserve"> e </w:t>
      </w:r>
      <w:proofErr w:type="spellStart"/>
      <w:r w:rsidRPr="00527781">
        <w:rPr>
          <w:color w:val="000000"/>
          <w:lang w:val="it-IT"/>
        </w:rPr>
        <w:t>forfour</w:t>
      </w:r>
      <w:proofErr w:type="spellEnd"/>
      <w:r w:rsidRPr="00527781">
        <w:rPr>
          <w:color w:val="000000"/>
          <w:lang w:val="it-IT"/>
        </w:rPr>
        <w:t xml:space="preserve">. Le prime, in anteprima rispetto al lancio previsto a novembre, saranno ad ottobre a Milano, in Piazza </w:t>
      </w:r>
      <w:proofErr w:type="spellStart"/>
      <w:r w:rsidRPr="00527781">
        <w:rPr>
          <w:color w:val="000000"/>
          <w:lang w:val="it-IT"/>
        </w:rPr>
        <w:t>Gae</w:t>
      </w:r>
      <w:proofErr w:type="spellEnd"/>
      <w:r w:rsidRPr="00527781">
        <w:rPr>
          <w:color w:val="000000"/>
          <w:lang w:val="it-IT"/>
        </w:rPr>
        <w:t xml:space="preserve"> Aulenti fino al 12 ed a Roma, dal 17 al 20, al Centro Commerciale Porta di Roma. Un’occasione irripetibile per i tanti appassionati che potranno condividere la gioia di vivere tipica del marchio smart grazie a performance live, concerti e laboratori</w:t>
      </w:r>
      <w:r w:rsidR="001D0167" w:rsidRPr="00527781">
        <w:rPr>
          <w:color w:val="000000"/>
          <w:lang w:val="it-IT"/>
        </w:rPr>
        <w:t>.</w:t>
      </w:r>
      <w:r w:rsidRPr="00527781">
        <w:rPr>
          <w:color w:val="000000"/>
          <w:lang w:val="it-IT"/>
        </w:rPr>
        <w:t xml:space="preserve"> </w:t>
      </w:r>
    </w:p>
    <w:p w:rsidR="00886928" w:rsidRPr="00EB6B70" w:rsidRDefault="00886928" w:rsidP="00EB6B70">
      <w:pPr>
        <w:spacing w:after="0" w:line="280" w:lineRule="atLeast"/>
        <w:ind w:left="720"/>
        <w:rPr>
          <w:b/>
          <w:lang w:val="it-IT"/>
        </w:rPr>
      </w:pPr>
    </w:p>
    <w:p w:rsidR="004A1B61" w:rsidRPr="004A1B61" w:rsidRDefault="004A1B61" w:rsidP="004A1B61">
      <w:pPr>
        <w:spacing w:after="0" w:line="280" w:lineRule="atLeast"/>
        <w:rPr>
          <w:lang w:val="it-IT"/>
        </w:rPr>
      </w:pPr>
      <w:r w:rsidRPr="004A1B61">
        <w:rPr>
          <w:lang w:val="it-IT"/>
        </w:rPr>
        <w:t>La gioia di vivere in città, il rispetto per l</w:t>
      </w:r>
      <w:r>
        <w:rPr>
          <w:lang w:val="it-IT"/>
        </w:rPr>
        <w:t>’</w:t>
      </w:r>
      <w:r w:rsidRPr="004A1B61">
        <w:rPr>
          <w:lang w:val="it-IT"/>
        </w:rPr>
        <w:t xml:space="preserve">ambiente e la condivisione di valori positivi saranno protagonisti anche della terza ed ultima tappa del </w:t>
      </w:r>
      <w:proofErr w:type="spellStart"/>
      <w:r w:rsidRPr="004A1B61">
        <w:rPr>
          <w:lang w:val="it-IT"/>
        </w:rPr>
        <w:t>roadshow</w:t>
      </w:r>
      <w:proofErr w:type="spellEnd"/>
      <w:r w:rsidRPr="004A1B61">
        <w:rPr>
          <w:lang w:val="it-IT"/>
        </w:rPr>
        <w:t xml:space="preserve"> europeo che, in onore dell</w:t>
      </w:r>
      <w:r>
        <w:rPr>
          <w:lang w:val="it-IT"/>
        </w:rPr>
        <w:t>’</w:t>
      </w:r>
      <w:r w:rsidRPr="004A1B61">
        <w:rPr>
          <w:lang w:val="it-IT"/>
        </w:rPr>
        <w:t xml:space="preserve">Italia, terra dei motori e primo mercato al mondo per smart con 440.000 unità vendute, si chiuderà a Bologna, a dicembre, in occasione del Motor Show. </w:t>
      </w:r>
    </w:p>
    <w:p w:rsidR="004A1B61" w:rsidRPr="004A1B61" w:rsidRDefault="004A1B61" w:rsidP="004A1B61">
      <w:pPr>
        <w:spacing w:after="0" w:line="280" w:lineRule="atLeast"/>
        <w:rPr>
          <w:lang w:val="it-IT"/>
        </w:rPr>
      </w:pPr>
      <w:r w:rsidRPr="004A1B61">
        <w:rPr>
          <w:lang w:val="it-IT"/>
        </w:rPr>
        <w:t xml:space="preserve"> </w:t>
      </w:r>
    </w:p>
    <w:p w:rsidR="004A1B61" w:rsidRPr="004A1B61" w:rsidRDefault="004A1B61" w:rsidP="004A1B61">
      <w:pPr>
        <w:spacing w:after="0" w:line="280" w:lineRule="atLeast"/>
        <w:rPr>
          <w:b/>
          <w:lang w:val="it-IT"/>
        </w:rPr>
      </w:pPr>
      <w:r w:rsidRPr="004A1B61">
        <w:rPr>
          <w:b/>
          <w:lang w:val="it-IT"/>
        </w:rPr>
        <w:t>I nuovi modelli smart</w:t>
      </w:r>
    </w:p>
    <w:p w:rsidR="004A1B61" w:rsidRPr="004A1B61" w:rsidRDefault="004A1B61" w:rsidP="004A1B61">
      <w:pPr>
        <w:spacing w:after="0" w:line="280" w:lineRule="atLeast"/>
        <w:rPr>
          <w:lang w:val="it-IT"/>
        </w:rPr>
      </w:pPr>
      <w:r w:rsidRPr="004A1B61">
        <w:rPr>
          <w:lang w:val="it-IT"/>
        </w:rPr>
        <w:t xml:space="preserve"> </w:t>
      </w:r>
    </w:p>
    <w:p w:rsidR="004C70A5" w:rsidRPr="00EB6B70" w:rsidRDefault="004A1B61" w:rsidP="004A1B61">
      <w:pPr>
        <w:spacing w:after="0" w:line="280" w:lineRule="atLeast"/>
        <w:rPr>
          <w:b/>
          <w:lang w:val="it-IT"/>
        </w:rPr>
      </w:pPr>
      <w:r w:rsidRPr="004A1B61">
        <w:rPr>
          <w:lang w:val="it-IT"/>
        </w:rPr>
        <w:t xml:space="preserve">La rivoluzione entra nella fase successiva: la smart </w:t>
      </w:r>
      <w:proofErr w:type="spellStart"/>
      <w:r w:rsidRPr="004A1B61">
        <w:rPr>
          <w:lang w:val="it-IT"/>
        </w:rPr>
        <w:t>fortwo</w:t>
      </w:r>
      <w:proofErr w:type="spellEnd"/>
      <w:r w:rsidRPr="004A1B61">
        <w:rPr>
          <w:lang w:val="it-IT"/>
        </w:rPr>
        <w:t xml:space="preserve"> è stata migliorata nel comfort e sotto ogni altro aspetto, ed il motore posteriore, posizione tipica per smart, compare oggi per la prima volta anche su smart </w:t>
      </w:r>
      <w:proofErr w:type="spellStart"/>
      <w:r w:rsidRPr="004A1B61">
        <w:rPr>
          <w:lang w:val="it-IT"/>
        </w:rPr>
        <w:t>forfour</w:t>
      </w:r>
      <w:proofErr w:type="spellEnd"/>
      <w:r w:rsidRPr="004A1B61">
        <w:rPr>
          <w:lang w:val="it-IT"/>
        </w:rPr>
        <w:t>, ossia nella versione a quattro posti. Alla propulsione provvedono motori a tre cilindri da 45 kW/ 60 CV, 52 kW/ 71 CV e 66 kW/ 90 CV, mentre la trasmissione è affidata al cambio manuale a cinque marce che si aggiunge ad un nuovo cambi</w:t>
      </w:r>
      <w:r w:rsidR="00D83A2E">
        <w:rPr>
          <w:lang w:val="it-IT"/>
        </w:rPr>
        <w:t>o automatico a doppia frizione DCT</w:t>
      </w:r>
      <w:r w:rsidRPr="004A1B61">
        <w:rPr>
          <w:lang w:val="it-IT"/>
        </w:rPr>
        <w:t xml:space="preserve">. Numerosi gli innovativi dettagli che garantiscono ancora più divertimento in città. La nuova generazione smart arriverà sui mercati europei </w:t>
      </w:r>
      <w:bookmarkStart w:id="0" w:name="_GoBack"/>
      <w:bookmarkEnd w:id="0"/>
      <w:r w:rsidRPr="004A1B61">
        <w:rPr>
          <w:lang w:val="it-IT"/>
        </w:rPr>
        <w:t xml:space="preserve">a novembre. smart </w:t>
      </w:r>
      <w:proofErr w:type="spellStart"/>
      <w:r w:rsidRPr="004A1B61">
        <w:rPr>
          <w:lang w:val="it-IT"/>
        </w:rPr>
        <w:t>fortwo</w:t>
      </w:r>
      <w:proofErr w:type="spellEnd"/>
      <w:r w:rsidRPr="004A1B61">
        <w:rPr>
          <w:lang w:val="it-IT"/>
        </w:rPr>
        <w:t xml:space="preserve"> sarà disponibile a partire da 12.750 euro, mentre smart </w:t>
      </w:r>
      <w:proofErr w:type="spellStart"/>
      <w:r w:rsidRPr="004A1B61">
        <w:rPr>
          <w:lang w:val="it-IT"/>
        </w:rPr>
        <w:t>forfour</w:t>
      </w:r>
      <w:proofErr w:type="spellEnd"/>
      <w:r w:rsidRPr="004A1B61">
        <w:rPr>
          <w:lang w:val="it-IT"/>
        </w:rPr>
        <w:t xml:space="preserve"> costerà soltanto 650 euro in più. Naturalmente Iva compresa.</w:t>
      </w:r>
    </w:p>
    <w:p w:rsidR="004A1B61" w:rsidRDefault="004A1B61" w:rsidP="00EB6B70">
      <w:pPr>
        <w:spacing w:after="0" w:line="280" w:lineRule="atLeast"/>
        <w:rPr>
          <w:b/>
          <w:lang w:val="it-IT"/>
        </w:rPr>
      </w:pPr>
    </w:p>
    <w:p w:rsidR="00886928" w:rsidRPr="00EB6B70" w:rsidRDefault="004A1B61" w:rsidP="001E3167">
      <w:pPr>
        <w:spacing w:after="0" w:line="280" w:lineRule="atLeast"/>
        <w:ind w:right="-285"/>
        <w:rPr>
          <w:rStyle w:val="Collegamentoipertestuale"/>
          <w:b/>
          <w:lang w:val="it-IT"/>
        </w:rPr>
      </w:pPr>
      <w:r w:rsidRPr="004A1B61">
        <w:rPr>
          <w:kern w:val="16"/>
          <w:lang w:val="it-IT"/>
        </w:rPr>
        <w:t>U</w:t>
      </w:r>
      <w:r w:rsidR="000D2E6A" w:rsidRPr="00EB6B70">
        <w:rPr>
          <w:kern w:val="16"/>
          <w:lang w:val="it-IT"/>
        </w:rPr>
        <w:t>lteriori informazioni su</w:t>
      </w:r>
      <w:r w:rsidR="000D2E6A" w:rsidRPr="00EB6B70">
        <w:rPr>
          <w:lang w:val="it-IT"/>
        </w:rPr>
        <w:t xml:space="preserve"> </w:t>
      </w:r>
      <w:hyperlink r:id="rId10" w:history="1">
        <w:r w:rsidR="000D2E6A" w:rsidRPr="004A1B61">
          <w:rPr>
            <w:rStyle w:val="Collegamentoipertestuale"/>
            <w:b/>
            <w:bCs/>
            <w:color w:val="auto"/>
            <w:u w:val="none"/>
            <w:lang w:val="it-IT"/>
          </w:rPr>
          <w:t>media.daimler.com</w:t>
        </w:r>
      </w:hyperlink>
      <w:r w:rsidR="00886928" w:rsidRPr="00EB6B70">
        <w:rPr>
          <w:rStyle w:val="41Continoustext11ptFettZchn"/>
          <w:b w:val="0"/>
          <w:sz w:val="24"/>
          <w:lang w:val="it-IT"/>
        </w:rPr>
        <w:t xml:space="preserve"> </w:t>
      </w:r>
      <w:r w:rsidR="000D2E6A" w:rsidRPr="00EB6B70">
        <w:rPr>
          <w:rStyle w:val="41Continoustext11ptFettZchn"/>
          <w:b w:val="0"/>
          <w:sz w:val="24"/>
          <w:lang w:val="it-IT"/>
        </w:rPr>
        <w:t xml:space="preserve">e </w:t>
      </w:r>
      <w:r w:rsidR="00886928" w:rsidRPr="00EB6B70">
        <w:rPr>
          <w:rStyle w:val="41Continoustext11ptFettZchn"/>
          <w:b w:val="0"/>
          <w:sz w:val="24"/>
          <w:lang w:val="it-IT"/>
        </w:rPr>
        <w:t xml:space="preserve"> </w:t>
      </w:r>
      <w:r w:rsidR="00EB6B70" w:rsidRPr="004A1B61">
        <w:rPr>
          <w:rStyle w:val="Collegamentoipertestuale"/>
          <w:b/>
          <w:bCs/>
          <w:color w:val="auto"/>
          <w:u w:val="none"/>
          <w:lang w:val="it-IT"/>
        </w:rPr>
        <w:t>media.mercedes-benz.it</w:t>
      </w:r>
    </w:p>
    <w:sectPr w:rsidR="00886928" w:rsidRPr="00EB6B70" w:rsidSect="00174576">
      <w:headerReference w:type="default" r:id="rId11"/>
      <w:type w:val="continuous"/>
      <w:pgSz w:w="11906" w:h="16838" w:code="9"/>
      <w:pgMar w:top="1956" w:right="3402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580" w:rsidRDefault="00A64580" w:rsidP="00FE7F52">
      <w:pPr>
        <w:spacing w:after="0" w:line="240" w:lineRule="auto"/>
      </w:pPr>
      <w:r>
        <w:separator/>
      </w:r>
    </w:p>
  </w:endnote>
  <w:endnote w:type="continuationSeparator" w:id="0">
    <w:p w:rsidR="00A64580" w:rsidRDefault="00A64580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mart Courier Condensed"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mart Courier EUR Bold Cond">
    <w:altName w:val="Century"/>
    <w:panose1 w:val="02060806020305020404"/>
    <w:charset w:val="00"/>
    <w:family w:val="roman"/>
    <w:pitch w:val="variable"/>
    <w:sig w:usb0="800002AF" w:usb1="5000204B" w:usb2="00000000" w:usb3="00000000" w:csb0="0000009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580" w:rsidRDefault="00A64580" w:rsidP="00FE7F52">
      <w:pPr>
        <w:spacing w:after="0" w:line="240" w:lineRule="auto"/>
      </w:pPr>
      <w:r>
        <w:separator/>
      </w:r>
    </w:p>
  </w:footnote>
  <w:footnote w:type="continuationSeparator" w:id="0">
    <w:p w:rsidR="00A64580" w:rsidRDefault="00A64580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168749"/>
      <w:docPartObj>
        <w:docPartGallery w:val="Page Numbers (Margins)"/>
        <w:docPartUnique/>
      </w:docPartObj>
    </w:sdtPr>
    <w:sdtEndPr/>
    <w:sdtContent>
      <w:p w:rsidR="00174576" w:rsidRDefault="00174576">
        <w:pPr>
          <w:pStyle w:val="Intestazione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4A32875" wp14:editId="4253ED31">
                  <wp:simplePos x="0" y="0"/>
                  <wp:positionH relativeFrom="rightMargin">
                    <wp:posOffset>511175</wp:posOffset>
                  </wp:positionH>
                  <wp:positionV relativeFrom="page">
                    <wp:posOffset>1205626</wp:posOffset>
                  </wp:positionV>
                  <wp:extent cx="661332" cy="327170"/>
                  <wp:effectExtent l="0" t="0" r="5715" b="0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332" cy="32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2"/>
                                  <w:szCs w:val="22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174576" w:rsidRPr="00174576" w:rsidRDefault="00174576">
                                  <w:pPr>
                                    <w:jc w:val="center"/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Theme="majorEastAsia"/>
                                      <w:sz w:val="22"/>
                                    </w:rPr>
                                    <w:t xml:space="preserve">Page </w: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174576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D83A2E" w:rsidRPr="00D83A2E">
                                    <w:rPr>
                                      <w:rFonts w:eastAsiaTheme="majorEastAsia" w:cstheme="majorBidi"/>
                                      <w:noProof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174576"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7" style="position:absolute;margin-left:40.25pt;margin-top:94.95pt;width:52.0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" o:allowincell="f" stroked="f">
                  <v:textbox>
                    <w:txbxContent>
                      <w:sdt>
                        <w:sdtPr>
                          <w:rPr>
                            <w:rFonts w:eastAsiaTheme="majorEastAsia" w:cstheme="majorBidi"/>
                            <w:sz w:val="22"/>
                            <w:szCs w:val="22"/>
                          </w:rPr>
                          <w:id w:val="-1131474261"/>
                        </w:sdtPr>
                        <w:sdtEndPr/>
                        <w:sdtContent>
                          <w:p w:rsidR="00174576" w:rsidRPr="00174576" w:rsidRDefault="00174576">
                            <w:pPr>
                              <w:jc w:val="center"/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ajorEastAsia"/>
                                <w:sz w:val="22"/>
                              </w:rPr>
                              <w:t xml:space="preserve">Page </w: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74576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D83A2E" w:rsidRPr="00D83A2E">
                              <w:rPr>
                                <w:rFonts w:eastAsiaTheme="majorEastAsia" w:cstheme="majorBidi"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174576"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28" w:rsidRPr="00EB6B70" w:rsidRDefault="002C1828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Cs w:val="22"/>
        <w:lang w:eastAsia="de-DE"/>
      </w:rPr>
    </w:pPr>
    <w:r w:rsidRPr="00EB6B70">
      <w:rPr>
        <w:rFonts w:eastAsia="Times New Roman"/>
        <w:noProof/>
        <w:color w:val="000000"/>
      </w:rPr>
      <w:t>Pag</w:t>
    </w:r>
    <w:r w:rsidR="00EB6B70" w:rsidRPr="00EB6B70">
      <w:rPr>
        <w:rFonts w:eastAsia="Times New Roman"/>
        <w:noProof/>
        <w:color w:val="000000"/>
      </w:rPr>
      <w:t>.</w:t>
    </w:r>
    <w:r w:rsidRPr="00EB6B70">
      <w:rPr>
        <w:rFonts w:eastAsia="Times New Roman"/>
        <w:noProof/>
        <w:color w:val="000000"/>
      </w:rPr>
      <w:t xml:space="preserve"> </w:t>
    </w:r>
    <w:r w:rsidRPr="00EB6B70">
      <w:rPr>
        <w:rFonts w:eastAsia="Times New Roman"/>
        <w:noProof/>
        <w:color w:val="000000"/>
        <w:szCs w:val="22"/>
        <w:lang w:eastAsia="de-DE"/>
      </w:rPr>
      <w:fldChar w:fldCharType="begin"/>
    </w:r>
    <w:r w:rsidRPr="00EB6B70">
      <w:rPr>
        <w:rFonts w:eastAsia="Times New Roman"/>
        <w:noProof/>
        <w:color w:val="000000"/>
        <w:szCs w:val="22"/>
        <w:lang w:eastAsia="de-DE"/>
      </w:rPr>
      <w:instrText xml:space="preserve">PAGE  </w:instrText>
    </w:r>
    <w:r w:rsidRPr="00EB6B70">
      <w:rPr>
        <w:rFonts w:eastAsia="Times New Roman"/>
        <w:noProof/>
        <w:color w:val="000000"/>
        <w:szCs w:val="22"/>
        <w:lang w:eastAsia="de-DE"/>
      </w:rPr>
      <w:fldChar w:fldCharType="separate"/>
    </w:r>
    <w:r w:rsidR="00527781">
      <w:rPr>
        <w:rFonts w:eastAsia="Times New Roman"/>
        <w:noProof/>
        <w:color w:val="000000"/>
        <w:szCs w:val="22"/>
        <w:lang w:eastAsia="de-DE"/>
      </w:rPr>
      <w:t>2</w:t>
    </w:r>
    <w:r w:rsidRPr="00EB6B70">
      <w:rPr>
        <w:rFonts w:eastAsia="Times New Roman"/>
        <w:noProof/>
        <w:color w:val="000000"/>
        <w:szCs w:val="22"/>
        <w:lang w:eastAsia="de-DE"/>
      </w:rPr>
      <w:fldChar w:fldCharType="end"/>
    </w:r>
  </w:p>
  <w:p w:rsidR="002C1828" w:rsidRPr="002C1828" w:rsidRDefault="002C1828" w:rsidP="002C182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28"/>
    <w:rsid w:val="000019A4"/>
    <w:rsid w:val="00013356"/>
    <w:rsid w:val="0001534C"/>
    <w:rsid w:val="000165F8"/>
    <w:rsid w:val="00027F4F"/>
    <w:rsid w:val="00033BB5"/>
    <w:rsid w:val="000643A8"/>
    <w:rsid w:val="00082D1C"/>
    <w:rsid w:val="000D2E6A"/>
    <w:rsid w:val="000F1135"/>
    <w:rsid w:val="00174576"/>
    <w:rsid w:val="001D0167"/>
    <w:rsid w:val="001E3167"/>
    <w:rsid w:val="00225A6E"/>
    <w:rsid w:val="00287542"/>
    <w:rsid w:val="002C1828"/>
    <w:rsid w:val="002F0418"/>
    <w:rsid w:val="0030043C"/>
    <w:rsid w:val="0030765C"/>
    <w:rsid w:val="00331A2D"/>
    <w:rsid w:val="00345E25"/>
    <w:rsid w:val="00353115"/>
    <w:rsid w:val="00354DD6"/>
    <w:rsid w:val="00367E7B"/>
    <w:rsid w:val="0038380C"/>
    <w:rsid w:val="003929C0"/>
    <w:rsid w:val="003C0DA0"/>
    <w:rsid w:val="003C2B1C"/>
    <w:rsid w:val="003C499F"/>
    <w:rsid w:val="003D79EA"/>
    <w:rsid w:val="003F0103"/>
    <w:rsid w:val="003F1FB3"/>
    <w:rsid w:val="0044438A"/>
    <w:rsid w:val="004450FA"/>
    <w:rsid w:val="004526DD"/>
    <w:rsid w:val="00454970"/>
    <w:rsid w:val="00490947"/>
    <w:rsid w:val="004A1B61"/>
    <w:rsid w:val="004C70A5"/>
    <w:rsid w:val="004E6AB6"/>
    <w:rsid w:val="00511161"/>
    <w:rsid w:val="00516AAF"/>
    <w:rsid w:val="00527781"/>
    <w:rsid w:val="00551D6A"/>
    <w:rsid w:val="005B02D6"/>
    <w:rsid w:val="005D67AD"/>
    <w:rsid w:val="005E3AAB"/>
    <w:rsid w:val="006454CD"/>
    <w:rsid w:val="006A40F2"/>
    <w:rsid w:val="006B31C8"/>
    <w:rsid w:val="006B774F"/>
    <w:rsid w:val="006D6355"/>
    <w:rsid w:val="006F3755"/>
    <w:rsid w:val="00755E35"/>
    <w:rsid w:val="00821442"/>
    <w:rsid w:val="00826ED5"/>
    <w:rsid w:val="008332D2"/>
    <w:rsid w:val="00863E3B"/>
    <w:rsid w:val="00886928"/>
    <w:rsid w:val="009D0810"/>
    <w:rsid w:val="00A2687C"/>
    <w:rsid w:val="00A553AE"/>
    <w:rsid w:val="00A64580"/>
    <w:rsid w:val="00A759AA"/>
    <w:rsid w:val="00AA4AB6"/>
    <w:rsid w:val="00AA525C"/>
    <w:rsid w:val="00BA7A19"/>
    <w:rsid w:val="00BB1148"/>
    <w:rsid w:val="00BD7E85"/>
    <w:rsid w:val="00BE7D93"/>
    <w:rsid w:val="00BF3569"/>
    <w:rsid w:val="00BF7157"/>
    <w:rsid w:val="00C411DC"/>
    <w:rsid w:val="00C41EB8"/>
    <w:rsid w:val="00C65BF1"/>
    <w:rsid w:val="00CC4ABD"/>
    <w:rsid w:val="00D00DAE"/>
    <w:rsid w:val="00D03468"/>
    <w:rsid w:val="00D50F7A"/>
    <w:rsid w:val="00D55852"/>
    <w:rsid w:val="00D83A2E"/>
    <w:rsid w:val="00DA1313"/>
    <w:rsid w:val="00DB4768"/>
    <w:rsid w:val="00DC3FCC"/>
    <w:rsid w:val="00DC6A41"/>
    <w:rsid w:val="00EB6B70"/>
    <w:rsid w:val="00EB7739"/>
    <w:rsid w:val="00ED5845"/>
    <w:rsid w:val="00EE76C1"/>
    <w:rsid w:val="00F65486"/>
    <w:rsid w:val="00FD1493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en-GB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en-GB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33B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en-GB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F52"/>
  </w:style>
  <w:style w:type="paragraph" w:styleId="Pidipagina">
    <w:name w:val="footer"/>
    <w:basedOn w:val="Normale"/>
    <w:link w:val="PidipaginaCarattere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F52"/>
  </w:style>
  <w:style w:type="character" w:styleId="Collegamentoipertestual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e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opagina">
    <w:name w:val="page number"/>
    <w:basedOn w:val="Carpredefinitoparagrafo"/>
    <w:uiPriority w:val="99"/>
    <w:unhideWhenUsed/>
    <w:rsid w:val="002C1828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2C1828"/>
    <w:rPr>
      <w:lang w:val="en-GB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2C1828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33B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://media.daimler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OELLN\AppData\Local\Microsoft\Windows\Temporary%20Internet%20Files\Content.IE5\IVVYPS0U\PI_smart_DE_neu_ab_2014_Vorlage%5b1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A930E2D0-C9F6-4C03-B4B0-2FB82F5F8013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PI_smart_DE_neu_ab_2014_Vorlage[1].dotx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ITI/OD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Goellner, Dietmar (201)</dc:creator>
  <cp:lastModifiedBy>Barletta, Marco (183-Extern)</cp:lastModifiedBy>
  <cp:revision>3</cp:revision>
  <cp:lastPrinted>2014-07-28T08:05:00Z</cp:lastPrinted>
  <dcterms:created xsi:type="dcterms:W3CDTF">2014-10-09T16:38:00Z</dcterms:created>
  <dcterms:modified xsi:type="dcterms:W3CDTF">2014-10-10T08:08:00Z</dcterms:modified>
</cp:coreProperties>
</file>