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64" w:rsidRPr="00555CC3" w:rsidRDefault="000661EC" w:rsidP="00555CC3">
      <w:pPr>
        <w:pStyle w:val="00Information"/>
        <w:framePr w:wrap="around" w:x="8866" w:y="3346"/>
        <w:spacing w:after="0" w:line="360" w:lineRule="auto"/>
        <w:rPr>
          <w:rFonts w:ascii="CorpoA" w:hAnsi="CorpoA"/>
          <w:sz w:val="22"/>
          <w:szCs w:val="22"/>
        </w:rPr>
      </w:pPr>
      <w:r w:rsidRPr="00555CC3">
        <w:rPr>
          <w:rFonts w:ascii="CorpoA" w:hAnsi="CorpoA"/>
          <w:noProof/>
          <w:sz w:val="22"/>
          <w:szCs w:val="22"/>
          <w:lang w:eastAsia="it-IT"/>
        </w:rPr>
        <w:drawing>
          <wp:anchor distT="0" distB="0" distL="114300" distR="114300" simplePos="0" relativeHeight="251658240" behindDoc="1" locked="0" layoutInCell="1" allowOverlap="1" wp14:anchorId="782EB6E1" wp14:editId="332ABB44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1905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5CC3">
        <w:rPr>
          <w:rFonts w:ascii="CorpoA" w:hAnsi="CorpoA"/>
          <w:sz w:val="22"/>
          <w:szCs w:val="22"/>
        </w:rPr>
        <w:t>Informazione stampa</w:t>
      </w:r>
    </w:p>
    <w:p w:rsidR="009A32F5" w:rsidRDefault="009A32F5" w:rsidP="00555CC3">
      <w:pPr>
        <w:pStyle w:val="40Continoustext11pt"/>
        <w:suppressAutoHyphens w:val="0"/>
        <w:spacing w:after="0" w:line="360" w:lineRule="auto"/>
        <w:rPr>
          <w:b/>
          <w:szCs w:val="22"/>
          <w:u w:val="single"/>
        </w:rPr>
      </w:pPr>
    </w:p>
    <w:p w:rsidR="009A32F5" w:rsidRDefault="009A32F5" w:rsidP="00555CC3">
      <w:pPr>
        <w:pStyle w:val="40Continoustext11pt"/>
        <w:suppressAutoHyphens w:val="0"/>
        <w:spacing w:after="0" w:line="360" w:lineRule="auto"/>
        <w:rPr>
          <w:b/>
          <w:szCs w:val="22"/>
          <w:u w:val="single"/>
        </w:rPr>
      </w:pPr>
    </w:p>
    <w:p w:rsidR="009A32F5" w:rsidRDefault="009A32F5" w:rsidP="00555CC3">
      <w:pPr>
        <w:pStyle w:val="40Continoustext11pt"/>
        <w:suppressAutoHyphens w:val="0"/>
        <w:spacing w:after="0" w:line="360" w:lineRule="auto"/>
        <w:rPr>
          <w:b/>
          <w:szCs w:val="22"/>
          <w:u w:val="single"/>
        </w:rPr>
      </w:pPr>
    </w:p>
    <w:p w:rsidR="00BF675E" w:rsidRPr="009A32F5" w:rsidRDefault="000A1F9F" w:rsidP="00555CC3">
      <w:pPr>
        <w:pStyle w:val="40Continoustext11pt"/>
        <w:suppressAutoHyphens w:val="0"/>
        <w:spacing w:after="0" w:line="360" w:lineRule="auto"/>
        <w:rPr>
          <w:szCs w:val="22"/>
          <w:u w:val="single"/>
        </w:rPr>
      </w:pPr>
      <w:r w:rsidRPr="009A32F5">
        <w:rPr>
          <w:noProof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AF1E5D4" wp14:editId="4D0AC42A">
                <wp:simplePos x="0" y="0"/>
                <wp:positionH relativeFrom="page">
                  <wp:posOffset>5647690</wp:posOffset>
                </wp:positionH>
                <wp:positionV relativeFrom="page">
                  <wp:posOffset>2594610</wp:posOffset>
                </wp:positionV>
                <wp:extent cx="1727835" cy="617855"/>
                <wp:effectExtent l="0" t="0" r="571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F64" w:rsidRPr="003F3C7D" w:rsidRDefault="0077249E" w:rsidP="002C3F64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16</w:t>
                            </w:r>
                            <w:bookmarkStart w:id="0" w:name="_GoBack"/>
                            <w:bookmarkEnd w:id="0"/>
                            <w:r w:rsidR="00A94668">
                              <w:rPr>
                                <w:noProof/>
                              </w:rPr>
                              <w:t xml:space="preserve"> </w:t>
                            </w:r>
                            <w:r w:rsidR="0001267A">
                              <w:rPr>
                                <w:noProof/>
                              </w:rPr>
                              <w:t>giugno</w:t>
                            </w:r>
                            <w:r w:rsidR="00A94668">
                              <w:rPr>
                                <w:noProof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4.7pt;margin-top:204.3pt;width:136.05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Uy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" filled="f" stroked="f">
                <v:textbox inset="0,0,0,0">
                  <w:txbxContent>
                    <w:p w:rsidR="002C3F64" w:rsidRPr="003F3C7D" w:rsidRDefault="0077249E" w:rsidP="002C3F64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16</w:t>
                      </w:r>
                      <w:bookmarkStart w:id="1" w:name="_GoBack"/>
                      <w:bookmarkEnd w:id="1"/>
                      <w:r w:rsidR="00A94668">
                        <w:rPr>
                          <w:noProof/>
                        </w:rPr>
                        <w:t xml:space="preserve"> </w:t>
                      </w:r>
                      <w:r w:rsidR="0001267A">
                        <w:rPr>
                          <w:noProof/>
                        </w:rPr>
                        <w:t>giugno</w:t>
                      </w:r>
                      <w:r w:rsidR="00A94668">
                        <w:rPr>
                          <w:noProof/>
                        </w:rPr>
                        <w:t xml:space="preserve"> 2014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B6B65" w:rsidRPr="009A32F5">
        <w:rPr>
          <w:szCs w:val="22"/>
          <w:u w:val="single"/>
        </w:rPr>
        <w:t>La nuova GLA ‘</w:t>
      </w:r>
      <w:r w:rsidR="00460F47" w:rsidRPr="009A32F5">
        <w:rPr>
          <w:szCs w:val="22"/>
          <w:u w:val="single"/>
        </w:rPr>
        <w:t>spec</w:t>
      </w:r>
      <w:r w:rsidR="00FB6B65" w:rsidRPr="009A32F5">
        <w:rPr>
          <w:szCs w:val="22"/>
          <w:u w:val="single"/>
        </w:rPr>
        <w:t xml:space="preserve">ial guest’ </w:t>
      </w:r>
      <w:r w:rsidR="009A32F5" w:rsidRPr="009A32F5">
        <w:rPr>
          <w:szCs w:val="22"/>
          <w:u w:val="single"/>
        </w:rPr>
        <w:t>n</w:t>
      </w:r>
      <w:r w:rsidR="00FB6B65" w:rsidRPr="009A32F5">
        <w:rPr>
          <w:szCs w:val="22"/>
          <w:u w:val="single"/>
        </w:rPr>
        <w:t>el G</w:t>
      </w:r>
      <w:r w:rsidR="009A32F5" w:rsidRPr="009A32F5">
        <w:rPr>
          <w:szCs w:val="22"/>
          <w:u w:val="single"/>
        </w:rPr>
        <w:t xml:space="preserve"> </w:t>
      </w:r>
      <w:proofErr w:type="spellStart"/>
      <w:r w:rsidR="00FB6B65" w:rsidRPr="009A32F5">
        <w:rPr>
          <w:szCs w:val="22"/>
          <w:u w:val="single"/>
        </w:rPr>
        <w:t>Day</w:t>
      </w:r>
      <w:proofErr w:type="spellEnd"/>
      <w:r w:rsidR="00FB6B65" w:rsidRPr="009A32F5">
        <w:rPr>
          <w:szCs w:val="22"/>
          <w:u w:val="single"/>
        </w:rPr>
        <w:t xml:space="preserve"> del Mercedes G Club Italia</w:t>
      </w:r>
    </w:p>
    <w:p w:rsidR="00FB6B65" w:rsidRPr="00555CC3" w:rsidRDefault="00FB6B65" w:rsidP="00555CC3">
      <w:pPr>
        <w:pStyle w:val="41Continoustext11ptbold"/>
        <w:suppressAutoHyphens w:val="0"/>
        <w:spacing w:line="360" w:lineRule="auto"/>
        <w:rPr>
          <w:b w:val="0"/>
          <w:szCs w:val="22"/>
          <w:u w:val="single"/>
        </w:rPr>
      </w:pPr>
    </w:p>
    <w:p w:rsidR="008535F8" w:rsidRDefault="00FB6B65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 w:val="36"/>
          <w:szCs w:val="22"/>
        </w:rPr>
      </w:pPr>
      <w:r w:rsidRPr="00555CC3">
        <w:rPr>
          <w:b w:val="0"/>
          <w:sz w:val="36"/>
          <w:szCs w:val="22"/>
        </w:rPr>
        <w:t>Dove osano le G</w:t>
      </w:r>
    </w:p>
    <w:p w:rsidR="009A32F5" w:rsidRPr="00555CC3" w:rsidRDefault="009A32F5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 w:val="36"/>
          <w:szCs w:val="22"/>
        </w:rPr>
      </w:pPr>
    </w:p>
    <w:p w:rsidR="00FB6B65" w:rsidRPr="00555CC3" w:rsidRDefault="009A32F5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szCs w:val="22"/>
        </w:rPr>
      </w:pPr>
      <w:r>
        <w:rPr>
          <w:szCs w:val="22"/>
        </w:rPr>
        <w:t>I</w:t>
      </w:r>
      <w:r w:rsidR="00937261" w:rsidRPr="00555CC3">
        <w:rPr>
          <w:szCs w:val="22"/>
        </w:rPr>
        <w:t xml:space="preserve">n occasione dell’ultimo G </w:t>
      </w:r>
      <w:proofErr w:type="spellStart"/>
      <w:r w:rsidR="00937261" w:rsidRPr="00555CC3">
        <w:rPr>
          <w:szCs w:val="22"/>
        </w:rPr>
        <w:t>Day</w:t>
      </w:r>
      <w:proofErr w:type="spellEnd"/>
      <w:r w:rsidR="00937261" w:rsidRPr="00555CC3">
        <w:rPr>
          <w:szCs w:val="22"/>
        </w:rPr>
        <w:t>, l</w:t>
      </w:r>
      <w:r w:rsidR="00FB6B65" w:rsidRPr="00555CC3">
        <w:rPr>
          <w:szCs w:val="22"/>
        </w:rPr>
        <w:t xml:space="preserve">’esclusivo </w:t>
      </w:r>
      <w:r w:rsidR="00937261" w:rsidRPr="00555CC3">
        <w:rPr>
          <w:szCs w:val="22"/>
        </w:rPr>
        <w:t xml:space="preserve">e ristretto </w:t>
      </w:r>
      <w:r w:rsidR="00FB6B65" w:rsidRPr="00555CC3">
        <w:rPr>
          <w:szCs w:val="22"/>
        </w:rPr>
        <w:t xml:space="preserve">circolo del G Club Italia </w:t>
      </w:r>
      <w:r w:rsidR="00937261" w:rsidRPr="00555CC3">
        <w:rPr>
          <w:szCs w:val="22"/>
        </w:rPr>
        <w:t xml:space="preserve">ha riservato un posto </w:t>
      </w:r>
      <w:r w:rsidR="00EB13A0" w:rsidRPr="00555CC3">
        <w:rPr>
          <w:szCs w:val="22"/>
        </w:rPr>
        <w:t>speciale alla nuova GLA</w:t>
      </w:r>
      <w:r w:rsidR="00ED21BE" w:rsidRPr="00555CC3">
        <w:rPr>
          <w:szCs w:val="22"/>
        </w:rPr>
        <w:t xml:space="preserve">, il primo Crossover della Stella che ha </w:t>
      </w:r>
      <w:r w:rsidR="00EB13A0" w:rsidRPr="00555CC3">
        <w:rPr>
          <w:szCs w:val="22"/>
        </w:rPr>
        <w:t xml:space="preserve">scortato </w:t>
      </w:r>
      <w:r w:rsidR="00BC541F" w:rsidRPr="00555CC3">
        <w:rPr>
          <w:szCs w:val="22"/>
        </w:rPr>
        <w:t xml:space="preserve">oltre </w:t>
      </w:r>
      <w:r w:rsidR="00925FD5" w:rsidRPr="00555CC3">
        <w:rPr>
          <w:szCs w:val="22"/>
        </w:rPr>
        <w:t xml:space="preserve">venti regine </w:t>
      </w:r>
      <w:r w:rsidR="00EB13A0" w:rsidRPr="00555CC3">
        <w:rPr>
          <w:szCs w:val="22"/>
        </w:rPr>
        <w:t xml:space="preserve">dell’off-road </w:t>
      </w:r>
      <w:r w:rsidR="00ED21BE" w:rsidRPr="00555CC3">
        <w:rPr>
          <w:szCs w:val="22"/>
        </w:rPr>
        <w:t>lungo l’i</w:t>
      </w:r>
      <w:r>
        <w:rPr>
          <w:szCs w:val="22"/>
        </w:rPr>
        <w:t>m</w:t>
      </w:r>
      <w:r w:rsidR="00ED21BE" w:rsidRPr="00555CC3">
        <w:rPr>
          <w:szCs w:val="22"/>
        </w:rPr>
        <w:t xml:space="preserve">pegnativo percorso </w:t>
      </w:r>
      <w:r>
        <w:rPr>
          <w:szCs w:val="22"/>
        </w:rPr>
        <w:t xml:space="preserve">toscano </w:t>
      </w:r>
      <w:r w:rsidR="00EB13A0" w:rsidRPr="00555CC3">
        <w:rPr>
          <w:szCs w:val="22"/>
        </w:rPr>
        <w:t xml:space="preserve">da </w:t>
      </w:r>
      <w:r w:rsidR="00460F47" w:rsidRPr="00555CC3">
        <w:rPr>
          <w:szCs w:val="22"/>
        </w:rPr>
        <w:t>Casole d'Elsa</w:t>
      </w:r>
      <w:r w:rsidR="00925FD5" w:rsidRPr="00555CC3">
        <w:rPr>
          <w:szCs w:val="22"/>
        </w:rPr>
        <w:t xml:space="preserve"> </w:t>
      </w:r>
      <w:r w:rsidR="00EB13A0" w:rsidRPr="00555CC3">
        <w:rPr>
          <w:szCs w:val="22"/>
        </w:rPr>
        <w:t xml:space="preserve">a </w:t>
      </w:r>
      <w:r w:rsidR="00460F47" w:rsidRPr="00555CC3">
        <w:rPr>
          <w:szCs w:val="22"/>
        </w:rPr>
        <w:t>Radicondoli</w:t>
      </w:r>
      <w:r w:rsidR="00EB13A0" w:rsidRPr="00555CC3">
        <w:rPr>
          <w:szCs w:val="22"/>
        </w:rPr>
        <w:t>. Il G-</w:t>
      </w:r>
      <w:proofErr w:type="spellStart"/>
      <w:r w:rsidR="00EB13A0" w:rsidRPr="00555CC3">
        <w:rPr>
          <w:szCs w:val="22"/>
        </w:rPr>
        <w:t>Factor</w:t>
      </w:r>
      <w:proofErr w:type="spellEnd"/>
      <w:r w:rsidR="00EB13A0" w:rsidRPr="00555CC3">
        <w:rPr>
          <w:szCs w:val="22"/>
        </w:rPr>
        <w:t xml:space="preserve"> ha contagiato anche la neonata della famiglia 4</w:t>
      </w:r>
      <w:r>
        <w:rPr>
          <w:szCs w:val="22"/>
        </w:rPr>
        <w:t>x</w:t>
      </w:r>
      <w:r w:rsidR="00EB13A0" w:rsidRPr="00555CC3">
        <w:rPr>
          <w:szCs w:val="22"/>
        </w:rPr>
        <w:t>4 della Stella,</w:t>
      </w:r>
      <w:r>
        <w:rPr>
          <w:szCs w:val="22"/>
        </w:rPr>
        <w:t xml:space="preserve"> vera e propria</w:t>
      </w:r>
      <w:r w:rsidR="00EB13A0" w:rsidRPr="00555CC3">
        <w:rPr>
          <w:szCs w:val="22"/>
        </w:rPr>
        <w:t xml:space="preserve"> </w:t>
      </w:r>
      <w:r>
        <w:rPr>
          <w:szCs w:val="22"/>
        </w:rPr>
        <w:t>mascotte per i</w:t>
      </w:r>
      <w:r w:rsidR="00EB13A0" w:rsidRPr="00555CC3">
        <w:rPr>
          <w:szCs w:val="22"/>
        </w:rPr>
        <w:t xml:space="preserve"> quaranta appassionati che hanno animato il week-end toscano del G </w:t>
      </w:r>
      <w:proofErr w:type="spellStart"/>
      <w:r w:rsidR="00EB13A0" w:rsidRPr="00555CC3">
        <w:rPr>
          <w:szCs w:val="22"/>
        </w:rPr>
        <w:t>Day</w:t>
      </w:r>
      <w:proofErr w:type="spellEnd"/>
      <w:r w:rsidR="00EB13A0" w:rsidRPr="00555CC3">
        <w:rPr>
          <w:szCs w:val="22"/>
        </w:rPr>
        <w:t>.</w:t>
      </w:r>
    </w:p>
    <w:p w:rsidR="00EB13A0" w:rsidRPr="00555CC3" w:rsidRDefault="00EB13A0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szCs w:val="22"/>
        </w:rPr>
      </w:pPr>
    </w:p>
    <w:p w:rsidR="00EB13A0" w:rsidRPr="00555CC3" w:rsidRDefault="00EB13A0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Cs w:val="22"/>
        </w:rPr>
      </w:pPr>
      <w:r w:rsidRPr="00555CC3">
        <w:rPr>
          <w:b w:val="0"/>
          <w:szCs w:val="22"/>
        </w:rPr>
        <w:t xml:space="preserve">Il consiglio </w:t>
      </w:r>
      <w:r w:rsidR="00BC541F" w:rsidRPr="00555CC3">
        <w:rPr>
          <w:b w:val="0"/>
          <w:szCs w:val="22"/>
        </w:rPr>
        <w:t>di chi è più</w:t>
      </w:r>
      <w:r w:rsidRPr="00555CC3">
        <w:rPr>
          <w:b w:val="0"/>
          <w:szCs w:val="22"/>
        </w:rPr>
        <w:t xml:space="preserve"> saggi</w:t>
      </w:r>
      <w:r w:rsidR="00BC541F" w:rsidRPr="00555CC3">
        <w:rPr>
          <w:b w:val="0"/>
          <w:szCs w:val="22"/>
        </w:rPr>
        <w:t>o</w:t>
      </w:r>
      <w:r w:rsidR="009A32F5">
        <w:rPr>
          <w:b w:val="0"/>
          <w:szCs w:val="22"/>
        </w:rPr>
        <w:t xml:space="preserve"> è </w:t>
      </w:r>
      <w:r w:rsidRPr="00555CC3">
        <w:rPr>
          <w:b w:val="0"/>
          <w:szCs w:val="22"/>
        </w:rPr>
        <w:t>prendere esempio da chi ha più esperienza. Per questo motivo</w:t>
      </w:r>
      <w:r w:rsidR="00BC541F" w:rsidRPr="00555CC3">
        <w:rPr>
          <w:b w:val="0"/>
          <w:szCs w:val="22"/>
        </w:rPr>
        <w:t xml:space="preserve">, in occasione dell’ultimo G </w:t>
      </w:r>
      <w:proofErr w:type="spellStart"/>
      <w:r w:rsidR="00BC541F" w:rsidRPr="00555CC3">
        <w:rPr>
          <w:b w:val="0"/>
          <w:szCs w:val="22"/>
        </w:rPr>
        <w:t>Day</w:t>
      </w:r>
      <w:proofErr w:type="spellEnd"/>
      <w:r w:rsidR="00BC541F" w:rsidRPr="00555CC3">
        <w:rPr>
          <w:b w:val="0"/>
          <w:szCs w:val="22"/>
        </w:rPr>
        <w:t xml:space="preserve">, </w:t>
      </w:r>
      <w:r w:rsidRPr="00555CC3">
        <w:rPr>
          <w:b w:val="0"/>
          <w:szCs w:val="22"/>
        </w:rPr>
        <w:t xml:space="preserve">la nuova GLA ha deciso di farsi scortare </w:t>
      </w:r>
      <w:r w:rsidR="00BC541F" w:rsidRPr="00555CC3">
        <w:rPr>
          <w:b w:val="0"/>
          <w:szCs w:val="22"/>
        </w:rPr>
        <w:t>dalla Classe G, vera icona off-road</w:t>
      </w:r>
      <w:r w:rsidRPr="00555CC3">
        <w:rPr>
          <w:b w:val="0"/>
          <w:szCs w:val="22"/>
        </w:rPr>
        <w:t>, con oltre 35 ann</w:t>
      </w:r>
      <w:r w:rsidR="00FF7379">
        <w:rPr>
          <w:b w:val="0"/>
          <w:szCs w:val="22"/>
        </w:rPr>
        <w:t>i di fango, roccia, sabbia e st</w:t>
      </w:r>
      <w:r w:rsidRPr="00555CC3">
        <w:rPr>
          <w:b w:val="0"/>
          <w:szCs w:val="22"/>
        </w:rPr>
        <w:t>err</w:t>
      </w:r>
      <w:r w:rsidR="00BC541F" w:rsidRPr="00555CC3">
        <w:rPr>
          <w:b w:val="0"/>
          <w:szCs w:val="22"/>
        </w:rPr>
        <w:t xml:space="preserve">ato alle spalle. </w:t>
      </w:r>
      <w:r w:rsidRPr="00555CC3">
        <w:rPr>
          <w:b w:val="0"/>
          <w:szCs w:val="22"/>
        </w:rPr>
        <w:t xml:space="preserve"> </w:t>
      </w:r>
    </w:p>
    <w:p w:rsidR="00BC541F" w:rsidRPr="00555CC3" w:rsidRDefault="00BC541F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Cs w:val="22"/>
        </w:rPr>
      </w:pPr>
    </w:p>
    <w:p w:rsidR="00552E69" w:rsidRPr="00555CC3" w:rsidRDefault="00552E69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Cs w:val="22"/>
        </w:rPr>
      </w:pPr>
      <w:r w:rsidRPr="00555CC3">
        <w:rPr>
          <w:b w:val="0"/>
          <w:szCs w:val="22"/>
        </w:rPr>
        <w:t>Un fine settimana all’insegna di muscoli e passione che ha visto protagoniste o</w:t>
      </w:r>
      <w:r w:rsidR="00BC541F" w:rsidRPr="00555CC3">
        <w:rPr>
          <w:b w:val="0"/>
          <w:szCs w:val="22"/>
        </w:rPr>
        <w:t>ltre venti Classe G, dalla capostipite 460 del 1979 all’attuale</w:t>
      </w:r>
      <w:r w:rsidRPr="00555CC3">
        <w:rPr>
          <w:b w:val="0"/>
          <w:szCs w:val="22"/>
        </w:rPr>
        <w:t xml:space="preserve"> 463. Venti regine della guida in fuoristrada che si sono date appuntamento a Casole d'Elsa per una sfida all’ultimo guado che le ha portate fino a Radicondoli. Un percorso ricco di ostacoli e difficoltà di diversi livelli</w:t>
      </w:r>
      <w:r w:rsidR="00FF7379">
        <w:rPr>
          <w:b w:val="0"/>
          <w:szCs w:val="22"/>
        </w:rPr>
        <w:t>,</w:t>
      </w:r>
      <w:r w:rsidRPr="00555CC3">
        <w:rPr>
          <w:b w:val="0"/>
          <w:szCs w:val="22"/>
        </w:rPr>
        <w:t xml:space="preserve"> che ha permesso di esprimere a pieno le potenzialità della trazione integrale e dei </w:t>
      </w:r>
      <w:r w:rsidR="00FF7379">
        <w:rPr>
          <w:b w:val="0"/>
          <w:szCs w:val="22"/>
        </w:rPr>
        <w:t>tre</w:t>
      </w:r>
      <w:r w:rsidRPr="00555CC3">
        <w:rPr>
          <w:b w:val="0"/>
          <w:szCs w:val="22"/>
        </w:rPr>
        <w:t xml:space="preserve"> bloccaggi </w:t>
      </w:r>
      <w:r w:rsidR="00FF7379">
        <w:rPr>
          <w:b w:val="0"/>
          <w:szCs w:val="22"/>
        </w:rPr>
        <w:t xml:space="preserve">del differenziale inseribili manualmente </w:t>
      </w:r>
      <w:r w:rsidRPr="00555CC3">
        <w:rPr>
          <w:b w:val="0"/>
          <w:szCs w:val="22"/>
        </w:rPr>
        <w:t>che da sempre equipaggiano di serie la Classe G.</w:t>
      </w:r>
    </w:p>
    <w:p w:rsidR="00552E69" w:rsidRPr="00555CC3" w:rsidRDefault="00552E69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Cs w:val="22"/>
        </w:rPr>
      </w:pPr>
    </w:p>
    <w:p w:rsidR="00552E69" w:rsidRPr="00555CC3" w:rsidRDefault="00FF7379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Cs w:val="22"/>
        </w:rPr>
      </w:pPr>
      <w:r>
        <w:rPr>
          <w:b w:val="0"/>
          <w:szCs w:val="22"/>
        </w:rPr>
        <w:t>“I</w:t>
      </w:r>
      <w:r w:rsidR="00552E69" w:rsidRPr="00555CC3">
        <w:rPr>
          <w:b w:val="0"/>
          <w:szCs w:val="22"/>
        </w:rPr>
        <w:t>l G-</w:t>
      </w:r>
      <w:proofErr w:type="spellStart"/>
      <w:r w:rsidR="00552E69" w:rsidRPr="00555CC3">
        <w:rPr>
          <w:b w:val="0"/>
          <w:szCs w:val="22"/>
        </w:rPr>
        <w:t>Factor</w:t>
      </w:r>
      <w:proofErr w:type="spellEnd"/>
      <w:r w:rsidR="00552E69" w:rsidRPr="00555CC3">
        <w:rPr>
          <w:b w:val="0"/>
          <w:szCs w:val="22"/>
        </w:rPr>
        <w:t xml:space="preserve"> è </w:t>
      </w:r>
      <w:r>
        <w:rPr>
          <w:b w:val="0"/>
          <w:szCs w:val="22"/>
        </w:rPr>
        <w:t>ne</w:t>
      </w:r>
      <w:r w:rsidR="00552E69" w:rsidRPr="00555CC3">
        <w:rPr>
          <w:b w:val="0"/>
          <w:szCs w:val="22"/>
        </w:rPr>
        <w:t>l DNA della gamma off-road della Stella”, ha dichiarato Stefano Gatti, Presidente del G Club Italia. “</w:t>
      </w:r>
      <w:r w:rsidR="00D87D51" w:rsidRPr="00555CC3">
        <w:rPr>
          <w:b w:val="0"/>
          <w:szCs w:val="22"/>
        </w:rPr>
        <w:t xml:space="preserve">Per questo motivo, </w:t>
      </w:r>
      <w:r w:rsidR="005E5FDA">
        <w:rPr>
          <w:b w:val="0"/>
          <w:szCs w:val="22"/>
        </w:rPr>
        <w:t xml:space="preserve">abbiamo accolto con entusiasmo nella nostra </w:t>
      </w:r>
      <w:r w:rsidR="00552E69" w:rsidRPr="00555CC3">
        <w:rPr>
          <w:b w:val="0"/>
          <w:szCs w:val="22"/>
        </w:rPr>
        <w:t xml:space="preserve">famiglia la </w:t>
      </w:r>
      <w:r w:rsidR="005E5FDA">
        <w:rPr>
          <w:b w:val="0"/>
          <w:szCs w:val="22"/>
        </w:rPr>
        <w:t xml:space="preserve">nuova </w:t>
      </w:r>
      <w:r w:rsidR="00552E69" w:rsidRPr="00555CC3">
        <w:rPr>
          <w:b w:val="0"/>
          <w:szCs w:val="22"/>
        </w:rPr>
        <w:t>GLA, che si è comportata egregiamente dimostrando che dove c’è una G fuori, c’</w:t>
      </w:r>
      <w:r w:rsidR="00D87D51" w:rsidRPr="00555CC3">
        <w:rPr>
          <w:b w:val="0"/>
          <w:szCs w:val="22"/>
        </w:rPr>
        <w:t xml:space="preserve">è anche dentro. La </w:t>
      </w:r>
      <w:r w:rsidR="005E5FDA">
        <w:rPr>
          <w:b w:val="0"/>
          <w:szCs w:val="22"/>
        </w:rPr>
        <w:t>beniamina</w:t>
      </w:r>
      <w:r w:rsidR="00D87D51" w:rsidRPr="00555CC3">
        <w:rPr>
          <w:b w:val="0"/>
          <w:szCs w:val="22"/>
        </w:rPr>
        <w:t xml:space="preserve"> di questa edizione del G </w:t>
      </w:r>
      <w:proofErr w:type="spellStart"/>
      <w:r w:rsidR="00D87D51" w:rsidRPr="00555CC3">
        <w:rPr>
          <w:b w:val="0"/>
          <w:szCs w:val="22"/>
        </w:rPr>
        <w:t>Day</w:t>
      </w:r>
      <w:proofErr w:type="spellEnd"/>
      <w:r w:rsidR="00D87D51" w:rsidRPr="00555CC3">
        <w:rPr>
          <w:b w:val="0"/>
          <w:szCs w:val="22"/>
        </w:rPr>
        <w:t xml:space="preserve"> ci ha accompagnato fino alle porte di quel regno inospitale dove osano solo le G.”</w:t>
      </w:r>
    </w:p>
    <w:p w:rsidR="0090404A" w:rsidRPr="00555CC3" w:rsidRDefault="0090404A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Cs w:val="22"/>
        </w:rPr>
      </w:pPr>
    </w:p>
    <w:p w:rsidR="0090404A" w:rsidRPr="00555CC3" w:rsidRDefault="0090404A" w:rsidP="00555CC3">
      <w:pPr>
        <w:spacing w:after="0" w:line="360" w:lineRule="auto"/>
        <w:rPr>
          <w:sz w:val="22"/>
          <w:szCs w:val="22"/>
        </w:rPr>
      </w:pPr>
      <w:r w:rsidRPr="00555CC3">
        <w:rPr>
          <w:sz w:val="22"/>
          <w:szCs w:val="22"/>
        </w:rPr>
        <w:lastRenderedPageBreak/>
        <w:t>La nuova GLA completa l’ampia offerta Mercedes-Benz a ruota alta</w:t>
      </w:r>
      <w:r w:rsidR="007D435D">
        <w:rPr>
          <w:sz w:val="22"/>
          <w:szCs w:val="22"/>
        </w:rPr>
        <w:t>. Con</w:t>
      </w:r>
      <w:r w:rsidRPr="00555CC3">
        <w:rPr>
          <w:sz w:val="22"/>
          <w:szCs w:val="22"/>
        </w:rPr>
        <w:t xml:space="preserve"> Classe GLA, Classe GLK, ML, Classe GL e Classe G la Casa di Stoccarda dispone della gamma più ampia tra tutti i </w:t>
      </w:r>
      <w:r w:rsidR="007D435D">
        <w:rPr>
          <w:sz w:val="22"/>
          <w:szCs w:val="22"/>
        </w:rPr>
        <w:t>c</w:t>
      </w:r>
      <w:r w:rsidRPr="00555CC3">
        <w:rPr>
          <w:sz w:val="22"/>
          <w:szCs w:val="22"/>
        </w:rPr>
        <w:t xml:space="preserve">ostruttori </w:t>
      </w:r>
      <w:r w:rsidR="007D435D">
        <w:rPr>
          <w:sz w:val="22"/>
          <w:szCs w:val="22"/>
        </w:rPr>
        <w:t>p</w:t>
      </w:r>
      <w:r w:rsidRPr="00555CC3">
        <w:rPr>
          <w:sz w:val="22"/>
          <w:szCs w:val="22"/>
        </w:rPr>
        <w:t xml:space="preserve">remium europei e riesce </w:t>
      </w:r>
      <w:r w:rsidR="007D435D">
        <w:rPr>
          <w:sz w:val="22"/>
          <w:szCs w:val="22"/>
        </w:rPr>
        <w:t>quindi</w:t>
      </w:r>
      <w:r w:rsidRPr="00555CC3">
        <w:rPr>
          <w:sz w:val="22"/>
          <w:szCs w:val="22"/>
        </w:rPr>
        <w:t xml:space="preserve"> a soddisfare tutte le esigenze di mobilità dei suoi Clienti.</w:t>
      </w:r>
    </w:p>
    <w:p w:rsidR="0090404A" w:rsidRPr="00555CC3" w:rsidRDefault="0090404A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Cs w:val="22"/>
        </w:rPr>
      </w:pPr>
    </w:p>
    <w:p w:rsidR="00D87D51" w:rsidRPr="00555CC3" w:rsidRDefault="00D87D51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Cs w:val="22"/>
        </w:rPr>
      </w:pPr>
    </w:p>
    <w:p w:rsidR="00D87D51" w:rsidRPr="00555CC3" w:rsidRDefault="00D87D51" w:rsidP="00555CC3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Cs w:val="22"/>
        </w:rPr>
      </w:pPr>
    </w:p>
    <w:p w:rsidR="00780865" w:rsidRPr="00555CC3" w:rsidRDefault="00780865" w:rsidP="00555CC3">
      <w:pPr>
        <w:pStyle w:val="40Continoustext11pt"/>
        <w:suppressAutoHyphens w:val="0"/>
        <w:spacing w:after="0" w:line="360" w:lineRule="auto"/>
        <w:rPr>
          <w:rStyle w:val="Collegamentoipertestuale"/>
          <w:szCs w:val="22"/>
        </w:rPr>
      </w:pPr>
      <w:r w:rsidRPr="00555CC3">
        <w:rPr>
          <w:kern w:val="16"/>
          <w:szCs w:val="22"/>
        </w:rPr>
        <w:t>Ulteriori informazioni su</w:t>
      </w:r>
      <w:r w:rsidRPr="00555CC3">
        <w:rPr>
          <w:szCs w:val="22"/>
        </w:rPr>
        <w:t xml:space="preserve"> </w:t>
      </w:r>
      <w:r w:rsidRPr="00555CC3">
        <w:rPr>
          <w:b/>
          <w:szCs w:val="22"/>
        </w:rPr>
        <w:t>media.mercedes-benz.it</w:t>
      </w:r>
      <w:r w:rsidRPr="00555CC3">
        <w:rPr>
          <w:kern w:val="16"/>
          <w:szCs w:val="22"/>
        </w:rPr>
        <w:t xml:space="preserve"> e </w:t>
      </w:r>
      <w:r w:rsidRPr="00555CC3">
        <w:rPr>
          <w:b/>
          <w:szCs w:val="22"/>
        </w:rPr>
        <w:t>media.daimler.com</w:t>
      </w:r>
    </w:p>
    <w:p w:rsidR="00780865" w:rsidRPr="00555CC3" w:rsidRDefault="00780865" w:rsidP="00555CC3">
      <w:pPr>
        <w:pStyle w:val="40Continoustext11pt"/>
        <w:suppressAutoHyphens w:val="0"/>
        <w:spacing w:after="0" w:line="360" w:lineRule="auto"/>
        <w:rPr>
          <w:szCs w:val="22"/>
        </w:rPr>
      </w:pPr>
    </w:p>
    <w:sectPr w:rsidR="00780865" w:rsidRPr="00555CC3" w:rsidSect="0090404A">
      <w:headerReference w:type="default" r:id="rId10"/>
      <w:type w:val="continuous"/>
      <w:pgSz w:w="11906" w:h="16838" w:code="9"/>
      <w:pgMar w:top="2268" w:right="3289" w:bottom="1134" w:left="1418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476" w:rsidRDefault="00256476">
      <w:r>
        <w:separator/>
      </w:r>
    </w:p>
  </w:endnote>
  <w:endnote w:type="continuationSeparator" w:id="0">
    <w:p w:rsidR="00256476" w:rsidRDefault="0025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476" w:rsidRDefault="00256476">
      <w:r>
        <w:separator/>
      </w:r>
    </w:p>
  </w:footnote>
  <w:footnote w:type="continuationSeparator" w:id="0">
    <w:p w:rsidR="00256476" w:rsidRDefault="00256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CC3" w:rsidRDefault="00555CC3" w:rsidP="00555CC3">
    <w:pPr>
      <w:pStyle w:val="MLStat"/>
      <w:framePr w:w="2325" w:h="289" w:wrap="around" w:vAnchor="page" w:hAnchor="page" w:x="9595" w:y="1726" w:anchorLock="1"/>
      <w:spacing w:after="0"/>
      <w:ind w:left="0" w:right="0" w:firstLine="0"/>
    </w:pPr>
    <w:r>
      <w:t xml:space="preserve">Pag.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77249E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555CC3" w:rsidRDefault="00555CC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B12160"/>
    <w:multiLevelType w:val="hybridMultilevel"/>
    <w:tmpl w:val="E0BAD2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FB1EE8"/>
    <w:multiLevelType w:val="hybridMultilevel"/>
    <w:tmpl w:val="CF4C52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5B"/>
    <w:rsid w:val="0001267A"/>
    <w:rsid w:val="000145A0"/>
    <w:rsid w:val="00022F96"/>
    <w:rsid w:val="0003115B"/>
    <w:rsid w:val="00040720"/>
    <w:rsid w:val="00040FA5"/>
    <w:rsid w:val="00057A91"/>
    <w:rsid w:val="000661EC"/>
    <w:rsid w:val="000A1F9F"/>
    <w:rsid w:val="001030BB"/>
    <w:rsid w:val="00112934"/>
    <w:rsid w:val="0011345E"/>
    <w:rsid w:val="0013008F"/>
    <w:rsid w:val="00165380"/>
    <w:rsid w:val="001A6F7D"/>
    <w:rsid w:val="001B0565"/>
    <w:rsid w:val="001B774C"/>
    <w:rsid w:val="001C632D"/>
    <w:rsid w:val="001D040A"/>
    <w:rsid w:val="00256476"/>
    <w:rsid w:val="002623D5"/>
    <w:rsid w:val="0026598F"/>
    <w:rsid w:val="0029139B"/>
    <w:rsid w:val="002C3F64"/>
    <w:rsid w:val="002F5A9E"/>
    <w:rsid w:val="003534D4"/>
    <w:rsid w:val="00420C96"/>
    <w:rsid w:val="00432CE3"/>
    <w:rsid w:val="00450E24"/>
    <w:rsid w:val="00460F47"/>
    <w:rsid w:val="004C5A76"/>
    <w:rsid w:val="00500B08"/>
    <w:rsid w:val="00517A45"/>
    <w:rsid w:val="00552E69"/>
    <w:rsid w:val="00555CC3"/>
    <w:rsid w:val="005716C7"/>
    <w:rsid w:val="005C7903"/>
    <w:rsid w:val="005E5FDA"/>
    <w:rsid w:val="005F7124"/>
    <w:rsid w:val="006044CF"/>
    <w:rsid w:val="006460F6"/>
    <w:rsid w:val="00685577"/>
    <w:rsid w:val="00693AB5"/>
    <w:rsid w:val="006A3F87"/>
    <w:rsid w:val="006A7368"/>
    <w:rsid w:val="006D5C97"/>
    <w:rsid w:val="006F1AA9"/>
    <w:rsid w:val="007345AC"/>
    <w:rsid w:val="007701B4"/>
    <w:rsid w:val="0077249E"/>
    <w:rsid w:val="00780865"/>
    <w:rsid w:val="007D435D"/>
    <w:rsid w:val="007D480D"/>
    <w:rsid w:val="007F78AE"/>
    <w:rsid w:val="008535F8"/>
    <w:rsid w:val="008B30A9"/>
    <w:rsid w:val="008C1797"/>
    <w:rsid w:val="008D22F2"/>
    <w:rsid w:val="008F262D"/>
    <w:rsid w:val="008F5453"/>
    <w:rsid w:val="0090404A"/>
    <w:rsid w:val="0092236E"/>
    <w:rsid w:val="00925FD5"/>
    <w:rsid w:val="00937261"/>
    <w:rsid w:val="00947690"/>
    <w:rsid w:val="00957B3E"/>
    <w:rsid w:val="00972587"/>
    <w:rsid w:val="009A2278"/>
    <w:rsid w:val="009A32F5"/>
    <w:rsid w:val="00A81E45"/>
    <w:rsid w:val="00A94668"/>
    <w:rsid w:val="00A97280"/>
    <w:rsid w:val="00AB27D3"/>
    <w:rsid w:val="00AE5386"/>
    <w:rsid w:val="00B0176F"/>
    <w:rsid w:val="00B409AC"/>
    <w:rsid w:val="00B96D72"/>
    <w:rsid w:val="00BC541F"/>
    <w:rsid w:val="00BC7DF3"/>
    <w:rsid w:val="00BE2FA7"/>
    <w:rsid w:val="00BE4F0C"/>
    <w:rsid w:val="00BF675E"/>
    <w:rsid w:val="00C12CF0"/>
    <w:rsid w:val="00C45988"/>
    <w:rsid w:val="00C479B4"/>
    <w:rsid w:val="00C623D6"/>
    <w:rsid w:val="00D31CE7"/>
    <w:rsid w:val="00D32D78"/>
    <w:rsid w:val="00D52127"/>
    <w:rsid w:val="00D87D51"/>
    <w:rsid w:val="00D97680"/>
    <w:rsid w:val="00DB49C1"/>
    <w:rsid w:val="00DE33C9"/>
    <w:rsid w:val="00DE55E6"/>
    <w:rsid w:val="00E23559"/>
    <w:rsid w:val="00E338EA"/>
    <w:rsid w:val="00E62F44"/>
    <w:rsid w:val="00E63611"/>
    <w:rsid w:val="00E800D8"/>
    <w:rsid w:val="00E96A1E"/>
    <w:rsid w:val="00EB13A0"/>
    <w:rsid w:val="00EB21F1"/>
    <w:rsid w:val="00ED21BE"/>
    <w:rsid w:val="00EF79C7"/>
    <w:rsid w:val="00F153E1"/>
    <w:rsid w:val="00F573ED"/>
    <w:rsid w:val="00F728BF"/>
    <w:rsid w:val="00FB574F"/>
    <w:rsid w:val="00FB6B65"/>
    <w:rsid w:val="00FE6C6A"/>
    <w:rsid w:val="00FF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2012\PI%20ohne%20125%20Logo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D2F64-BF3D-4831-80D1-699447E0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 ohne 125 Logo.dot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Presse-Information</vt:lpstr>
    </vt:vector>
  </TitlesOfParts>
  <Company>Daimler AG</Company>
  <LinksUpToDate>false</LinksUpToDate>
  <CharactersWithSpaces>2174</CharactersWithSpaces>
  <SharedDoc>false</SharedDoc>
  <HLinks>
    <vt:vector size="24" baseType="variant"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http://www.mercedes-benz.com/</vt:lpwstr>
      </vt:variant>
      <vt:variant>
        <vt:lpwstr/>
      </vt:variant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2097169</vt:i4>
      </vt:variant>
      <vt:variant>
        <vt:i4>3</vt:i4>
      </vt:variant>
      <vt:variant>
        <vt:i4>0</vt:i4>
      </vt:variant>
      <vt:variant>
        <vt:i4>5</vt:i4>
      </vt:variant>
      <vt:variant>
        <vt:lpwstr>mailto:max.mustermann2@daimler.com</vt:lpwstr>
      </vt:variant>
      <vt:variant>
        <vt:lpwstr/>
      </vt:variant>
      <vt:variant>
        <vt:i4>6750217</vt:i4>
      </vt:variant>
      <vt:variant>
        <vt:i4>0</vt:i4>
      </vt:variant>
      <vt:variant>
        <vt:i4>0</vt:i4>
      </vt:variant>
      <vt:variant>
        <vt:i4>5</vt:i4>
      </vt:variant>
      <vt:variant>
        <vt:lpwstr>mailto:max.mustermann@daimler.com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Inverardi, Fabrizio (183-Extern)</cp:lastModifiedBy>
  <cp:revision>8</cp:revision>
  <cp:lastPrinted>2014-05-27T11:55:00Z</cp:lastPrinted>
  <dcterms:created xsi:type="dcterms:W3CDTF">2014-06-11T13:13:00Z</dcterms:created>
  <dcterms:modified xsi:type="dcterms:W3CDTF">2014-06-12T09:22:00Z</dcterms:modified>
</cp:coreProperties>
</file>