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A29CF" w14:textId="77777777" w:rsidR="00C878EE" w:rsidRPr="00D47282" w:rsidRDefault="00270652" w:rsidP="00C878EE">
      <w:pPr>
        <w:pStyle w:val="40Continoustext13pt"/>
        <w:tabs>
          <w:tab w:val="left" w:pos="3402"/>
        </w:tabs>
        <w:spacing w:after="0"/>
      </w:pPr>
      <w:r w:rsidRPr="00D47282">
        <w:t>Contact:</w:t>
      </w:r>
      <w:r w:rsidR="00C878EE" w:rsidRPr="00D47282">
        <w:tab/>
      </w:r>
      <w:r w:rsidRPr="00D47282">
        <w:t>Telephone:</w:t>
      </w:r>
    </w:p>
    <w:p w14:paraId="2FB2E588" w14:textId="77777777" w:rsidR="00C878EE" w:rsidRPr="006C613E" w:rsidRDefault="00B26554" w:rsidP="00030CE7">
      <w:pPr>
        <w:pStyle w:val="40Continoustext13pt"/>
        <w:tabs>
          <w:tab w:val="left" w:pos="3402"/>
          <w:tab w:val="left" w:pos="7655"/>
        </w:tabs>
        <w:spacing w:after="0"/>
        <w:rPr>
          <w:rStyle w:val="40Continoustext13ptZchn"/>
          <w:lang w:val="en-US"/>
        </w:rPr>
      </w:pPr>
      <w:sdt>
        <w:sdtPr>
          <w:rPr>
            <w:rStyle w:val="40Continoustext13ptZchn"/>
          </w:rPr>
          <w:alias w:val="Autor1"/>
          <w:tag w:val="Author1"/>
          <w:id w:val="-62266428"/>
          <w:lock w:val="sdtLocked"/>
          <w:placeholder>
            <w:docPart w:val="9E6DD20F50D947F8881FEC8124BA2AEB"/>
          </w:placeholder>
        </w:sdtPr>
        <w:sdtEndPr>
          <w:rPr>
            <w:rStyle w:val="40Continoustext13ptZchn"/>
          </w:rPr>
        </w:sdtEndPr>
        <w:sdtContent>
          <w:r w:rsidR="0054016A" w:rsidRPr="006C613E">
            <w:rPr>
              <w:rStyle w:val="40Continoustext13ptZchn"/>
              <w:lang w:val="en-US"/>
            </w:rPr>
            <w:t>Heinz Gottwick</w:t>
          </w:r>
        </w:sdtContent>
      </w:sdt>
      <w:r w:rsidR="00C878EE" w:rsidRPr="006C613E">
        <w:rPr>
          <w:rStyle w:val="40Continoustext13ptZchn"/>
          <w:lang w:val="en-US"/>
        </w:rPr>
        <w:tab/>
      </w:r>
      <w:sdt>
        <w:sdtPr>
          <w:alias w:val="Telefon1"/>
          <w:tag w:val="Telephone1"/>
          <w:id w:val="-512069646"/>
          <w:lock w:val="sdtLocked"/>
          <w:placeholder>
            <w:docPart w:val="B61145A993F7489F897ACEB6A41A0B15"/>
          </w:placeholder>
          <w:showingPlcHdr/>
        </w:sdtPr>
        <w:sdtEndPr>
          <w:rPr>
            <w:rStyle w:val="40Continoustext13ptZchn"/>
          </w:rPr>
        </w:sdtEndPr>
        <w:sdtContent>
          <w:r w:rsidR="00A20729" w:rsidRPr="00A20729">
            <w:t>+49 (0) 711 17-</w:t>
          </w:r>
          <w:r w:rsidR="0054016A">
            <w:t>42233</w:t>
          </w:r>
        </w:sdtContent>
      </w:sdt>
    </w:p>
    <w:p w14:paraId="7D1C6B7E" w14:textId="77777777" w:rsidR="00EF5A24" w:rsidRPr="006C613E" w:rsidRDefault="00B26554" w:rsidP="004D1A41">
      <w:pPr>
        <w:pStyle w:val="40Continoustext13pt"/>
        <w:tabs>
          <w:tab w:val="left" w:pos="3402"/>
          <w:tab w:val="left" w:pos="7290"/>
          <w:tab w:val="left" w:pos="7655"/>
        </w:tabs>
        <w:spacing w:after="0"/>
        <w:rPr>
          <w:rStyle w:val="40Continoustext13ptZchn"/>
          <w:lang w:val="en-US"/>
        </w:rPr>
      </w:pPr>
      <w:sdt>
        <w:sdtPr>
          <w:rPr>
            <w:rStyle w:val="40Continoustext13ptZchn"/>
          </w:rPr>
          <w:alias w:val="Autor2"/>
          <w:tag w:val="Autho2"/>
          <w:id w:val="1216245311"/>
          <w:lock w:val="sdtLocked"/>
          <w:placeholder>
            <w:docPart w:val="6D666F182C3948EC87F802092C08DAC8"/>
          </w:placeholder>
        </w:sdtPr>
        <w:sdtEndPr>
          <w:rPr>
            <w:rStyle w:val="40Continoustext13ptZchn"/>
          </w:rPr>
        </w:sdtEndPr>
        <w:sdtContent>
          <w:r w:rsidR="0054016A" w:rsidRPr="006C613E">
            <w:rPr>
              <w:rStyle w:val="40Continoustext13ptZchn"/>
              <w:lang w:val="en-US"/>
            </w:rPr>
            <w:t>Hendrik Sackmann</w:t>
          </w:r>
        </w:sdtContent>
      </w:sdt>
      <w:r w:rsidR="00030CE7" w:rsidRPr="006C613E">
        <w:rPr>
          <w:rStyle w:val="40Continoustext13ptZchn"/>
          <w:lang w:val="en-US"/>
        </w:rPr>
        <w:tab/>
      </w:r>
      <w:sdt>
        <w:sdtPr>
          <w:rPr>
            <w:rStyle w:val="40Continoustext13ptZchn"/>
          </w:rPr>
          <w:alias w:val="Telefon2"/>
          <w:tag w:val="Telephone2"/>
          <w:id w:val="727182275"/>
          <w:lock w:val="sdtLocked"/>
          <w:placeholder>
            <w:docPart w:val="F1FD930F6A1047A7A6276C17148C0726"/>
          </w:placeholder>
        </w:sdtPr>
        <w:sdtEndPr>
          <w:rPr>
            <w:rStyle w:val="40Continoustext13ptZchn"/>
          </w:rPr>
        </w:sdtEndPr>
        <w:sdtContent>
          <w:r w:rsidR="0054016A" w:rsidRPr="006C613E">
            <w:rPr>
              <w:rStyle w:val="40Continoustext13ptZchn"/>
              <w:lang w:val="en-US"/>
            </w:rPr>
            <w:t>+49 (0) 711 17-35014</w:t>
          </w:r>
        </w:sdtContent>
      </w:sdt>
    </w:p>
    <w:p w14:paraId="4654BFDA" w14:textId="77777777" w:rsidR="00BA7B6C" w:rsidRPr="006C613E" w:rsidRDefault="00B26554" w:rsidP="00BA7B6C">
      <w:pPr>
        <w:pStyle w:val="40Continoustext13pt"/>
        <w:tabs>
          <w:tab w:val="left" w:pos="3402"/>
          <w:tab w:val="left" w:pos="7655"/>
        </w:tabs>
        <w:spacing w:after="0"/>
        <w:rPr>
          <w:rStyle w:val="40Continoustext13ptZchn"/>
          <w:lang w:val="en-US"/>
        </w:rPr>
      </w:pPr>
      <w:sdt>
        <w:sdtPr>
          <w:rPr>
            <w:rStyle w:val="40Continoustext13ptZchn"/>
          </w:rPr>
          <w:alias w:val="Autor3"/>
          <w:tag w:val="Author3"/>
          <w:id w:val="1881586638"/>
          <w:lock w:val="sdtLocked"/>
          <w:placeholder>
            <w:docPart w:val="91EA5690438F4CE19F3509061798B1F2"/>
          </w:placeholder>
        </w:sdtPr>
        <w:sdtEndPr>
          <w:rPr>
            <w:rStyle w:val="40Continoustext13ptZchn"/>
          </w:rPr>
        </w:sdtEndPr>
        <w:sdtContent>
          <w:r w:rsidR="0054016A" w:rsidRPr="006C613E">
            <w:rPr>
              <w:rStyle w:val="40Continoustext13ptZchn"/>
              <w:lang w:val="en-US"/>
            </w:rPr>
            <w:t>Silke Walters</w:t>
          </w:r>
        </w:sdtContent>
      </w:sdt>
      <w:r w:rsidR="00030CE7" w:rsidRPr="006C613E">
        <w:rPr>
          <w:rStyle w:val="40Continoustext13ptZchn"/>
          <w:lang w:val="en-US"/>
        </w:rPr>
        <w:tab/>
      </w:r>
      <w:sdt>
        <w:sdtPr>
          <w:rPr>
            <w:rStyle w:val="40Continoustext13ptZchn"/>
          </w:rPr>
          <w:alias w:val="Telefon3"/>
          <w:tag w:val="Telephone3"/>
          <w:id w:val="735745694"/>
          <w:lock w:val="sdtLocked"/>
          <w:placeholder>
            <w:docPart w:val="C8854E5E97134B6F9AAE08AFCA90B8B5"/>
          </w:placeholder>
        </w:sdtPr>
        <w:sdtEndPr>
          <w:rPr>
            <w:rStyle w:val="40Continoustext13ptZchn"/>
          </w:rPr>
        </w:sdtEndPr>
        <w:sdtContent>
          <w:r w:rsidR="0054016A">
            <w:rPr>
              <w:rStyle w:val="40Continoustext13ptZchn"/>
            </w:rPr>
            <w:t>+49 (0) 711 17-40624</w:t>
          </w:r>
        </w:sdtContent>
      </w:sdt>
    </w:p>
    <w:p w14:paraId="3C50EA6F" w14:textId="77777777" w:rsidR="004D1A41" w:rsidRPr="006C613E" w:rsidRDefault="004D1A41" w:rsidP="00BA7B6C">
      <w:pPr>
        <w:pStyle w:val="40Continoustext13pt"/>
        <w:tabs>
          <w:tab w:val="left" w:pos="3402"/>
          <w:tab w:val="left" w:pos="7655"/>
        </w:tabs>
        <w:spacing w:after="0"/>
        <w:rPr>
          <w:rStyle w:val="40Continoustext13ptZchn"/>
          <w:lang w:val="en-US"/>
        </w:rPr>
      </w:pPr>
    </w:p>
    <w:p w14:paraId="073E6ECF" w14:textId="77777777"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14:paraId="012D9D72" w14:textId="77777777"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14:paraId="4DFDD244" w14:textId="6751139F" w:rsidR="00A80D1A" w:rsidRPr="00D47282" w:rsidRDefault="00B26554"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57D2D4D31FBA4BE6A9A1C602DC828586"/>
          </w:placeholder>
          <w:date w:fullDate="2014-02-06T00:00:00Z">
            <w:dateFormat w:val="MMMM d, yyyy"/>
            <w:lid w:val="en-US"/>
            <w:storeMappedDataAs w:val="dateTime"/>
            <w:calendar w:val="gregorian"/>
          </w:date>
        </w:sdtPr>
        <w:sdtEndPr>
          <w:rPr>
            <w:rStyle w:val="40Continoustext13ptZchn"/>
          </w:rPr>
        </w:sdtEndPr>
        <w:sdtContent>
          <w:r w:rsidR="005A4B54">
            <w:rPr>
              <w:rStyle w:val="40Continoustext13ptZchn"/>
              <w:lang w:val="en-US"/>
            </w:rPr>
            <w:t>February 6, 2014</w:t>
          </w:r>
        </w:sdtContent>
      </w:sdt>
    </w:p>
    <w:p w14:paraId="1D7848DB" w14:textId="77777777" w:rsidR="004D1A41" w:rsidRPr="00D47282" w:rsidRDefault="004D1A41" w:rsidP="00BA7B6C">
      <w:pPr>
        <w:pStyle w:val="40Continoustext13pt"/>
        <w:tabs>
          <w:tab w:val="left" w:pos="3402"/>
          <w:tab w:val="left" w:pos="7655"/>
        </w:tabs>
        <w:spacing w:after="0"/>
        <w:rPr>
          <w:rStyle w:val="40Continoustext13ptZchn"/>
        </w:rPr>
      </w:pPr>
    </w:p>
    <w:p w14:paraId="2A8FC9CF" w14:textId="77777777" w:rsidR="004D1A41" w:rsidRPr="00D47282" w:rsidRDefault="004D1A41" w:rsidP="00BA7B6C">
      <w:pPr>
        <w:sectPr w:rsidR="004D1A41" w:rsidRPr="00D47282" w:rsidSect="00DD6439">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F57891C25F594E08B80D7FFEF8AC9773"/>
        </w:placeholder>
      </w:sdtPr>
      <w:sdtEndPr/>
      <w:sdtContent>
        <w:p w14:paraId="03B8E3F5" w14:textId="2CDC703D" w:rsidR="00BA7B6C" w:rsidRPr="00975DB2" w:rsidRDefault="00CB688A" w:rsidP="00975DB2">
          <w:pPr>
            <w:pStyle w:val="20Headline"/>
          </w:pPr>
          <w:r w:rsidRPr="00A56CAD">
            <w:rPr>
              <w:lang w:val="en-US"/>
            </w:rPr>
            <w:t>Daimler on a successful path in 2013: record levels of unit sales, revenue, EBIT and net profit</w:t>
          </w:r>
        </w:p>
      </w:sdtContent>
    </w:sdt>
    <w:sdt>
      <w:sdtPr>
        <w:alias w:val="Untertitel"/>
        <w:tag w:val="Subehad"/>
        <w:id w:val="-439677132"/>
        <w:lock w:val="sdtLocked"/>
        <w:placeholder>
          <w:docPart w:val="9F87EC2716764CD5BCDFD378EB1AF8C0"/>
        </w:placeholder>
      </w:sdtPr>
      <w:sdtEndPr/>
      <w:sdtContent>
        <w:sdt>
          <w:sdtPr>
            <w:alias w:val="Untertitel"/>
            <w:tag w:val="Subhead"/>
            <w:id w:val="-110980770"/>
            <w:placeholder>
              <w:docPart w:val="0726F0CB9D1848BBBA86810B2C0159C5"/>
            </w:placeholder>
          </w:sdtPr>
          <w:sdtEndPr>
            <w:rPr>
              <w:lang w:val="en-US"/>
            </w:rPr>
          </w:sdtEndPr>
          <w:sdtContent>
            <w:p w14:paraId="670DF2A3" w14:textId="243FAD47" w:rsidR="00CB688A" w:rsidRDefault="00CB688A" w:rsidP="00CB688A">
              <w:pPr>
                <w:pStyle w:val="Subhead"/>
                <w:rPr>
                  <w:lang w:val="en-US"/>
                </w:rPr>
              </w:pPr>
              <w:r w:rsidRPr="00A56CAD">
                <w:rPr>
                  <w:lang w:val="en-US"/>
                </w:rPr>
                <w:t>Group EBIT reaches €</w:t>
              </w:r>
              <w:r w:rsidR="00223012">
                <w:rPr>
                  <w:lang w:val="en-US"/>
                </w:rPr>
                <w:t>10</w:t>
              </w:r>
              <w:r w:rsidRPr="00A56CAD">
                <w:rPr>
                  <w:lang w:val="en-US"/>
                </w:rPr>
                <w:t>.</w:t>
              </w:r>
              <w:r w:rsidR="00223012">
                <w:rPr>
                  <w:lang w:val="en-US"/>
                </w:rPr>
                <w:t>8</w:t>
              </w:r>
              <w:r w:rsidRPr="00A56CAD">
                <w:rPr>
                  <w:lang w:val="en-US"/>
                </w:rPr>
                <w:t xml:space="preserve"> billion (2012: </w:t>
              </w:r>
              <w:r w:rsidR="003379CE">
                <w:rPr>
                  <w:lang w:val="en-US"/>
                </w:rPr>
                <w:t xml:space="preserve">€8.8 </w:t>
              </w:r>
              <w:r w:rsidRPr="00A56CAD">
                <w:rPr>
                  <w:lang w:val="en-US"/>
                </w:rPr>
                <w:t>billion)</w:t>
              </w:r>
              <w:r>
                <w:rPr>
                  <w:lang w:val="en-US"/>
                </w:rPr>
                <w:t xml:space="preserve"> </w:t>
              </w:r>
            </w:p>
            <w:p w14:paraId="1D223FBE" w14:textId="75F11DCD" w:rsidR="003379CE" w:rsidRPr="00A56CAD" w:rsidRDefault="003379CE" w:rsidP="00CB688A">
              <w:pPr>
                <w:pStyle w:val="Subhead"/>
                <w:rPr>
                  <w:rStyle w:val="40Continoustext13ptZchn"/>
                  <w:lang w:val="en-US"/>
                </w:rPr>
              </w:pPr>
              <w:r>
                <w:rPr>
                  <w:lang w:val="en-US"/>
                </w:rPr>
                <w:t>EBIT from ongoing business of €</w:t>
              </w:r>
              <w:r w:rsidR="00223012">
                <w:rPr>
                  <w:lang w:val="en-US"/>
                </w:rPr>
                <w:t>7</w:t>
              </w:r>
              <w:r>
                <w:rPr>
                  <w:lang w:val="en-US"/>
                </w:rPr>
                <w:t>.</w:t>
              </w:r>
              <w:r w:rsidR="00223012">
                <w:rPr>
                  <w:lang w:val="en-US"/>
                </w:rPr>
                <w:t>9</w:t>
              </w:r>
              <w:r>
                <w:rPr>
                  <w:lang w:val="en-US"/>
                </w:rPr>
                <w:t xml:space="preserve"> </w:t>
              </w:r>
              <w:r w:rsidR="000C4EC3">
                <w:rPr>
                  <w:lang w:val="en-US"/>
                </w:rPr>
                <w:t xml:space="preserve">billion </w:t>
              </w:r>
              <w:r>
                <w:rPr>
                  <w:lang w:val="en-US"/>
                </w:rPr>
                <w:t>(2012: €8.2 billion)</w:t>
              </w:r>
            </w:p>
            <w:p w14:paraId="45F41E69" w14:textId="77777777" w:rsidR="00CB688A" w:rsidRPr="00A56CAD" w:rsidRDefault="00CB688A" w:rsidP="00CB688A">
              <w:pPr>
                <w:pStyle w:val="Subhead"/>
                <w:rPr>
                  <w:rStyle w:val="40Continoustext13ptZchn"/>
                  <w:lang w:val="en-US"/>
                </w:rPr>
              </w:pPr>
              <w:r w:rsidRPr="00A56CAD">
                <w:rPr>
                  <w:rStyle w:val="40Continoustext13ptZchn"/>
                  <w:lang w:val="en-US"/>
                </w:rPr>
                <w:t>Net profit of €</w:t>
              </w:r>
              <w:r w:rsidR="00223012">
                <w:rPr>
                  <w:rStyle w:val="40Continoustext13ptZchn"/>
                  <w:lang w:val="en-US"/>
                </w:rPr>
                <w:t>8</w:t>
              </w:r>
              <w:r w:rsidRPr="00A56CAD">
                <w:rPr>
                  <w:rStyle w:val="40Continoustext13ptZchn"/>
                  <w:lang w:val="en-US"/>
                </w:rPr>
                <w:t>.</w:t>
              </w:r>
              <w:r w:rsidR="00223012">
                <w:rPr>
                  <w:rStyle w:val="40Continoustext13ptZchn"/>
                  <w:lang w:val="en-US"/>
                </w:rPr>
                <w:t>7</w:t>
              </w:r>
              <w:r w:rsidRPr="00A56CAD">
                <w:rPr>
                  <w:rStyle w:val="40Continoustext13ptZchn"/>
                  <w:lang w:val="en-US"/>
                </w:rPr>
                <w:t xml:space="preserve"> billion (2012: €</w:t>
              </w:r>
              <w:r w:rsidR="003379CE">
                <w:rPr>
                  <w:rStyle w:val="40Continoustext13ptZchn"/>
                  <w:lang w:val="en-US"/>
                </w:rPr>
                <w:t>6</w:t>
              </w:r>
              <w:r w:rsidRPr="00A56CAD">
                <w:rPr>
                  <w:rStyle w:val="40Continoustext13ptZchn"/>
                  <w:lang w:val="en-US"/>
                </w:rPr>
                <w:t>.</w:t>
              </w:r>
              <w:r w:rsidR="003379CE">
                <w:rPr>
                  <w:rStyle w:val="40Continoustext13ptZchn"/>
                  <w:lang w:val="en-US"/>
                </w:rPr>
                <w:t>8</w:t>
              </w:r>
              <w:r w:rsidRPr="00A56CAD">
                <w:rPr>
                  <w:rStyle w:val="40Continoustext13ptZchn"/>
                  <w:lang w:val="en-US"/>
                </w:rPr>
                <w:t xml:space="preserve"> billion)</w:t>
              </w:r>
              <w:r>
                <w:rPr>
                  <w:rStyle w:val="40Continoustext13ptZchn"/>
                  <w:lang w:val="en-US"/>
                </w:rPr>
                <w:t xml:space="preserve"> </w:t>
              </w:r>
            </w:p>
            <w:p w14:paraId="413F7970" w14:textId="77777777" w:rsidR="00CB688A" w:rsidRPr="00A56CAD" w:rsidRDefault="00CB688A" w:rsidP="00CB688A">
              <w:pPr>
                <w:pStyle w:val="Subhead"/>
                <w:rPr>
                  <w:lang w:val="en-US"/>
                </w:rPr>
              </w:pPr>
              <w:r w:rsidRPr="00A56CAD">
                <w:rPr>
                  <w:lang w:val="en-US"/>
                </w:rPr>
                <w:t xml:space="preserve">Unit sales rise to </w:t>
              </w:r>
              <w:r w:rsidR="003379CE">
                <w:rPr>
                  <w:lang w:val="en-US"/>
                </w:rPr>
                <w:t>2</w:t>
              </w:r>
              <w:r w:rsidRPr="00A56CAD">
                <w:rPr>
                  <w:lang w:val="en-US"/>
                </w:rPr>
                <w:t>.</w:t>
              </w:r>
              <w:r w:rsidR="003379CE">
                <w:rPr>
                  <w:lang w:val="en-US"/>
                </w:rPr>
                <w:t xml:space="preserve">35 </w:t>
              </w:r>
              <w:r w:rsidRPr="00A56CAD">
                <w:rPr>
                  <w:lang w:val="en-US"/>
                </w:rPr>
                <w:t xml:space="preserve">million vehicles (2012: </w:t>
              </w:r>
              <w:r w:rsidR="003379CE">
                <w:rPr>
                  <w:lang w:val="en-US"/>
                </w:rPr>
                <w:t>2</w:t>
              </w:r>
              <w:r w:rsidRPr="00A56CAD">
                <w:rPr>
                  <w:lang w:val="en-US"/>
                </w:rPr>
                <w:t>.</w:t>
              </w:r>
              <w:r w:rsidR="003379CE">
                <w:rPr>
                  <w:lang w:val="en-US"/>
                </w:rPr>
                <w:t>2</w:t>
              </w:r>
              <w:r w:rsidRPr="00A56CAD">
                <w:rPr>
                  <w:lang w:val="en-US"/>
                </w:rPr>
                <w:t xml:space="preserve"> million) </w:t>
              </w:r>
              <w:bookmarkStart w:id="0" w:name="_GoBack"/>
              <w:bookmarkEnd w:id="0"/>
            </w:p>
            <w:p w14:paraId="3B22889E" w14:textId="30659D35" w:rsidR="00CB688A" w:rsidRPr="00A56CAD" w:rsidRDefault="00CB688A" w:rsidP="00CB688A">
              <w:pPr>
                <w:pStyle w:val="Subhead"/>
                <w:rPr>
                  <w:rStyle w:val="40Continoustext13ptZchn"/>
                  <w:lang w:val="en-US"/>
                </w:rPr>
              </w:pPr>
              <w:r w:rsidRPr="00A56CAD">
                <w:rPr>
                  <w:lang w:val="en-US"/>
                </w:rPr>
                <w:t>Group revenue increases to €</w:t>
              </w:r>
              <w:r w:rsidR="003379CE">
                <w:rPr>
                  <w:lang w:val="en-US"/>
                </w:rPr>
                <w:t>11</w:t>
              </w:r>
              <w:r w:rsidR="000D1207">
                <w:rPr>
                  <w:lang w:val="en-US"/>
                </w:rPr>
                <w:t>8</w:t>
              </w:r>
              <w:r w:rsidR="000A1F79">
                <w:rPr>
                  <w:lang w:val="en-US"/>
                </w:rPr>
                <w:t>.</w:t>
              </w:r>
              <w:r w:rsidR="000D1207">
                <w:rPr>
                  <w:lang w:val="en-US"/>
                </w:rPr>
                <w:t>0</w:t>
              </w:r>
              <w:r w:rsidRPr="00A56CAD">
                <w:rPr>
                  <w:lang w:val="en-US"/>
                </w:rPr>
                <w:t xml:space="preserve"> billion (2012: €</w:t>
              </w:r>
              <w:r w:rsidR="003379CE">
                <w:rPr>
                  <w:lang w:val="en-US"/>
                </w:rPr>
                <w:t>114.3</w:t>
              </w:r>
              <w:r w:rsidRPr="00A56CAD">
                <w:rPr>
                  <w:lang w:val="en-US"/>
                </w:rPr>
                <w:t xml:space="preserve"> billion) </w:t>
              </w:r>
            </w:p>
            <w:p w14:paraId="36DFE174" w14:textId="6DAD7582" w:rsidR="00CB688A" w:rsidRPr="00A56CAD" w:rsidRDefault="00483245" w:rsidP="00CB688A">
              <w:pPr>
                <w:pStyle w:val="Subhead"/>
                <w:rPr>
                  <w:rStyle w:val="40Continoustext13ptZchn"/>
                  <w:lang w:val="en-US"/>
                </w:rPr>
              </w:pPr>
              <w:r>
                <w:rPr>
                  <w:lang w:val="en-US"/>
                </w:rPr>
                <w:t>D</w:t>
              </w:r>
              <w:r w:rsidR="00CB688A" w:rsidRPr="00A56CAD">
                <w:rPr>
                  <w:lang w:val="en-US"/>
                </w:rPr>
                <w:t xml:space="preserve">ividend </w:t>
              </w:r>
              <w:r>
                <w:rPr>
                  <w:lang w:val="en-US"/>
                </w:rPr>
                <w:t>increase to</w:t>
              </w:r>
              <w:r w:rsidR="00281498">
                <w:rPr>
                  <w:lang w:val="en-US"/>
                </w:rPr>
                <w:t xml:space="preserve"> </w:t>
              </w:r>
              <w:r w:rsidR="00CB688A" w:rsidRPr="00A56CAD">
                <w:rPr>
                  <w:lang w:val="en-US"/>
                </w:rPr>
                <w:t>€</w:t>
              </w:r>
              <w:r w:rsidR="00281498">
                <w:rPr>
                  <w:lang w:val="en-US"/>
                </w:rPr>
                <w:t xml:space="preserve">2.25 </w:t>
              </w:r>
              <w:r w:rsidR="00CB688A" w:rsidRPr="00A56CAD">
                <w:rPr>
                  <w:rStyle w:val="40Continoustext13ptZchn"/>
                  <w:lang w:val="en-US"/>
                </w:rPr>
                <w:t xml:space="preserve">per share </w:t>
              </w:r>
              <w:r>
                <w:rPr>
                  <w:rStyle w:val="40Continoustext13ptZchn"/>
                  <w:lang w:val="en-US"/>
                </w:rPr>
                <w:t>proposed</w:t>
              </w:r>
            </w:p>
            <w:p w14:paraId="45D8E0A1" w14:textId="09B9BE10" w:rsidR="00BA7B6C" w:rsidRPr="00CB688A" w:rsidRDefault="00CB688A" w:rsidP="00CB688A">
              <w:pPr>
                <w:pStyle w:val="Subhead"/>
                <w:rPr>
                  <w:rFonts w:ascii="CorpoA" w:hAnsi="CorpoA"/>
                  <w:b w:val="0"/>
                  <w:lang w:val="en-US"/>
                </w:rPr>
              </w:pPr>
              <w:r w:rsidRPr="00A56CAD">
                <w:rPr>
                  <w:rStyle w:val="40Continoustext13ptZchn"/>
                  <w:lang w:val="en-US"/>
                </w:rPr>
                <w:t xml:space="preserve">Outlook for 2014: </w:t>
              </w:r>
              <w:r w:rsidR="006C613E">
                <w:rPr>
                  <w:rStyle w:val="40Continoustext13ptZchn"/>
                  <w:lang w:val="en-US"/>
                </w:rPr>
                <w:t>s</w:t>
              </w:r>
              <w:r w:rsidR="00723018">
                <w:rPr>
                  <w:rStyle w:val="40Continoustext13ptZchn"/>
                  <w:lang w:val="en-US"/>
                </w:rPr>
                <w:t xml:space="preserve">ignificant </w:t>
              </w:r>
              <w:r w:rsidRPr="00A56CAD">
                <w:rPr>
                  <w:rStyle w:val="40Continoustext13ptZchn"/>
                  <w:lang w:val="en-US"/>
                </w:rPr>
                <w:t>growth in unit sales and revenue; Group</w:t>
              </w:r>
              <w:r w:rsidR="00723018">
                <w:rPr>
                  <w:rStyle w:val="40Continoustext13ptZchn"/>
                  <w:lang w:val="en-US"/>
                </w:rPr>
                <w:t xml:space="preserve"> </w:t>
              </w:r>
              <w:r w:rsidRPr="00A56CAD">
                <w:rPr>
                  <w:rStyle w:val="40Continoustext13ptZchn"/>
                  <w:lang w:val="en-US"/>
                </w:rPr>
                <w:t xml:space="preserve">EBIT from the ongoing business will increase significantly </w:t>
              </w:r>
            </w:p>
          </w:sdtContent>
        </w:sdt>
      </w:sdtContent>
    </w:sdt>
    <w:sdt>
      <w:sdtPr>
        <w:rPr>
          <w:rStyle w:val="40Continoustext13ptZchn"/>
        </w:rPr>
        <w:alias w:val="Fliesstext"/>
        <w:tag w:val="Copytext"/>
        <w:id w:val="-1356106242"/>
        <w:lock w:val="sdtLocked"/>
        <w:placeholder>
          <w:docPart w:val="BCC49CD19F844A9EB592AA2F5C6EC6CC"/>
        </w:placeholder>
      </w:sdtPr>
      <w:sdtEndPr>
        <w:rPr>
          <w:rStyle w:val="40Continoustext13ptZchn"/>
        </w:rPr>
      </w:sdtEndPr>
      <w:sdtContent>
        <w:sdt>
          <w:sdtPr>
            <w:rPr>
              <w:rStyle w:val="40Continoustext13ptZchn"/>
            </w:rPr>
            <w:alias w:val="Fliesstext"/>
            <w:tag w:val="Copytext"/>
            <w:id w:val="-364748494"/>
            <w:placeholder>
              <w:docPart w:val="81E85C37320E471DB19DBDAD95056E06"/>
            </w:placeholder>
          </w:sdtPr>
          <w:sdtEndPr>
            <w:rPr>
              <w:rStyle w:val="40Continoustext13ptZchn"/>
            </w:rPr>
          </w:sdtEndPr>
          <w:sdtContent>
            <w:p w14:paraId="2C2E50E3" w14:textId="35BD2AC1" w:rsidR="003C6FD8" w:rsidRPr="00A56CAD" w:rsidRDefault="003C6FD8" w:rsidP="003C6FD8">
              <w:pPr>
                <w:pStyle w:val="40Continoustext13pt"/>
                <w:rPr>
                  <w:rStyle w:val="40Continoustext13ptZchn"/>
                  <w:lang w:val="en-US"/>
                </w:rPr>
              </w:pPr>
              <w:r w:rsidRPr="00A56CAD">
                <w:rPr>
                  <w:rStyle w:val="40Continoustext13ptZchn"/>
                  <w:lang w:val="en-US"/>
                </w:rPr>
                <w:t>Stuttgart</w:t>
              </w:r>
              <w:r w:rsidR="00723018">
                <w:rPr>
                  <w:rStyle w:val="40Continoustext13ptZchn"/>
                  <w:lang w:val="en-US"/>
                </w:rPr>
                <w:t xml:space="preserve">, Germany - </w:t>
              </w:r>
              <w:r w:rsidRPr="00A56CAD">
                <w:rPr>
                  <w:rStyle w:val="40Continoustext13ptZchn"/>
                  <w:lang w:val="en-US"/>
                </w:rPr>
                <w:t xml:space="preserve">Daimler AG (ticker symbol DAI) concluded the year 2013 with record levels of unit sales, revenue, EBIT and net profit. The company anticipates renewed growth in 2014 </w:t>
              </w:r>
              <w:r>
                <w:rPr>
                  <w:rStyle w:val="40Continoustext13ptZchn"/>
                  <w:lang w:val="en-US"/>
                </w:rPr>
                <w:t>due to its</w:t>
              </w:r>
              <w:r w:rsidRPr="00A56CAD">
                <w:rPr>
                  <w:rStyle w:val="40Continoustext13ptZchn"/>
                  <w:lang w:val="en-US"/>
                </w:rPr>
                <w:t xml:space="preserve"> strong product portfolio and ongoing investment in production</w:t>
              </w:r>
              <w:r w:rsidR="00577E64">
                <w:rPr>
                  <w:rStyle w:val="40Continoustext13ptZchn"/>
                  <w:lang w:val="en-US"/>
                </w:rPr>
                <w:t xml:space="preserve"> and </w:t>
              </w:r>
              <w:r w:rsidRPr="00A56CAD">
                <w:rPr>
                  <w:rStyle w:val="40Continoustext13ptZchn"/>
                  <w:lang w:val="en-US"/>
                </w:rPr>
                <w:t>new technologies a</w:t>
              </w:r>
              <w:r w:rsidR="00577E64">
                <w:rPr>
                  <w:rStyle w:val="40Continoustext13ptZchn"/>
                  <w:lang w:val="en-US"/>
                </w:rPr>
                <w:t>s well as the expected</w:t>
              </w:r>
              <w:r w:rsidRPr="00A56CAD">
                <w:rPr>
                  <w:rStyle w:val="40Continoustext13ptZchn"/>
                  <w:lang w:val="en-US"/>
                </w:rPr>
                <w:t xml:space="preserve"> market</w:t>
              </w:r>
              <w:r w:rsidR="006C613E">
                <w:rPr>
                  <w:rStyle w:val="40Continoustext13ptZchn"/>
                  <w:lang w:val="en-US"/>
                </w:rPr>
                <w:t xml:space="preserve"> developments</w:t>
              </w:r>
              <w:r w:rsidRPr="00A56CAD">
                <w:rPr>
                  <w:rStyle w:val="40Continoustext13ptZchn"/>
                  <w:lang w:val="en-US"/>
                </w:rPr>
                <w:t xml:space="preserve">. </w:t>
              </w:r>
            </w:p>
            <w:p w14:paraId="07E1EA7C" w14:textId="77777777" w:rsidR="003C6FD8" w:rsidRPr="00A56CAD" w:rsidRDefault="003C6FD8" w:rsidP="003C6FD8">
              <w:pPr>
                <w:pStyle w:val="40Continoustext13pt"/>
                <w:rPr>
                  <w:rStyle w:val="40Continoustext13ptZchn"/>
                  <w:lang w:val="en-US"/>
                </w:rPr>
              </w:pPr>
              <w:r>
                <w:rPr>
                  <w:rStyle w:val="40Continoustext13ptZchn"/>
                  <w:lang w:val="en-US"/>
                </w:rPr>
                <w:t>“</w:t>
              </w:r>
              <w:r w:rsidRPr="00A56CAD">
                <w:rPr>
                  <w:rStyle w:val="40Continoustext13ptZchn"/>
                  <w:lang w:val="en-US"/>
                </w:rPr>
                <w:t xml:space="preserve">2013 </w:t>
              </w:r>
              <w:r>
                <w:rPr>
                  <w:rStyle w:val="40Continoustext13ptZchn"/>
                  <w:lang w:val="en-US"/>
                </w:rPr>
                <w:t>was a year that we didn’t begin particularly well, but which we ended very successfully</w:t>
              </w:r>
              <w:r w:rsidRPr="00A56CAD">
                <w:rPr>
                  <w:rStyle w:val="40Continoustext13ptZchn"/>
                  <w:lang w:val="en-US"/>
                </w:rPr>
                <w:t xml:space="preserve">. </w:t>
              </w:r>
              <w:r>
                <w:rPr>
                  <w:rStyle w:val="40Continoustext13ptZchn"/>
                  <w:lang w:val="en-US"/>
                </w:rPr>
                <w:t>Our efforts paid off,” stated</w:t>
              </w:r>
              <w:r w:rsidRPr="00A56CAD">
                <w:rPr>
                  <w:rStyle w:val="40Continoustext13ptZchn"/>
                  <w:lang w:val="en-US"/>
                </w:rPr>
                <w:t xml:space="preserve"> Dieter Zetsche, </w:t>
              </w:r>
              <w:r>
                <w:rPr>
                  <w:rStyle w:val="40Continoustext13ptZchn"/>
                  <w:lang w:val="en-US"/>
                </w:rPr>
                <w:t xml:space="preserve">Chairman of the </w:t>
              </w:r>
              <w:r w:rsidRPr="00A56CAD">
                <w:rPr>
                  <w:rStyle w:val="40Continoustext13ptZchn"/>
                  <w:lang w:val="en-US"/>
                </w:rPr>
                <w:t>Board of Management</w:t>
              </w:r>
              <w:r>
                <w:rPr>
                  <w:rStyle w:val="40Continoustext13ptZchn"/>
                  <w:lang w:val="en-US"/>
                </w:rPr>
                <w:t xml:space="preserve"> of</w:t>
              </w:r>
              <w:r w:rsidRPr="00A56CAD">
                <w:rPr>
                  <w:rStyle w:val="40Continoustext13ptZchn"/>
                  <w:lang w:val="en-US"/>
                </w:rPr>
                <w:t xml:space="preserve"> Daimler AG </w:t>
              </w:r>
              <w:r>
                <w:rPr>
                  <w:rStyle w:val="40Continoustext13ptZchn"/>
                  <w:lang w:val="en-US"/>
                </w:rPr>
                <w:t>and Head of</w:t>
              </w:r>
              <w:r w:rsidRPr="00A56CAD">
                <w:rPr>
                  <w:rStyle w:val="40Continoustext13ptZchn"/>
                  <w:lang w:val="en-US"/>
                </w:rPr>
                <w:t xml:space="preserve"> </w:t>
              </w:r>
              <w:r w:rsidRPr="00A56CAD">
                <w:rPr>
                  <w:rStyle w:val="40Continoustext13ptZchn"/>
                  <w:lang w:val="en-US"/>
                </w:rPr>
                <w:lastRenderedPageBreak/>
                <w:t xml:space="preserve">Mercedes-Benz Cars. </w:t>
              </w:r>
              <w:r>
                <w:rPr>
                  <w:rStyle w:val="40Continoustext13ptZchn"/>
                  <w:lang w:val="en-US"/>
                </w:rPr>
                <w:t>“</w:t>
              </w:r>
              <w:r w:rsidRPr="00A56CAD">
                <w:rPr>
                  <w:rStyle w:val="40Continoustext13ptZchn"/>
                  <w:lang w:val="en-US"/>
                </w:rPr>
                <w:t xml:space="preserve">Daimler is in </w:t>
              </w:r>
              <w:r>
                <w:rPr>
                  <w:rStyle w:val="40Continoustext13ptZchn"/>
                  <w:lang w:val="en-US"/>
                </w:rPr>
                <w:t>very good condition</w:t>
              </w:r>
              <w:r w:rsidRPr="00A56CAD">
                <w:rPr>
                  <w:rStyle w:val="40Continoustext13ptZchn"/>
                  <w:lang w:val="en-US"/>
                </w:rPr>
                <w:t xml:space="preserve">. </w:t>
              </w:r>
              <w:r>
                <w:rPr>
                  <w:rStyle w:val="40Continoustext13ptZchn"/>
                  <w:lang w:val="en-US"/>
                </w:rPr>
                <w:t>Our prospects for the future also make us confident that</w:t>
              </w:r>
              <w:r w:rsidRPr="00A56CAD">
                <w:rPr>
                  <w:rStyle w:val="40Continoustext13ptZchn"/>
                  <w:lang w:val="en-US"/>
                </w:rPr>
                <w:t xml:space="preserve"> </w:t>
              </w:r>
              <w:r>
                <w:rPr>
                  <w:rStyle w:val="40Continoustext13ptZchn"/>
                  <w:lang w:val="en-US"/>
                </w:rPr>
                <w:t>we will achieve our</w:t>
              </w:r>
              <w:r w:rsidRPr="00A56CAD">
                <w:rPr>
                  <w:rStyle w:val="40Continoustext13ptZchn"/>
                  <w:lang w:val="en-US"/>
                </w:rPr>
                <w:t xml:space="preserve"> </w:t>
              </w:r>
              <w:r>
                <w:rPr>
                  <w:rStyle w:val="40Continoustext13ptZchn"/>
                  <w:lang w:val="en-US"/>
                </w:rPr>
                <w:t>ambitious goals</w:t>
              </w:r>
              <w:r w:rsidRPr="00A56CAD">
                <w:rPr>
                  <w:rStyle w:val="40Continoustext13ptZchn"/>
                  <w:lang w:val="en-US"/>
                </w:rPr>
                <w:t xml:space="preserve"> in </w:t>
              </w:r>
              <w:r>
                <w:rPr>
                  <w:rStyle w:val="40Continoustext13ptZchn"/>
                  <w:lang w:val="en-US"/>
                </w:rPr>
                <w:t>all our divisions.”</w:t>
              </w:r>
              <w:r w:rsidRPr="00A56CAD">
                <w:rPr>
                  <w:rStyle w:val="40Continoustext13ptZchn"/>
                  <w:lang w:val="en-US"/>
                </w:rPr>
                <w:t xml:space="preserve"> </w:t>
              </w:r>
            </w:p>
            <w:p w14:paraId="00ED5E9C" w14:textId="1FCAA0D0" w:rsidR="003C6FD8" w:rsidRPr="00A56CAD" w:rsidRDefault="003C6FD8" w:rsidP="003C6FD8">
              <w:pPr>
                <w:pStyle w:val="40Continoustext13pt"/>
                <w:rPr>
                  <w:rStyle w:val="40Continoustext13ptZchn"/>
                  <w:lang w:val="en-US"/>
                </w:rPr>
              </w:pPr>
              <w:r w:rsidRPr="00A56CAD">
                <w:rPr>
                  <w:rStyle w:val="40Continoustext13ptZchn"/>
                  <w:b/>
                  <w:lang w:val="en-US"/>
                </w:rPr>
                <w:t>EBIT</w:t>
              </w:r>
              <w:r w:rsidRPr="00A56CAD">
                <w:rPr>
                  <w:rStyle w:val="40Continoustext13ptZchn"/>
                  <w:lang w:val="en-US"/>
                </w:rPr>
                <w:t xml:space="preserve"> </w:t>
              </w:r>
              <w:r>
                <w:rPr>
                  <w:rStyle w:val="40Continoustext13ptZchn"/>
                  <w:lang w:val="en-US"/>
                </w:rPr>
                <w:t>increased in 2013 by</w:t>
              </w:r>
              <w:r w:rsidRPr="00A56CAD">
                <w:rPr>
                  <w:rStyle w:val="40Continoustext13ptZchn"/>
                  <w:lang w:val="en-US"/>
                </w:rPr>
                <w:t xml:space="preserve"> </w:t>
              </w:r>
              <w:r w:rsidR="00223012">
                <w:rPr>
                  <w:rStyle w:val="40Continoustext13ptZchn"/>
                  <w:lang w:val="en-US"/>
                </w:rPr>
                <w:t>23</w:t>
              </w:r>
              <w:r>
                <w:rPr>
                  <w:rStyle w:val="40Continoustext13ptZchn"/>
                  <w:lang w:val="en-US"/>
                </w:rPr>
                <w:t>%</w:t>
              </w:r>
              <w:r w:rsidRPr="00A56CAD">
                <w:rPr>
                  <w:rStyle w:val="40Continoustext13ptZchn"/>
                  <w:lang w:val="en-US"/>
                </w:rPr>
                <w:t xml:space="preserve"> </w:t>
              </w:r>
              <w:r>
                <w:rPr>
                  <w:rStyle w:val="40Continoustext13ptZchn"/>
                  <w:lang w:val="en-US"/>
                </w:rPr>
                <w:t>to</w:t>
              </w:r>
              <w:r w:rsidRPr="00A56CAD">
                <w:rPr>
                  <w:rStyle w:val="40Continoustext13ptZchn"/>
                  <w:lang w:val="en-US"/>
                </w:rPr>
                <w:t xml:space="preserve"> €</w:t>
              </w:r>
              <w:r w:rsidR="00223012">
                <w:rPr>
                  <w:rStyle w:val="40Continoustext13ptZchn"/>
                  <w:lang w:val="en-US"/>
                </w:rPr>
                <w:t>10</w:t>
              </w:r>
              <w:r>
                <w:rPr>
                  <w:rStyle w:val="40Continoustext13ptZchn"/>
                  <w:lang w:val="en-US"/>
                </w:rPr>
                <w:t>.</w:t>
              </w:r>
              <w:r w:rsidR="00223012">
                <w:rPr>
                  <w:rStyle w:val="40Continoustext13ptZchn"/>
                  <w:lang w:val="en-US"/>
                </w:rPr>
                <w:t>8</w:t>
              </w:r>
              <w:r>
                <w:rPr>
                  <w:rStyle w:val="40Continoustext13ptZchn"/>
                  <w:lang w:val="en-US"/>
                </w:rPr>
                <w:t xml:space="preserve"> billion,</w:t>
              </w:r>
              <w:r w:rsidRPr="00A56CAD">
                <w:rPr>
                  <w:rStyle w:val="40Continoustext13ptZchn"/>
                  <w:lang w:val="en-US"/>
                </w:rPr>
                <w:t xml:space="preserve"> </w:t>
              </w:r>
              <w:r>
                <w:rPr>
                  <w:rStyle w:val="40Continoustext13ptZchn"/>
                  <w:lang w:val="en-US"/>
                </w:rPr>
                <w:t>which is the highest level in the history of</w:t>
              </w:r>
              <w:r w:rsidRPr="00A56CAD">
                <w:rPr>
                  <w:rStyle w:val="40Continoustext13ptZchn"/>
                  <w:lang w:val="en-US"/>
                </w:rPr>
                <w:t xml:space="preserve"> Daimler AG. </w:t>
              </w:r>
              <w:r w:rsidR="006C613E">
                <w:rPr>
                  <w:rStyle w:val="40Continoustext13ptZchn"/>
                  <w:lang w:val="en-US"/>
                </w:rPr>
                <w:t xml:space="preserve">EBIT from ongoing business </w:t>
              </w:r>
              <w:r w:rsidR="00223012">
                <w:rPr>
                  <w:rStyle w:val="40Continoustext13ptZchn"/>
                  <w:lang w:val="en-US"/>
                </w:rPr>
                <w:t xml:space="preserve">amounted to </w:t>
              </w:r>
              <w:r w:rsidR="006C613E">
                <w:rPr>
                  <w:rStyle w:val="40Continoustext13ptZchn"/>
                  <w:lang w:val="en-US"/>
                </w:rPr>
                <w:t>€</w:t>
              </w:r>
              <w:r w:rsidR="00223012">
                <w:rPr>
                  <w:rStyle w:val="40Continoustext13ptZchn"/>
                  <w:lang w:val="en-US"/>
                </w:rPr>
                <w:t>7</w:t>
              </w:r>
              <w:r w:rsidR="006C613E">
                <w:rPr>
                  <w:rStyle w:val="40Continoustext13ptZchn"/>
                  <w:lang w:val="en-US"/>
                </w:rPr>
                <w:t>.</w:t>
              </w:r>
              <w:r w:rsidR="00223012">
                <w:rPr>
                  <w:rStyle w:val="40Continoustext13ptZchn"/>
                  <w:lang w:val="en-US"/>
                </w:rPr>
                <w:t>9</w:t>
              </w:r>
              <w:r w:rsidR="006C613E">
                <w:rPr>
                  <w:rStyle w:val="40Continoustext13ptZchn"/>
                  <w:lang w:val="en-US"/>
                </w:rPr>
                <w:t xml:space="preserve"> billion (2012: €</w:t>
              </w:r>
              <w:r w:rsidR="00223012">
                <w:rPr>
                  <w:rStyle w:val="40Continoustext13ptZchn"/>
                  <w:lang w:val="en-US"/>
                </w:rPr>
                <w:t>8</w:t>
              </w:r>
              <w:r w:rsidR="006C613E">
                <w:rPr>
                  <w:rStyle w:val="40Continoustext13ptZchn"/>
                  <w:lang w:val="en-US"/>
                </w:rPr>
                <w:t>.</w:t>
              </w:r>
              <w:r w:rsidR="00223012">
                <w:rPr>
                  <w:rStyle w:val="40Continoustext13ptZchn"/>
                  <w:lang w:val="en-US"/>
                </w:rPr>
                <w:t>2</w:t>
              </w:r>
              <w:r w:rsidR="006C613E">
                <w:rPr>
                  <w:rStyle w:val="40Continoustext13ptZchn"/>
                  <w:lang w:val="en-US"/>
                </w:rPr>
                <w:t xml:space="preserve"> billion), clearly achieving the expected target of around €7.5 billion. </w:t>
              </w:r>
              <w:r>
                <w:rPr>
                  <w:rStyle w:val="40Continoustext13ptZchn"/>
                  <w:b/>
                  <w:lang w:val="en-US"/>
                </w:rPr>
                <w:t>Net profit</w:t>
              </w:r>
              <w:r w:rsidRPr="00A56CAD">
                <w:rPr>
                  <w:rStyle w:val="40Continoustext13ptZchn"/>
                  <w:lang w:val="en-US"/>
                </w:rPr>
                <w:t xml:space="preserve"> </w:t>
              </w:r>
              <w:r>
                <w:rPr>
                  <w:rStyle w:val="40Continoustext13ptZchn"/>
                  <w:lang w:val="en-US"/>
                </w:rPr>
                <w:t>of</w:t>
              </w:r>
              <w:r w:rsidRPr="00A56CAD">
                <w:rPr>
                  <w:rStyle w:val="40Continoustext13ptZchn"/>
                  <w:lang w:val="en-US"/>
                </w:rPr>
                <w:t xml:space="preserve"> </w:t>
              </w:r>
              <w:r>
                <w:rPr>
                  <w:rStyle w:val="40Continoustext13ptZchn"/>
                  <w:lang w:val="en-US"/>
                </w:rPr>
                <w:t>€</w:t>
              </w:r>
              <w:r w:rsidR="00223012">
                <w:rPr>
                  <w:rStyle w:val="40Continoustext13ptZchn"/>
                  <w:lang w:val="en-US"/>
                </w:rPr>
                <w:t>8</w:t>
              </w:r>
              <w:r>
                <w:rPr>
                  <w:rStyle w:val="40Continoustext13ptZchn"/>
                  <w:lang w:val="en-US"/>
                </w:rPr>
                <w:t>.</w:t>
              </w:r>
              <w:r w:rsidR="00223012">
                <w:rPr>
                  <w:rStyle w:val="40Continoustext13ptZchn"/>
                  <w:lang w:val="en-US"/>
                </w:rPr>
                <w:t>7</w:t>
              </w:r>
              <w:r>
                <w:rPr>
                  <w:rStyle w:val="40Continoustext13ptZchn"/>
                  <w:lang w:val="en-US"/>
                </w:rPr>
                <w:t xml:space="preserve"> billion was higher than ever before in the company’s history</w:t>
              </w:r>
              <w:r w:rsidRPr="00A56CAD">
                <w:rPr>
                  <w:rStyle w:val="40Continoustext13ptZchn"/>
                  <w:lang w:val="en-US"/>
                </w:rPr>
                <w:t xml:space="preserve"> (</w:t>
              </w:r>
              <w:r>
                <w:rPr>
                  <w:rStyle w:val="40Continoustext13ptZchn"/>
                  <w:lang w:val="en-US"/>
                </w:rPr>
                <w:t>2012:</w:t>
              </w:r>
              <w:r w:rsidRPr="00A56CAD">
                <w:rPr>
                  <w:rStyle w:val="40Continoustext13ptZchn"/>
                  <w:lang w:val="en-US"/>
                </w:rPr>
                <w:t xml:space="preserve"> </w:t>
              </w:r>
              <w:r w:rsidR="00BA012F">
                <w:rPr>
                  <w:rStyle w:val="40Continoustext13ptZchn"/>
                  <w:lang w:val="en-US"/>
                </w:rPr>
                <w:br/>
              </w:r>
              <w:r>
                <w:rPr>
                  <w:rStyle w:val="40Continoustext13ptZchn"/>
                  <w:lang w:val="en-US"/>
                </w:rPr>
                <w:t>€</w:t>
              </w:r>
              <w:r w:rsidR="00223012">
                <w:rPr>
                  <w:rStyle w:val="40Continoustext13ptZchn"/>
                  <w:lang w:val="en-US"/>
                </w:rPr>
                <w:t>6</w:t>
              </w:r>
              <w:r>
                <w:rPr>
                  <w:rStyle w:val="40Continoustext13ptZchn"/>
                  <w:lang w:val="en-US"/>
                </w:rPr>
                <w:t>.</w:t>
              </w:r>
              <w:r w:rsidR="00223012">
                <w:rPr>
                  <w:rStyle w:val="40Continoustext13ptZchn"/>
                  <w:lang w:val="en-US"/>
                </w:rPr>
                <w:t>8</w:t>
              </w:r>
              <w:r>
                <w:rPr>
                  <w:rStyle w:val="40Continoustext13ptZchn"/>
                  <w:lang w:val="en-US"/>
                </w:rPr>
                <w:t xml:space="preserve"> billion</w:t>
              </w:r>
              <w:r w:rsidRPr="00A56CAD">
                <w:rPr>
                  <w:rStyle w:val="40Continoustext13ptZchn"/>
                  <w:lang w:val="en-US"/>
                </w:rPr>
                <w:t xml:space="preserve">). </w:t>
              </w:r>
            </w:p>
            <w:p w14:paraId="2D5325B2" w14:textId="70045E1D" w:rsidR="003C6FD8" w:rsidRPr="00A56CAD" w:rsidRDefault="003C6FD8" w:rsidP="003C6FD8">
              <w:pPr>
                <w:pStyle w:val="40Continoustext13pt"/>
                <w:rPr>
                  <w:rStyle w:val="40Continoustext13ptZchn"/>
                  <w:lang w:val="en-US"/>
                </w:rPr>
              </w:pPr>
              <w:r w:rsidRPr="00A56CAD">
                <w:rPr>
                  <w:rStyle w:val="40Continoustext13ptZchn"/>
                  <w:lang w:val="en-US"/>
                </w:rPr>
                <w:t xml:space="preserve">Daimler </w:t>
              </w:r>
              <w:r>
                <w:rPr>
                  <w:rStyle w:val="40Continoustext13ptZchn"/>
                  <w:lang w:val="en-US"/>
                </w:rPr>
                <w:t>further increased its</w:t>
              </w:r>
              <w:r w:rsidRPr="00A56CAD">
                <w:rPr>
                  <w:rStyle w:val="40Continoustext13ptZchn"/>
                  <w:lang w:val="en-US"/>
                </w:rPr>
                <w:t xml:space="preserve"> </w:t>
              </w:r>
              <w:r>
                <w:rPr>
                  <w:rStyle w:val="40Continoustext13ptZchn"/>
                  <w:b/>
                  <w:lang w:val="en-US"/>
                </w:rPr>
                <w:t>unit sales</w:t>
              </w:r>
              <w:r w:rsidRPr="00A56CAD">
                <w:rPr>
                  <w:rStyle w:val="40Continoustext13ptZchn"/>
                  <w:lang w:val="en-US"/>
                </w:rPr>
                <w:t xml:space="preserve"> </w:t>
              </w:r>
              <w:r>
                <w:rPr>
                  <w:rStyle w:val="40Continoustext13ptZchn"/>
                  <w:lang w:val="en-US"/>
                </w:rPr>
                <w:t xml:space="preserve">in </w:t>
              </w:r>
              <w:r w:rsidRPr="00A56CAD">
                <w:rPr>
                  <w:rStyle w:val="40Continoustext13ptZchn"/>
                  <w:lang w:val="en-US"/>
                </w:rPr>
                <w:t xml:space="preserve">2013. </w:t>
              </w:r>
              <w:r>
                <w:rPr>
                  <w:rStyle w:val="40Continoustext13ptZchn"/>
                  <w:lang w:val="en-US"/>
                </w:rPr>
                <w:t>With a total of 2.</w:t>
              </w:r>
              <w:r w:rsidRPr="00A56CAD">
                <w:rPr>
                  <w:rStyle w:val="40Continoustext13ptZchn"/>
                  <w:lang w:val="en-US"/>
                </w:rPr>
                <w:t xml:space="preserve">35 </w:t>
              </w:r>
              <w:r>
                <w:rPr>
                  <w:rStyle w:val="40Continoustext13ptZchn"/>
                  <w:lang w:val="en-US"/>
                </w:rPr>
                <w:t>million vehicles,</w:t>
              </w:r>
              <w:r w:rsidRPr="00A56CAD">
                <w:rPr>
                  <w:rStyle w:val="40Continoustext13ptZchn"/>
                  <w:lang w:val="en-US"/>
                </w:rPr>
                <w:t xml:space="preserve"> </w:t>
              </w:r>
              <w:r>
                <w:rPr>
                  <w:rStyle w:val="40Continoustext13ptZchn"/>
                  <w:lang w:val="en-US"/>
                </w:rPr>
                <w:t>the record level of the previous year was surpassed by</w:t>
              </w:r>
              <w:r w:rsidRPr="00A56CAD">
                <w:rPr>
                  <w:rStyle w:val="40Continoustext13ptZchn"/>
                  <w:lang w:val="en-US"/>
                </w:rPr>
                <w:t xml:space="preserve"> 7</w:t>
              </w:r>
              <w:r>
                <w:rPr>
                  <w:rStyle w:val="40Continoustext13ptZchn"/>
                  <w:lang w:val="en-US"/>
                </w:rPr>
                <w:t>%</w:t>
              </w:r>
              <w:r w:rsidRPr="00A56CAD">
                <w:rPr>
                  <w:rStyle w:val="40Continoustext13ptZchn"/>
                  <w:lang w:val="en-US"/>
                </w:rPr>
                <w:t xml:space="preserve">. </w:t>
              </w:r>
              <w:r>
                <w:rPr>
                  <w:rStyle w:val="40Continoustext13ptZchn"/>
                  <w:lang w:val="en-US"/>
                </w:rPr>
                <w:t>All of the automotive divisions contributed to this growth:</w:t>
              </w:r>
              <w:r w:rsidRPr="00A56CAD">
                <w:rPr>
                  <w:rStyle w:val="40Continoustext13ptZchn"/>
                  <w:lang w:val="en-US"/>
                </w:rPr>
                <w:t xml:space="preserve"> Mercedes-Benz Cars (+8</w:t>
              </w:r>
              <w:r>
                <w:rPr>
                  <w:rStyle w:val="40Continoustext13ptZchn"/>
                  <w:lang w:val="en-US"/>
                </w:rPr>
                <w:t>%</w:t>
              </w:r>
              <w:r w:rsidRPr="00A56CAD">
                <w:rPr>
                  <w:rStyle w:val="40Continoustext13ptZchn"/>
                  <w:lang w:val="en-US"/>
                </w:rPr>
                <w:t>), Daimler Trucks (+5</w:t>
              </w:r>
              <w:r>
                <w:rPr>
                  <w:rStyle w:val="40Continoustext13ptZchn"/>
                  <w:lang w:val="en-US"/>
                </w:rPr>
                <w:t>%</w:t>
              </w:r>
              <w:r w:rsidRPr="00A56CAD">
                <w:rPr>
                  <w:rStyle w:val="40Continoustext13ptZchn"/>
                  <w:lang w:val="en-US"/>
                </w:rPr>
                <w:t>), Mercedes-Benz Vans (+7</w:t>
              </w:r>
              <w:r>
                <w:rPr>
                  <w:rStyle w:val="40Continoustext13ptZchn"/>
                  <w:lang w:val="en-US"/>
                </w:rPr>
                <w:t>%) a</w:t>
              </w:r>
              <w:r w:rsidRPr="00A56CAD">
                <w:rPr>
                  <w:rStyle w:val="40Continoustext13ptZchn"/>
                  <w:lang w:val="en-US"/>
                </w:rPr>
                <w:t>nd Daimler Buses (+5</w:t>
              </w:r>
              <w:r>
                <w:rPr>
                  <w:rStyle w:val="40Continoustext13ptZchn"/>
                  <w:lang w:val="en-US"/>
                </w:rPr>
                <w:t>%</w:t>
              </w:r>
              <w:r w:rsidRPr="00A56CAD">
                <w:rPr>
                  <w:rStyle w:val="40Continoustext13ptZchn"/>
                  <w:lang w:val="en-US"/>
                </w:rPr>
                <w:t xml:space="preserve">). </w:t>
              </w:r>
              <w:r>
                <w:rPr>
                  <w:rStyle w:val="40Continoustext13ptZchn"/>
                  <w:lang w:val="en-US"/>
                </w:rPr>
                <w:t>Driven by this growth in unit sales,</w:t>
              </w:r>
              <w:r w:rsidRPr="00A56CAD">
                <w:rPr>
                  <w:rStyle w:val="40Continoustext13ptZchn"/>
                  <w:lang w:val="en-US"/>
                </w:rPr>
                <w:t xml:space="preserve"> </w:t>
              </w:r>
              <w:r>
                <w:rPr>
                  <w:rStyle w:val="40Continoustext13ptZchn"/>
                  <w:b/>
                  <w:lang w:val="en-US"/>
                </w:rPr>
                <w:t>Group revenue</w:t>
              </w:r>
              <w:r w:rsidRPr="00A56CAD">
                <w:rPr>
                  <w:rStyle w:val="40Continoustext13ptZchn"/>
                  <w:lang w:val="en-US"/>
                </w:rPr>
                <w:t xml:space="preserve"> </w:t>
              </w:r>
              <w:r>
                <w:rPr>
                  <w:rStyle w:val="40Continoustext13ptZchn"/>
                  <w:lang w:val="en-US"/>
                </w:rPr>
                <w:t>increased by</w:t>
              </w:r>
              <w:r w:rsidRPr="00A56CAD">
                <w:rPr>
                  <w:rStyle w:val="40Continoustext13ptZchn"/>
                  <w:lang w:val="en-US"/>
                </w:rPr>
                <w:t xml:space="preserve"> </w:t>
              </w:r>
              <w:r w:rsidR="0068702C">
                <w:rPr>
                  <w:rStyle w:val="40Continoustext13ptZchn"/>
                  <w:lang w:val="en-US"/>
                </w:rPr>
                <w:t>3</w:t>
              </w:r>
              <w:r>
                <w:rPr>
                  <w:rStyle w:val="40Continoustext13ptZchn"/>
                  <w:lang w:val="en-US"/>
                </w:rPr>
                <w:t>%</w:t>
              </w:r>
              <w:r w:rsidRPr="00A56CAD">
                <w:rPr>
                  <w:rStyle w:val="40Continoustext13ptZchn"/>
                  <w:lang w:val="en-US"/>
                </w:rPr>
                <w:t xml:space="preserve"> </w:t>
              </w:r>
              <w:r>
                <w:rPr>
                  <w:rStyle w:val="40Continoustext13ptZchn"/>
                  <w:lang w:val="en-US"/>
                </w:rPr>
                <w:t>to the record level of</w:t>
              </w:r>
              <w:r w:rsidRPr="00A56CAD">
                <w:rPr>
                  <w:rStyle w:val="40Continoustext13ptZchn"/>
                  <w:lang w:val="en-US"/>
                </w:rPr>
                <w:t xml:space="preserve"> </w:t>
              </w:r>
              <w:r w:rsidR="00BA012F">
                <w:rPr>
                  <w:rStyle w:val="40Continoustext13ptZchn"/>
                  <w:lang w:val="en-US"/>
                </w:rPr>
                <w:br/>
              </w:r>
              <w:r>
                <w:rPr>
                  <w:rStyle w:val="40Continoustext13ptZchn"/>
                  <w:lang w:val="en-US"/>
                </w:rPr>
                <w:t>€</w:t>
              </w:r>
              <w:r w:rsidR="0068702C">
                <w:rPr>
                  <w:rStyle w:val="40Continoustext13ptZchn"/>
                  <w:lang w:val="en-US"/>
                </w:rPr>
                <w:t>11</w:t>
              </w:r>
              <w:r w:rsidR="000D1207">
                <w:rPr>
                  <w:rStyle w:val="40Continoustext13ptZchn"/>
                  <w:lang w:val="en-US"/>
                </w:rPr>
                <w:t>8</w:t>
              </w:r>
              <w:r w:rsidR="00281498">
                <w:rPr>
                  <w:rStyle w:val="40Continoustext13ptZchn"/>
                  <w:lang w:val="en-US"/>
                </w:rPr>
                <w:t>.</w:t>
              </w:r>
              <w:r w:rsidR="000D1207">
                <w:rPr>
                  <w:rStyle w:val="40Continoustext13ptZchn"/>
                  <w:lang w:val="en-US"/>
                </w:rPr>
                <w:t>0</w:t>
              </w:r>
              <w:r w:rsidRPr="00A56CAD">
                <w:rPr>
                  <w:rStyle w:val="40Continoustext13ptZchn"/>
                  <w:lang w:val="en-US"/>
                </w:rPr>
                <w:t xml:space="preserve"> </w:t>
              </w:r>
              <w:r>
                <w:rPr>
                  <w:rStyle w:val="40Continoustext13ptZchn"/>
                  <w:lang w:val="en-US"/>
                </w:rPr>
                <w:t>billion</w:t>
              </w:r>
              <w:r w:rsidRPr="00A56CAD">
                <w:rPr>
                  <w:rStyle w:val="40Continoustext13ptZchn"/>
                  <w:lang w:val="en-US"/>
                </w:rPr>
                <w:t xml:space="preserve">; </w:t>
              </w:r>
              <w:r>
                <w:rPr>
                  <w:rStyle w:val="40Continoustext13ptZchn"/>
                  <w:lang w:val="en-US"/>
                </w:rPr>
                <w:t>adjusted for exchange-rate effects,</w:t>
              </w:r>
              <w:r w:rsidRPr="00A56CAD">
                <w:rPr>
                  <w:rStyle w:val="40Continoustext13ptZchn"/>
                  <w:lang w:val="en-US"/>
                </w:rPr>
                <w:t xml:space="preserve"> </w:t>
              </w:r>
              <w:r>
                <w:rPr>
                  <w:rStyle w:val="40Continoustext13ptZchn"/>
                  <w:lang w:val="en-US"/>
                </w:rPr>
                <w:t xml:space="preserve">revenue grew </w:t>
              </w:r>
              <w:r w:rsidR="00BA012F">
                <w:rPr>
                  <w:rStyle w:val="40Continoustext13ptZchn"/>
                  <w:lang w:val="en-US"/>
                </w:rPr>
                <w:br/>
              </w:r>
              <w:r>
                <w:rPr>
                  <w:rStyle w:val="40Continoustext13ptZchn"/>
                  <w:lang w:val="en-US"/>
                </w:rPr>
                <w:t>by</w:t>
              </w:r>
              <w:r w:rsidRPr="00A56CAD">
                <w:rPr>
                  <w:rStyle w:val="40Continoustext13ptZchn"/>
                  <w:lang w:val="en-US"/>
                </w:rPr>
                <w:t xml:space="preserve"> </w:t>
              </w:r>
              <w:r w:rsidR="0068702C">
                <w:rPr>
                  <w:rStyle w:val="40Continoustext13ptZchn"/>
                  <w:lang w:val="en-US"/>
                </w:rPr>
                <w:t>7</w:t>
              </w:r>
              <w:r>
                <w:rPr>
                  <w:rStyle w:val="40Continoustext13ptZchn"/>
                  <w:lang w:val="en-US"/>
                </w:rPr>
                <w:t>%</w:t>
              </w:r>
              <w:r w:rsidRPr="00A56CAD">
                <w:rPr>
                  <w:rStyle w:val="40Continoustext13ptZchn"/>
                  <w:lang w:val="en-US"/>
                </w:rPr>
                <w:t>.</w:t>
              </w:r>
              <w:r>
                <w:rPr>
                  <w:rStyle w:val="40Continoustext13ptZchn"/>
                  <w:lang w:val="en-US"/>
                </w:rPr>
                <w:t xml:space="preserve"> </w:t>
              </w:r>
            </w:p>
            <w:p w14:paraId="69D9D8C8" w14:textId="3392C909" w:rsidR="003C6FD8" w:rsidRPr="00A56CAD" w:rsidRDefault="003C6FD8" w:rsidP="003C6FD8">
              <w:pPr>
                <w:pStyle w:val="40Continoustext13pt"/>
                <w:rPr>
                  <w:rStyle w:val="40Continoustext13ptZchn"/>
                  <w:lang w:val="en-US"/>
                </w:rPr>
              </w:pPr>
              <w:r>
                <w:rPr>
                  <w:rStyle w:val="40Continoustext13ptZchn"/>
                  <w:lang w:val="en-US"/>
                </w:rPr>
                <w:t xml:space="preserve">At the Annual Shareholders’ Meeting to be held on April 9, 2014, the </w:t>
              </w:r>
              <w:r w:rsidRPr="00C8018B">
                <w:rPr>
                  <w:rStyle w:val="40Continoustext13ptZchn"/>
                  <w:lang w:val="en-US"/>
                </w:rPr>
                <w:t>Board of Management</w:t>
              </w:r>
              <w:r w:rsidRPr="00A56CAD">
                <w:rPr>
                  <w:rStyle w:val="40Continoustext13ptZchn"/>
                  <w:lang w:val="en-US"/>
                </w:rPr>
                <w:t xml:space="preserve"> </w:t>
              </w:r>
              <w:r>
                <w:rPr>
                  <w:rStyle w:val="40Continoustext13ptZchn"/>
                  <w:lang w:val="en-US"/>
                </w:rPr>
                <w:t>and</w:t>
              </w:r>
              <w:r w:rsidRPr="00A56CAD">
                <w:rPr>
                  <w:rStyle w:val="40Continoustext13ptZchn"/>
                  <w:lang w:val="en-US"/>
                </w:rPr>
                <w:t xml:space="preserve"> </w:t>
              </w:r>
              <w:r>
                <w:rPr>
                  <w:rStyle w:val="40Continoustext13ptZchn"/>
                  <w:lang w:val="en-US"/>
                </w:rPr>
                <w:t xml:space="preserve">the </w:t>
              </w:r>
              <w:r w:rsidRPr="00C8018B">
                <w:rPr>
                  <w:rStyle w:val="40Continoustext13ptZchn"/>
                  <w:lang w:val="en-US"/>
                </w:rPr>
                <w:t>Supervisory Board</w:t>
              </w:r>
              <w:r>
                <w:rPr>
                  <w:rStyle w:val="40Continoustext13ptZchn"/>
                  <w:lang w:val="en-US"/>
                </w:rPr>
                <w:t xml:space="preserve"> will propose the distribution of a</w:t>
              </w:r>
              <w:r w:rsidRPr="00A56CAD">
                <w:rPr>
                  <w:rStyle w:val="40Continoustext13ptZchn"/>
                  <w:lang w:val="en-US"/>
                </w:rPr>
                <w:t xml:space="preserve"> </w:t>
              </w:r>
              <w:r w:rsidRPr="00A56CAD">
                <w:rPr>
                  <w:rStyle w:val="40Continoustext13ptZchn"/>
                  <w:b/>
                  <w:lang w:val="en-US"/>
                </w:rPr>
                <w:t>dividend</w:t>
              </w:r>
              <w:r w:rsidRPr="00A56CAD">
                <w:rPr>
                  <w:rStyle w:val="40Continoustext13ptZchn"/>
                  <w:lang w:val="en-US"/>
                </w:rPr>
                <w:t xml:space="preserve"> </w:t>
              </w:r>
              <w:r>
                <w:rPr>
                  <w:rStyle w:val="40Continoustext13ptZchn"/>
                  <w:lang w:val="en-US"/>
                </w:rPr>
                <w:t>of</w:t>
              </w:r>
              <w:r w:rsidRPr="00A56CAD">
                <w:rPr>
                  <w:rStyle w:val="40Continoustext13ptZchn"/>
                  <w:lang w:val="en-US"/>
                </w:rPr>
                <w:t xml:space="preserve"> </w:t>
              </w:r>
              <w:r>
                <w:rPr>
                  <w:rStyle w:val="40Continoustext13ptZchn"/>
                  <w:lang w:val="en-US"/>
                </w:rPr>
                <w:t>€</w:t>
              </w:r>
              <w:r w:rsidR="000B7976">
                <w:rPr>
                  <w:rStyle w:val="40Continoustext13ptZchn"/>
                  <w:lang w:val="en-US"/>
                </w:rPr>
                <w:t>2.25</w:t>
              </w:r>
              <w:r w:rsidRPr="00A56CAD">
                <w:rPr>
                  <w:rStyle w:val="40Continoustext13ptZchn"/>
                  <w:lang w:val="en-US"/>
                </w:rPr>
                <w:t xml:space="preserve"> </w:t>
              </w:r>
              <w:r w:rsidR="0016501C">
                <w:rPr>
                  <w:rStyle w:val="40Continoustext13ptZchn"/>
                  <w:lang w:val="en-US"/>
                </w:rPr>
                <w:t xml:space="preserve">(2012: €2.20) </w:t>
              </w:r>
              <w:r>
                <w:rPr>
                  <w:rStyle w:val="40Continoustext13ptZchn"/>
                  <w:lang w:val="en-US"/>
                </w:rPr>
                <w:t>per share</w:t>
              </w:r>
              <w:r w:rsidRPr="00A56CAD">
                <w:rPr>
                  <w:rStyle w:val="40Continoustext13ptZchn"/>
                  <w:lang w:val="en-US"/>
                </w:rPr>
                <w:t xml:space="preserve">. </w:t>
              </w:r>
              <w:r w:rsidR="00281498">
                <w:rPr>
                  <w:rStyle w:val="40continoustext13ptzchn0"/>
                  <w:szCs w:val="26"/>
                  <w:lang w:val="en-US"/>
                </w:rPr>
                <w:t>"</w:t>
              </w:r>
              <w:r w:rsidR="00281498" w:rsidRPr="005A4B54">
                <w:rPr>
                  <w:rStyle w:val="40continoustext13ptzchn0"/>
                  <w:lang w:val="en-US"/>
                </w:rPr>
                <w:t xml:space="preserve">With </w:t>
              </w:r>
              <w:r w:rsidR="00281498">
                <w:rPr>
                  <w:rStyle w:val="40continoustext13ptzchn0"/>
                  <w:szCs w:val="26"/>
                  <w:lang w:val="en-US"/>
                </w:rPr>
                <w:t xml:space="preserve">the </w:t>
              </w:r>
              <w:r w:rsidR="00402AFC">
                <w:rPr>
                  <w:rStyle w:val="40continoustext13ptzchn0"/>
                  <w:szCs w:val="26"/>
                  <w:lang w:val="en-US"/>
                </w:rPr>
                <w:t>increase in the</w:t>
              </w:r>
              <w:r w:rsidR="00402AFC" w:rsidRPr="005A4B54">
                <w:rPr>
                  <w:rStyle w:val="40continoustext13ptzchn0"/>
                  <w:lang w:val="en-US"/>
                </w:rPr>
                <w:t xml:space="preserve"> dividend, we are letting our shareholders participate in the company’s success and at the same time expressing our confidence about the ongoing business development,” stated Bodo Uebber, Member of the Board of Management of Daimler AG for Finance &amp; Controlling and Daimler Financial Services.</w:t>
              </w:r>
              <w:r w:rsidR="00402AFC" w:rsidRPr="005A4B54">
                <w:t xml:space="preserve"> </w:t>
              </w:r>
              <w:r w:rsidR="00402AFC">
                <w:t xml:space="preserve">"The proposed distribution represents </w:t>
              </w:r>
              <w:r w:rsidR="00281498">
                <w:t xml:space="preserve">the </w:t>
              </w:r>
              <w:r w:rsidR="00402AFC">
                <w:t xml:space="preserve">highest dividend </w:t>
              </w:r>
              <w:r w:rsidR="00281498">
                <w:t xml:space="preserve">we </w:t>
              </w:r>
              <w:r w:rsidR="00402AFC">
                <w:t>ever paid</w:t>
              </w:r>
              <w:r w:rsidR="00EE3520">
                <w:t xml:space="preserve"> so far</w:t>
              </w:r>
              <w:r w:rsidR="00483245">
                <w:t xml:space="preserve"> at Daimler AG</w:t>
              </w:r>
              <w:r w:rsidR="00281498">
                <w:t>.</w:t>
              </w:r>
              <w:r w:rsidR="00402AFC">
                <w:t>"</w:t>
              </w:r>
              <w:r w:rsidR="00281498">
                <w:t xml:space="preserve"> </w:t>
              </w:r>
              <w:r>
                <w:rPr>
                  <w:rStyle w:val="40Continoustext13ptZchn"/>
                  <w:lang w:val="en-US"/>
                </w:rPr>
                <w:t>The dividend distribution amounts to</w:t>
              </w:r>
              <w:r w:rsidRPr="00A56CAD">
                <w:rPr>
                  <w:rStyle w:val="40Continoustext13ptZchn"/>
                  <w:lang w:val="en-US"/>
                </w:rPr>
                <w:t xml:space="preserve"> </w:t>
              </w:r>
              <w:r>
                <w:rPr>
                  <w:rStyle w:val="40Continoustext13ptZchn"/>
                  <w:lang w:val="en-US"/>
                </w:rPr>
                <w:t>€</w:t>
              </w:r>
              <w:r w:rsidR="000B7976">
                <w:rPr>
                  <w:rStyle w:val="40Continoustext13ptZchn"/>
                  <w:lang w:val="en-US"/>
                </w:rPr>
                <w:t xml:space="preserve">2,407 </w:t>
              </w:r>
              <w:r>
                <w:rPr>
                  <w:rStyle w:val="40Continoustext13ptZchn"/>
                  <w:lang w:val="en-US"/>
                </w:rPr>
                <w:t xml:space="preserve">million </w:t>
              </w:r>
              <w:r w:rsidRPr="00A56CAD">
                <w:rPr>
                  <w:rStyle w:val="40Continoustext13ptZchn"/>
                  <w:lang w:val="en-US"/>
                </w:rPr>
                <w:t>(</w:t>
              </w:r>
              <w:r>
                <w:rPr>
                  <w:rStyle w:val="40Continoustext13ptZchn"/>
                  <w:lang w:val="en-US"/>
                </w:rPr>
                <w:t>2012: €2,</w:t>
              </w:r>
              <w:r w:rsidRPr="00A56CAD">
                <w:rPr>
                  <w:rStyle w:val="40Continoustext13ptZchn"/>
                  <w:lang w:val="en-US"/>
                </w:rPr>
                <w:t>349</w:t>
              </w:r>
              <w:r>
                <w:rPr>
                  <w:rStyle w:val="40Continoustext13ptZchn"/>
                  <w:lang w:val="en-US"/>
                </w:rPr>
                <w:t xml:space="preserve"> million) and is equivalent to</w:t>
              </w:r>
              <w:r w:rsidRPr="00A56CAD">
                <w:rPr>
                  <w:rStyle w:val="40Continoustext13ptZchn"/>
                  <w:lang w:val="en-US"/>
                </w:rPr>
                <w:t xml:space="preserve"> </w:t>
              </w:r>
              <w:r w:rsidR="000B7976" w:rsidRPr="00281498">
                <w:rPr>
                  <w:rStyle w:val="40Continoustext13ptZchn"/>
                  <w:lang w:val="en-US"/>
                </w:rPr>
                <w:t>35</w:t>
              </w:r>
              <w:r w:rsidRPr="004F673C">
                <w:rPr>
                  <w:rStyle w:val="40Continoustext13ptZchn"/>
                  <w:lang w:val="en-US"/>
                </w:rPr>
                <w:t>%</w:t>
              </w:r>
              <w:r>
                <w:rPr>
                  <w:rStyle w:val="40Continoustext13ptZchn"/>
                  <w:lang w:val="en-US"/>
                </w:rPr>
                <w:t xml:space="preserve"> of the net profit attributable to the Daimler shareholders</w:t>
              </w:r>
              <w:r w:rsidRPr="00A56CAD">
                <w:rPr>
                  <w:rStyle w:val="40Continoustext13ptZchn"/>
                  <w:lang w:val="en-US"/>
                </w:rPr>
                <w:t xml:space="preserve">. </w:t>
              </w:r>
              <w:r>
                <w:rPr>
                  <w:rStyle w:val="40Continoustext13ptZchn"/>
                  <w:lang w:val="en-US"/>
                </w:rPr>
                <w:t>For the following years,</w:t>
              </w:r>
              <w:r w:rsidRPr="00A56CAD">
                <w:rPr>
                  <w:rStyle w:val="40Continoustext13ptZchn"/>
                  <w:lang w:val="en-US"/>
                </w:rPr>
                <w:t xml:space="preserve"> Daimler </w:t>
              </w:r>
              <w:r>
                <w:rPr>
                  <w:rStyle w:val="40Continoustext13ptZchn"/>
                  <w:lang w:val="en-US"/>
                </w:rPr>
                <w:t>aims to distribute</w:t>
              </w:r>
              <w:r w:rsidRPr="00A56CAD">
                <w:rPr>
                  <w:rStyle w:val="40Continoustext13ptZchn"/>
                  <w:lang w:val="en-US"/>
                </w:rPr>
                <w:t xml:space="preserve"> </w:t>
              </w:r>
              <w:r>
                <w:rPr>
                  <w:rStyle w:val="40Continoustext13ptZchn"/>
                  <w:lang w:val="en-US"/>
                </w:rPr>
                <w:t xml:space="preserve">in the region of </w:t>
              </w:r>
              <w:r w:rsidRPr="00A56CAD">
                <w:rPr>
                  <w:rStyle w:val="40Continoustext13ptZchn"/>
                  <w:lang w:val="en-US"/>
                </w:rPr>
                <w:t>40</w:t>
              </w:r>
              <w:r>
                <w:rPr>
                  <w:rStyle w:val="40Continoustext13ptZchn"/>
                  <w:lang w:val="en-US"/>
                </w:rPr>
                <w:t xml:space="preserve">% of net profit </w:t>
              </w:r>
              <w:r w:rsidRPr="00C8018B">
                <w:rPr>
                  <w:rStyle w:val="40Continoustext13ptZchn"/>
                  <w:lang w:val="en-US"/>
                </w:rPr>
                <w:t>attributable to the Daimler shareholders</w:t>
              </w:r>
              <w:r w:rsidRPr="00A56CAD">
                <w:rPr>
                  <w:rStyle w:val="40Continoustext13ptZchn"/>
                  <w:lang w:val="en-US"/>
                </w:rPr>
                <w:t xml:space="preserve">. </w:t>
              </w:r>
            </w:p>
            <w:p w14:paraId="655E620F" w14:textId="4450014C" w:rsidR="003C6FD8" w:rsidRPr="00A56CAD" w:rsidRDefault="00F437F8" w:rsidP="003C6FD8">
              <w:pPr>
                <w:pStyle w:val="40Continoustext13pt"/>
                <w:rPr>
                  <w:rStyle w:val="40Continoustext13ptZchn"/>
                  <w:lang w:val="en-US"/>
                </w:rPr>
              </w:pPr>
              <w:r w:rsidRPr="00BC6092">
                <w:rPr>
                  <w:rStyle w:val="40Continoustext13ptZchn"/>
                  <w:lang w:val="en-US"/>
                </w:rPr>
                <w:lastRenderedPageBreak/>
                <w:t xml:space="preserve">The </w:t>
              </w:r>
              <w:r w:rsidRPr="00BC6092">
                <w:rPr>
                  <w:rStyle w:val="40Continoustext13ptZchn"/>
                  <w:b/>
                  <w:lang w:val="en-US"/>
                </w:rPr>
                <w:t>net liquidity</w:t>
              </w:r>
              <w:r w:rsidRPr="00BC6092">
                <w:rPr>
                  <w:rStyle w:val="40Continoustext13ptZchn"/>
                  <w:lang w:val="en-US"/>
                </w:rPr>
                <w:t xml:space="preserve"> of the industrial business developed positively and increased compared with December 31, 2012 by €2.3 billion to €13.8 billion. The increase is primarily due to the positive </w:t>
              </w:r>
              <w:r w:rsidRPr="00BC6092">
                <w:rPr>
                  <w:rStyle w:val="40Continoustext13ptZchn"/>
                  <w:b/>
                  <w:lang w:val="en-US"/>
                </w:rPr>
                <w:t xml:space="preserve">free cash flow </w:t>
              </w:r>
              <w:r w:rsidRPr="00BC6092">
                <w:rPr>
                  <w:rStyle w:val="40Continoustext13ptZchn"/>
                  <w:lang w:val="en-US"/>
                </w:rPr>
                <w:t>of the industrial business, which amounted to €4.8 billion in 2013 (2012: €1.45 billion). In addition to the positive contributions to earnings from the automotive divisions, the free cash flow of the industrial business also profited from the successful EADS transaction. The free cash flow was also positively affected in an amount of up to €1.5 billion by reporting-date factors, which will be offset in the following year. There were negative effects from high investment in property, plant and equipment and intangible assets as well as from the acquisition for €0.6 billion of a 12% equity interest in BAIC Motor Corporation Ltd. (BAIC).</w:t>
              </w:r>
            </w:p>
            <w:p w14:paraId="70E4C318" w14:textId="77777777" w:rsidR="003C6FD8" w:rsidRPr="00A56CAD" w:rsidRDefault="003C6FD8" w:rsidP="003C6FD8">
              <w:pPr>
                <w:pStyle w:val="40Continoustext13pt"/>
                <w:rPr>
                  <w:rStyle w:val="40Continoustext13ptZchn"/>
                  <w:lang w:val="en-US"/>
                </w:rPr>
              </w:pPr>
              <w:r>
                <w:rPr>
                  <w:rStyle w:val="40Continoustext13ptZchn"/>
                  <w:lang w:val="en-US"/>
                </w:rPr>
                <w:t>“</w:t>
              </w:r>
              <w:r w:rsidRPr="00A56CAD">
                <w:rPr>
                  <w:rStyle w:val="40Continoustext13ptZchn"/>
                  <w:lang w:val="en-US"/>
                </w:rPr>
                <w:t>W</w:t>
              </w:r>
              <w:r>
                <w:rPr>
                  <w:rStyle w:val="40Continoustext13ptZchn"/>
                  <w:lang w:val="en-US"/>
                </w:rPr>
                <w:t>e</w:t>
              </w:r>
              <w:r w:rsidRPr="00A56CAD">
                <w:rPr>
                  <w:rStyle w:val="40Continoustext13ptZchn"/>
                  <w:lang w:val="en-US"/>
                </w:rPr>
                <w:t xml:space="preserve"> </w:t>
              </w:r>
              <w:r>
                <w:rPr>
                  <w:rStyle w:val="40Continoustext13ptZchn"/>
                  <w:lang w:val="en-US"/>
                </w:rPr>
                <w:t>are soundly financed</w:t>
              </w:r>
              <w:r w:rsidRPr="00A56CAD">
                <w:rPr>
                  <w:rStyle w:val="40Continoustext13ptZchn"/>
                  <w:lang w:val="en-US"/>
                </w:rPr>
                <w:t xml:space="preserve"> </w:t>
              </w:r>
              <w:r>
                <w:rPr>
                  <w:rStyle w:val="40Continoustext13ptZchn"/>
                  <w:lang w:val="en-US"/>
                </w:rPr>
                <w:t>and</w:t>
              </w:r>
              <w:r w:rsidRPr="00A56CAD">
                <w:rPr>
                  <w:rStyle w:val="40Continoustext13ptZchn"/>
                  <w:lang w:val="en-US"/>
                </w:rPr>
                <w:t xml:space="preserve"> </w:t>
              </w:r>
              <w:r>
                <w:rPr>
                  <w:rStyle w:val="40Continoustext13ptZchn"/>
                  <w:lang w:val="en-US"/>
                </w:rPr>
                <w:t>have very good access to the capital market</w:t>
              </w:r>
              <w:r w:rsidRPr="00A56CAD">
                <w:rPr>
                  <w:rStyle w:val="40Continoustext13ptZchn"/>
                  <w:lang w:val="en-US"/>
                </w:rPr>
                <w:t xml:space="preserve">. </w:t>
              </w:r>
              <w:r>
                <w:rPr>
                  <w:rStyle w:val="40Continoustext13ptZchn"/>
                  <w:lang w:val="en-US"/>
                </w:rPr>
                <w:t>We have at our disposal the</w:t>
              </w:r>
              <w:r w:rsidRPr="00A56CAD">
                <w:rPr>
                  <w:rStyle w:val="40Continoustext13ptZchn"/>
                  <w:lang w:val="en-US"/>
                </w:rPr>
                <w:t xml:space="preserve"> </w:t>
              </w:r>
              <w:r>
                <w:rPr>
                  <w:rStyle w:val="40Continoustext13ptZchn"/>
                  <w:lang w:val="en-US"/>
                </w:rPr>
                <w:t>required resources to finance our</w:t>
              </w:r>
              <w:r w:rsidRPr="00A56CAD">
                <w:rPr>
                  <w:rStyle w:val="40Continoustext13ptZchn"/>
                  <w:lang w:val="en-US"/>
                </w:rPr>
                <w:t xml:space="preserve"> </w:t>
              </w:r>
              <w:r>
                <w:rPr>
                  <w:rStyle w:val="40Continoustext13ptZchn"/>
                  <w:lang w:val="en-US"/>
                </w:rPr>
                <w:t xml:space="preserve">product </w:t>
              </w:r>
              <w:r w:rsidRPr="00A56CAD">
                <w:rPr>
                  <w:rStyle w:val="40Continoustext13ptZchn"/>
                  <w:lang w:val="en-US"/>
                </w:rPr>
                <w:t>offensive</w:t>
              </w:r>
              <w:r w:rsidR="00603268">
                <w:rPr>
                  <w:rStyle w:val="40Continoustext13ptZchn"/>
                  <w:lang w:val="en-US"/>
                </w:rPr>
                <w:t>s</w:t>
              </w:r>
              <w:r w:rsidRPr="00A56CAD">
                <w:rPr>
                  <w:rStyle w:val="40Continoustext13ptZchn"/>
                  <w:lang w:val="en-US"/>
                </w:rPr>
                <w:t xml:space="preserve">, </w:t>
              </w:r>
              <w:r>
                <w:rPr>
                  <w:rStyle w:val="40Continoustext13ptZchn"/>
                  <w:lang w:val="en-US"/>
                </w:rPr>
                <w:t>the planned c</w:t>
              </w:r>
              <w:r w:rsidRPr="00A56CAD">
                <w:rPr>
                  <w:rStyle w:val="40Continoustext13ptZchn"/>
                  <w:lang w:val="en-US"/>
                </w:rPr>
                <w:t>apa</w:t>
              </w:r>
              <w:r>
                <w:rPr>
                  <w:rStyle w:val="40Continoustext13ptZchn"/>
                  <w:lang w:val="en-US"/>
                </w:rPr>
                <w:t>city expansions</w:t>
              </w:r>
              <w:r w:rsidRPr="00A56CAD">
                <w:rPr>
                  <w:rStyle w:val="40Continoustext13ptZchn"/>
                  <w:lang w:val="en-US"/>
                </w:rPr>
                <w:t xml:space="preserve"> </w:t>
              </w:r>
              <w:r>
                <w:rPr>
                  <w:rStyle w:val="40Continoustext13ptZchn"/>
                  <w:lang w:val="en-US"/>
                </w:rPr>
                <w:t>and our new developments,” said</w:t>
              </w:r>
              <w:r w:rsidRPr="00A56CAD">
                <w:rPr>
                  <w:rStyle w:val="40Continoustext13ptZchn"/>
                  <w:lang w:val="en-US"/>
                </w:rPr>
                <w:t xml:space="preserve"> Bodo Uebber. </w:t>
              </w:r>
              <w:r>
                <w:rPr>
                  <w:rStyle w:val="40Continoustext13ptZchn"/>
                  <w:lang w:val="en-US"/>
                </w:rPr>
                <w:t>“It also means that we are</w:t>
              </w:r>
              <w:r w:rsidRPr="00A56CAD">
                <w:rPr>
                  <w:rStyle w:val="40Continoustext13ptZchn"/>
                  <w:lang w:val="en-US"/>
                </w:rPr>
                <w:t xml:space="preserve"> </w:t>
              </w:r>
              <w:r>
                <w:rPr>
                  <w:rStyle w:val="40Continoustext13ptZchn"/>
                  <w:lang w:val="en-US"/>
                </w:rPr>
                <w:t>well prepared</w:t>
              </w:r>
              <w:r w:rsidRPr="00A56CAD">
                <w:rPr>
                  <w:rStyle w:val="40Continoustext13ptZchn"/>
                  <w:lang w:val="en-US"/>
                </w:rPr>
                <w:t xml:space="preserve"> </w:t>
              </w:r>
              <w:r>
                <w:rPr>
                  <w:rStyle w:val="40Continoustext13ptZchn"/>
                  <w:lang w:val="en-US"/>
                </w:rPr>
                <w:t>for</w:t>
              </w:r>
              <w:r w:rsidRPr="00A56CAD">
                <w:rPr>
                  <w:rStyle w:val="40Continoustext13ptZchn"/>
                  <w:lang w:val="en-US"/>
                </w:rPr>
                <w:t xml:space="preserve"> </w:t>
              </w:r>
              <w:r>
                <w:rPr>
                  <w:rStyle w:val="40Continoustext13ptZchn"/>
                  <w:lang w:val="en-US"/>
                </w:rPr>
                <w:t>market volatilities</w:t>
              </w:r>
              <w:r w:rsidRPr="00A56CAD">
                <w:rPr>
                  <w:rStyle w:val="40Continoustext13ptZchn"/>
                  <w:lang w:val="en-US"/>
                </w:rPr>
                <w:t>.</w:t>
              </w:r>
              <w:r>
                <w:rPr>
                  <w:rStyle w:val="40Continoustext13ptZchn"/>
                  <w:lang w:val="en-US"/>
                </w:rPr>
                <w:t>”</w:t>
              </w:r>
              <w:r w:rsidRPr="00A56CAD">
                <w:rPr>
                  <w:rStyle w:val="40Continoustext13ptZchn"/>
                  <w:lang w:val="en-US"/>
                </w:rPr>
                <w:t xml:space="preserve"> </w:t>
              </w:r>
            </w:p>
            <w:p w14:paraId="131D7445" w14:textId="77777777" w:rsidR="003C6FD8" w:rsidRPr="00A56CAD" w:rsidRDefault="003C6FD8" w:rsidP="003C6FD8">
              <w:pPr>
                <w:pStyle w:val="40Continoustext13pt"/>
                <w:rPr>
                  <w:rStyle w:val="40Continoustext13ptZchn"/>
                  <w:lang w:val="en-US"/>
                </w:rPr>
              </w:pPr>
              <w:r>
                <w:rPr>
                  <w:rStyle w:val="40Continoustext13ptZchn"/>
                  <w:lang w:val="en-US"/>
                </w:rPr>
                <w:t>The</w:t>
              </w:r>
              <w:r w:rsidRPr="00A56CAD">
                <w:rPr>
                  <w:rStyle w:val="40Continoustext13ptZchn"/>
                  <w:lang w:val="en-US"/>
                </w:rPr>
                <w:t xml:space="preserve"> </w:t>
              </w:r>
              <w:r>
                <w:rPr>
                  <w:rStyle w:val="40Continoustext13ptZchn"/>
                  <w:b/>
                  <w:lang w:val="en-US"/>
                </w:rPr>
                <w:t>workforce</w:t>
              </w:r>
              <w:r w:rsidRPr="00A56CAD">
                <w:rPr>
                  <w:rStyle w:val="40Continoustext13ptZchn"/>
                  <w:lang w:val="en-US"/>
                </w:rPr>
                <w:t xml:space="preserve"> </w:t>
              </w:r>
              <w:r>
                <w:rPr>
                  <w:rStyle w:val="40Continoustext13ptZchn"/>
                  <w:lang w:val="en-US"/>
                </w:rPr>
                <w:t>of the Daimler Group</w:t>
              </w:r>
              <w:r w:rsidRPr="00A56CAD">
                <w:rPr>
                  <w:rStyle w:val="40Continoustext13ptZchn"/>
                  <w:lang w:val="en-US"/>
                </w:rPr>
                <w:t xml:space="preserve"> </w:t>
              </w:r>
              <w:r>
                <w:rPr>
                  <w:rStyle w:val="40Continoustext13ptZchn"/>
                  <w:lang w:val="en-US"/>
                </w:rPr>
                <w:t>was fairly stable in 2013 with a total of</w:t>
              </w:r>
              <w:r w:rsidRPr="00A56CAD">
                <w:rPr>
                  <w:rStyle w:val="40Continoustext13ptZchn"/>
                  <w:lang w:val="en-US"/>
                </w:rPr>
                <w:t xml:space="preserve"> 274</w:t>
              </w:r>
              <w:r>
                <w:rPr>
                  <w:rStyle w:val="40Continoustext13ptZchn"/>
                  <w:lang w:val="en-US"/>
                </w:rPr>
                <w:t>,</w:t>
              </w:r>
              <w:r w:rsidRPr="00A56CAD">
                <w:rPr>
                  <w:rStyle w:val="40Continoustext13ptZchn"/>
                  <w:lang w:val="en-US"/>
                </w:rPr>
                <w:t>616</w:t>
              </w:r>
              <w:r>
                <w:rPr>
                  <w:rStyle w:val="40Continoustext13ptZchn"/>
                  <w:lang w:val="en-US"/>
                </w:rPr>
                <w:t xml:space="preserve"> employees at the end of the year</w:t>
              </w:r>
              <w:r w:rsidRPr="00A56CAD">
                <w:rPr>
                  <w:rStyle w:val="40Continoustext13ptZchn"/>
                  <w:lang w:val="en-US"/>
                </w:rPr>
                <w:t xml:space="preserve"> (</w:t>
              </w:r>
              <w:r>
                <w:rPr>
                  <w:rStyle w:val="40Continoustext13ptZchn"/>
                  <w:lang w:val="en-US"/>
                </w:rPr>
                <w:t>end of 2012:</w:t>
              </w:r>
              <w:r w:rsidRPr="00A56CAD">
                <w:rPr>
                  <w:rStyle w:val="40Continoustext13ptZchn"/>
                  <w:lang w:val="en-US"/>
                </w:rPr>
                <w:t xml:space="preserve"> 275</w:t>
              </w:r>
              <w:r>
                <w:rPr>
                  <w:rStyle w:val="40Continoustext13ptZchn"/>
                  <w:lang w:val="en-US"/>
                </w:rPr>
                <w:t>,</w:t>
              </w:r>
              <w:r w:rsidRPr="00A56CAD">
                <w:rPr>
                  <w:rStyle w:val="40Continoustext13ptZchn"/>
                  <w:lang w:val="en-US"/>
                </w:rPr>
                <w:t xml:space="preserve">087). Daimler </w:t>
              </w:r>
              <w:r>
                <w:rPr>
                  <w:rStyle w:val="40Continoustext13ptZchn"/>
                  <w:lang w:val="en-US"/>
                </w:rPr>
                <w:t>employed</w:t>
              </w:r>
              <w:r w:rsidRPr="00A56CAD">
                <w:rPr>
                  <w:rStyle w:val="40Continoustext13ptZchn"/>
                  <w:lang w:val="en-US"/>
                </w:rPr>
                <w:t xml:space="preserve"> 167</w:t>
              </w:r>
              <w:r>
                <w:rPr>
                  <w:rStyle w:val="40Continoustext13ptZchn"/>
                  <w:lang w:val="en-US"/>
                </w:rPr>
                <w:t>,</w:t>
              </w:r>
              <w:r w:rsidRPr="00A56CAD">
                <w:rPr>
                  <w:rStyle w:val="40Continoustext13ptZchn"/>
                  <w:lang w:val="en-US"/>
                </w:rPr>
                <w:t>447</w:t>
              </w:r>
              <w:r>
                <w:rPr>
                  <w:rStyle w:val="40Continoustext13ptZchn"/>
                  <w:lang w:val="en-US"/>
                </w:rPr>
                <w:t xml:space="preserve"> people in </w:t>
              </w:r>
              <w:r w:rsidRPr="00AD1B3A">
                <w:rPr>
                  <w:rStyle w:val="40Continoustext13ptZchn"/>
                  <w:lang w:val="en-US"/>
                </w:rPr>
                <w:t>Germany</w:t>
              </w:r>
              <w:r>
                <w:rPr>
                  <w:rStyle w:val="40Continoustext13ptZchn"/>
                  <w:lang w:val="en-US"/>
                </w:rPr>
                <w:t xml:space="preserve"> at the end of 2013</w:t>
              </w:r>
              <w:r w:rsidRPr="00A56CAD">
                <w:rPr>
                  <w:rStyle w:val="40Continoustext13ptZchn"/>
                  <w:lang w:val="en-US"/>
                </w:rPr>
                <w:t xml:space="preserve"> (</w:t>
              </w:r>
              <w:r>
                <w:rPr>
                  <w:rStyle w:val="40Continoustext13ptZchn"/>
                  <w:lang w:val="en-US"/>
                </w:rPr>
                <w:t>end of 2012:</w:t>
              </w:r>
              <w:r w:rsidRPr="00A56CAD">
                <w:rPr>
                  <w:rStyle w:val="40Continoustext13ptZchn"/>
                  <w:lang w:val="en-US"/>
                </w:rPr>
                <w:t xml:space="preserve"> 166</w:t>
              </w:r>
              <w:r>
                <w:rPr>
                  <w:rStyle w:val="40Continoustext13ptZchn"/>
                  <w:lang w:val="en-US"/>
                </w:rPr>
                <w:t>,</w:t>
              </w:r>
              <w:r w:rsidRPr="00A56CAD">
                <w:rPr>
                  <w:rStyle w:val="40Continoustext13ptZchn"/>
                  <w:lang w:val="en-US"/>
                </w:rPr>
                <w:t xml:space="preserve">363). </w:t>
              </w:r>
            </w:p>
            <w:p w14:paraId="6C023AFA" w14:textId="77777777" w:rsidR="003C6FD8" w:rsidRDefault="003C6FD8" w:rsidP="003C6FD8">
              <w:pPr>
                <w:pStyle w:val="40Continoustext13pt"/>
                <w:rPr>
                  <w:rStyle w:val="40Continoustext13ptZchn"/>
                  <w:lang w:val="en-US"/>
                </w:rPr>
              </w:pPr>
              <w:r>
                <w:rPr>
                  <w:rStyle w:val="40Continoustext13ptZchn"/>
                  <w:lang w:val="en-US"/>
                </w:rPr>
                <w:t>Daimler supports the systematic</w:t>
              </w:r>
              <w:r w:rsidRPr="00A56CAD">
                <w:rPr>
                  <w:rStyle w:val="40Continoustext13ptZchn"/>
                  <w:lang w:val="en-US"/>
                </w:rPr>
                <w:t xml:space="preserve"> </w:t>
              </w:r>
              <w:r>
                <w:rPr>
                  <w:rStyle w:val="40Continoustext13ptZchn"/>
                  <w:b/>
                  <w:lang w:val="en-US"/>
                </w:rPr>
                <w:t>promotion of women</w:t>
              </w:r>
              <w:r w:rsidRPr="00A56CAD">
                <w:rPr>
                  <w:rStyle w:val="40Continoustext13ptZchn"/>
                  <w:lang w:val="en-US"/>
                </w:rPr>
                <w:t xml:space="preserve"> </w:t>
              </w:r>
              <w:r>
                <w:rPr>
                  <w:rStyle w:val="40Continoustext13ptZchn"/>
                  <w:lang w:val="en-US"/>
                </w:rPr>
                <w:t>among other things</w:t>
              </w:r>
              <w:r w:rsidRPr="00A56CAD">
                <w:rPr>
                  <w:rStyle w:val="40Continoustext13ptZchn"/>
                  <w:lang w:val="en-US"/>
                </w:rPr>
                <w:t xml:space="preserve"> </w:t>
              </w:r>
              <w:r>
                <w:rPr>
                  <w:rStyle w:val="40Continoustext13ptZchn"/>
                  <w:lang w:val="en-US"/>
                </w:rPr>
                <w:t>with</w:t>
              </w:r>
              <w:r w:rsidRPr="00A56CAD">
                <w:rPr>
                  <w:rStyle w:val="40Continoustext13ptZchn"/>
                  <w:lang w:val="en-US"/>
                </w:rPr>
                <w:t xml:space="preserve"> flexible </w:t>
              </w:r>
              <w:r>
                <w:rPr>
                  <w:rStyle w:val="40Continoustext13ptZchn"/>
                  <w:lang w:val="en-US"/>
                </w:rPr>
                <w:t>working-time models</w:t>
              </w:r>
              <w:r w:rsidRPr="00A56CAD">
                <w:rPr>
                  <w:rStyle w:val="40Continoustext13ptZchn"/>
                  <w:lang w:val="en-US"/>
                </w:rPr>
                <w:t xml:space="preserve"> </w:t>
              </w:r>
              <w:r>
                <w:rPr>
                  <w:rStyle w:val="40Continoustext13ptZchn"/>
                  <w:lang w:val="en-US"/>
                </w:rPr>
                <w:t>and</w:t>
              </w:r>
              <w:r w:rsidRPr="00A56CAD">
                <w:rPr>
                  <w:rStyle w:val="40Continoustext13ptZchn"/>
                  <w:lang w:val="en-US"/>
                </w:rPr>
                <w:t xml:space="preserve"> </w:t>
              </w:r>
              <w:r>
                <w:rPr>
                  <w:rStyle w:val="40Continoustext13ptZchn"/>
                  <w:lang w:val="en-US"/>
                </w:rPr>
                <w:t>childcare facilities</w:t>
              </w:r>
              <w:r w:rsidRPr="00A56CAD">
                <w:rPr>
                  <w:rStyle w:val="40Continoustext13ptZchn"/>
                  <w:lang w:val="en-US"/>
                </w:rPr>
                <w:t xml:space="preserve">. Daimler </w:t>
              </w:r>
              <w:r>
                <w:rPr>
                  <w:rStyle w:val="40Continoustext13ptZchn"/>
                  <w:lang w:val="en-US"/>
                </w:rPr>
                <w:t>has committed to increasing the proportion of women</w:t>
              </w:r>
              <w:r w:rsidRPr="00A56CAD">
                <w:rPr>
                  <w:rStyle w:val="40Continoustext13ptZchn"/>
                  <w:lang w:val="en-US"/>
                </w:rPr>
                <w:t xml:space="preserve"> in </w:t>
              </w:r>
              <w:r>
                <w:rPr>
                  <w:rStyle w:val="40Continoustext13ptZchn"/>
                  <w:lang w:val="en-US"/>
                </w:rPr>
                <w:t>executive positions</w:t>
              </w:r>
              <w:r w:rsidRPr="00A56CAD">
                <w:rPr>
                  <w:rStyle w:val="40Continoustext13ptZchn"/>
                  <w:lang w:val="en-US"/>
                </w:rPr>
                <w:t xml:space="preserve"> </w:t>
              </w:r>
              <w:r>
                <w:rPr>
                  <w:rStyle w:val="40Continoustext13ptZchn"/>
                  <w:lang w:val="en-US"/>
                </w:rPr>
                <w:t>to</w:t>
              </w:r>
              <w:r w:rsidRPr="00A56CAD">
                <w:rPr>
                  <w:rStyle w:val="40Continoustext13ptZchn"/>
                  <w:lang w:val="en-US"/>
                </w:rPr>
                <w:t xml:space="preserve"> 20</w:t>
              </w:r>
              <w:r>
                <w:rPr>
                  <w:rStyle w:val="40Continoustext13ptZchn"/>
                  <w:lang w:val="en-US"/>
                </w:rPr>
                <w:t>%</w:t>
              </w:r>
              <w:r w:rsidRPr="00A56CAD">
                <w:rPr>
                  <w:rStyle w:val="40Continoustext13ptZchn"/>
                  <w:lang w:val="en-US"/>
                </w:rPr>
                <w:t xml:space="preserve"> </w:t>
              </w:r>
              <w:r>
                <w:rPr>
                  <w:rStyle w:val="40Continoustext13ptZchn"/>
                  <w:lang w:val="en-US"/>
                </w:rPr>
                <w:t>throughout the Group by 2020</w:t>
              </w:r>
              <w:r w:rsidRPr="00A56CAD">
                <w:rPr>
                  <w:rStyle w:val="40Continoustext13ptZchn"/>
                  <w:lang w:val="en-US"/>
                </w:rPr>
                <w:t xml:space="preserve">. </w:t>
              </w:r>
              <w:r>
                <w:rPr>
                  <w:rStyle w:val="40Continoustext13ptZchn"/>
                  <w:lang w:val="en-US"/>
                </w:rPr>
                <w:t>This ratio has continually increased in recent years</w:t>
              </w:r>
              <w:r w:rsidRPr="00A56CAD">
                <w:rPr>
                  <w:rStyle w:val="40Continoustext13ptZchn"/>
                  <w:lang w:val="en-US"/>
                </w:rPr>
                <w:t xml:space="preserve"> </w:t>
              </w:r>
              <w:r>
                <w:rPr>
                  <w:rStyle w:val="40Continoustext13ptZchn"/>
                  <w:lang w:val="en-US"/>
                </w:rPr>
                <w:t>and</w:t>
              </w:r>
              <w:r w:rsidRPr="00A56CAD">
                <w:rPr>
                  <w:rStyle w:val="40Continoustext13ptZchn"/>
                  <w:lang w:val="en-US"/>
                </w:rPr>
                <w:t xml:space="preserve"> </w:t>
              </w:r>
              <w:r>
                <w:rPr>
                  <w:rStyle w:val="40Continoustext13ptZchn"/>
                  <w:lang w:val="en-US"/>
                </w:rPr>
                <w:t>was</w:t>
              </w:r>
              <w:r w:rsidRPr="00A56CAD">
                <w:rPr>
                  <w:rStyle w:val="40Continoustext13ptZchn"/>
                  <w:lang w:val="en-US"/>
                </w:rPr>
                <w:t xml:space="preserve"> 13</w:t>
              </w:r>
              <w:r>
                <w:rPr>
                  <w:rStyle w:val="40Continoustext13ptZchn"/>
                  <w:lang w:val="en-US"/>
                </w:rPr>
                <w:t>% at the end of 2013</w:t>
              </w:r>
              <w:r w:rsidRPr="00A56CAD">
                <w:rPr>
                  <w:rStyle w:val="40Continoustext13ptZchn"/>
                  <w:lang w:val="en-US"/>
                </w:rPr>
                <w:t xml:space="preserve">. </w:t>
              </w:r>
              <w:r>
                <w:rPr>
                  <w:rStyle w:val="40Continoustext13ptZchn"/>
                  <w:lang w:val="en-US"/>
                </w:rPr>
                <w:t>A year earlier, it was</w:t>
              </w:r>
              <w:r w:rsidRPr="00A56CAD">
                <w:rPr>
                  <w:rStyle w:val="40Continoustext13ptZchn"/>
                  <w:lang w:val="en-US"/>
                </w:rPr>
                <w:t xml:space="preserve"> 12%. </w:t>
              </w:r>
              <w:r>
                <w:rPr>
                  <w:rStyle w:val="40Continoustext13ptZchn"/>
                  <w:lang w:val="en-US"/>
                </w:rPr>
                <w:t xml:space="preserve">Daimler therefore met its </w:t>
              </w:r>
              <w:r w:rsidR="00723018">
                <w:rPr>
                  <w:rStyle w:val="40Continoustext13ptZchn"/>
                  <w:lang w:val="en-US"/>
                </w:rPr>
                <w:t>ambition</w:t>
              </w:r>
              <w:r>
                <w:rPr>
                  <w:rStyle w:val="40Continoustext13ptZchn"/>
                  <w:lang w:val="en-US"/>
                </w:rPr>
                <w:t xml:space="preserve"> of increasing the ratio by one percentage point each year</w:t>
              </w:r>
              <w:r w:rsidRPr="00A56CAD">
                <w:rPr>
                  <w:rStyle w:val="40Continoustext13ptZchn"/>
                  <w:lang w:val="en-US"/>
                </w:rPr>
                <w:t>.</w:t>
              </w:r>
              <w:r>
                <w:rPr>
                  <w:rStyle w:val="40Continoustext13ptZchn"/>
                  <w:lang w:val="en-US"/>
                </w:rPr>
                <w:t xml:space="preserve"> </w:t>
              </w:r>
            </w:p>
            <w:p w14:paraId="729B7DE9" w14:textId="77777777" w:rsidR="00BA012F" w:rsidRDefault="00BA012F" w:rsidP="003C6FD8">
              <w:pPr>
                <w:pStyle w:val="40Continoustext13pt"/>
                <w:rPr>
                  <w:rStyle w:val="40Continoustext13ptZchn"/>
                  <w:lang w:val="en-US"/>
                </w:rPr>
              </w:pPr>
            </w:p>
            <w:p w14:paraId="324560DD" w14:textId="77777777" w:rsidR="003C6FD8" w:rsidRPr="00A56CAD" w:rsidRDefault="003C6FD8" w:rsidP="003C6FD8">
              <w:pPr>
                <w:pStyle w:val="40Continoustext13pt"/>
                <w:rPr>
                  <w:rStyle w:val="40Continoustext13ptZchn"/>
                  <w:b/>
                  <w:lang w:val="en-US"/>
                </w:rPr>
              </w:pPr>
              <w:r>
                <w:rPr>
                  <w:rStyle w:val="40Continoustext13ptZchn"/>
                  <w:b/>
                  <w:lang w:val="en-US"/>
                </w:rPr>
                <w:lastRenderedPageBreak/>
                <w:t xml:space="preserve">Details of the divisions </w:t>
              </w:r>
            </w:p>
            <w:p w14:paraId="2AA1BDFA" w14:textId="77777777" w:rsidR="003C6FD8" w:rsidRPr="00A56CAD" w:rsidRDefault="003C6FD8" w:rsidP="003C6FD8">
              <w:pPr>
                <w:pStyle w:val="40Continoustext13pt"/>
                <w:rPr>
                  <w:rStyle w:val="40Continoustext13ptZchn"/>
                  <w:lang w:val="en-US"/>
                </w:rPr>
              </w:pPr>
              <w:r w:rsidRPr="00A56CAD">
                <w:rPr>
                  <w:rStyle w:val="40Continoustext13ptZchn"/>
                  <w:b/>
                  <w:lang w:val="en-US"/>
                </w:rPr>
                <w:t>Mercedes-Benz Cars</w:t>
              </w:r>
              <w:r>
                <w:rPr>
                  <w:rStyle w:val="40Continoustext13ptZchn"/>
                  <w:lang w:val="en-US"/>
                </w:rPr>
                <w:t xml:space="preserve">, </w:t>
              </w:r>
              <w:r w:rsidRPr="0023138E">
                <w:rPr>
                  <w:rStyle w:val="40Continoustext13ptZchn"/>
                  <w:lang w:val="en-US"/>
                </w:rPr>
                <w:t xml:space="preserve">comprising the brands Mercedes-Benz and smart, </w:t>
              </w:r>
              <w:r>
                <w:rPr>
                  <w:rStyle w:val="40Continoustext13ptZchn"/>
                  <w:lang w:val="en-US"/>
                </w:rPr>
                <w:t xml:space="preserve">once again </w:t>
              </w:r>
              <w:r w:rsidRPr="0023138E">
                <w:rPr>
                  <w:rStyle w:val="40Continoustext13ptZchn"/>
                  <w:lang w:val="en-US"/>
                </w:rPr>
                <w:t>accelerated</w:t>
              </w:r>
              <w:r>
                <w:rPr>
                  <w:rStyle w:val="40Continoustext13ptZchn"/>
                  <w:lang w:val="en-US"/>
                </w:rPr>
                <w:t xml:space="preserve"> </w:t>
              </w:r>
              <w:r w:rsidRPr="0023138E">
                <w:rPr>
                  <w:rStyle w:val="40Continoustext13ptZchn"/>
                  <w:lang w:val="en-US"/>
                </w:rPr>
                <w:t>its growth with sales of 1,565,600 vehicles in the year</w:t>
              </w:r>
              <w:r>
                <w:rPr>
                  <w:rStyle w:val="40Continoustext13ptZchn"/>
                  <w:lang w:val="en-US"/>
                </w:rPr>
                <w:t xml:space="preserve"> </w:t>
              </w:r>
              <w:r w:rsidRPr="0023138E">
                <w:rPr>
                  <w:rStyle w:val="40Continoustext13ptZchn"/>
                  <w:lang w:val="en-US"/>
                </w:rPr>
                <w:t xml:space="preserve">under review </w:t>
              </w:r>
              <w:r w:rsidRPr="00A56CAD">
                <w:rPr>
                  <w:rStyle w:val="40Continoustext13ptZchn"/>
                  <w:lang w:val="en-US"/>
                </w:rPr>
                <w:t>(</w:t>
              </w:r>
              <w:r>
                <w:rPr>
                  <w:rStyle w:val="40Continoustext13ptZchn"/>
                  <w:lang w:val="en-US"/>
                </w:rPr>
                <w:t>2012:</w:t>
              </w:r>
              <w:r w:rsidRPr="00A56CAD">
                <w:rPr>
                  <w:rStyle w:val="40Continoustext13ptZchn"/>
                  <w:lang w:val="en-US"/>
                </w:rPr>
                <w:t xml:space="preserve"> 1</w:t>
              </w:r>
              <w:r>
                <w:rPr>
                  <w:rStyle w:val="40Continoustext13ptZchn"/>
                  <w:lang w:val="en-US"/>
                </w:rPr>
                <w:t>,</w:t>
              </w:r>
              <w:r w:rsidRPr="00A56CAD">
                <w:rPr>
                  <w:rStyle w:val="40Continoustext13ptZchn"/>
                  <w:lang w:val="en-US"/>
                </w:rPr>
                <w:t>451</w:t>
              </w:r>
              <w:r>
                <w:rPr>
                  <w:rStyle w:val="40Continoustext13ptZchn"/>
                  <w:lang w:val="en-US"/>
                </w:rPr>
                <w:t>,</w:t>
              </w:r>
              <w:r w:rsidRPr="00A56CAD">
                <w:rPr>
                  <w:rStyle w:val="40Continoustext13ptZchn"/>
                  <w:lang w:val="en-US"/>
                </w:rPr>
                <w:t xml:space="preserve">600). </w:t>
              </w:r>
              <w:r w:rsidRPr="0023138E">
                <w:rPr>
                  <w:rStyle w:val="40Continoustext13ptZchn"/>
                  <w:lang w:val="en-US"/>
                </w:rPr>
                <w:t>Revenue also increased</w:t>
              </w:r>
              <w:r>
                <w:rPr>
                  <w:rStyle w:val="40Continoustext13ptZchn"/>
                  <w:lang w:val="en-US"/>
                </w:rPr>
                <w:t xml:space="preserve"> </w:t>
              </w:r>
              <w:r w:rsidRPr="0023138E">
                <w:rPr>
                  <w:rStyle w:val="40Continoustext13ptZchn"/>
                  <w:lang w:val="en-US"/>
                </w:rPr>
                <w:t xml:space="preserve">to a new record level, rising by </w:t>
              </w:r>
              <w:r w:rsidR="0068702C">
                <w:rPr>
                  <w:rStyle w:val="40Continoustext13ptZchn"/>
                  <w:lang w:val="en-US"/>
                </w:rPr>
                <w:t>4</w:t>
              </w:r>
              <w:r w:rsidRPr="0023138E">
                <w:rPr>
                  <w:rStyle w:val="40Continoustext13ptZchn"/>
                  <w:lang w:val="en-US"/>
                </w:rPr>
                <w:t>% to €</w:t>
              </w:r>
              <w:r w:rsidR="0068702C">
                <w:rPr>
                  <w:rStyle w:val="40Continoustext13ptZchn"/>
                  <w:lang w:val="en-US"/>
                </w:rPr>
                <w:t>64.3</w:t>
              </w:r>
              <w:r w:rsidRPr="0023138E">
                <w:rPr>
                  <w:rStyle w:val="40Continoustext13ptZchn"/>
                  <w:lang w:val="en-US"/>
                </w:rPr>
                <w:t xml:space="preserve"> billion. At</w:t>
              </w:r>
              <w:r>
                <w:rPr>
                  <w:rStyle w:val="40Continoustext13ptZchn"/>
                  <w:lang w:val="en-US"/>
                </w:rPr>
                <w:t xml:space="preserve"> </w:t>
              </w:r>
              <w:r w:rsidRPr="0023138E">
                <w:rPr>
                  <w:rStyle w:val="40Continoustext13ptZchn"/>
                  <w:lang w:val="en-US"/>
                </w:rPr>
                <w:t>€</w:t>
              </w:r>
              <w:r w:rsidR="0068702C">
                <w:rPr>
                  <w:rStyle w:val="40Continoustext13ptZchn"/>
                  <w:lang w:val="en-US"/>
                </w:rPr>
                <w:t>4,006</w:t>
              </w:r>
              <w:r w:rsidRPr="0023138E">
                <w:rPr>
                  <w:rStyle w:val="40Continoustext13ptZchn"/>
                  <w:lang w:val="en-US"/>
                </w:rPr>
                <w:t xml:space="preserve"> </w:t>
              </w:r>
              <w:r w:rsidR="0068702C">
                <w:rPr>
                  <w:rStyle w:val="40Continoustext13ptZchn"/>
                  <w:lang w:val="en-US"/>
                </w:rPr>
                <w:t>m</w:t>
              </w:r>
              <w:r w:rsidRPr="0023138E">
                <w:rPr>
                  <w:rStyle w:val="40Continoustext13ptZchn"/>
                  <w:lang w:val="en-US"/>
                </w:rPr>
                <w:t>ill</w:t>
              </w:r>
              <w:r>
                <w:rPr>
                  <w:rStyle w:val="40Continoustext13ptZchn"/>
                  <w:lang w:val="en-US"/>
                </w:rPr>
                <w:t>ion, EBIT was lower than the fi</w:t>
              </w:r>
              <w:r w:rsidRPr="0023138E">
                <w:rPr>
                  <w:rStyle w:val="40Continoustext13ptZchn"/>
                  <w:lang w:val="en-US"/>
                </w:rPr>
                <w:t>gure for the previous</w:t>
              </w:r>
              <w:r>
                <w:rPr>
                  <w:rStyle w:val="40Continoustext13ptZchn"/>
                  <w:lang w:val="en-US"/>
                </w:rPr>
                <w:t xml:space="preserve"> </w:t>
              </w:r>
              <w:r w:rsidRPr="0023138E">
                <w:rPr>
                  <w:rStyle w:val="40Continoustext13ptZchn"/>
                  <w:lang w:val="en-US"/>
                </w:rPr>
                <w:t xml:space="preserve">year </w:t>
              </w:r>
              <w:r>
                <w:rPr>
                  <w:rStyle w:val="40Continoustext13ptZchn"/>
                  <w:lang w:val="en-US"/>
                </w:rPr>
                <w:t>of €</w:t>
              </w:r>
              <w:r w:rsidRPr="00A56CAD">
                <w:rPr>
                  <w:rStyle w:val="40Continoustext13ptZchn"/>
                  <w:lang w:val="en-US"/>
                </w:rPr>
                <w:t>4</w:t>
              </w:r>
              <w:r>
                <w:rPr>
                  <w:rStyle w:val="40Continoustext13ptZchn"/>
                  <w:lang w:val="en-US"/>
                </w:rPr>
                <w:t>,</w:t>
              </w:r>
              <w:r w:rsidRPr="00A56CAD">
                <w:rPr>
                  <w:rStyle w:val="40Continoustext13ptZchn"/>
                  <w:lang w:val="en-US"/>
                </w:rPr>
                <w:t xml:space="preserve">391 </w:t>
              </w:r>
              <w:r>
                <w:rPr>
                  <w:rStyle w:val="40Continoustext13ptZchn"/>
                  <w:lang w:val="en-US"/>
                </w:rPr>
                <w:t>million</w:t>
              </w:r>
              <w:r w:rsidRPr="00A56CAD">
                <w:rPr>
                  <w:rStyle w:val="40Continoustext13ptZchn"/>
                  <w:lang w:val="en-US"/>
                </w:rPr>
                <w:t xml:space="preserve">. </w:t>
              </w:r>
              <w:r>
                <w:rPr>
                  <w:rStyle w:val="40Continoustext13ptZchn"/>
                  <w:lang w:val="en-US"/>
                </w:rPr>
                <w:t>The division’s return on sales was</w:t>
              </w:r>
              <w:r w:rsidRPr="00A56CAD">
                <w:rPr>
                  <w:rStyle w:val="40Continoustext13ptZchn"/>
                  <w:lang w:val="en-US"/>
                </w:rPr>
                <w:t xml:space="preserve"> </w:t>
              </w:r>
              <w:r w:rsidR="0068702C">
                <w:rPr>
                  <w:rStyle w:val="40Continoustext13ptZchn"/>
                  <w:lang w:val="en-US"/>
                </w:rPr>
                <w:t>6.2</w:t>
              </w:r>
              <w:r w:rsidRPr="00A56CAD">
                <w:rPr>
                  <w:rStyle w:val="40Continoustext13ptZchn"/>
                  <w:lang w:val="en-US"/>
                </w:rPr>
                <w:t>% (</w:t>
              </w:r>
              <w:r>
                <w:rPr>
                  <w:rStyle w:val="40Continoustext13ptZchn"/>
                  <w:lang w:val="en-US"/>
                </w:rPr>
                <w:t>2012:</w:t>
              </w:r>
              <w:r w:rsidRPr="00A56CAD">
                <w:rPr>
                  <w:rStyle w:val="40Continoustext13ptZchn"/>
                  <w:lang w:val="en-US"/>
                </w:rPr>
                <w:t xml:space="preserve"> 7</w:t>
              </w:r>
              <w:r>
                <w:rPr>
                  <w:rStyle w:val="40Continoustext13ptZchn"/>
                  <w:lang w:val="en-US"/>
                </w:rPr>
                <w:t>.</w:t>
              </w:r>
              <w:r w:rsidRPr="00A56CAD">
                <w:rPr>
                  <w:rStyle w:val="40Continoustext13ptZchn"/>
                  <w:lang w:val="en-US"/>
                </w:rPr>
                <w:t>1%)</w:t>
              </w:r>
              <w:r w:rsidR="00BC6092">
                <w:rPr>
                  <w:rStyle w:val="40Continoustext13ptZchn"/>
                  <w:lang w:val="en-US"/>
                </w:rPr>
                <w:t>,</w:t>
              </w:r>
              <w:r w:rsidR="00603268">
                <w:rPr>
                  <w:rStyle w:val="40Continoustext13ptZchn"/>
                  <w:lang w:val="en-US"/>
                </w:rPr>
                <w:t xml:space="preserve"> and </w:t>
              </w:r>
              <w:r w:rsidR="0068702C">
                <w:rPr>
                  <w:rStyle w:val="40Continoustext13ptZchn"/>
                  <w:lang w:val="en-US"/>
                </w:rPr>
                <w:t>7.5</w:t>
              </w:r>
              <w:r w:rsidR="00603268">
                <w:rPr>
                  <w:rStyle w:val="40Continoustext13ptZchn"/>
                  <w:lang w:val="en-US"/>
                </w:rPr>
                <w:t xml:space="preserve">% (2012: </w:t>
              </w:r>
              <w:r w:rsidR="0068702C">
                <w:rPr>
                  <w:rStyle w:val="40Continoustext13ptZchn"/>
                  <w:lang w:val="en-US"/>
                </w:rPr>
                <w:t>5.3</w:t>
              </w:r>
              <w:r w:rsidR="00603268">
                <w:rPr>
                  <w:rStyle w:val="40Continoustext13ptZchn"/>
                  <w:lang w:val="en-US"/>
                </w:rPr>
                <w:t>%) in fourth quarter 2013.</w:t>
              </w:r>
              <w:r>
                <w:rPr>
                  <w:rStyle w:val="40Continoustext13ptZchn"/>
                  <w:lang w:val="en-US"/>
                </w:rPr>
                <w:t xml:space="preserve"> </w:t>
              </w:r>
            </w:p>
            <w:p w14:paraId="1A01E26F" w14:textId="523A4BC1" w:rsidR="003C6FD8" w:rsidRPr="00A56CAD" w:rsidRDefault="00603268" w:rsidP="003C6FD8">
              <w:pPr>
                <w:pStyle w:val="40Continoustext13pt"/>
                <w:rPr>
                  <w:rStyle w:val="40Continoustext13ptZchn"/>
                  <w:lang w:val="en-US"/>
                </w:rPr>
              </w:pPr>
              <w:r>
                <w:rPr>
                  <w:rStyle w:val="40Continoustext13ptZchn"/>
                  <w:lang w:val="en-US"/>
                </w:rPr>
                <w:t>There were positive effects on earnings from</w:t>
              </w:r>
              <w:r w:rsidRPr="00A56CAD">
                <w:rPr>
                  <w:rStyle w:val="40Continoustext13ptZchn"/>
                  <w:lang w:val="en-US"/>
                </w:rPr>
                <w:t xml:space="preserve"> </w:t>
              </w:r>
              <w:r w:rsidRPr="004E0F36">
                <w:rPr>
                  <w:rStyle w:val="40Continoustext13ptZchn"/>
                  <w:lang w:val="en-US"/>
                </w:rPr>
                <w:t>the further growth in</w:t>
              </w:r>
              <w:r>
                <w:rPr>
                  <w:rStyle w:val="40Continoustext13ptZchn"/>
                  <w:lang w:val="en-US"/>
                </w:rPr>
                <w:t xml:space="preserve"> </w:t>
              </w:r>
              <w:r w:rsidRPr="004E0F36">
                <w:rPr>
                  <w:rStyle w:val="40Continoustext13ptZchn"/>
                  <w:lang w:val="en-US"/>
                </w:rPr>
                <w:t>unit sales, especially in China, the United States and Western</w:t>
              </w:r>
              <w:r>
                <w:rPr>
                  <w:rStyle w:val="40Continoustext13ptZchn"/>
                  <w:lang w:val="en-US"/>
                </w:rPr>
                <w:t xml:space="preserve"> Europe; this was </w:t>
              </w:r>
              <w:r w:rsidRPr="004E0F36">
                <w:rPr>
                  <w:rStyle w:val="40Continoustext13ptZchn"/>
                  <w:lang w:val="en-US"/>
                </w:rPr>
                <w:t xml:space="preserve">due in particular to </w:t>
              </w:r>
              <w:r>
                <w:rPr>
                  <w:rStyle w:val="40Continoustext13ptZchn"/>
                  <w:lang w:val="en-US"/>
                </w:rPr>
                <w:t>the Group’s</w:t>
              </w:r>
              <w:r w:rsidRPr="004E0F36">
                <w:rPr>
                  <w:rStyle w:val="40Continoustext13ptZchn"/>
                  <w:lang w:val="en-US"/>
                </w:rPr>
                <w:t xml:space="preserve"> expanded range of</w:t>
              </w:r>
              <w:r>
                <w:rPr>
                  <w:rStyle w:val="40Continoustext13ptZchn"/>
                  <w:lang w:val="en-US"/>
                </w:rPr>
                <w:t xml:space="preserve"> </w:t>
              </w:r>
              <w:r w:rsidRPr="004E0F36">
                <w:rPr>
                  <w:rStyle w:val="40Continoustext13ptZchn"/>
                  <w:lang w:val="en-US"/>
                </w:rPr>
                <w:t xml:space="preserve">compact cars. Better pricing </w:t>
              </w:r>
              <w:r>
                <w:rPr>
                  <w:rStyle w:val="40Continoustext13ptZchn"/>
                  <w:lang w:val="en-US"/>
                </w:rPr>
                <w:t>and the</w:t>
              </w:r>
              <w:r w:rsidRPr="004E0F36">
                <w:rPr>
                  <w:rStyle w:val="40Continoustext13ptZchn"/>
                  <w:lang w:val="en-US"/>
                </w:rPr>
                <w:t xml:space="preserve"> efficiency actions from </w:t>
              </w:r>
              <w:r>
                <w:rPr>
                  <w:rStyle w:val="40Continoustext13ptZchn"/>
                  <w:lang w:val="en-US"/>
                </w:rPr>
                <w:t>the</w:t>
              </w:r>
              <w:r w:rsidRPr="004E0F36">
                <w:rPr>
                  <w:rStyle w:val="40Continoustext13ptZchn"/>
                  <w:lang w:val="en-US"/>
                </w:rPr>
                <w:t xml:space="preserve"> </w:t>
              </w:r>
              <w:r w:rsidR="00BA012F">
                <w:rPr>
                  <w:rStyle w:val="40Continoustext13ptZchn"/>
                  <w:lang w:val="en-US"/>
                </w:rPr>
                <w:br/>
              </w:r>
              <w:r>
                <w:rPr>
                  <w:rStyle w:val="40Continoustext13ptZchn"/>
                  <w:lang w:val="en-US"/>
                </w:rPr>
                <w:t>»</w:t>
              </w:r>
              <w:r w:rsidRPr="004E0F36">
                <w:rPr>
                  <w:rStyle w:val="40Continoustext13ptZchn"/>
                  <w:lang w:val="en-US"/>
                </w:rPr>
                <w:t>Fit for Leadership</w:t>
              </w:r>
              <w:r>
                <w:rPr>
                  <w:rStyle w:val="40Continoustext13ptZchn"/>
                  <w:lang w:val="en-US"/>
                </w:rPr>
                <w:t>«</w:t>
              </w:r>
              <w:r w:rsidRPr="004E0F36">
                <w:rPr>
                  <w:rStyle w:val="40Continoustext13ptZchn"/>
                  <w:lang w:val="en-US"/>
                </w:rPr>
                <w:t xml:space="preserve"> program</w:t>
              </w:r>
              <w:r>
                <w:rPr>
                  <w:rStyle w:val="40Continoustext13ptZchn"/>
                  <w:lang w:val="en-US"/>
                </w:rPr>
                <w:t xml:space="preserve"> also had</w:t>
              </w:r>
              <w:r w:rsidRPr="004E0F36">
                <w:rPr>
                  <w:rStyle w:val="40Continoustext13ptZchn"/>
                  <w:lang w:val="en-US"/>
                </w:rPr>
                <w:t xml:space="preserve"> positive </w:t>
              </w:r>
              <w:r>
                <w:rPr>
                  <w:rStyle w:val="40Continoustext13ptZchn"/>
                  <w:lang w:val="en-US"/>
                </w:rPr>
                <w:t>effects</w:t>
              </w:r>
              <w:r w:rsidRPr="004E0F36">
                <w:rPr>
                  <w:rStyle w:val="40Continoustext13ptZchn"/>
                  <w:lang w:val="en-US"/>
                </w:rPr>
                <w:t xml:space="preserve"> on earnings</w:t>
              </w:r>
              <w:r w:rsidRPr="00A56CAD">
                <w:rPr>
                  <w:rStyle w:val="40Continoustext13ptZchn"/>
                  <w:lang w:val="en-US"/>
                </w:rPr>
                <w:t>.</w:t>
              </w:r>
              <w:r>
                <w:rPr>
                  <w:rStyle w:val="40Continoustext13ptZchn"/>
                  <w:lang w:val="en-US"/>
                </w:rPr>
                <w:t xml:space="preserve"> </w:t>
              </w:r>
              <w:r w:rsidR="003C6FD8">
                <w:rPr>
                  <w:rStyle w:val="40Continoustext13ptZchn"/>
                  <w:lang w:val="en-US"/>
                </w:rPr>
                <w:t>Earnings were adversely affected by the changed model mix</w:t>
              </w:r>
              <w:r w:rsidR="003C6FD8" w:rsidRPr="00A56CAD">
                <w:rPr>
                  <w:rStyle w:val="40Continoustext13ptZchn"/>
                  <w:lang w:val="en-US"/>
                </w:rPr>
                <w:t xml:space="preserve">, </w:t>
              </w:r>
              <w:r w:rsidR="003C6FD8">
                <w:rPr>
                  <w:rStyle w:val="40Continoustext13ptZchn"/>
                  <w:lang w:val="en-US"/>
                </w:rPr>
                <w:t>unfavorable exchange-rate effects and</w:t>
              </w:r>
              <w:r w:rsidR="003C6FD8" w:rsidRPr="00A56CAD">
                <w:rPr>
                  <w:rStyle w:val="40Continoustext13ptZchn"/>
                  <w:lang w:val="en-US"/>
                </w:rPr>
                <w:t xml:space="preserve"> </w:t>
              </w:r>
              <w:r w:rsidR="003C6FD8">
                <w:rPr>
                  <w:rStyle w:val="40Continoustext13ptZchn"/>
                  <w:lang w:val="en-US"/>
                </w:rPr>
                <w:t>higher levels of vehicle equipment,</w:t>
              </w:r>
              <w:r w:rsidR="003C6FD8" w:rsidRPr="00A56CAD">
                <w:rPr>
                  <w:rStyle w:val="40Continoustext13ptZchn"/>
                  <w:lang w:val="en-US"/>
                </w:rPr>
                <w:t xml:space="preserve"> </w:t>
              </w:r>
              <w:r w:rsidR="003C6FD8">
                <w:rPr>
                  <w:rStyle w:val="40Continoustext13ptZchn"/>
                  <w:lang w:val="en-US"/>
                </w:rPr>
                <w:t>as well as by capacity expansions</w:t>
              </w:r>
              <w:r w:rsidR="003C6FD8" w:rsidRPr="00A56CAD">
                <w:rPr>
                  <w:rStyle w:val="40Continoustext13ptZchn"/>
                  <w:lang w:val="en-US"/>
                </w:rPr>
                <w:t xml:space="preserve"> </w:t>
              </w:r>
              <w:r w:rsidR="003C6FD8">
                <w:rPr>
                  <w:rStyle w:val="40Continoustext13ptZchn"/>
                  <w:lang w:val="en-US"/>
                </w:rPr>
                <w:t>and</w:t>
              </w:r>
              <w:r w:rsidR="003C6FD8" w:rsidRPr="00A56CAD">
                <w:rPr>
                  <w:rStyle w:val="40Continoustext13ptZchn"/>
                  <w:lang w:val="en-US"/>
                </w:rPr>
                <w:t xml:space="preserve"> </w:t>
              </w:r>
              <w:r w:rsidR="003C6FD8">
                <w:rPr>
                  <w:rStyle w:val="40Continoustext13ptZchn"/>
                  <w:lang w:val="en-US"/>
                </w:rPr>
                <w:t>advance expenditure</w:t>
              </w:r>
              <w:r w:rsidR="003C6FD8" w:rsidRPr="00A56CAD">
                <w:rPr>
                  <w:rStyle w:val="40Continoustext13ptZchn"/>
                  <w:lang w:val="en-US"/>
                </w:rPr>
                <w:t xml:space="preserve"> </w:t>
              </w:r>
              <w:r w:rsidR="003C6FD8">
                <w:rPr>
                  <w:rStyle w:val="40Continoustext13ptZchn"/>
                  <w:lang w:val="en-US"/>
                </w:rPr>
                <w:t>for</w:t>
              </w:r>
              <w:r w:rsidR="003C6FD8" w:rsidRPr="00A56CAD">
                <w:rPr>
                  <w:rStyle w:val="40Continoustext13ptZchn"/>
                  <w:lang w:val="en-US"/>
                </w:rPr>
                <w:t xml:space="preserve"> </w:t>
              </w:r>
              <w:r w:rsidR="003C6FD8">
                <w:rPr>
                  <w:rStyle w:val="40Continoustext13ptZchn"/>
                  <w:lang w:val="en-US"/>
                </w:rPr>
                <w:t>new technologies</w:t>
              </w:r>
              <w:r>
                <w:rPr>
                  <w:rStyle w:val="40Continoustext13ptZchn"/>
                  <w:lang w:val="en-US"/>
                </w:rPr>
                <w:t xml:space="preserve"> and new products</w:t>
              </w:r>
              <w:r w:rsidR="003C6FD8" w:rsidRPr="00A56CAD">
                <w:rPr>
                  <w:rStyle w:val="40Continoustext13ptZchn"/>
                  <w:lang w:val="en-US"/>
                </w:rPr>
                <w:t xml:space="preserve">. </w:t>
              </w:r>
              <w:r w:rsidR="003C6FD8">
                <w:rPr>
                  <w:rStyle w:val="40Continoustext13ptZchn"/>
                  <w:lang w:val="en-US"/>
                </w:rPr>
                <w:t>Special expenses</w:t>
              </w:r>
              <w:r w:rsidR="003C6FD8" w:rsidRPr="004E0F36">
                <w:rPr>
                  <w:rStyle w:val="40Continoustext13ptZchn"/>
                  <w:lang w:val="en-US"/>
                </w:rPr>
                <w:t xml:space="preserve"> of €174 million </w:t>
              </w:r>
              <w:r w:rsidR="003C6FD8">
                <w:rPr>
                  <w:rStyle w:val="40Continoustext13ptZchn"/>
                  <w:lang w:val="en-US"/>
                </w:rPr>
                <w:t xml:space="preserve">were </w:t>
              </w:r>
              <w:r w:rsidR="003C6FD8" w:rsidRPr="004E0F36">
                <w:rPr>
                  <w:rStyle w:val="40Continoustext13ptZchn"/>
                  <w:lang w:val="en-US"/>
                </w:rPr>
                <w:t>recognized in the area of alternative</w:t>
              </w:r>
              <w:r w:rsidR="003C6FD8">
                <w:rPr>
                  <w:rStyle w:val="40Continoustext13ptZchn"/>
                  <w:lang w:val="en-US"/>
                </w:rPr>
                <w:t xml:space="preserve"> </w:t>
              </w:r>
              <w:r w:rsidR="003C6FD8" w:rsidRPr="004E0F36">
                <w:rPr>
                  <w:rStyle w:val="40Continoustext13ptZchn"/>
                  <w:lang w:val="en-US"/>
                </w:rPr>
                <w:t>drive systems (2012: €51 million</w:t>
              </w:r>
              <w:r>
                <w:rPr>
                  <w:rStyle w:val="40Continoustext13ptZchn"/>
                  <w:lang w:val="en-US"/>
                </w:rPr>
                <w:t>).</w:t>
              </w:r>
              <w:r w:rsidR="003C6FD8" w:rsidRPr="00A56CAD">
                <w:rPr>
                  <w:rStyle w:val="40Continoustext13ptZchn"/>
                  <w:lang w:val="en-US"/>
                </w:rPr>
                <w:t xml:space="preserve"> </w:t>
              </w:r>
            </w:p>
            <w:p w14:paraId="55588228" w14:textId="77777777" w:rsidR="003C6FD8" w:rsidRPr="00A56CAD" w:rsidRDefault="003C6FD8" w:rsidP="003C6FD8">
              <w:pPr>
                <w:pStyle w:val="40Continoustext13pt"/>
                <w:rPr>
                  <w:rStyle w:val="40Continoustext13ptZchn"/>
                  <w:lang w:val="en-US"/>
                </w:rPr>
              </w:pPr>
              <w:r>
                <w:rPr>
                  <w:rStyle w:val="40Continoustext13ptZchn"/>
                  <w:lang w:val="en-US"/>
                </w:rPr>
                <w:t>Sales by</w:t>
              </w:r>
              <w:r w:rsidRPr="00A56CAD">
                <w:rPr>
                  <w:rStyle w:val="40Continoustext13ptZchn"/>
                  <w:lang w:val="en-US"/>
                </w:rPr>
                <w:t xml:space="preserve"> </w:t>
              </w:r>
              <w:r w:rsidRPr="00A56CAD">
                <w:rPr>
                  <w:rStyle w:val="40Continoustext13ptZchn"/>
                  <w:b/>
                  <w:lang w:val="en-US"/>
                </w:rPr>
                <w:t>Daim</w:t>
              </w:r>
              <w:r>
                <w:rPr>
                  <w:rStyle w:val="40Continoustext13ptZchn"/>
                  <w:b/>
                  <w:lang w:val="en-US"/>
                </w:rPr>
                <w:t>l</w:t>
              </w:r>
              <w:r w:rsidRPr="00A56CAD">
                <w:rPr>
                  <w:rStyle w:val="40Continoustext13ptZchn"/>
                  <w:b/>
                  <w:lang w:val="en-US"/>
                </w:rPr>
                <w:t>er Trucks</w:t>
              </w:r>
              <w:r w:rsidRPr="00A56CAD">
                <w:rPr>
                  <w:rStyle w:val="40Continoustext13ptZchn"/>
                  <w:lang w:val="en-US"/>
                </w:rPr>
                <w:t xml:space="preserve"> </w:t>
              </w:r>
              <w:r>
                <w:rPr>
                  <w:rStyle w:val="40Continoustext13ptZchn"/>
                  <w:lang w:val="en-US"/>
                </w:rPr>
                <w:t>increased to</w:t>
              </w:r>
              <w:r w:rsidRPr="00A56CAD">
                <w:rPr>
                  <w:rStyle w:val="40Continoustext13ptZchn"/>
                  <w:lang w:val="en-US"/>
                </w:rPr>
                <w:t xml:space="preserve"> 484</w:t>
              </w:r>
              <w:r>
                <w:rPr>
                  <w:rStyle w:val="40Continoustext13ptZchn"/>
                  <w:lang w:val="en-US"/>
                </w:rPr>
                <w:t>,</w:t>
              </w:r>
              <w:r w:rsidRPr="00A56CAD">
                <w:rPr>
                  <w:rStyle w:val="40Continoustext13ptZchn"/>
                  <w:lang w:val="en-US"/>
                </w:rPr>
                <w:t xml:space="preserve">200 </w:t>
              </w:r>
              <w:r>
                <w:rPr>
                  <w:rStyle w:val="40Continoustext13ptZchn"/>
                  <w:lang w:val="en-US"/>
                </w:rPr>
                <w:t xml:space="preserve">units in 2013 </w:t>
              </w:r>
              <w:r w:rsidRPr="00A56CAD">
                <w:rPr>
                  <w:rStyle w:val="40Continoustext13ptZchn"/>
                  <w:lang w:val="en-US"/>
                </w:rPr>
                <w:t>(</w:t>
              </w:r>
              <w:r>
                <w:rPr>
                  <w:rStyle w:val="40Continoustext13ptZchn"/>
                  <w:lang w:val="en-US"/>
                </w:rPr>
                <w:t>2012:</w:t>
              </w:r>
              <w:r w:rsidRPr="00A56CAD">
                <w:rPr>
                  <w:rStyle w:val="40Continoustext13ptZchn"/>
                  <w:lang w:val="en-US"/>
                </w:rPr>
                <w:t xml:space="preserve"> 462</w:t>
              </w:r>
              <w:r>
                <w:rPr>
                  <w:rStyle w:val="40Continoustext13ptZchn"/>
                  <w:lang w:val="en-US"/>
                </w:rPr>
                <w:t>,</w:t>
              </w:r>
              <w:r w:rsidRPr="00A56CAD">
                <w:rPr>
                  <w:rStyle w:val="40Continoustext13ptZchn"/>
                  <w:lang w:val="en-US"/>
                </w:rPr>
                <w:t xml:space="preserve">000). </w:t>
              </w:r>
              <w:r>
                <w:rPr>
                  <w:rStyle w:val="40Continoustext13ptZchn"/>
                  <w:lang w:val="en-US"/>
                </w:rPr>
                <w:t>C</w:t>
              </w:r>
              <w:r w:rsidRPr="004E0F36">
                <w:rPr>
                  <w:rStyle w:val="40Continoustext13ptZchn"/>
                  <w:lang w:val="en-US"/>
                </w:rPr>
                <w:t>hanges in currency exchange rates</w:t>
              </w:r>
              <w:r>
                <w:rPr>
                  <w:rStyle w:val="40Continoustext13ptZchn"/>
                  <w:lang w:val="en-US"/>
                </w:rPr>
                <w:t xml:space="preserve"> </w:t>
              </w:r>
              <w:r w:rsidRPr="004E0F36">
                <w:rPr>
                  <w:rStyle w:val="40Continoustext13ptZchn"/>
                  <w:lang w:val="en-US"/>
                </w:rPr>
                <w:t>caused revenue to increase only slightly to €31.5 billion (2012:</w:t>
              </w:r>
              <w:r>
                <w:rPr>
                  <w:rStyle w:val="40Continoustext13ptZchn"/>
                  <w:lang w:val="en-US"/>
                </w:rPr>
                <w:t xml:space="preserve"> </w:t>
              </w:r>
              <w:r w:rsidRPr="004E0F36">
                <w:rPr>
                  <w:rStyle w:val="40Continoustext13ptZchn"/>
                  <w:lang w:val="en-US"/>
                </w:rPr>
                <w:t xml:space="preserve">€31.4 billion). </w:t>
              </w:r>
              <w:r>
                <w:rPr>
                  <w:rStyle w:val="40Continoustext13ptZchn"/>
                  <w:lang w:val="en-US"/>
                </w:rPr>
                <w:t>The division achieved</w:t>
              </w:r>
              <w:r w:rsidRPr="00A56CAD">
                <w:rPr>
                  <w:rStyle w:val="40Continoustext13ptZchn"/>
                  <w:lang w:val="en-US"/>
                </w:rPr>
                <w:t xml:space="preserve"> EBIT </w:t>
              </w:r>
              <w:r>
                <w:rPr>
                  <w:rStyle w:val="40Continoustext13ptZchn"/>
                  <w:lang w:val="en-US"/>
                </w:rPr>
                <w:t>of</w:t>
              </w:r>
              <w:r w:rsidRPr="00A56CAD">
                <w:rPr>
                  <w:rStyle w:val="40Continoustext13ptZchn"/>
                  <w:lang w:val="en-US"/>
                </w:rPr>
                <w:t xml:space="preserve"> </w:t>
              </w:r>
              <w:r>
                <w:rPr>
                  <w:rStyle w:val="40Continoustext13ptZchn"/>
                  <w:lang w:val="en-US"/>
                </w:rPr>
                <w:t>€</w:t>
              </w:r>
              <w:r w:rsidR="0068702C">
                <w:rPr>
                  <w:rStyle w:val="40Continoustext13ptZchn"/>
                  <w:lang w:val="en-US"/>
                </w:rPr>
                <w:t>1,637</w:t>
              </w:r>
              <w:r>
                <w:rPr>
                  <w:rStyle w:val="40Continoustext13ptZchn"/>
                  <w:lang w:val="en-US"/>
                </w:rPr>
                <w:t xml:space="preserve"> million</w:t>
              </w:r>
              <w:r w:rsidRPr="00A56CAD">
                <w:rPr>
                  <w:rStyle w:val="40Continoustext13ptZchn"/>
                  <w:lang w:val="en-US"/>
                </w:rPr>
                <w:t xml:space="preserve"> (</w:t>
              </w:r>
              <w:r>
                <w:rPr>
                  <w:rStyle w:val="40Continoustext13ptZchn"/>
                  <w:lang w:val="en-US"/>
                </w:rPr>
                <w:t>2012:</w:t>
              </w:r>
              <w:r w:rsidRPr="00A56CAD">
                <w:rPr>
                  <w:rStyle w:val="40Continoustext13ptZchn"/>
                  <w:lang w:val="en-US"/>
                </w:rPr>
                <w:t xml:space="preserve"> </w:t>
              </w:r>
              <w:r>
                <w:rPr>
                  <w:rStyle w:val="40Continoustext13ptZchn"/>
                  <w:lang w:val="en-US"/>
                </w:rPr>
                <w:t>€</w:t>
              </w:r>
              <w:r w:rsidRPr="00A56CAD">
                <w:rPr>
                  <w:rStyle w:val="40Continoustext13ptZchn"/>
                  <w:lang w:val="en-US"/>
                </w:rPr>
                <w:t>1</w:t>
              </w:r>
              <w:r>
                <w:rPr>
                  <w:rStyle w:val="40Continoustext13ptZchn"/>
                  <w:lang w:val="en-US"/>
                </w:rPr>
                <w:t>,</w:t>
              </w:r>
              <w:r w:rsidRPr="00A56CAD">
                <w:rPr>
                  <w:rStyle w:val="40Continoustext13ptZchn"/>
                  <w:lang w:val="en-US"/>
                </w:rPr>
                <w:t>695</w:t>
              </w:r>
              <w:r w:rsidRPr="004E0F36">
                <w:rPr>
                  <w:rStyle w:val="40Continoustext13ptZchn"/>
                  <w:lang w:val="en-US"/>
                </w:rPr>
                <w:t xml:space="preserve"> </w:t>
              </w:r>
              <w:r>
                <w:rPr>
                  <w:rStyle w:val="40Continoustext13ptZchn"/>
                  <w:lang w:val="en-US"/>
                </w:rPr>
                <w:t>million</w:t>
              </w:r>
              <w:r w:rsidRPr="00A56CAD">
                <w:rPr>
                  <w:rStyle w:val="40Continoustext13ptZchn"/>
                  <w:lang w:val="en-US"/>
                </w:rPr>
                <w:t xml:space="preserve">) </w:t>
              </w:r>
              <w:r>
                <w:rPr>
                  <w:rStyle w:val="40Continoustext13ptZchn"/>
                  <w:lang w:val="en-US"/>
                </w:rPr>
                <w:t>and</w:t>
              </w:r>
              <w:r w:rsidRPr="00A56CAD">
                <w:rPr>
                  <w:rStyle w:val="40Continoustext13ptZchn"/>
                  <w:lang w:val="en-US"/>
                </w:rPr>
                <w:t xml:space="preserve"> </w:t>
              </w:r>
              <w:r>
                <w:rPr>
                  <w:rStyle w:val="40Continoustext13ptZchn"/>
                  <w:lang w:val="en-US"/>
                </w:rPr>
                <w:t>a return on sales of</w:t>
              </w:r>
              <w:r w:rsidRPr="00A56CAD">
                <w:rPr>
                  <w:rStyle w:val="40Continoustext13ptZchn"/>
                  <w:lang w:val="en-US"/>
                </w:rPr>
                <w:t xml:space="preserve"> </w:t>
              </w:r>
              <w:r w:rsidR="0068702C">
                <w:rPr>
                  <w:rStyle w:val="40Continoustext13ptZchn"/>
                  <w:lang w:val="en-US"/>
                </w:rPr>
                <w:t>5.2</w:t>
              </w:r>
              <w:r>
                <w:rPr>
                  <w:rStyle w:val="40Continoustext13ptZchn"/>
                  <w:lang w:val="en-US"/>
                </w:rPr>
                <w:t>%</w:t>
              </w:r>
              <w:r w:rsidRPr="00A56CAD">
                <w:rPr>
                  <w:rStyle w:val="40Continoustext13ptZchn"/>
                  <w:lang w:val="en-US"/>
                </w:rPr>
                <w:t xml:space="preserve"> (</w:t>
              </w:r>
              <w:r>
                <w:rPr>
                  <w:rStyle w:val="40Continoustext13ptZchn"/>
                  <w:lang w:val="en-US"/>
                </w:rPr>
                <w:t>2012:</w:t>
              </w:r>
              <w:r w:rsidRPr="00A56CAD">
                <w:rPr>
                  <w:rStyle w:val="40Continoustext13ptZchn"/>
                  <w:lang w:val="en-US"/>
                </w:rPr>
                <w:t xml:space="preserve"> 5</w:t>
              </w:r>
              <w:r>
                <w:rPr>
                  <w:rStyle w:val="40Continoustext13ptZchn"/>
                  <w:lang w:val="en-US"/>
                </w:rPr>
                <w:t>.</w:t>
              </w:r>
              <w:r w:rsidRPr="00A56CAD">
                <w:rPr>
                  <w:rStyle w:val="40Continoustext13ptZchn"/>
                  <w:lang w:val="en-US"/>
                </w:rPr>
                <w:t>4</w:t>
              </w:r>
              <w:r>
                <w:rPr>
                  <w:rStyle w:val="40Continoustext13ptZchn"/>
                  <w:lang w:val="en-US"/>
                </w:rPr>
                <w:t>%</w:t>
              </w:r>
              <w:r w:rsidRPr="00A56CAD">
                <w:rPr>
                  <w:rStyle w:val="40Continoustext13ptZchn"/>
                  <w:lang w:val="en-US"/>
                </w:rPr>
                <w:t>).</w:t>
              </w:r>
              <w:r>
                <w:rPr>
                  <w:rStyle w:val="40Continoustext13ptZchn"/>
                  <w:lang w:val="en-US"/>
                </w:rPr>
                <w:t xml:space="preserve"> </w:t>
              </w:r>
            </w:p>
            <w:p w14:paraId="3F861D76" w14:textId="77777777" w:rsidR="003C6FD8" w:rsidRDefault="003C6FD8" w:rsidP="003C6FD8">
              <w:pPr>
                <w:pStyle w:val="40Continoustext13pt"/>
                <w:rPr>
                  <w:rStyle w:val="40Continoustext13ptZchn"/>
                  <w:lang w:val="en-US"/>
                </w:rPr>
              </w:pPr>
              <w:r w:rsidRPr="0051110B">
                <w:rPr>
                  <w:rStyle w:val="40Continoustext13ptZchn"/>
                  <w:lang w:val="en-US"/>
                </w:rPr>
                <w:t>The revival of unit sales that was apparent especially in the last</w:t>
              </w:r>
              <w:r>
                <w:rPr>
                  <w:rStyle w:val="40Continoustext13ptZchn"/>
                  <w:lang w:val="en-US"/>
                </w:rPr>
                <w:t xml:space="preserve"> </w:t>
              </w:r>
              <w:r w:rsidRPr="0051110B">
                <w:rPr>
                  <w:rStyle w:val="40Continoustext13ptZchn"/>
                  <w:lang w:val="en-US"/>
                </w:rPr>
                <w:t>quarter made a positive contribution to the development of</w:t>
              </w:r>
              <w:r>
                <w:rPr>
                  <w:rStyle w:val="40Continoustext13ptZchn"/>
                  <w:lang w:val="en-US"/>
                </w:rPr>
                <w:t xml:space="preserve"> </w:t>
              </w:r>
              <w:r w:rsidRPr="0051110B">
                <w:rPr>
                  <w:rStyle w:val="40Continoustext13ptZchn"/>
                  <w:lang w:val="en-US"/>
                </w:rPr>
                <w:t>earnings. On the one hand, there was a recovery of the Brazilian</w:t>
              </w:r>
              <w:r>
                <w:rPr>
                  <w:rStyle w:val="40Continoustext13ptZchn"/>
                  <w:lang w:val="en-US"/>
                </w:rPr>
                <w:t xml:space="preserve"> </w:t>
              </w:r>
              <w:r w:rsidRPr="0051110B">
                <w:rPr>
                  <w:rStyle w:val="40Continoustext13ptZchn"/>
                  <w:lang w:val="en-US"/>
                </w:rPr>
                <w:t>market; on the other hand, there was positive impetus from</w:t>
              </w:r>
              <w:r>
                <w:rPr>
                  <w:rStyle w:val="40Continoustext13ptZchn"/>
                  <w:lang w:val="en-US"/>
                </w:rPr>
                <w:t xml:space="preserve"> </w:t>
              </w:r>
              <w:r w:rsidRPr="0051110B">
                <w:rPr>
                  <w:rStyle w:val="40Continoustext13ptZchn"/>
                  <w:lang w:val="en-US"/>
                </w:rPr>
                <w:t>the business in Western Europe, partially due to purchases</w:t>
              </w:r>
              <w:r>
                <w:rPr>
                  <w:rStyle w:val="40Continoustext13ptZchn"/>
                  <w:lang w:val="en-US"/>
                </w:rPr>
                <w:t xml:space="preserve"> </w:t>
              </w:r>
              <w:r w:rsidRPr="0051110B">
                <w:rPr>
                  <w:rStyle w:val="40Continoustext13ptZchn"/>
                  <w:lang w:val="en-US"/>
                </w:rPr>
                <w:t>being brought forward because of the introduction of the</w:t>
              </w:r>
              <w:r>
                <w:rPr>
                  <w:rStyle w:val="40Continoustext13ptZchn"/>
                  <w:lang w:val="en-US"/>
                </w:rPr>
                <w:t xml:space="preserve"> </w:t>
              </w:r>
              <w:r w:rsidRPr="0051110B">
                <w:rPr>
                  <w:rStyle w:val="40Continoustext13ptZchn"/>
                  <w:lang w:val="en-US"/>
                </w:rPr>
                <w:t xml:space="preserve">stricter Euro VI emission standards in 2014. </w:t>
              </w:r>
              <w:r>
                <w:rPr>
                  <w:rStyle w:val="40Continoustext13ptZchn"/>
                  <w:lang w:val="en-US"/>
                </w:rPr>
                <w:t>E</w:t>
              </w:r>
              <w:r w:rsidRPr="0051110B">
                <w:rPr>
                  <w:rStyle w:val="40Continoustext13ptZchn"/>
                  <w:lang w:val="en-US"/>
                </w:rPr>
                <w:t>arnings</w:t>
              </w:r>
              <w:r>
                <w:rPr>
                  <w:rStyle w:val="40Continoustext13ptZchn"/>
                  <w:lang w:val="en-US"/>
                </w:rPr>
                <w:t xml:space="preserve"> </w:t>
              </w:r>
              <w:r w:rsidRPr="0051110B">
                <w:rPr>
                  <w:rStyle w:val="40Continoustext13ptZchn"/>
                  <w:lang w:val="en-US"/>
                </w:rPr>
                <w:t xml:space="preserve">were </w:t>
              </w:r>
              <w:r>
                <w:rPr>
                  <w:rStyle w:val="40Continoustext13ptZchn"/>
                  <w:lang w:val="en-US"/>
                </w:rPr>
                <w:t>negatively</w:t>
              </w:r>
              <w:r w:rsidRPr="0051110B">
                <w:rPr>
                  <w:rStyle w:val="40Continoustext13ptZchn"/>
                  <w:lang w:val="en-US"/>
                </w:rPr>
                <w:t xml:space="preserve"> impacted by </w:t>
              </w:r>
              <w:r w:rsidRPr="0051110B">
                <w:rPr>
                  <w:rStyle w:val="40Continoustext13ptZchn"/>
                  <w:lang w:val="en-US"/>
                </w:rPr>
                <w:lastRenderedPageBreak/>
                <w:t>increased warranty costs and</w:t>
              </w:r>
              <w:r>
                <w:rPr>
                  <w:rStyle w:val="40Continoustext13ptZchn"/>
                  <w:lang w:val="en-US"/>
                </w:rPr>
                <w:t xml:space="preserve"> </w:t>
              </w:r>
              <w:r w:rsidRPr="0051110B">
                <w:rPr>
                  <w:rStyle w:val="40Continoustext13ptZchn"/>
                  <w:lang w:val="en-US"/>
                </w:rPr>
                <w:t>exchange-rate effects</w:t>
              </w:r>
              <w:r w:rsidRPr="00A56CAD">
                <w:rPr>
                  <w:rStyle w:val="40Continoustext13ptZchn"/>
                  <w:lang w:val="en-US"/>
                </w:rPr>
                <w:t xml:space="preserve">. </w:t>
              </w:r>
              <w:r w:rsidRPr="0051110B">
                <w:rPr>
                  <w:rStyle w:val="40Continoustext13ptZchn"/>
                  <w:lang w:val="en-US"/>
                </w:rPr>
                <w:t>An additional factor was a total expense</w:t>
              </w:r>
              <w:r>
                <w:rPr>
                  <w:rStyle w:val="40Continoustext13ptZchn"/>
                  <w:lang w:val="en-US"/>
                </w:rPr>
                <w:t xml:space="preserve"> </w:t>
              </w:r>
              <w:r w:rsidRPr="0051110B">
                <w:rPr>
                  <w:rStyle w:val="40Continoustext13ptZchn"/>
                  <w:lang w:val="en-US"/>
                </w:rPr>
                <w:t>of €116 million for workforce adjustments in the context of the</w:t>
              </w:r>
              <w:r>
                <w:rPr>
                  <w:rStyle w:val="40Continoustext13ptZchn"/>
                  <w:lang w:val="en-US"/>
                </w:rPr>
                <w:t xml:space="preserve"> </w:t>
              </w:r>
              <w:r w:rsidRPr="0051110B">
                <w:rPr>
                  <w:rStyle w:val="40Continoustext13ptZchn"/>
                  <w:lang w:val="en-US"/>
                </w:rPr>
                <w:t>optimization programs in Germany and Brazil. The efficiency</w:t>
              </w:r>
              <w:r>
                <w:rPr>
                  <w:rStyle w:val="40Continoustext13ptZchn"/>
                  <w:lang w:val="en-US"/>
                </w:rPr>
                <w:t xml:space="preserve"> </w:t>
              </w:r>
              <w:r w:rsidRPr="0051110B">
                <w:rPr>
                  <w:rStyle w:val="40Continoustext13ptZchn"/>
                  <w:lang w:val="en-US"/>
                </w:rPr>
                <w:t xml:space="preserve">measures within the framework of the </w:t>
              </w:r>
              <w:r w:rsidR="00723018">
                <w:rPr>
                  <w:rStyle w:val="40Continoustext13ptZchn"/>
                  <w:lang w:val="en-US"/>
                </w:rPr>
                <w:t>»</w:t>
              </w:r>
              <w:r w:rsidRPr="0051110B">
                <w:rPr>
                  <w:rStyle w:val="40Continoustext13ptZchn"/>
                  <w:lang w:val="en-US"/>
                </w:rPr>
                <w:t>Daimler Trucks</w:t>
              </w:r>
              <w:r>
                <w:rPr>
                  <w:rStyle w:val="40Continoustext13ptZchn"/>
                  <w:lang w:val="en-US"/>
                </w:rPr>
                <w:t xml:space="preserve"> </w:t>
              </w:r>
              <w:r w:rsidRPr="0051110B">
                <w:rPr>
                  <w:rStyle w:val="40Continoustext13ptZchn"/>
                  <w:lang w:val="en-US"/>
                </w:rPr>
                <w:t>#1</w:t>
              </w:r>
              <w:r w:rsidR="00723018">
                <w:rPr>
                  <w:rStyle w:val="40Continoustext13ptZchn"/>
                  <w:lang w:val="en-US"/>
                </w:rPr>
                <w:t>«</w:t>
              </w:r>
              <w:r w:rsidRPr="0051110B">
                <w:rPr>
                  <w:rStyle w:val="40Continoustext13ptZchn"/>
                  <w:lang w:val="en-US"/>
                </w:rPr>
                <w:t xml:space="preserve"> program had a positive influence on earnings</w:t>
              </w:r>
              <w:r w:rsidRPr="00A56CAD">
                <w:rPr>
                  <w:rStyle w:val="40Continoustext13ptZchn"/>
                  <w:lang w:val="en-US"/>
                </w:rPr>
                <w:t>.</w:t>
              </w:r>
              <w:r>
                <w:rPr>
                  <w:rStyle w:val="40Continoustext13ptZchn"/>
                  <w:lang w:val="en-US"/>
                </w:rPr>
                <w:t xml:space="preserve"> </w:t>
              </w:r>
            </w:p>
            <w:p w14:paraId="1725050C" w14:textId="77777777" w:rsidR="003C6FD8" w:rsidRPr="00A56CAD" w:rsidRDefault="003C6FD8" w:rsidP="003C6FD8">
              <w:pPr>
                <w:pStyle w:val="40Continoustext13pt"/>
                <w:rPr>
                  <w:rStyle w:val="40Continoustext13ptZchn"/>
                  <w:lang w:val="en-US"/>
                </w:rPr>
              </w:pPr>
              <w:r>
                <w:rPr>
                  <w:rStyle w:val="40Continoustext13ptZchn"/>
                  <w:lang w:val="en-US"/>
                </w:rPr>
                <w:t>Worldwide unit sales by</w:t>
              </w:r>
              <w:r w:rsidRPr="00A56CAD">
                <w:rPr>
                  <w:rStyle w:val="40Continoustext13ptZchn"/>
                  <w:lang w:val="en-US"/>
                </w:rPr>
                <w:t xml:space="preserve"> </w:t>
              </w:r>
              <w:r w:rsidRPr="00A56CAD">
                <w:rPr>
                  <w:rStyle w:val="40Continoustext13ptZchn"/>
                  <w:b/>
                  <w:lang w:val="en-US"/>
                </w:rPr>
                <w:t>Mercedes-Benz Vans</w:t>
              </w:r>
              <w:r w:rsidRPr="00A56CAD">
                <w:rPr>
                  <w:rStyle w:val="40Continoustext13ptZchn"/>
                  <w:lang w:val="en-US"/>
                </w:rPr>
                <w:t xml:space="preserve"> </w:t>
              </w:r>
              <w:r>
                <w:rPr>
                  <w:rStyle w:val="40Continoustext13ptZchn"/>
                  <w:lang w:val="en-US"/>
                </w:rPr>
                <w:t>increased by</w:t>
              </w:r>
              <w:r w:rsidRPr="00A56CAD">
                <w:rPr>
                  <w:rStyle w:val="40Continoustext13ptZchn"/>
                  <w:lang w:val="en-US"/>
                </w:rPr>
                <w:t xml:space="preserve"> 7</w:t>
              </w:r>
              <w:r>
                <w:rPr>
                  <w:rStyle w:val="40Continoustext13ptZchn"/>
                  <w:lang w:val="en-US"/>
                </w:rPr>
                <w:t>%</w:t>
              </w:r>
              <w:r w:rsidRPr="00A56CAD">
                <w:rPr>
                  <w:rStyle w:val="40Continoustext13ptZchn"/>
                  <w:lang w:val="en-US"/>
                </w:rPr>
                <w:t xml:space="preserve"> </w:t>
              </w:r>
              <w:r>
                <w:rPr>
                  <w:rStyle w:val="40Continoustext13ptZchn"/>
                  <w:lang w:val="en-US"/>
                </w:rPr>
                <w:t>to 270,</w:t>
              </w:r>
              <w:r w:rsidRPr="00A56CAD">
                <w:rPr>
                  <w:rStyle w:val="40Continoustext13ptZchn"/>
                  <w:lang w:val="en-US"/>
                </w:rPr>
                <w:t>100</w:t>
              </w:r>
              <w:r>
                <w:rPr>
                  <w:rStyle w:val="40Continoustext13ptZchn"/>
                  <w:lang w:val="en-US"/>
                </w:rPr>
                <w:t xml:space="preserve"> </w:t>
              </w:r>
              <w:r w:rsidRPr="00A56CAD">
                <w:rPr>
                  <w:rStyle w:val="40Continoustext13ptZchn"/>
                  <w:lang w:val="en-US"/>
                </w:rPr>
                <w:t xml:space="preserve">Sprinter, Vito, </w:t>
              </w:r>
              <w:proofErr w:type="spellStart"/>
              <w:r w:rsidRPr="00A56CAD">
                <w:rPr>
                  <w:rStyle w:val="40Continoustext13ptZchn"/>
                  <w:lang w:val="en-US"/>
                </w:rPr>
                <w:t>Viano</w:t>
              </w:r>
              <w:proofErr w:type="spellEnd"/>
              <w:r w:rsidRPr="00A56CAD">
                <w:rPr>
                  <w:rStyle w:val="40Continoustext13ptZchn"/>
                  <w:lang w:val="en-US"/>
                </w:rPr>
                <w:t xml:space="preserve">, </w:t>
              </w:r>
              <w:proofErr w:type="spellStart"/>
              <w:r w:rsidRPr="00A56CAD">
                <w:rPr>
                  <w:rStyle w:val="40Continoustext13ptZchn"/>
                  <w:lang w:val="en-US"/>
                </w:rPr>
                <w:t>Vario</w:t>
              </w:r>
              <w:proofErr w:type="spellEnd"/>
              <w:r w:rsidRPr="00A56CAD">
                <w:rPr>
                  <w:rStyle w:val="40Continoustext13ptZchn"/>
                  <w:lang w:val="en-US"/>
                </w:rPr>
                <w:t xml:space="preserve"> </w:t>
              </w:r>
              <w:r>
                <w:rPr>
                  <w:rStyle w:val="40Continoustext13ptZchn"/>
                  <w:lang w:val="en-US"/>
                </w:rPr>
                <w:t>and</w:t>
              </w:r>
              <w:r w:rsidRPr="00A56CAD">
                <w:rPr>
                  <w:rStyle w:val="40Continoustext13ptZchn"/>
                  <w:lang w:val="en-US"/>
                </w:rPr>
                <w:t xml:space="preserve"> </w:t>
              </w:r>
              <w:proofErr w:type="spellStart"/>
              <w:r w:rsidRPr="00A56CAD">
                <w:rPr>
                  <w:rStyle w:val="40Continoustext13ptZchn"/>
                  <w:lang w:val="en-US"/>
                </w:rPr>
                <w:t>Citan</w:t>
              </w:r>
              <w:proofErr w:type="spellEnd"/>
              <w:r>
                <w:rPr>
                  <w:rStyle w:val="40Continoustext13ptZchn"/>
                  <w:lang w:val="en-US"/>
                </w:rPr>
                <w:t xml:space="preserve"> vans in</w:t>
              </w:r>
              <w:r w:rsidRPr="00A56CAD">
                <w:rPr>
                  <w:rStyle w:val="40Continoustext13ptZchn"/>
                  <w:lang w:val="en-US"/>
                </w:rPr>
                <w:t xml:space="preserve"> 2013 </w:t>
              </w:r>
              <w:r>
                <w:rPr>
                  <w:rStyle w:val="40Continoustext13ptZchn"/>
                  <w:lang w:val="en-US"/>
                </w:rPr>
                <w:t>despite a difficult market environment</w:t>
              </w:r>
              <w:r w:rsidRPr="00A56CAD">
                <w:rPr>
                  <w:rStyle w:val="40Continoustext13ptZchn"/>
                  <w:lang w:val="en-US"/>
                </w:rPr>
                <w:t xml:space="preserve"> in Europ</w:t>
              </w:r>
              <w:r>
                <w:rPr>
                  <w:rStyle w:val="40Continoustext13ptZchn"/>
                  <w:lang w:val="en-US"/>
                </w:rPr>
                <w:t>e</w:t>
              </w:r>
              <w:r w:rsidRPr="00A56CAD">
                <w:rPr>
                  <w:rStyle w:val="40Continoustext13ptZchn"/>
                  <w:lang w:val="en-US"/>
                </w:rPr>
                <w:t xml:space="preserve">. </w:t>
              </w:r>
              <w:r>
                <w:rPr>
                  <w:rStyle w:val="40Continoustext13ptZchn"/>
                  <w:lang w:val="en-US"/>
                </w:rPr>
                <w:t>Revenue of €</w:t>
              </w:r>
              <w:r w:rsidR="0068702C">
                <w:rPr>
                  <w:rStyle w:val="40Continoustext13ptZchn"/>
                  <w:lang w:val="en-US"/>
                </w:rPr>
                <w:t>9.4</w:t>
              </w:r>
              <w:r>
                <w:rPr>
                  <w:rStyle w:val="40Continoustext13ptZchn"/>
                  <w:lang w:val="en-US"/>
                </w:rPr>
                <w:t xml:space="preserve"> billion was also higher than in the previous year</w:t>
              </w:r>
              <w:r w:rsidRPr="00A56CAD">
                <w:rPr>
                  <w:rStyle w:val="40Continoustext13ptZchn"/>
                  <w:lang w:val="en-US"/>
                </w:rPr>
                <w:t xml:space="preserve"> (</w:t>
              </w:r>
              <w:r>
                <w:rPr>
                  <w:rStyle w:val="40Continoustext13ptZchn"/>
                  <w:lang w:val="en-US"/>
                </w:rPr>
                <w:t>2012:</w:t>
              </w:r>
              <w:r w:rsidRPr="00A56CAD">
                <w:rPr>
                  <w:rStyle w:val="40Continoustext13ptZchn"/>
                  <w:lang w:val="en-US"/>
                </w:rPr>
                <w:t xml:space="preserve"> </w:t>
              </w:r>
              <w:r>
                <w:rPr>
                  <w:rStyle w:val="40Continoustext13ptZchn"/>
                  <w:lang w:val="en-US"/>
                </w:rPr>
                <w:t>€9.</w:t>
              </w:r>
              <w:r w:rsidRPr="00A56CAD">
                <w:rPr>
                  <w:rStyle w:val="40Continoustext13ptZchn"/>
                  <w:lang w:val="en-US"/>
                </w:rPr>
                <w:t>1</w:t>
              </w:r>
              <w:r>
                <w:rPr>
                  <w:rStyle w:val="40Continoustext13ptZchn"/>
                  <w:lang w:val="en-US"/>
                </w:rPr>
                <w:t xml:space="preserve"> billion)</w:t>
              </w:r>
              <w:r w:rsidRPr="00A56CAD">
                <w:rPr>
                  <w:rStyle w:val="40Continoustext13ptZchn"/>
                  <w:lang w:val="en-US"/>
                </w:rPr>
                <w:t xml:space="preserve">. </w:t>
              </w:r>
              <w:r>
                <w:rPr>
                  <w:rStyle w:val="40Continoustext13ptZchn"/>
                  <w:lang w:val="en-US"/>
                </w:rPr>
                <w:t>The division</w:t>
              </w:r>
              <w:r w:rsidRPr="00A56CAD">
                <w:rPr>
                  <w:rStyle w:val="40Continoustext13ptZchn"/>
                  <w:lang w:val="en-US"/>
                </w:rPr>
                <w:t xml:space="preserve"> </w:t>
              </w:r>
              <w:r w:rsidRPr="00593B75">
                <w:rPr>
                  <w:rStyle w:val="40Continoustext13ptZchn"/>
                  <w:lang w:val="en-US"/>
                </w:rPr>
                <w:t>achieved EBIT of €</w:t>
              </w:r>
              <w:r w:rsidR="005C0E38">
                <w:rPr>
                  <w:rStyle w:val="40Continoustext13ptZchn"/>
                  <w:lang w:val="en-US"/>
                </w:rPr>
                <w:t>631</w:t>
              </w:r>
              <w:r w:rsidR="005C0E38" w:rsidRPr="00593B75">
                <w:rPr>
                  <w:rStyle w:val="40Continoustext13ptZchn"/>
                  <w:lang w:val="en-US"/>
                </w:rPr>
                <w:t xml:space="preserve"> </w:t>
              </w:r>
              <w:r w:rsidRPr="00593B75">
                <w:rPr>
                  <w:rStyle w:val="40Continoustext13ptZchn"/>
                  <w:lang w:val="en-US"/>
                </w:rPr>
                <w:t>million (2012:</w:t>
              </w:r>
              <w:r>
                <w:rPr>
                  <w:rStyle w:val="40Continoustext13ptZchn"/>
                  <w:lang w:val="en-US"/>
                </w:rPr>
                <w:t xml:space="preserve"> </w:t>
              </w:r>
              <w:r w:rsidRPr="00593B75">
                <w:rPr>
                  <w:rStyle w:val="40Continoustext13ptZchn"/>
                  <w:lang w:val="en-US"/>
                </w:rPr>
                <w:t>€543 million).</w:t>
              </w:r>
              <w:r w:rsidRPr="00A56CAD">
                <w:rPr>
                  <w:rStyle w:val="40Continoustext13ptZchn"/>
                  <w:lang w:val="en-US"/>
                </w:rPr>
                <w:t xml:space="preserve"> </w:t>
              </w:r>
              <w:r>
                <w:rPr>
                  <w:rStyle w:val="40Continoustext13ptZchn"/>
                  <w:lang w:val="en-US"/>
                </w:rPr>
                <w:t>Its return on sales improved to</w:t>
              </w:r>
              <w:r w:rsidRPr="00A56CAD">
                <w:rPr>
                  <w:rStyle w:val="40Continoustext13ptZchn"/>
                  <w:lang w:val="en-US"/>
                </w:rPr>
                <w:t xml:space="preserve"> </w:t>
              </w:r>
              <w:r w:rsidR="005C0E38">
                <w:rPr>
                  <w:rStyle w:val="40Continoustext13ptZchn"/>
                  <w:lang w:val="en-US"/>
                </w:rPr>
                <w:t>6.7</w:t>
              </w:r>
              <w:r>
                <w:rPr>
                  <w:rStyle w:val="40Continoustext13ptZchn"/>
                  <w:lang w:val="en-US"/>
                </w:rPr>
                <w:t>%</w:t>
              </w:r>
              <w:r w:rsidRPr="00A56CAD">
                <w:rPr>
                  <w:rStyle w:val="40Continoustext13ptZchn"/>
                  <w:lang w:val="en-US"/>
                </w:rPr>
                <w:t xml:space="preserve"> </w:t>
              </w:r>
              <w:r>
                <w:rPr>
                  <w:rStyle w:val="40Continoustext13ptZchn"/>
                  <w:lang w:val="en-US"/>
                </w:rPr>
                <w:t>from 6.</w:t>
              </w:r>
              <w:r w:rsidRPr="00A56CAD">
                <w:rPr>
                  <w:rStyle w:val="40Continoustext13ptZchn"/>
                  <w:lang w:val="en-US"/>
                </w:rPr>
                <w:t>0</w:t>
              </w:r>
              <w:r>
                <w:rPr>
                  <w:rStyle w:val="40Continoustext13ptZchn"/>
                  <w:lang w:val="en-US"/>
                </w:rPr>
                <w:t>%</w:t>
              </w:r>
              <w:r w:rsidRPr="00A56CAD">
                <w:rPr>
                  <w:rStyle w:val="40Continoustext13ptZchn"/>
                  <w:lang w:val="en-US"/>
                </w:rPr>
                <w:t xml:space="preserve"> </w:t>
              </w:r>
              <w:r>
                <w:rPr>
                  <w:rStyle w:val="40Continoustext13ptZchn"/>
                  <w:lang w:val="en-US"/>
                </w:rPr>
                <w:t>in 2012</w:t>
              </w:r>
              <w:r w:rsidRPr="00A56CAD">
                <w:rPr>
                  <w:rStyle w:val="40Continoustext13ptZchn"/>
                  <w:lang w:val="en-US"/>
                </w:rPr>
                <w:t xml:space="preserve">. </w:t>
              </w:r>
            </w:p>
            <w:p w14:paraId="023F5449" w14:textId="77777777" w:rsidR="003C6FD8" w:rsidRPr="00A56CAD" w:rsidRDefault="003C6FD8" w:rsidP="003C6FD8">
              <w:pPr>
                <w:pStyle w:val="40Continoustext13pt"/>
                <w:rPr>
                  <w:rStyle w:val="40Continoustext13ptZchn"/>
                  <w:lang w:val="en-US"/>
                </w:rPr>
              </w:pPr>
              <w:r w:rsidRPr="00593B75">
                <w:rPr>
                  <w:rStyle w:val="40Continoustext13ptZchn"/>
                  <w:lang w:val="en-US"/>
                </w:rPr>
                <w:t>The increase in earnings is partially related to higher levels of</w:t>
              </w:r>
              <w:r>
                <w:rPr>
                  <w:rStyle w:val="40Continoustext13ptZchn"/>
                  <w:lang w:val="en-US"/>
                </w:rPr>
                <w:t xml:space="preserve"> </w:t>
              </w:r>
              <w:r w:rsidRPr="00593B75">
                <w:rPr>
                  <w:rStyle w:val="40Continoustext13ptZchn"/>
                  <w:lang w:val="en-US"/>
                </w:rPr>
                <w:t>unit sales and better pricing. Ongoing efficiency increases in</w:t>
              </w:r>
              <w:r>
                <w:rPr>
                  <w:rStyle w:val="40Continoustext13ptZchn"/>
                  <w:lang w:val="en-US"/>
                </w:rPr>
                <w:t xml:space="preserve"> </w:t>
              </w:r>
              <w:r w:rsidRPr="00593B75">
                <w:rPr>
                  <w:rStyle w:val="40Continoustext13ptZchn"/>
                  <w:lang w:val="en-US"/>
                </w:rPr>
                <w:t xml:space="preserve">the context of the </w:t>
              </w:r>
              <w:r w:rsidR="00723018">
                <w:rPr>
                  <w:rStyle w:val="40Continoustext13ptZchn"/>
                  <w:lang w:val="en-US"/>
                </w:rPr>
                <w:t>»</w:t>
              </w:r>
              <w:r w:rsidRPr="00593B75">
                <w:rPr>
                  <w:rStyle w:val="40Continoustext13ptZchn"/>
                  <w:lang w:val="en-US"/>
                </w:rPr>
                <w:t>Performance Vans</w:t>
              </w:r>
              <w:r w:rsidR="004F6F2D">
                <w:rPr>
                  <w:rStyle w:val="40Continoustext13ptZchn"/>
                  <w:lang w:val="en-US"/>
                </w:rPr>
                <w:t xml:space="preserve"> 2013</w:t>
              </w:r>
              <w:r w:rsidR="00723018">
                <w:rPr>
                  <w:rStyle w:val="40Continoustext13ptZchn"/>
                  <w:lang w:val="en-US"/>
                </w:rPr>
                <w:t>«</w:t>
              </w:r>
              <w:r w:rsidRPr="00593B75">
                <w:rPr>
                  <w:rStyle w:val="40Continoustext13ptZchn"/>
                  <w:lang w:val="en-US"/>
                </w:rPr>
                <w:t xml:space="preserve"> program also contributed</w:t>
              </w:r>
              <w:r>
                <w:rPr>
                  <w:rStyle w:val="40Continoustext13ptZchn"/>
                  <w:lang w:val="en-US"/>
                </w:rPr>
                <w:t xml:space="preserve"> </w:t>
              </w:r>
              <w:r w:rsidRPr="00593B75">
                <w:rPr>
                  <w:rStyle w:val="40Continoustext13ptZchn"/>
                  <w:lang w:val="en-US"/>
                </w:rPr>
                <w:t xml:space="preserve">to the earnings improvement. </w:t>
              </w:r>
              <w:r>
                <w:rPr>
                  <w:rStyle w:val="40Continoustext13ptZchn"/>
                  <w:lang w:val="en-US"/>
                </w:rPr>
                <w:t>EBIT was</w:t>
              </w:r>
              <w:r w:rsidRPr="00593B75">
                <w:rPr>
                  <w:rStyle w:val="40Continoustext13ptZchn"/>
                  <w:lang w:val="en-US"/>
                </w:rPr>
                <w:t xml:space="preserve"> negatively</w:t>
              </w:r>
              <w:r>
                <w:rPr>
                  <w:rStyle w:val="40Continoustext13ptZchn"/>
                  <w:lang w:val="en-US"/>
                </w:rPr>
                <w:t xml:space="preserve"> </w:t>
              </w:r>
              <w:r w:rsidRPr="00593B75">
                <w:rPr>
                  <w:rStyle w:val="40Continoustext13ptZchn"/>
                  <w:lang w:val="en-US"/>
                </w:rPr>
                <w:t>influenced by advance expenditure for new products</w:t>
              </w:r>
              <w:r w:rsidR="00603268">
                <w:rPr>
                  <w:rStyle w:val="40Continoustext13ptZchn"/>
                  <w:lang w:val="en-US"/>
                </w:rPr>
                <w:t xml:space="preserve">. </w:t>
              </w:r>
              <w:r w:rsidRPr="00593B75">
                <w:rPr>
                  <w:rStyle w:val="40Continoustext13ptZchn"/>
                  <w:lang w:val="en-US"/>
                </w:rPr>
                <w:t>In the</w:t>
              </w:r>
              <w:r>
                <w:rPr>
                  <w:rStyle w:val="40Continoustext13ptZchn"/>
                  <w:lang w:val="en-US"/>
                </w:rPr>
                <w:t xml:space="preserve"> </w:t>
              </w:r>
              <w:r w:rsidRPr="00593B75">
                <w:rPr>
                  <w:rStyle w:val="40Continoustext13ptZchn"/>
                  <w:lang w:val="en-US"/>
                </w:rPr>
                <w:t>previous year, an expense of €64 million had been recognized</w:t>
              </w:r>
              <w:r>
                <w:rPr>
                  <w:rStyle w:val="40Continoustext13ptZchn"/>
                  <w:lang w:val="en-US"/>
                </w:rPr>
                <w:t xml:space="preserve"> </w:t>
              </w:r>
              <w:r w:rsidRPr="00593B75">
                <w:rPr>
                  <w:rStyle w:val="40Continoustext13ptZchn"/>
                  <w:lang w:val="en-US"/>
                </w:rPr>
                <w:t>in connection with the impairment of the Chinese joint venture</w:t>
              </w:r>
              <w:r>
                <w:rPr>
                  <w:rStyle w:val="40Continoustext13ptZchn"/>
                  <w:lang w:val="en-US"/>
                </w:rPr>
                <w:t xml:space="preserve"> </w:t>
              </w:r>
              <w:r w:rsidRPr="00593B75">
                <w:rPr>
                  <w:rStyle w:val="40Continoustext13ptZchn"/>
                  <w:lang w:val="en-US"/>
                </w:rPr>
                <w:t>Fujian Benz Automotive Corporation</w:t>
              </w:r>
              <w:r w:rsidRPr="00A56CAD">
                <w:rPr>
                  <w:rStyle w:val="40Continoustext13ptZchn"/>
                  <w:lang w:val="en-US"/>
                </w:rPr>
                <w:t>.</w:t>
              </w:r>
              <w:r>
                <w:rPr>
                  <w:rStyle w:val="40Continoustext13ptZchn"/>
                  <w:lang w:val="en-US"/>
                </w:rPr>
                <w:t xml:space="preserve"> </w:t>
              </w:r>
            </w:p>
            <w:p w14:paraId="52912D77" w14:textId="77777777" w:rsidR="003C6FD8" w:rsidRPr="00A56CAD" w:rsidRDefault="003C6FD8" w:rsidP="003C6FD8">
              <w:pPr>
                <w:pStyle w:val="40Continoustext13pt"/>
                <w:rPr>
                  <w:rStyle w:val="40Continoustext13ptZchn"/>
                  <w:lang w:val="en-US"/>
                </w:rPr>
              </w:pPr>
              <w:r w:rsidRPr="00A56CAD">
                <w:rPr>
                  <w:rStyle w:val="40Continoustext13ptZchn"/>
                  <w:b/>
                  <w:lang w:val="en-US"/>
                </w:rPr>
                <w:t>Daimler Buses</w:t>
              </w:r>
              <w:r w:rsidRPr="00A56CAD">
                <w:rPr>
                  <w:rStyle w:val="40Continoustext13ptZchn"/>
                  <w:lang w:val="en-US"/>
                </w:rPr>
                <w:t xml:space="preserve"> </w:t>
              </w:r>
              <w:r>
                <w:rPr>
                  <w:rStyle w:val="40Continoustext13ptZchn"/>
                  <w:lang w:val="en-US"/>
                </w:rPr>
                <w:t>sold</w:t>
              </w:r>
              <w:r w:rsidRPr="00A56CAD">
                <w:rPr>
                  <w:rStyle w:val="40Continoustext13ptZchn"/>
                  <w:lang w:val="en-US"/>
                </w:rPr>
                <w:t xml:space="preserve"> 33</w:t>
              </w:r>
              <w:r>
                <w:rPr>
                  <w:rStyle w:val="40Continoustext13ptZchn"/>
                  <w:lang w:val="en-US"/>
                </w:rPr>
                <w:t>,</w:t>
              </w:r>
              <w:r w:rsidRPr="00A56CAD">
                <w:rPr>
                  <w:rStyle w:val="40Continoustext13ptZchn"/>
                  <w:lang w:val="en-US"/>
                </w:rPr>
                <w:t xml:space="preserve">700 </w:t>
              </w:r>
              <w:r>
                <w:rPr>
                  <w:rStyle w:val="40Continoustext13ptZchn"/>
                  <w:lang w:val="en-US"/>
                </w:rPr>
                <w:t xml:space="preserve">buses and bus chassis worldwide in 2013 </w:t>
              </w:r>
              <w:r w:rsidRPr="00A56CAD">
                <w:rPr>
                  <w:rStyle w:val="40Continoustext13ptZchn"/>
                  <w:lang w:val="en-US"/>
                </w:rPr>
                <w:t>(</w:t>
              </w:r>
              <w:r>
                <w:rPr>
                  <w:rStyle w:val="40Continoustext13ptZchn"/>
                  <w:lang w:val="en-US"/>
                </w:rPr>
                <w:t>2012:</w:t>
              </w:r>
              <w:r w:rsidRPr="00A56CAD">
                <w:rPr>
                  <w:rStyle w:val="40Continoustext13ptZchn"/>
                  <w:lang w:val="en-US"/>
                </w:rPr>
                <w:t xml:space="preserve"> 32</w:t>
              </w:r>
              <w:r>
                <w:rPr>
                  <w:rStyle w:val="40Continoustext13ptZchn"/>
                  <w:lang w:val="en-US"/>
                </w:rPr>
                <w:t>,</w:t>
              </w:r>
              <w:r w:rsidRPr="00A56CAD">
                <w:rPr>
                  <w:rStyle w:val="40Continoustext13ptZchn"/>
                  <w:lang w:val="en-US"/>
                </w:rPr>
                <w:t xml:space="preserve">100). </w:t>
              </w:r>
              <w:r>
                <w:rPr>
                  <w:rStyle w:val="40Continoustext13ptZchn"/>
                  <w:lang w:val="en-US"/>
                </w:rPr>
                <w:t>With this growth of</w:t>
              </w:r>
              <w:r w:rsidRPr="00A56CAD">
                <w:rPr>
                  <w:rStyle w:val="40Continoustext13ptZchn"/>
                  <w:lang w:val="en-US"/>
                </w:rPr>
                <w:t xml:space="preserve"> 5</w:t>
              </w:r>
              <w:r>
                <w:rPr>
                  <w:rStyle w:val="40Continoustext13ptZchn"/>
                  <w:lang w:val="en-US"/>
                </w:rPr>
                <w:t>%,</w:t>
              </w:r>
              <w:r w:rsidRPr="00A56CAD">
                <w:rPr>
                  <w:rStyle w:val="40Continoustext13ptZchn"/>
                  <w:lang w:val="en-US"/>
                </w:rPr>
                <w:t xml:space="preserve"> </w:t>
              </w:r>
              <w:r>
                <w:rPr>
                  <w:rStyle w:val="40Continoustext13ptZchn"/>
                  <w:lang w:val="en-US"/>
                </w:rPr>
                <w:t>the division confirmed its market leadership in its</w:t>
              </w:r>
              <w:r w:rsidRPr="00A56CAD">
                <w:rPr>
                  <w:rStyle w:val="40Continoustext13ptZchn"/>
                  <w:lang w:val="en-US"/>
                </w:rPr>
                <w:t xml:space="preserve"> </w:t>
              </w:r>
              <w:r>
                <w:rPr>
                  <w:rStyle w:val="40Continoustext13ptZchn"/>
                  <w:lang w:val="en-US"/>
                </w:rPr>
                <w:t>core markets in the s</w:t>
              </w:r>
              <w:r w:rsidRPr="00A56CAD">
                <w:rPr>
                  <w:rStyle w:val="40Continoustext13ptZchn"/>
                  <w:lang w:val="en-US"/>
                </w:rPr>
                <w:t xml:space="preserve">egment </w:t>
              </w:r>
              <w:r>
                <w:rPr>
                  <w:rStyle w:val="40Continoustext13ptZchn"/>
                  <w:lang w:val="en-US"/>
                </w:rPr>
                <w:t>for</w:t>
              </w:r>
              <w:r w:rsidRPr="00A56CAD">
                <w:rPr>
                  <w:rStyle w:val="40Continoustext13ptZchn"/>
                  <w:lang w:val="en-US"/>
                </w:rPr>
                <w:t xml:space="preserve"> </w:t>
              </w:r>
              <w:r>
                <w:rPr>
                  <w:rStyle w:val="40Continoustext13ptZchn"/>
                  <w:lang w:val="en-US"/>
                </w:rPr>
                <w:t>buses</w:t>
              </w:r>
              <w:r w:rsidRPr="00A56CAD">
                <w:rPr>
                  <w:rStyle w:val="40Continoustext13ptZchn"/>
                  <w:lang w:val="en-US"/>
                </w:rPr>
                <w:t xml:space="preserve"> </w:t>
              </w:r>
              <w:r>
                <w:rPr>
                  <w:rStyle w:val="40Continoustext13ptZchn"/>
                  <w:lang w:val="en-US"/>
                </w:rPr>
                <w:t>with</w:t>
              </w:r>
              <w:r w:rsidRPr="00A56CAD">
                <w:rPr>
                  <w:rStyle w:val="40Continoustext13ptZchn"/>
                  <w:lang w:val="en-US"/>
                </w:rPr>
                <w:t xml:space="preserve"> </w:t>
              </w:r>
              <w:r>
                <w:rPr>
                  <w:rStyle w:val="40Continoustext13ptZchn"/>
                  <w:lang w:val="en-US"/>
                </w:rPr>
                <w:t>a gross vehicle weight of more than 8 metric tons</w:t>
              </w:r>
              <w:r w:rsidRPr="00A56CAD">
                <w:rPr>
                  <w:rStyle w:val="40Continoustext13ptZchn"/>
                  <w:lang w:val="en-US"/>
                </w:rPr>
                <w:t xml:space="preserve">. </w:t>
              </w:r>
              <w:r>
                <w:rPr>
                  <w:rStyle w:val="40Continoustext13ptZchn"/>
                  <w:lang w:val="en-US"/>
                </w:rPr>
                <w:t>Revenue improved by</w:t>
              </w:r>
              <w:r w:rsidRPr="00A56CAD">
                <w:rPr>
                  <w:rStyle w:val="40Continoustext13ptZchn"/>
                  <w:lang w:val="en-US"/>
                </w:rPr>
                <w:t xml:space="preserve"> </w:t>
              </w:r>
              <w:r w:rsidR="005C0E38">
                <w:rPr>
                  <w:rStyle w:val="40Continoustext13ptZchn"/>
                  <w:lang w:val="en-US"/>
                </w:rPr>
                <w:t>4</w:t>
              </w:r>
              <w:r>
                <w:rPr>
                  <w:rStyle w:val="40Continoustext13ptZchn"/>
                  <w:lang w:val="en-US"/>
                </w:rPr>
                <w:t>%</w:t>
              </w:r>
              <w:r w:rsidRPr="00A56CAD">
                <w:rPr>
                  <w:rStyle w:val="40Continoustext13ptZchn"/>
                  <w:lang w:val="en-US"/>
                </w:rPr>
                <w:t xml:space="preserve"> </w:t>
              </w:r>
              <w:r>
                <w:rPr>
                  <w:rStyle w:val="40Continoustext13ptZchn"/>
                  <w:lang w:val="en-US"/>
                </w:rPr>
                <w:t>to</w:t>
              </w:r>
              <w:r w:rsidRPr="00A56CAD">
                <w:rPr>
                  <w:rStyle w:val="40Continoustext13ptZchn"/>
                  <w:lang w:val="en-US"/>
                </w:rPr>
                <w:t xml:space="preserve"> </w:t>
              </w:r>
              <w:r>
                <w:rPr>
                  <w:rStyle w:val="40Continoustext13ptZchn"/>
                  <w:lang w:val="en-US"/>
                </w:rPr>
                <w:t>€</w:t>
              </w:r>
              <w:r w:rsidR="005C0E38">
                <w:rPr>
                  <w:rStyle w:val="40Continoustext13ptZchn"/>
                  <w:lang w:val="en-US"/>
                </w:rPr>
                <w:t>4</w:t>
              </w:r>
              <w:r>
                <w:rPr>
                  <w:rStyle w:val="40Continoustext13ptZchn"/>
                  <w:lang w:val="en-US"/>
                </w:rPr>
                <w:t>.</w:t>
              </w:r>
              <w:r w:rsidR="005C0E38">
                <w:rPr>
                  <w:rStyle w:val="40Continoustext13ptZchn"/>
                  <w:lang w:val="en-US"/>
                </w:rPr>
                <w:t>1</w:t>
              </w:r>
              <w:r w:rsidRPr="00A56CAD">
                <w:rPr>
                  <w:rStyle w:val="40Continoustext13ptZchn"/>
                  <w:lang w:val="en-US"/>
                </w:rPr>
                <w:t xml:space="preserve"> </w:t>
              </w:r>
              <w:r>
                <w:rPr>
                  <w:rStyle w:val="40Continoustext13ptZchn"/>
                  <w:lang w:val="en-US"/>
                </w:rPr>
                <w:t>billion</w:t>
              </w:r>
              <w:r w:rsidRPr="00A56CAD">
                <w:rPr>
                  <w:rStyle w:val="40Continoustext13ptZchn"/>
                  <w:lang w:val="en-US"/>
                </w:rPr>
                <w:t xml:space="preserve">. </w:t>
              </w:r>
              <w:r>
                <w:rPr>
                  <w:rStyle w:val="40Continoustext13ptZchn"/>
                  <w:lang w:val="en-US"/>
                </w:rPr>
                <w:t>The</w:t>
              </w:r>
              <w:r w:rsidRPr="00A56CAD">
                <w:rPr>
                  <w:rStyle w:val="40Continoustext13ptZchn"/>
                  <w:lang w:val="en-US"/>
                </w:rPr>
                <w:t xml:space="preserve"> </w:t>
              </w:r>
              <w:r w:rsidRPr="00593B75">
                <w:rPr>
                  <w:rStyle w:val="40Continoustext13ptZchn"/>
                  <w:lang w:val="en-US"/>
                </w:rPr>
                <w:t>division returned to profitability in 2013</w:t>
              </w:r>
              <w:r>
                <w:rPr>
                  <w:rStyle w:val="40Continoustext13ptZchn"/>
                  <w:lang w:val="en-US"/>
                </w:rPr>
                <w:t xml:space="preserve"> </w:t>
              </w:r>
              <w:r w:rsidRPr="00593B75">
                <w:rPr>
                  <w:rStyle w:val="40Continoustext13ptZchn"/>
                  <w:lang w:val="en-US"/>
                </w:rPr>
                <w:t>and posted EBIT of plus €</w:t>
              </w:r>
              <w:r w:rsidR="005C0E38">
                <w:rPr>
                  <w:rStyle w:val="40Continoustext13ptZchn"/>
                  <w:lang w:val="en-US"/>
                </w:rPr>
                <w:t>124</w:t>
              </w:r>
              <w:r w:rsidR="005C0E38" w:rsidRPr="00593B75">
                <w:rPr>
                  <w:rStyle w:val="40Continoustext13ptZchn"/>
                  <w:lang w:val="en-US"/>
                </w:rPr>
                <w:t xml:space="preserve"> </w:t>
              </w:r>
              <w:r w:rsidRPr="00593B75">
                <w:rPr>
                  <w:rStyle w:val="40Continoustext13ptZchn"/>
                  <w:lang w:val="en-US"/>
                </w:rPr>
                <w:t>million (2012: minus €221 million).</w:t>
              </w:r>
              <w:r>
                <w:rPr>
                  <w:rStyle w:val="40Continoustext13ptZchn"/>
                  <w:lang w:val="en-US"/>
                </w:rPr>
                <w:t xml:space="preserve"> </w:t>
              </w:r>
              <w:r w:rsidRPr="00593B75">
                <w:rPr>
                  <w:rStyle w:val="40Continoustext13ptZchn"/>
                  <w:lang w:val="en-US"/>
                </w:rPr>
                <w:t xml:space="preserve">Its return on sales </w:t>
              </w:r>
              <w:r w:rsidR="00603268">
                <w:rPr>
                  <w:rStyle w:val="40Continoustext13ptZchn"/>
                  <w:lang w:val="en-US"/>
                </w:rPr>
                <w:t>increased to</w:t>
              </w:r>
              <w:r w:rsidRPr="00593B75">
                <w:rPr>
                  <w:rStyle w:val="40Continoustext13ptZchn"/>
                  <w:lang w:val="en-US"/>
                </w:rPr>
                <w:t xml:space="preserve"> </w:t>
              </w:r>
              <w:r w:rsidR="005C0E38">
                <w:rPr>
                  <w:rStyle w:val="40Continoustext13ptZchn"/>
                  <w:lang w:val="en-US"/>
                </w:rPr>
                <w:t>3</w:t>
              </w:r>
              <w:r w:rsidR="000D1207">
                <w:rPr>
                  <w:rStyle w:val="40Continoustext13ptZchn"/>
                  <w:lang w:val="en-US"/>
                </w:rPr>
                <w:t>.0</w:t>
              </w:r>
              <w:r w:rsidRPr="00593B75">
                <w:rPr>
                  <w:rStyle w:val="40Continoustext13ptZchn"/>
                  <w:lang w:val="en-US"/>
                </w:rPr>
                <w:t>% (2012: minus 5.6%).</w:t>
              </w:r>
              <w:r>
                <w:rPr>
                  <w:rStyle w:val="40Continoustext13ptZchn"/>
                  <w:lang w:val="en-US"/>
                </w:rPr>
                <w:t xml:space="preserve"> </w:t>
              </w:r>
            </w:p>
            <w:p w14:paraId="268A09DF" w14:textId="77777777" w:rsidR="003C6FD8" w:rsidRPr="00A56CAD" w:rsidRDefault="003C6FD8" w:rsidP="003C6FD8">
              <w:pPr>
                <w:pStyle w:val="40Continoustext13pt"/>
                <w:rPr>
                  <w:rStyle w:val="40Continoustext13ptZchn"/>
                  <w:lang w:val="en-US"/>
                </w:rPr>
              </w:pPr>
              <w:r w:rsidRPr="00593B75">
                <w:rPr>
                  <w:rStyle w:val="40Continoustext13ptZchn"/>
                  <w:lang w:val="en-US"/>
                </w:rPr>
                <w:t>This positive development was driven by growth in unit sales in</w:t>
              </w:r>
              <w:r>
                <w:rPr>
                  <w:rStyle w:val="40Continoustext13ptZchn"/>
                  <w:lang w:val="en-US"/>
                </w:rPr>
                <w:t xml:space="preserve"> </w:t>
              </w:r>
              <w:r w:rsidRPr="00593B75">
                <w:rPr>
                  <w:rStyle w:val="40Continoustext13ptZchn"/>
                  <w:lang w:val="en-US"/>
                </w:rPr>
                <w:t>Western Europe and Latin America as well. Additional factors that led to significant earnings</w:t>
              </w:r>
              <w:r>
                <w:rPr>
                  <w:rStyle w:val="40Continoustext13ptZchn"/>
                  <w:lang w:val="en-US"/>
                </w:rPr>
                <w:t xml:space="preserve"> </w:t>
              </w:r>
              <w:r w:rsidRPr="00593B75">
                <w:rPr>
                  <w:rStyle w:val="40Continoustext13ptZchn"/>
                  <w:lang w:val="en-US"/>
                </w:rPr>
                <w:t>improvements were further efficiency progress and lower expenses for the repositioning of the European</w:t>
              </w:r>
              <w:r>
                <w:rPr>
                  <w:rStyle w:val="40Continoustext13ptZchn"/>
                  <w:lang w:val="en-US"/>
                </w:rPr>
                <w:t xml:space="preserve"> </w:t>
              </w:r>
              <w:r w:rsidRPr="00593B75">
                <w:rPr>
                  <w:rStyle w:val="40Continoustext13ptZchn"/>
                  <w:lang w:val="en-US"/>
                </w:rPr>
                <w:t>and American businesses</w:t>
              </w:r>
              <w:r w:rsidRPr="00A56CAD">
                <w:rPr>
                  <w:rStyle w:val="40Continoustext13ptZchn"/>
                  <w:lang w:val="en-US"/>
                </w:rPr>
                <w:t>.</w:t>
              </w:r>
              <w:r>
                <w:rPr>
                  <w:rStyle w:val="40Continoustext13ptZchn"/>
                  <w:lang w:val="en-US"/>
                </w:rPr>
                <w:t xml:space="preserve"> </w:t>
              </w:r>
            </w:p>
            <w:p w14:paraId="18A9801D" w14:textId="77777777" w:rsidR="003C6FD8" w:rsidRPr="00A56CAD" w:rsidRDefault="003C6FD8" w:rsidP="003C6FD8">
              <w:pPr>
                <w:pStyle w:val="40Continoustext13pt"/>
                <w:rPr>
                  <w:rStyle w:val="40Continoustext13ptZchn"/>
                  <w:lang w:val="en-US"/>
                </w:rPr>
              </w:pPr>
              <w:r w:rsidRPr="00A56CAD">
                <w:rPr>
                  <w:rStyle w:val="40Continoustext13ptZchn"/>
                  <w:b/>
                  <w:lang w:val="en-US"/>
                </w:rPr>
                <w:lastRenderedPageBreak/>
                <w:t>Daimler Financial Services</w:t>
              </w:r>
              <w:r>
                <w:rPr>
                  <w:rStyle w:val="40Continoustext13ptZchn"/>
                  <w:b/>
                  <w:lang w:val="en-US"/>
                </w:rPr>
                <w:t>’</w:t>
              </w:r>
              <w:r w:rsidRPr="00A56CAD">
                <w:rPr>
                  <w:rStyle w:val="40Continoustext13ptZchn"/>
                  <w:lang w:val="en-US"/>
                </w:rPr>
                <w:t xml:space="preserve"> </w:t>
              </w:r>
              <w:r>
                <w:rPr>
                  <w:rStyle w:val="40Continoustext13ptZchn"/>
                  <w:lang w:val="en-US"/>
                </w:rPr>
                <w:t>business developed very positively once again in 2013</w:t>
              </w:r>
              <w:r w:rsidRPr="00A56CAD">
                <w:rPr>
                  <w:rStyle w:val="40Continoustext13ptZchn"/>
                  <w:lang w:val="en-US"/>
                </w:rPr>
                <w:t xml:space="preserve">. </w:t>
              </w:r>
              <w:r>
                <w:rPr>
                  <w:rStyle w:val="40Continoustext13ptZchn"/>
                  <w:lang w:val="en-US"/>
                </w:rPr>
                <w:t>Worldwide, the company</w:t>
              </w:r>
              <w:r w:rsidRPr="00A56CAD">
                <w:rPr>
                  <w:rStyle w:val="40Continoustext13ptZchn"/>
                  <w:lang w:val="en-US"/>
                </w:rPr>
                <w:t xml:space="preserve"> </w:t>
              </w:r>
              <w:r>
                <w:rPr>
                  <w:rStyle w:val="40Continoustext13ptZchn"/>
                  <w:lang w:val="en-US"/>
                </w:rPr>
                <w:t xml:space="preserve">concluded nearly </w:t>
              </w:r>
              <w:r w:rsidR="00223012">
                <w:rPr>
                  <w:rStyle w:val="40Continoustext13ptZchn"/>
                  <w:lang w:val="en-US"/>
                </w:rPr>
                <w:br/>
              </w:r>
              <w:r>
                <w:rPr>
                  <w:rStyle w:val="40Continoustext13ptZchn"/>
                  <w:lang w:val="en-US"/>
                </w:rPr>
                <w:t>1.2 million</w:t>
              </w:r>
              <w:r w:rsidRPr="00A56CAD">
                <w:rPr>
                  <w:rStyle w:val="40Continoustext13ptZchn"/>
                  <w:lang w:val="en-US"/>
                </w:rPr>
                <w:t xml:space="preserve"> </w:t>
              </w:r>
              <w:r>
                <w:rPr>
                  <w:rStyle w:val="40Continoustext13ptZchn"/>
                  <w:lang w:val="en-US"/>
                </w:rPr>
                <w:t>new financing</w:t>
              </w:r>
              <w:r w:rsidRPr="00A56CAD">
                <w:rPr>
                  <w:rStyle w:val="40Continoustext13ptZchn"/>
                  <w:lang w:val="en-US"/>
                </w:rPr>
                <w:t xml:space="preserve"> </w:t>
              </w:r>
              <w:r>
                <w:rPr>
                  <w:rStyle w:val="40Continoustext13ptZchn"/>
                  <w:lang w:val="en-US"/>
                </w:rPr>
                <w:t>and</w:t>
              </w:r>
              <w:r w:rsidRPr="00A56CAD">
                <w:rPr>
                  <w:rStyle w:val="40Continoustext13ptZchn"/>
                  <w:lang w:val="en-US"/>
                </w:rPr>
                <w:t xml:space="preserve"> </w:t>
              </w:r>
              <w:r>
                <w:rPr>
                  <w:rStyle w:val="40Continoustext13ptZchn"/>
                  <w:lang w:val="en-US"/>
                </w:rPr>
                <w:t>leasing agreements; the</w:t>
              </w:r>
              <w:r w:rsidRPr="00A56CAD">
                <w:rPr>
                  <w:rStyle w:val="40Continoustext13ptZchn"/>
                  <w:lang w:val="en-US"/>
                </w:rPr>
                <w:t xml:space="preserve"> </w:t>
              </w:r>
              <w:r>
                <w:rPr>
                  <w:rStyle w:val="40Continoustext13ptZchn"/>
                  <w:lang w:val="en-US"/>
                </w:rPr>
                <w:t>total number of all vehicles</w:t>
              </w:r>
              <w:r w:rsidRPr="00A56CAD">
                <w:rPr>
                  <w:rStyle w:val="40Continoustext13ptZchn"/>
                  <w:lang w:val="en-US"/>
                </w:rPr>
                <w:t xml:space="preserve"> finan</w:t>
              </w:r>
              <w:r>
                <w:rPr>
                  <w:rStyle w:val="40Continoustext13ptZchn"/>
                  <w:lang w:val="en-US"/>
                </w:rPr>
                <w:t>ced or leased passed the</w:t>
              </w:r>
              <w:r w:rsidRPr="00A56CAD">
                <w:rPr>
                  <w:rStyle w:val="40Continoustext13ptZchn"/>
                  <w:lang w:val="en-US"/>
                </w:rPr>
                <w:t xml:space="preserve"> </w:t>
              </w:r>
              <w:r>
                <w:rPr>
                  <w:rStyle w:val="40Continoustext13ptZchn"/>
                  <w:lang w:val="en-US"/>
                </w:rPr>
                <w:t>three-million mark for the first time</w:t>
              </w:r>
              <w:r w:rsidRPr="00A56CAD">
                <w:rPr>
                  <w:rStyle w:val="40Continoustext13ptZchn"/>
                  <w:lang w:val="en-US"/>
                </w:rPr>
                <w:t xml:space="preserve">. </w:t>
              </w:r>
              <w:r>
                <w:rPr>
                  <w:rStyle w:val="40Continoustext13ptZchn"/>
                  <w:lang w:val="en-US"/>
                </w:rPr>
                <w:t>New business increased by</w:t>
              </w:r>
              <w:r w:rsidRPr="00A56CAD">
                <w:rPr>
                  <w:rStyle w:val="40Continoustext13ptZchn"/>
                  <w:lang w:val="en-US"/>
                </w:rPr>
                <w:t xml:space="preserve"> 6</w:t>
              </w:r>
              <w:r>
                <w:rPr>
                  <w:rStyle w:val="40Continoustext13ptZchn"/>
                  <w:lang w:val="en-US"/>
                </w:rPr>
                <w:t>%</w:t>
              </w:r>
              <w:r w:rsidRPr="00A56CAD">
                <w:rPr>
                  <w:rStyle w:val="40Continoustext13ptZchn"/>
                  <w:lang w:val="en-US"/>
                </w:rPr>
                <w:t xml:space="preserve"> </w:t>
              </w:r>
              <w:r>
                <w:rPr>
                  <w:rStyle w:val="40Continoustext13ptZchn"/>
                  <w:lang w:val="en-US"/>
                </w:rPr>
                <w:t>to</w:t>
              </w:r>
              <w:r w:rsidRPr="00A56CAD">
                <w:rPr>
                  <w:rStyle w:val="40Continoustext13ptZchn"/>
                  <w:lang w:val="en-US"/>
                </w:rPr>
                <w:t xml:space="preserve"> </w:t>
              </w:r>
              <w:r>
                <w:rPr>
                  <w:rStyle w:val="40Continoustext13ptZchn"/>
                  <w:lang w:val="en-US"/>
                </w:rPr>
                <w:t>€</w:t>
              </w:r>
              <w:r w:rsidRPr="00A56CAD">
                <w:rPr>
                  <w:rStyle w:val="40Continoustext13ptZchn"/>
                  <w:lang w:val="en-US"/>
                </w:rPr>
                <w:t>40</w:t>
              </w:r>
              <w:r>
                <w:rPr>
                  <w:rStyle w:val="40Continoustext13ptZchn"/>
                  <w:lang w:val="en-US"/>
                </w:rPr>
                <w:t>.</w:t>
              </w:r>
              <w:r w:rsidRPr="00A56CAD">
                <w:rPr>
                  <w:rStyle w:val="40Continoustext13ptZchn"/>
                  <w:lang w:val="en-US"/>
                </w:rPr>
                <w:t xml:space="preserve">5 </w:t>
              </w:r>
              <w:r>
                <w:rPr>
                  <w:rStyle w:val="40Continoustext13ptZchn"/>
                  <w:lang w:val="en-US"/>
                </w:rPr>
                <w:t>billion</w:t>
              </w:r>
              <w:r w:rsidRPr="00A56CAD">
                <w:rPr>
                  <w:rStyle w:val="40Continoustext13ptZchn"/>
                  <w:lang w:val="en-US"/>
                </w:rPr>
                <w:t xml:space="preserve"> </w:t>
              </w:r>
              <w:r>
                <w:rPr>
                  <w:rStyle w:val="40Continoustext13ptZchn"/>
                  <w:lang w:val="en-US"/>
                </w:rPr>
                <w:t>and</w:t>
              </w:r>
              <w:r w:rsidRPr="00A56CAD">
                <w:rPr>
                  <w:rStyle w:val="40Continoustext13ptZchn"/>
                  <w:lang w:val="en-US"/>
                </w:rPr>
                <w:t xml:space="preserve"> </w:t>
              </w:r>
              <w:r>
                <w:rPr>
                  <w:rStyle w:val="40Continoustext13ptZchn"/>
                  <w:lang w:val="en-US"/>
                </w:rPr>
                <w:t>thus reached a new record</w:t>
              </w:r>
              <w:r w:rsidRPr="00A56CAD">
                <w:rPr>
                  <w:rStyle w:val="40Continoustext13ptZchn"/>
                  <w:lang w:val="en-US"/>
                </w:rPr>
                <w:t xml:space="preserve">. </w:t>
              </w:r>
              <w:r>
                <w:rPr>
                  <w:rStyle w:val="40Continoustext13ptZchn"/>
                  <w:lang w:val="en-US"/>
                </w:rPr>
                <w:t>Contract volume increased by</w:t>
              </w:r>
              <w:r w:rsidRPr="00A56CAD">
                <w:rPr>
                  <w:rStyle w:val="40Continoustext13ptZchn"/>
                  <w:lang w:val="en-US"/>
                </w:rPr>
                <w:t xml:space="preserve"> 4</w:t>
              </w:r>
              <w:r>
                <w:rPr>
                  <w:rStyle w:val="40Continoustext13ptZchn"/>
                  <w:lang w:val="en-US"/>
                </w:rPr>
                <w:t>%</w:t>
              </w:r>
              <w:r w:rsidRPr="00A56CAD">
                <w:rPr>
                  <w:rStyle w:val="40Continoustext13ptZchn"/>
                  <w:lang w:val="en-US"/>
                </w:rPr>
                <w:t xml:space="preserve"> </w:t>
              </w:r>
              <w:r>
                <w:rPr>
                  <w:rStyle w:val="40Continoustext13ptZchn"/>
                  <w:lang w:val="en-US"/>
                </w:rPr>
                <w:t>to</w:t>
              </w:r>
              <w:r w:rsidRPr="00A56CAD">
                <w:rPr>
                  <w:rStyle w:val="40Continoustext13ptZchn"/>
                  <w:lang w:val="en-US"/>
                </w:rPr>
                <w:t xml:space="preserve"> </w:t>
              </w:r>
              <w:r>
                <w:rPr>
                  <w:rStyle w:val="40Continoustext13ptZchn"/>
                  <w:lang w:val="en-US"/>
                </w:rPr>
                <w:t>the record level of</w:t>
              </w:r>
              <w:r w:rsidRPr="00A56CAD">
                <w:rPr>
                  <w:rStyle w:val="40Continoustext13ptZchn"/>
                  <w:lang w:val="en-US"/>
                </w:rPr>
                <w:t xml:space="preserve"> </w:t>
              </w:r>
              <w:r>
                <w:rPr>
                  <w:rStyle w:val="40Continoustext13ptZchn"/>
                  <w:lang w:val="en-US"/>
                </w:rPr>
                <w:t>€</w:t>
              </w:r>
              <w:r w:rsidRPr="00A56CAD">
                <w:rPr>
                  <w:rStyle w:val="40Continoustext13ptZchn"/>
                  <w:lang w:val="en-US"/>
                </w:rPr>
                <w:t>83</w:t>
              </w:r>
              <w:r>
                <w:rPr>
                  <w:rStyle w:val="40Continoustext13ptZchn"/>
                  <w:lang w:val="en-US"/>
                </w:rPr>
                <w:t>.</w:t>
              </w:r>
              <w:r w:rsidRPr="00A56CAD">
                <w:rPr>
                  <w:rStyle w:val="40Continoustext13ptZchn"/>
                  <w:lang w:val="en-US"/>
                </w:rPr>
                <w:t xml:space="preserve">5 </w:t>
              </w:r>
              <w:r>
                <w:rPr>
                  <w:rStyle w:val="40Continoustext13ptZchn"/>
                  <w:lang w:val="en-US"/>
                </w:rPr>
                <w:t>billion; adjusted for exchange-rate effects, the increase was</w:t>
              </w:r>
              <w:r w:rsidRPr="00A56CAD">
                <w:rPr>
                  <w:rStyle w:val="40Continoustext13ptZchn"/>
                  <w:lang w:val="en-US"/>
                </w:rPr>
                <w:t xml:space="preserve"> 11</w:t>
              </w:r>
              <w:r>
                <w:rPr>
                  <w:rStyle w:val="40Continoustext13ptZchn"/>
                  <w:lang w:val="en-US"/>
                </w:rPr>
                <w:t>%</w:t>
              </w:r>
              <w:r w:rsidRPr="00A56CAD">
                <w:rPr>
                  <w:rStyle w:val="40Continoustext13ptZchn"/>
                  <w:lang w:val="en-US"/>
                </w:rPr>
                <w:t xml:space="preserve">. </w:t>
              </w:r>
              <w:r>
                <w:rPr>
                  <w:rStyle w:val="40Continoustext13ptZchn"/>
                  <w:lang w:val="en-US"/>
                </w:rPr>
                <w:t>The division</w:t>
              </w:r>
              <w:r w:rsidRPr="00A56CAD">
                <w:rPr>
                  <w:rStyle w:val="40Continoustext13ptZchn"/>
                  <w:lang w:val="en-US"/>
                </w:rPr>
                <w:t xml:space="preserve"> </w:t>
              </w:r>
              <w:r w:rsidRPr="00B87B33">
                <w:rPr>
                  <w:rStyle w:val="40Continoustext13ptZchn"/>
                  <w:lang w:val="en-US"/>
                </w:rPr>
                <w:t xml:space="preserve">achieved EBIT of </w:t>
              </w:r>
              <w:r w:rsidRPr="00C24481">
                <w:rPr>
                  <w:rStyle w:val="40Continoustext13ptZchn"/>
                  <w:lang w:val="en-US"/>
                </w:rPr>
                <w:t>€1,268 million</w:t>
              </w:r>
              <w:r w:rsidRPr="00B87B33">
                <w:rPr>
                  <w:rStyle w:val="40Continoustext13ptZchn"/>
                  <w:lang w:val="en-US"/>
                </w:rPr>
                <w:t xml:space="preserve"> in</w:t>
              </w:r>
              <w:r>
                <w:rPr>
                  <w:rStyle w:val="40Continoustext13ptZchn"/>
                  <w:lang w:val="en-US"/>
                </w:rPr>
                <w:t xml:space="preserve"> </w:t>
              </w:r>
              <w:r w:rsidRPr="00B87B33">
                <w:rPr>
                  <w:rStyle w:val="40Continoustext13ptZchn"/>
                  <w:lang w:val="en-US"/>
                </w:rPr>
                <w:t>2012, which is close to its earnings of the previous year</w:t>
              </w:r>
              <w:r>
                <w:rPr>
                  <w:rStyle w:val="40Continoustext13ptZchn"/>
                  <w:lang w:val="en-US"/>
                </w:rPr>
                <w:t xml:space="preserve"> </w:t>
              </w:r>
              <w:r w:rsidRPr="00B87B33">
                <w:rPr>
                  <w:rStyle w:val="40Continoustext13ptZchn"/>
                  <w:lang w:val="en-US"/>
                </w:rPr>
                <w:t xml:space="preserve">(€1,293 million). The division’s return on equity was </w:t>
              </w:r>
              <w:r w:rsidRPr="00C24481">
                <w:rPr>
                  <w:rStyle w:val="40Continoustext13ptZchn"/>
                  <w:lang w:val="en-US"/>
                </w:rPr>
                <w:t>19.2%</w:t>
              </w:r>
              <w:r>
                <w:rPr>
                  <w:rStyle w:val="40Continoustext13ptZchn"/>
                  <w:lang w:val="en-US"/>
                </w:rPr>
                <w:t xml:space="preserve"> </w:t>
              </w:r>
              <w:r w:rsidRPr="00B87B33">
                <w:rPr>
                  <w:rStyle w:val="40Continoustext13ptZchn"/>
                  <w:lang w:val="en-US"/>
                </w:rPr>
                <w:t>(2012: 22.0%).</w:t>
              </w:r>
              <w:r>
                <w:rPr>
                  <w:rStyle w:val="40Continoustext13ptZchn"/>
                  <w:lang w:val="en-US"/>
                </w:rPr>
                <w:t xml:space="preserve"> </w:t>
              </w:r>
            </w:p>
            <w:p w14:paraId="39A492AE" w14:textId="77777777" w:rsidR="003C6FD8" w:rsidRPr="00A56CAD" w:rsidRDefault="003C6FD8" w:rsidP="003C6FD8">
              <w:pPr>
                <w:pStyle w:val="40Continoustext13pt"/>
                <w:rPr>
                  <w:rStyle w:val="40Continoustext13ptZchn"/>
                  <w:lang w:val="en-US"/>
                </w:rPr>
              </w:pPr>
              <w:r w:rsidRPr="00B87B33">
                <w:rPr>
                  <w:rStyle w:val="40Continoustext13ptZchn"/>
                  <w:lang w:val="en-US"/>
                </w:rPr>
                <w:t>A larger contract volume contributed towards the earnings</w:t>
              </w:r>
              <w:r>
                <w:rPr>
                  <w:rStyle w:val="40Continoustext13ptZchn"/>
                  <w:lang w:val="en-US"/>
                </w:rPr>
                <w:t xml:space="preserve"> </w:t>
              </w:r>
              <w:r w:rsidRPr="00B87B33">
                <w:rPr>
                  <w:rStyle w:val="40Continoustext13ptZchn"/>
                  <w:lang w:val="en-US"/>
                </w:rPr>
                <w:t>improvement. There were opposing effects on earnings from</w:t>
              </w:r>
              <w:r>
                <w:rPr>
                  <w:rStyle w:val="40Continoustext13ptZchn"/>
                  <w:lang w:val="en-US"/>
                </w:rPr>
                <w:t xml:space="preserve"> </w:t>
              </w:r>
              <w:r w:rsidRPr="00B87B33">
                <w:rPr>
                  <w:rStyle w:val="40Continoustext13ptZchn"/>
                  <w:lang w:val="en-US"/>
                </w:rPr>
                <w:t>negative exchange-rate developments and lower interest margins.</w:t>
              </w:r>
              <w:r>
                <w:rPr>
                  <w:rStyle w:val="40Continoustext13ptZchn"/>
                  <w:lang w:val="en-US"/>
                </w:rPr>
                <w:t xml:space="preserve"> </w:t>
              </w:r>
              <w:r w:rsidRPr="00B87B33">
                <w:rPr>
                  <w:rStyle w:val="40Continoustext13ptZchn"/>
                  <w:lang w:val="en-US"/>
                </w:rPr>
                <w:t>Higher expenses were incurred in connection with the</w:t>
              </w:r>
              <w:r>
                <w:rPr>
                  <w:rStyle w:val="40Continoustext13ptZchn"/>
                  <w:lang w:val="en-US"/>
                </w:rPr>
                <w:t xml:space="preserve"> </w:t>
              </w:r>
              <w:r w:rsidRPr="00B87B33">
                <w:rPr>
                  <w:rStyle w:val="40Continoustext13ptZchn"/>
                  <w:lang w:val="en-US"/>
                </w:rPr>
                <w:t>expansion of business operations</w:t>
              </w:r>
              <w:r w:rsidRPr="00A56CAD">
                <w:rPr>
                  <w:rStyle w:val="40Continoustext13ptZchn"/>
                  <w:lang w:val="en-US"/>
                </w:rPr>
                <w:t>.</w:t>
              </w:r>
              <w:r>
                <w:rPr>
                  <w:rStyle w:val="40Continoustext13ptZchn"/>
                  <w:lang w:val="en-US"/>
                </w:rPr>
                <w:t xml:space="preserve"> </w:t>
              </w:r>
            </w:p>
            <w:p w14:paraId="799BF540" w14:textId="77777777" w:rsidR="003C6FD8" w:rsidRPr="00A56CAD" w:rsidRDefault="003C6FD8" w:rsidP="003C6FD8">
              <w:pPr>
                <w:pStyle w:val="40Continoustext13pt"/>
                <w:rPr>
                  <w:rStyle w:val="40Continoustext13ptZchn"/>
                  <w:lang w:val="en-US"/>
                </w:rPr>
              </w:pPr>
              <w:r>
                <w:rPr>
                  <w:rStyle w:val="40Continoustext13ptZchn"/>
                  <w:lang w:val="en-US"/>
                </w:rPr>
                <w:t>The</w:t>
              </w:r>
              <w:r w:rsidRPr="00A56CAD">
                <w:rPr>
                  <w:rStyle w:val="40Continoustext13ptZchn"/>
                  <w:lang w:val="en-US"/>
                </w:rPr>
                <w:t xml:space="preserve"> </w:t>
              </w:r>
              <w:r>
                <w:rPr>
                  <w:rStyle w:val="40Continoustext13ptZchn"/>
                  <w:b/>
                  <w:lang w:val="en-US"/>
                </w:rPr>
                <w:t>reconciliation</w:t>
              </w:r>
              <w:r w:rsidRPr="00A56CAD">
                <w:rPr>
                  <w:rStyle w:val="40Continoustext13ptZchn"/>
                  <w:lang w:val="en-US"/>
                </w:rPr>
                <w:t xml:space="preserve"> </w:t>
              </w:r>
              <w:r w:rsidRPr="00B87B33">
                <w:rPr>
                  <w:rStyle w:val="40Continoustext13ptZchn"/>
                  <w:lang w:val="en-US"/>
                </w:rPr>
                <w:t>of the divisions’ EBIT to Group EBIT comprises</w:t>
              </w:r>
              <w:r>
                <w:rPr>
                  <w:rStyle w:val="40Continoustext13ptZchn"/>
                  <w:lang w:val="en-US"/>
                </w:rPr>
                <w:t xml:space="preserve"> </w:t>
              </w:r>
              <w:r w:rsidRPr="00B87B33">
                <w:rPr>
                  <w:rStyle w:val="40Continoustext13ptZchn"/>
                  <w:lang w:val="en-US"/>
                </w:rPr>
                <w:t>gains and/or losses at the corporate level and the</w:t>
              </w:r>
              <w:r>
                <w:rPr>
                  <w:rStyle w:val="40Continoustext13ptZchn"/>
                  <w:lang w:val="en-US"/>
                </w:rPr>
                <w:t xml:space="preserve"> </w:t>
              </w:r>
              <w:r w:rsidRPr="00B87B33">
                <w:rPr>
                  <w:rStyle w:val="40Continoustext13ptZchn"/>
                  <w:lang w:val="en-US"/>
                </w:rPr>
                <w:t>effects on earnings of eliminating intra-group transactions</w:t>
              </w:r>
              <w:r>
                <w:rPr>
                  <w:rStyle w:val="40Continoustext13ptZchn"/>
                  <w:lang w:val="en-US"/>
                </w:rPr>
                <w:t xml:space="preserve"> </w:t>
              </w:r>
              <w:r w:rsidRPr="00B87B33">
                <w:rPr>
                  <w:rStyle w:val="40Continoustext13ptZchn"/>
                  <w:lang w:val="en-US"/>
                </w:rPr>
                <w:t>between the divisions. Until the sale of the remaining EADS</w:t>
              </w:r>
              <w:r>
                <w:rPr>
                  <w:rStyle w:val="40Continoustext13ptZchn"/>
                  <w:lang w:val="en-US"/>
                </w:rPr>
                <w:t xml:space="preserve"> </w:t>
              </w:r>
              <w:r w:rsidRPr="00B87B33">
                <w:rPr>
                  <w:rStyle w:val="40Continoustext13ptZchn"/>
                  <w:lang w:val="en-US"/>
                </w:rPr>
                <w:t>shares, gains and/or losses at the corporate level also</w:t>
              </w:r>
              <w:r>
                <w:rPr>
                  <w:rStyle w:val="40Continoustext13ptZchn"/>
                  <w:lang w:val="en-US"/>
                </w:rPr>
                <w:t xml:space="preserve"> </w:t>
              </w:r>
              <w:r w:rsidRPr="00B87B33">
                <w:rPr>
                  <w:rStyle w:val="40Continoustext13ptZchn"/>
                  <w:lang w:val="en-US"/>
                </w:rPr>
                <w:t xml:space="preserve">included </w:t>
              </w:r>
              <w:r>
                <w:rPr>
                  <w:rStyle w:val="40Continoustext13ptZchn"/>
                  <w:lang w:val="en-US"/>
                </w:rPr>
                <w:t>the</w:t>
              </w:r>
              <w:r w:rsidRPr="00B87B33">
                <w:rPr>
                  <w:rStyle w:val="40Continoustext13ptZchn"/>
                  <w:lang w:val="en-US"/>
                </w:rPr>
                <w:t xml:space="preserve"> proportionate share of the results of </w:t>
              </w:r>
              <w:r>
                <w:rPr>
                  <w:rStyle w:val="40Continoustext13ptZchn"/>
                  <w:lang w:val="en-US"/>
                </w:rPr>
                <w:t>Daimler’s</w:t>
              </w:r>
              <w:r w:rsidRPr="00B87B33">
                <w:rPr>
                  <w:rStyle w:val="40Continoustext13ptZchn"/>
                  <w:lang w:val="en-US"/>
                </w:rPr>
                <w:t xml:space="preserve"> equity</w:t>
              </w:r>
              <w:r>
                <w:rPr>
                  <w:rStyle w:val="40Continoustext13ptZchn"/>
                  <w:lang w:val="en-US"/>
                </w:rPr>
                <w:t>-</w:t>
              </w:r>
              <w:r w:rsidRPr="00B87B33">
                <w:rPr>
                  <w:rStyle w:val="40Continoustext13ptZchn"/>
                  <w:lang w:val="en-US"/>
                </w:rPr>
                <w:t>method</w:t>
              </w:r>
              <w:r>
                <w:rPr>
                  <w:rStyle w:val="40Continoustext13ptZchn"/>
                  <w:lang w:val="en-US"/>
                </w:rPr>
                <w:t xml:space="preserve"> </w:t>
              </w:r>
              <w:r w:rsidRPr="00B87B33">
                <w:rPr>
                  <w:rStyle w:val="40Continoustext13ptZchn"/>
                  <w:lang w:val="en-US"/>
                </w:rPr>
                <w:t>investment in EADS</w:t>
              </w:r>
              <w:r w:rsidRPr="00A56CAD">
                <w:rPr>
                  <w:rStyle w:val="40Continoustext13ptZchn"/>
                  <w:lang w:val="en-US"/>
                </w:rPr>
                <w:t xml:space="preserve">. </w:t>
              </w:r>
              <w:r>
                <w:rPr>
                  <w:rStyle w:val="40Continoustext13ptZchn"/>
                  <w:lang w:val="en-US"/>
                </w:rPr>
                <w:t>The</w:t>
              </w:r>
              <w:r w:rsidRPr="00A56CAD">
                <w:rPr>
                  <w:rStyle w:val="40Continoustext13ptZchn"/>
                  <w:lang w:val="en-US"/>
                </w:rPr>
                <w:t xml:space="preserve"> </w:t>
              </w:r>
              <w:r w:rsidRPr="00B87B33">
                <w:rPr>
                  <w:rStyle w:val="40Continoustext13ptZchn"/>
                  <w:lang w:val="en-US"/>
                </w:rPr>
                <w:t xml:space="preserve">proportionate share of the results of EADS includes a </w:t>
              </w:r>
              <w:r>
                <w:rPr>
                  <w:rStyle w:val="40Continoustext13ptZchn"/>
                  <w:lang w:val="en-US"/>
                </w:rPr>
                <w:t>capital gain</w:t>
              </w:r>
              <w:r w:rsidRPr="00B87B33">
                <w:rPr>
                  <w:rStyle w:val="40Continoustext13ptZchn"/>
                  <w:lang w:val="en-US"/>
                </w:rPr>
                <w:t xml:space="preserve"> of €3.2 billion</w:t>
              </w:r>
              <w:r>
                <w:rPr>
                  <w:rStyle w:val="40Continoustext13ptZchn"/>
                  <w:lang w:val="en-US"/>
                </w:rPr>
                <w:t xml:space="preserve"> on the </w:t>
              </w:r>
              <w:proofErr w:type="spellStart"/>
              <w:r>
                <w:rPr>
                  <w:rStyle w:val="40Continoustext13ptZchn"/>
                  <w:lang w:val="en-US"/>
                </w:rPr>
                <w:t>remeasurement</w:t>
              </w:r>
              <w:proofErr w:type="spellEnd"/>
              <w:r>
                <w:rPr>
                  <w:rStyle w:val="40Continoustext13ptZchn"/>
                  <w:lang w:val="en-US"/>
                </w:rPr>
                <w:t xml:space="preserve"> </w:t>
              </w:r>
              <w:r w:rsidR="00603268">
                <w:rPr>
                  <w:rStyle w:val="40Continoustext13ptZchn"/>
                  <w:lang w:val="en-US"/>
                </w:rPr>
                <w:t xml:space="preserve">and the sale </w:t>
              </w:r>
              <w:r>
                <w:rPr>
                  <w:rStyle w:val="40Continoustext13ptZchn"/>
                  <w:lang w:val="en-US"/>
                </w:rPr>
                <w:t xml:space="preserve">of the </w:t>
              </w:r>
              <w:r w:rsidR="00603268">
                <w:rPr>
                  <w:rStyle w:val="40Continoustext13ptZchn"/>
                  <w:lang w:val="en-US"/>
                </w:rPr>
                <w:t xml:space="preserve">remaining </w:t>
              </w:r>
              <w:r>
                <w:rPr>
                  <w:rStyle w:val="40Continoustext13ptZchn"/>
                  <w:lang w:val="en-US"/>
                </w:rPr>
                <w:t>shares</w:t>
              </w:r>
              <w:r w:rsidRPr="00A56CAD">
                <w:rPr>
                  <w:rStyle w:val="40Continoustext13ptZchn"/>
                  <w:lang w:val="en-US"/>
                </w:rPr>
                <w:t xml:space="preserve">. </w:t>
              </w:r>
              <w:r w:rsidRPr="001E4659">
                <w:rPr>
                  <w:rStyle w:val="40Continoustext13ptZchn"/>
                  <w:lang w:val="en-US"/>
                </w:rPr>
                <w:t>Daimler left the former</w:t>
              </w:r>
              <w:r>
                <w:rPr>
                  <w:rStyle w:val="40Continoustext13ptZchn"/>
                  <w:lang w:val="en-US"/>
                </w:rPr>
                <w:t xml:space="preserve"> </w:t>
              </w:r>
              <w:r w:rsidRPr="001E4659">
                <w:rPr>
                  <w:rStyle w:val="40Continoustext13ptZchn"/>
                  <w:lang w:val="en-US"/>
                </w:rPr>
                <w:t xml:space="preserve">EADS shareholder pact </w:t>
              </w:r>
              <w:r>
                <w:rPr>
                  <w:rStyle w:val="40Continoustext13ptZchn"/>
                  <w:lang w:val="en-US"/>
                </w:rPr>
                <w:t>i</w:t>
              </w:r>
              <w:r w:rsidRPr="001E4659">
                <w:rPr>
                  <w:rStyle w:val="40Continoustext13ptZchn"/>
                  <w:lang w:val="en-US"/>
                </w:rPr>
                <w:t>n early April</w:t>
              </w:r>
              <w:r w:rsidR="00723018">
                <w:rPr>
                  <w:rStyle w:val="40Continoustext13ptZchn"/>
                  <w:lang w:val="en-US"/>
                </w:rPr>
                <w:t xml:space="preserve"> 2013</w:t>
              </w:r>
              <w:r w:rsidRPr="001E4659">
                <w:rPr>
                  <w:rStyle w:val="40Continoustext13ptZchn"/>
                  <w:lang w:val="en-US"/>
                </w:rPr>
                <w:t>.</w:t>
              </w:r>
              <w:r w:rsidRPr="00A56CAD">
                <w:rPr>
                  <w:rStyle w:val="40Continoustext13ptZchn"/>
                  <w:lang w:val="en-US"/>
                </w:rPr>
                <w:t xml:space="preserve"> </w:t>
              </w:r>
              <w:r w:rsidR="00603268">
                <w:rPr>
                  <w:rStyle w:val="40Continoustext13ptZchn"/>
                  <w:lang w:val="en-US"/>
                </w:rPr>
                <w:t>In the context of the sale, t</w:t>
              </w:r>
              <w:r w:rsidRPr="001E4659">
                <w:rPr>
                  <w:rStyle w:val="40Continoustext13ptZchn"/>
                  <w:lang w:val="en-US"/>
                </w:rPr>
                <w:t>he</w:t>
              </w:r>
              <w:r>
                <w:rPr>
                  <w:rStyle w:val="40Continoustext13ptZchn"/>
                  <w:lang w:val="en-US"/>
                </w:rPr>
                <w:t xml:space="preserve"> </w:t>
              </w:r>
              <w:r w:rsidRPr="001E4659">
                <w:rPr>
                  <w:rStyle w:val="40Continoustext13ptZchn"/>
                  <w:lang w:val="en-US"/>
                </w:rPr>
                <w:t>Group had also reached an agreement with cash settlement</w:t>
              </w:r>
              <w:r>
                <w:rPr>
                  <w:rStyle w:val="40Continoustext13ptZchn"/>
                  <w:lang w:val="en-US"/>
                </w:rPr>
                <w:t xml:space="preserve"> </w:t>
              </w:r>
              <w:r w:rsidRPr="001E4659">
                <w:rPr>
                  <w:rStyle w:val="40Continoustext13ptZchn"/>
                  <w:lang w:val="en-US"/>
                </w:rPr>
                <w:t>allowing participation to a limited extent in a rise in the EADS</w:t>
              </w:r>
              <w:r>
                <w:rPr>
                  <w:rStyle w:val="40Continoustext13ptZchn"/>
                  <w:lang w:val="en-US"/>
                </w:rPr>
                <w:t xml:space="preserve"> </w:t>
              </w:r>
              <w:r w:rsidRPr="001E4659">
                <w:rPr>
                  <w:rStyle w:val="40Continoustext13ptZchn"/>
                  <w:lang w:val="en-US"/>
                </w:rPr>
                <w:t>share price until the end of 2013. This agreement resulted in a</w:t>
              </w:r>
              <w:r>
                <w:rPr>
                  <w:rStyle w:val="40Continoustext13ptZchn"/>
                  <w:lang w:val="en-US"/>
                </w:rPr>
                <w:t xml:space="preserve"> </w:t>
              </w:r>
              <w:r w:rsidRPr="001E4659">
                <w:rPr>
                  <w:rStyle w:val="40Continoustext13ptZchn"/>
                  <w:lang w:val="en-US"/>
                </w:rPr>
                <w:t>gain for the Daimler Group of €44 million</w:t>
              </w:r>
              <w:r w:rsidRPr="00A56CAD">
                <w:rPr>
                  <w:rStyle w:val="40Continoustext13ptZchn"/>
                  <w:lang w:val="en-US"/>
                </w:rPr>
                <w:t xml:space="preserve">. </w:t>
              </w:r>
            </w:p>
            <w:p w14:paraId="6F1C827F" w14:textId="6F07BAA9" w:rsidR="003C6FD8" w:rsidRPr="00A56CAD" w:rsidRDefault="001A4A90" w:rsidP="003C6FD8">
              <w:pPr>
                <w:pStyle w:val="40Continoustext13pt"/>
                <w:rPr>
                  <w:rStyle w:val="40Continoustext13ptZchn"/>
                  <w:lang w:val="en-US"/>
                </w:rPr>
              </w:pPr>
              <w:r>
                <w:rPr>
                  <w:rStyle w:val="40Continoustext13ptZchn"/>
                  <w:lang w:val="en-US"/>
                </w:rPr>
                <w:t>A</w:t>
              </w:r>
              <w:r w:rsidR="003C6FD8" w:rsidRPr="001E4659">
                <w:rPr>
                  <w:rStyle w:val="40Continoustext13ptZchn"/>
                  <w:lang w:val="en-US"/>
                </w:rPr>
                <w:t xml:space="preserve"> </w:t>
              </w:r>
              <w:r w:rsidR="003C6FD8" w:rsidRPr="00BC6092">
                <w:rPr>
                  <w:rStyle w:val="40Continoustext13ptZchn"/>
                  <w:lang w:val="en-US"/>
                </w:rPr>
                <w:t>loss</w:t>
              </w:r>
              <w:r w:rsidR="003C6FD8" w:rsidRPr="001E4659">
                <w:rPr>
                  <w:rStyle w:val="40Continoustext13ptZchn"/>
                  <w:lang w:val="en-US"/>
                </w:rPr>
                <w:t xml:space="preserve"> of €</w:t>
              </w:r>
              <w:r w:rsidR="00801B47">
                <w:rPr>
                  <w:rStyle w:val="40Continoustext13ptZchn"/>
                  <w:lang w:val="en-US"/>
                </w:rPr>
                <w:t>191</w:t>
              </w:r>
              <w:r w:rsidR="00801B47" w:rsidRPr="001E4659">
                <w:rPr>
                  <w:rStyle w:val="40Continoustext13ptZchn"/>
                  <w:lang w:val="en-US"/>
                </w:rPr>
                <w:t xml:space="preserve"> </w:t>
              </w:r>
              <w:r w:rsidR="003C6FD8" w:rsidRPr="001E4659">
                <w:rPr>
                  <w:rStyle w:val="40Continoustext13ptZchn"/>
                  <w:lang w:val="en-US"/>
                </w:rPr>
                <w:t>million was recognized</w:t>
              </w:r>
              <w:r w:rsidR="003C6FD8">
                <w:rPr>
                  <w:rStyle w:val="40Continoustext13ptZchn"/>
                  <w:lang w:val="en-US"/>
                </w:rPr>
                <w:t xml:space="preserve"> </w:t>
              </w:r>
              <w:r w:rsidR="003C6FD8" w:rsidRPr="001E4659">
                <w:rPr>
                  <w:rStyle w:val="40Continoustext13ptZchn"/>
                  <w:lang w:val="en-US"/>
                </w:rPr>
                <w:t>(2012: loss of €113 million)</w:t>
              </w:r>
              <w:r>
                <w:rPr>
                  <w:rStyle w:val="40Continoustext13ptZchn"/>
                  <w:lang w:val="en-US"/>
                </w:rPr>
                <w:t xml:space="preserve"> for </w:t>
              </w:r>
              <w:r w:rsidR="004D1F3E">
                <w:rPr>
                  <w:rStyle w:val="40Continoustext13ptZchn"/>
                  <w:lang w:val="en-US"/>
                </w:rPr>
                <w:t xml:space="preserve">the </w:t>
              </w:r>
              <w:r>
                <w:rPr>
                  <w:rStyle w:val="40Continoustext13ptZchn"/>
                  <w:lang w:val="en-US"/>
                </w:rPr>
                <w:t>other items a</w:t>
              </w:r>
              <w:r w:rsidRPr="001E4659">
                <w:rPr>
                  <w:rStyle w:val="40Continoustext13ptZchn"/>
                  <w:lang w:val="en-US"/>
                </w:rPr>
                <w:t>t the corporate level</w:t>
              </w:r>
              <w:r w:rsidR="003C6FD8" w:rsidRPr="001E4659">
                <w:rPr>
                  <w:rStyle w:val="40Continoustext13ptZchn"/>
                  <w:lang w:val="en-US"/>
                </w:rPr>
                <w:t>. The elimination of intra-group</w:t>
              </w:r>
              <w:r w:rsidR="003C6FD8">
                <w:rPr>
                  <w:rStyle w:val="40Continoustext13ptZchn"/>
                  <w:lang w:val="en-US"/>
                </w:rPr>
                <w:t xml:space="preserve"> </w:t>
              </w:r>
              <w:r w:rsidR="003C6FD8" w:rsidRPr="001E4659">
                <w:rPr>
                  <w:rStyle w:val="40Continoustext13ptZchn"/>
                  <w:lang w:val="en-US"/>
                </w:rPr>
                <w:t>transactions resulted in a gain of €</w:t>
              </w:r>
              <w:r w:rsidR="00286F6D">
                <w:rPr>
                  <w:rStyle w:val="40Continoustext13ptZchn"/>
                  <w:lang w:val="en-US"/>
                </w:rPr>
                <w:t>82</w:t>
              </w:r>
              <w:r w:rsidR="00286F6D" w:rsidRPr="001E4659">
                <w:rPr>
                  <w:rStyle w:val="40Continoustext13ptZchn"/>
                  <w:lang w:val="en-US"/>
                </w:rPr>
                <w:t xml:space="preserve"> </w:t>
              </w:r>
              <w:r w:rsidR="003C6FD8" w:rsidRPr="001E4659">
                <w:rPr>
                  <w:rStyle w:val="40Continoustext13ptZchn"/>
                  <w:lang w:val="en-US"/>
                </w:rPr>
                <w:t xml:space="preserve">million in 2013 </w:t>
              </w:r>
              <w:r w:rsidR="00BA012F">
                <w:rPr>
                  <w:rStyle w:val="40Continoustext13ptZchn"/>
                  <w:lang w:val="en-US"/>
                </w:rPr>
                <w:br/>
              </w:r>
              <w:r w:rsidR="003C6FD8" w:rsidRPr="001E4659">
                <w:rPr>
                  <w:rStyle w:val="40Continoustext13ptZchn"/>
                  <w:lang w:val="en-US"/>
                </w:rPr>
                <w:t>(2012:</w:t>
              </w:r>
              <w:r w:rsidR="003C6FD8">
                <w:rPr>
                  <w:rStyle w:val="40Continoustext13ptZchn"/>
                  <w:lang w:val="en-US"/>
                </w:rPr>
                <w:t xml:space="preserve"> </w:t>
              </w:r>
              <w:r w:rsidR="003C6FD8" w:rsidRPr="001E4659">
                <w:rPr>
                  <w:rStyle w:val="40Continoustext13ptZchn"/>
                  <w:lang w:val="en-US"/>
                </w:rPr>
                <w:t>gain of €8 million).</w:t>
              </w:r>
              <w:r w:rsidR="003C6FD8">
                <w:rPr>
                  <w:rStyle w:val="40Continoustext13ptZchn"/>
                  <w:lang w:val="en-US"/>
                </w:rPr>
                <w:t xml:space="preserve"> </w:t>
              </w:r>
            </w:p>
            <w:p w14:paraId="33C731DB" w14:textId="4C4E9E32" w:rsidR="003C6FD8" w:rsidRPr="00A56CAD" w:rsidRDefault="003C6FD8" w:rsidP="003C6FD8">
              <w:pPr>
                <w:pStyle w:val="40Continoustext13pt"/>
                <w:rPr>
                  <w:rStyle w:val="40Continoustext13ptZchn"/>
                  <w:lang w:val="en-US"/>
                </w:rPr>
              </w:pPr>
              <w:r w:rsidRPr="001E4659">
                <w:rPr>
                  <w:rStyle w:val="40Continoustext13ptZchn"/>
                  <w:lang w:val="en-US"/>
                </w:rPr>
                <w:lastRenderedPageBreak/>
                <w:t xml:space="preserve">The special items affecting </w:t>
              </w:r>
              <w:r>
                <w:rPr>
                  <w:rStyle w:val="40Continoustext13ptZchn"/>
                  <w:lang w:val="en-US"/>
                </w:rPr>
                <w:t>EBIT</w:t>
              </w:r>
              <w:r w:rsidRPr="001E4659">
                <w:rPr>
                  <w:rStyle w:val="40Continoustext13ptZchn"/>
                  <w:lang w:val="en-US"/>
                </w:rPr>
                <w:t xml:space="preserve"> in the years 2013 and</w:t>
              </w:r>
              <w:r>
                <w:rPr>
                  <w:rStyle w:val="40Continoustext13ptZchn"/>
                  <w:lang w:val="en-US"/>
                </w:rPr>
                <w:t xml:space="preserve"> </w:t>
              </w:r>
              <w:r w:rsidRPr="001E4659">
                <w:rPr>
                  <w:rStyle w:val="40Continoustext13ptZchn"/>
                  <w:lang w:val="en-US"/>
                </w:rPr>
                <w:t xml:space="preserve">2012 are listed in the table </w:t>
              </w:r>
              <w:r>
                <w:rPr>
                  <w:rStyle w:val="40Continoustext13ptZchn"/>
                  <w:lang w:val="en-US"/>
                </w:rPr>
                <w:t xml:space="preserve">on page </w:t>
              </w:r>
              <w:r w:rsidRPr="00A56CAD">
                <w:rPr>
                  <w:rStyle w:val="40Continoustext13ptZchn"/>
                  <w:lang w:val="en-US"/>
                </w:rPr>
                <w:t>1</w:t>
              </w:r>
              <w:r w:rsidR="000D1207">
                <w:rPr>
                  <w:rStyle w:val="40Continoustext13ptZchn"/>
                  <w:lang w:val="en-US"/>
                </w:rPr>
                <w:t>5</w:t>
              </w:r>
              <w:r w:rsidRPr="00A56CAD">
                <w:rPr>
                  <w:rStyle w:val="40Continoustext13ptZchn"/>
                  <w:lang w:val="en-US"/>
                </w:rPr>
                <w:t xml:space="preserve">. </w:t>
              </w:r>
            </w:p>
            <w:p w14:paraId="7BD071CD" w14:textId="77777777" w:rsidR="003C6FD8" w:rsidRPr="00A56CAD" w:rsidRDefault="003C6FD8" w:rsidP="003C6FD8">
              <w:pPr>
                <w:pStyle w:val="40Continoustext13pt"/>
                <w:rPr>
                  <w:rStyle w:val="40Continoustext13ptZchn"/>
                  <w:b/>
                  <w:lang w:val="en-US"/>
                </w:rPr>
              </w:pPr>
              <w:r w:rsidRPr="00A56CAD">
                <w:rPr>
                  <w:rStyle w:val="40Continoustext13ptZchn"/>
                  <w:b/>
                  <w:lang w:val="en-US"/>
                </w:rPr>
                <w:t>Invest</w:t>
              </w:r>
              <w:r>
                <w:rPr>
                  <w:rStyle w:val="40Continoustext13ptZchn"/>
                  <w:b/>
                  <w:lang w:val="en-US"/>
                </w:rPr>
                <w:t>ment</w:t>
              </w:r>
              <w:r w:rsidRPr="00A56CAD">
                <w:rPr>
                  <w:rStyle w:val="40Continoustext13ptZchn"/>
                  <w:b/>
                  <w:lang w:val="en-US"/>
                </w:rPr>
                <w:t xml:space="preserve"> in </w:t>
              </w:r>
              <w:r>
                <w:rPr>
                  <w:rStyle w:val="40Continoustext13ptZchn"/>
                  <w:b/>
                  <w:lang w:val="en-US"/>
                </w:rPr>
                <w:t xml:space="preserve">the future </w:t>
              </w:r>
            </w:p>
            <w:p w14:paraId="06AABE1C" w14:textId="1690D1AB" w:rsidR="003C6FD8" w:rsidRPr="00A56CAD" w:rsidRDefault="003C6FD8" w:rsidP="003C6FD8">
              <w:pPr>
                <w:pStyle w:val="40Continoustext13pt"/>
                <w:rPr>
                  <w:rStyle w:val="40Continoustext13ptZchn"/>
                  <w:lang w:val="en-US"/>
                </w:rPr>
              </w:pPr>
              <w:r>
                <w:rPr>
                  <w:rStyle w:val="40Continoustext13ptZchn"/>
                  <w:lang w:val="en-US"/>
                </w:rPr>
                <w:t>“</w:t>
              </w:r>
              <w:r w:rsidRPr="00A56CAD">
                <w:rPr>
                  <w:rStyle w:val="40Continoustext13ptZchn"/>
                  <w:lang w:val="en-US"/>
                </w:rPr>
                <w:t>W</w:t>
              </w:r>
              <w:r>
                <w:rPr>
                  <w:rStyle w:val="40Continoustext13ptZchn"/>
                  <w:lang w:val="en-US"/>
                </w:rPr>
                <w:t>e</w:t>
              </w:r>
              <w:r w:rsidRPr="00A56CAD">
                <w:rPr>
                  <w:rStyle w:val="40Continoustext13ptZchn"/>
                  <w:lang w:val="en-US"/>
                </w:rPr>
                <w:t xml:space="preserve"> </w:t>
              </w:r>
              <w:r>
                <w:rPr>
                  <w:rStyle w:val="40Continoustext13ptZchn"/>
                  <w:lang w:val="en-US"/>
                </w:rPr>
                <w:t>intend to participate in shaping the upcoming technological</w:t>
              </w:r>
              <w:r w:rsidRPr="00A56CAD">
                <w:rPr>
                  <w:rStyle w:val="40Continoustext13ptZchn"/>
                  <w:lang w:val="en-US"/>
                </w:rPr>
                <w:t xml:space="preserve"> </w:t>
              </w:r>
              <w:r>
                <w:rPr>
                  <w:rStyle w:val="40Continoustext13ptZchn"/>
                  <w:lang w:val="en-US"/>
                </w:rPr>
                <w:t>transformation of the automotive industry</w:t>
              </w:r>
              <w:r w:rsidRPr="00A56CAD">
                <w:rPr>
                  <w:rStyle w:val="40Continoustext13ptZchn"/>
                  <w:lang w:val="en-US"/>
                </w:rPr>
                <w:t xml:space="preserve"> </w:t>
              </w:r>
              <w:r>
                <w:rPr>
                  <w:rStyle w:val="40Continoustext13ptZchn"/>
                  <w:lang w:val="en-US"/>
                </w:rPr>
                <w:t>with further pioneering innovations in the future,” stated</w:t>
              </w:r>
              <w:r w:rsidRPr="00A56CAD">
                <w:rPr>
                  <w:rStyle w:val="40Continoustext13ptZchn"/>
                  <w:lang w:val="en-US"/>
                </w:rPr>
                <w:t xml:space="preserve"> Dieter Zets</w:t>
              </w:r>
              <w:r>
                <w:rPr>
                  <w:rStyle w:val="40Continoustext13ptZchn"/>
                  <w:lang w:val="en-US"/>
                </w:rPr>
                <w:t>che. “</w:t>
              </w:r>
              <w:r w:rsidR="00603268">
                <w:rPr>
                  <w:rStyle w:val="40Continoustext13ptZchn"/>
                  <w:lang w:val="en-US"/>
                </w:rPr>
                <w:t>W</w:t>
              </w:r>
              <w:r>
                <w:rPr>
                  <w:rStyle w:val="40Continoustext13ptZchn"/>
                  <w:lang w:val="en-US"/>
                </w:rPr>
                <w:t>e therefore</w:t>
              </w:r>
              <w:r w:rsidRPr="00A56CAD">
                <w:rPr>
                  <w:rStyle w:val="40Continoustext13ptZchn"/>
                  <w:lang w:val="en-US"/>
                </w:rPr>
                <w:t xml:space="preserve"> </w:t>
              </w:r>
              <w:r>
                <w:rPr>
                  <w:rStyle w:val="40Continoustext13ptZchn"/>
                  <w:lang w:val="en-US"/>
                </w:rPr>
                <w:t>once again invested</w:t>
              </w:r>
              <w:r w:rsidRPr="00A56CAD">
                <w:rPr>
                  <w:rStyle w:val="40Continoustext13ptZchn"/>
                  <w:lang w:val="en-US"/>
                </w:rPr>
                <w:t xml:space="preserve"> </w:t>
              </w:r>
              <w:r>
                <w:rPr>
                  <w:rStyle w:val="40Continoustext13ptZchn"/>
                  <w:lang w:val="en-US"/>
                </w:rPr>
                <w:t>a very high amount of</w:t>
              </w:r>
              <w:r w:rsidRPr="00A56CAD">
                <w:rPr>
                  <w:rStyle w:val="40Continoustext13ptZchn"/>
                  <w:lang w:val="en-US"/>
                </w:rPr>
                <w:t xml:space="preserve"> </w:t>
              </w:r>
              <w:r>
                <w:rPr>
                  <w:rStyle w:val="40Continoustext13ptZchn"/>
                  <w:lang w:val="en-US"/>
                </w:rPr>
                <w:t>€</w:t>
              </w:r>
              <w:r w:rsidR="005C0E38">
                <w:rPr>
                  <w:rStyle w:val="40Continoustext13ptZchn"/>
                  <w:lang w:val="en-US"/>
                </w:rPr>
                <w:t>5.</w:t>
              </w:r>
              <w:r w:rsidR="00223012">
                <w:rPr>
                  <w:rStyle w:val="40Continoustext13ptZchn"/>
                  <w:lang w:val="en-US"/>
                </w:rPr>
                <w:t>4</w:t>
              </w:r>
              <w:r w:rsidRPr="00A56CAD">
                <w:rPr>
                  <w:rStyle w:val="40Continoustext13ptZchn"/>
                  <w:lang w:val="en-US"/>
                </w:rPr>
                <w:t xml:space="preserve"> </w:t>
              </w:r>
              <w:r>
                <w:rPr>
                  <w:rStyle w:val="40Continoustext13ptZchn"/>
                  <w:lang w:val="en-US"/>
                </w:rPr>
                <w:t>billion</w:t>
              </w:r>
              <w:r w:rsidRPr="00A56CAD">
                <w:rPr>
                  <w:rStyle w:val="40Continoustext13ptZchn"/>
                  <w:lang w:val="en-US"/>
                </w:rPr>
                <w:t xml:space="preserve"> in </w:t>
              </w:r>
              <w:r>
                <w:rPr>
                  <w:rStyle w:val="40Continoustext13ptZchn"/>
                  <w:b/>
                  <w:lang w:val="en-US"/>
                </w:rPr>
                <w:t>research and development</w:t>
              </w:r>
              <w:r w:rsidRPr="00A56CAD">
                <w:rPr>
                  <w:rStyle w:val="40Continoustext13ptZchn"/>
                  <w:lang w:val="en-US"/>
                </w:rPr>
                <w:t>.</w:t>
              </w:r>
              <w:r>
                <w:rPr>
                  <w:rStyle w:val="40Continoustext13ptZchn"/>
                  <w:lang w:val="en-US"/>
                </w:rPr>
                <w:t>” The corresponding amount for</w:t>
              </w:r>
              <w:r w:rsidRPr="00A56CAD">
                <w:rPr>
                  <w:rStyle w:val="40Continoustext13ptZchn"/>
                  <w:lang w:val="en-US"/>
                </w:rPr>
                <w:t xml:space="preserve"> 2012 </w:t>
              </w:r>
              <w:r>
                <w:rPr>
                  <w:rStyle w:val="40Continoustext13ptZchn"/>
                  <w:lang w:val="en-US"/>
                </w:rPr>
                <w:t>was</w:t>
              </w:r>
              <w:r w:rsidRPr="00A56CAD">
                <w:rPr>
                  <w:rStyle w:val="40Continoustext13ptZchn"/>
                  <w:lang w:val="en-US"/>
                </w:rPr>
                <w:t xml:space="preserve"> </w:t>
              </w:r>
              <w:r w:rsidR="00BA012F">
                <w:rPr>
                  <w:rStyle w:val="40Continoustext13ptZchn"/>
                  <w:lang w:val="en-US"/>
                </w:rPr>
                <w:br/>
              </w:r>
              <w:r>
                <w:rPr>
                  <w:rStyle w:val="40Continoustext13ptZchn"/>
                  <w:lang w:val="en-US"/>
                </w:rPr>
                <w:t>€</w:t>
              </w:r>
              <w:r w:rsidRPr="00A56CAD">
                <w:rPr>
                  <w:rStyle w:val="40Continoustext13ptZchn"/>
                  <w:lang w:val="en-US"/>
                </w:rPr>
                <w:t>5</w:t>
              </w:r>
              <w:r>
                <w:rPr>
                  <w:rStyle w:val="40Continoustext13ptZchn"/>
                  <w:lang w:val="en-US"/>
                </w:rPr>
                <w:t>.</w:t>
              </w:r>
              <w:r w:rsidRPr="00A56CAD">
                <w:rPr>
                  <w:rStyle w:val="40Continoustext13ptZchn"/>
                  <w:lang w:val="en-US"/>
                </w:rPr>
                <w:t xml:space="preserve">6 </w:t>
              </w:r>
              <w:r>
                <w:rPr>
                  <w:rStyle w:val="40Continoustext13ptZchn"/>
                  <w:lang w:val="en-US"/>
                </w:rPr>
                <w:t>billion</w:t>
              </w:r>
              <w:r w:rsidRPr="00A56CAD">
                <w:rPr>
                  <w:rStyle w:val="40Continoustext13ptZchn"/>
                  <w:lang w:val="en-US"/>
                </w:rPr>
                <w:t xml:space="preserve">. </w:t>
              </w:r>
              <w:r>
                <w:rPr>
                  <w:rStyle w:val="40Continoustext13ptZchn"/>
                  <w:lang w:val="en-US"/>
                </w:rPr>
                <w:t>The ratio of research and development expenditure to revenue</w:t>
              </w:r>
              <w:r w:rsidRPr="00A56CAD">
                <w:rPr>
                  <w:rStyle w:val="40Continoustext13ptZchn"/>
                  <w:lang w:val="en-US"/>
                </w:rPr>
                <w:t xml:space="preserve"> </w:t>
              </w:r>
              <w:r>
                <w:rPr>
                  <w:rStyle w:val="40Continoustext13ptZchn"/>
                  <w:lang w:val="en-US"/>
                </w:rPr>
                <w:t>remained at a high level</w:t>
              </w:r>
              <w:r w:rsidRPr="00A56CAD">
                <w:rPr>
                  <w:rStyle w:val="40Continoustext13ptZchn"/>
                  <w:lang w:val="en-US"/>
                </w:rPr>
                <w:t xml:space="preserve"> </w:t>
              </w:r>
              <w:r>
                <w:rPr>
                  <w:rStyle w:val="40Continoustext13ptZchn"/>
                  <w:lang w:val="en-US"/>
                </w:rPr>
                <w:t xml:space="preserve">of </w:t>
              </w:r>
              <w:r w:rsidR="005C0E38">
                <w:rPr>
                  <w:rStyle w:val="40Continoustext13ptZchn"/>
                  <w:lang w:val="en-US"/>
                </w:rPr>
                <w:t>4.6</w:t>
              </w:r>
              <w:r>
                <w:rPr>
                  <w:rStyle w:val="40Continoustext13ptZchn"/>
                  <w:lang w:val="en-US"/>
                </w:rPr>
                <w:t xml:space="preserve">% </w:t>
              </w:r>
              <w:r w:rsidRPr="00A56CAD">
                <w:rPr>
                  <w:rStyle w:val="40Continoustext13ptZchn"/>
                  <w:lang w:val="en-US"/>
                </w:rPr>
                <w:t>(</w:t>
              </w:r>
              <w:r>
                <w:rPr>
                  <w:rStyle w:val="40Continoustext13ptZchn"/>
                  <w:lang w:val="en-US"/>
                </w:rPr>
                <w:t>2012: 4.</w:t>
              </w:r>
              <w:r w:rsidRPr="00A56CAD">
                <w:rPr>
                  <w:rStyle w:val="40Continoustext13ptZchn"/>
                  <w:lang w:val="en-US"/>
                </w:rPr>
                <w:t>9</w:t>
              </w:r>
              <w:r>
                <w:rPr>
                  <w:rStyle w:val="40Continoustext13ptZchn"/>
                  <w:lang w:val="en-US"/>
                </w:rPr>
                <w:t>%)</w:t>
              </w:r>
              <w:r w:rsidRPr="00A56CAD">
                <w:rPr>
                  <w:rStyle w:val="40Continoustext13ptZchn"/>
                  <w:lang w:val="en-US"/>
                </w:rPr>
                <w:t xml:space="preserve">. </w:t>
              </w:r>
              <w:r>
                <w:rPr>
                  <w:rStyle w:val="40Continoustext13ptZchn"/>
                  <w:lang w:val="en-US"/>
                </w:rPr>
                <w:t>The main areas of investment were new vehicle models</w:t>
              </w:r>
              <w:r w:rsidRPr="00A56CAD">
                <w:rPr>
                  <w:rStyle w:val="40Continoustext13ptZchn"/>
                  <w:lang w:val="en-US"/>
                </w:rPr>
                <w:t xml:space="preserve">, </w:t>
              </w:r>
              <w:r>
                <w:rPr>
                  <w:rStyle w:val="40Continoustext13ptZchn"/>
                  <w:lang w:val="en-US"/>
                </w:rPr>
                <w:t>highly fuel-efficient</w:t>
              </w:r>
              <w:r w:rsidRPr="00A56CAD">
                <w:rPr>
                  <w:rStyle w:val="40Continoustext13ptZchn"/>
                  <w:lang w:val="en-US"/>
                </w:rPr>
                <w:t xml:space="preserve"> </w:t>
              </w:r>
              <w:r>
                <w:rPr>
                  <w:rStyle w:val="40Continoustext13ptZchn"/>
                  <w:lang w:val="en-US"/>
                </w:rPr>
                <w:t>and</w:t>
              </w:r>
              <w:r w:rsidRPr="00A56CAD">
                <w:rPr>
                  <w:rStyle w:val="40Continoustext13ptZchn"/>
                  <w:lang w:val="en-US"/>
                </w:rPr>
                <w:t xml:space="preserve"> </w:t>
              </w:r>
              <w:r>
                <w:rPr>
                  <w:rStyle w:val="40Continoustext13ptZchn"/>
                  <w:lang w:val="en-US"/>
                </w:rPr>
                <w:t>environmentally friendly drive system</w:t>
              </w:r>
              <w:r w:rsidRPr="00A56CAD">
                <w:rPr>
                  <w:rStyle w:val="40Continoustext13ptZchn"/>
                  <w:lang w:val="en-US"/>
                </w:rPr>
                <w:t xml:space="preserve"> </w:t>
              </w:r>
              <w:r>
                <w:rPr>
                  <w:rStyle w:val="40Continoustext13ptZchn"/>
                  <w:lang w:val="en-US"/>
                </w:rPr>
                <w:t>and new safety technologies</w:t>
              </w:r>
              <w:r w:rsidRPr="00A56CAD">
                <w:rPr>
                  <w:rStyle w:val="40Continoustext13ptZchn"/>
                  <w:lang w:val="en-US"/>
                </w:rPr>
                <w:t xml:space="preserve">. Daimler </w:t>
              </w:r>
              <w:r>
                <w:rPr>
                  <w:rStyle w:val="40Continoustext13ptZchn"/>
                  <w:lang w:val="en-US"/>
                </w:rPr>
                <w:t>is working in all areas to further improve</w:t>
              </w:r>
              <w:r w:rsidRPr="00A56CAD">
                <w:rPr>
                  <w:rStyle w:val="40Continoustext13ptZchn"/>
                  <w:lang w:val="en-US"/>
                </w:rPr>
                <w:t xml:space="preserve"> </w:t>
              </w:r>
              <w:r>
                <w:rPr>
                  <w:rStyle w:val="40Continoustext13ptZchn"/>
                  <w:lang w:val="en-US"/>
                </w:rPr>
                <w:t>vehicle efficiency</w:t>
              </w:r>
              <w:r w:rsidRPr="00A56CAD">
                <w:rPr>
                  <w:rStyle w:val="40Continoustext13ptZchn"/>
                  <w:lang w:val="en-US"/>
                </w:rPr>
                <w:t xml:space="preserve">: </w:t>
              </w:r>
              <w:r>
                <w:rPr>
                  <w:rStyle w:val="40Continoustext13ptZchn"/>
                  <w:lang w:val="en-US"/>
                </w:rPr>
                <w:t>from</w:t>
              </w:r>
              <w:r w:rsidRPr="00A56CAD">
                <w:rPr>
                  <w:rStyle w:val="40Continoustext13ptZchn"/>
                  <w:lang w:val="en-US"/>
                </w:rPr>
                <w:t xml:space="preserve"> </w:t>
              </w:r>
              <w:r>
                <w:rPr>
                  <w:rStyle w:val="40Continoustext13ptZchn"/>
                  <w:lang w:val="en-US"/>
                </w:rPr>
                <w:t>energy management to</w:t>
              </w:r>
              <w:r w:rsidRPr="00A56CAD">
                <w:rPr>
                  <w:rStyle w:val="40Continoustext13ptZchn"/>
                  <w:lang w:val="en-US"/>
                </w:rPr>
                <w:t xml:space="preserve"> </w:t>
              </w:r>
              <w:r>
                <w:rPr>
                  <w:rStyle w:val="40Continoustext13ptZchn"/>
                  <w:lang w:val="en-US"/>
                </w:rPr>
                <w:t>aerodynamics to lightweight construction</w:t>
              </w:r>
              <w:r w:rsidRPr="00A56CAD">
                <w:rPr>
                  <w:rStyle w:val="40Continoustext13ptZchn"/>
                  <w:lang w:val="en-US"/>
                </w:rPr>
                <w:t xml:space="preserve">. </w:t>
              </w:r>
            </w:p>
            <w:p w14:paraId="5F4BFCBB" w14:textId="3C1A9FF5" w:rsidR="003C6FD8" w:rsidRDefault="003C6FD8" w:rsidP="003C6FD8">
              <w:pPr>
                <w:pStyle w:val="40Continoustext13pt"/>
                <w:rPr>
                  <w:rStyle w:val="40Continoustext13ptZchn"/>
                  <w:lang w:val="en-US"/>
                </w:rPr>
              </w:pPr>
              <w:r>
                <w:rPr>
                  <w:rStyle w:val="40Continoustext13ptZchn"/>
                  <w:lang w:val="en-US"/>
                </w:rPr>
                <w:t xml:space="preserve">In the context of the </w:t>
              </w:r>
              <w:r w:rsidRPr="00900BA6">
                <w:rPr>
                  <w:rStyle w:val="40Continoustext13ptZchn"/>
                  <w:lang w:val="en-US"/>
                </w:rPr>
                <w:t xml:space="preserve">global growth strategy, </w:t>
              </w:r>
              <w:r>
                <w:rPr>
                  <w:rStyle w:val="40Continoustext13ptZchn"/>
                  <w:lang w:val="en-US"/>
                </w:rPr>
                <w:t>Daimler</w:t>
              </w:r>
              <w:r w:rsidRPr="00900BA6">
                <w:rPr>
                  <w:rStyle w:val="40Continoustext13ptZchn"/>
                  <w:lang w:val="en-US"/>
                </w:rPr>
                <w:t xml:space="preserve"> want</w:t>
              </w:r>
              <w:r>
                <w:rPr>
                  <w:rStyle w:val="40Continoustext13ptZchn"/>
                  <w:lang w:val="en-US"/>
                </w:rPr>
                <w:t>s</w:t>
              </w:r>
              <w:r w:rsidRPr="00900BA6">
                <w:rPr>
                  <w:rStyle w:val="40Continoustext13ptZchn"/>
                  <w:lang w:val="en-US"/>
                </w:rPr>
                <w:t xml:space="preserve"> to make good use of the</w:t>
              </w:r>
              <w:r>
                <w:rPr>
                  <w:rStyle w:val="40Continoustext13ptZchn"/>
                  <w:lang w:val="en-US"/>
                </w:rPr>
                <w:t xml:space="preserve"> </w:t>
              </w:r>
              <w:r w:rsidRPr="00900BA6">
                <w:rPr>
                  <w:rStyle w:val="40Continoustext13ptZchn"/>
                  <w:lang w:val="en-US"/>
                </w:rPr>
                <w:t>opportunities presented by</w:t>
              </w:r>
              <w:r>
                <w:rPr>
                  <w:rStyle w:val="40Continoustext13ptZchn"/>
                  <w:lang w:val="en-US"/>
                </w:rPr>
                <w:t xml:space="preserve"> the</w:t>
              </w:r>
              <w:r w:rsidRPr="00900BA6">
                <w:rPr>
                  <w:rStyle w:val="40Continoustext13ptZchn"/>
                  <w:lang w:val="en-US"/>
                </w:rPr>
                <w:t xml:space="preserve"> international automotive markets.</w:t>
              </w:r>
              <w:r>
                <w:rPr>
                  <w:rStyle w:val="40Continoustext13ptZchn"/>
                  <w:lang w:val="en-US"/>
                </w:rPr>
                <w:t xml:space="preserve"> </w:t>
              </w:r>
              <w:r w:rsidRPr="00900BA6">
                <w:rPr>
                  <w:rStyle w:val="40Continoustext13ptZchn"/>
                  <w:lang w:val="en-US"/>
                </w:rPr>
                <w:t>This requires substantial investment in new products and new</w:t>
              </w:r>
              <w:r>
                <w:rPr>
                  <w:rStyle w:val="40Continoustext13ptZchn"/>
                  <w:lang w:val="en-US"/>
                </w:rPr>
                <w:t xml:space="preserve"> </w:t>
              </w:r>
              <w:r w:rsidRPr="00900BA6">
                <w:rPr>
                  <w:rStyle w:val="40Continoustext13ptZchn"/>
                  <w:lang w:val="en-US"/>
                </w:rPr>
                <w:t xml:space="preserve">technologies as well as in the expansion of </w:t>
              </w:r>
              <w:r>
                <w:rPr>
                  <w:rStyle w:val="40Continoustext13ptZchn"/>
                  <w:lang w:val="en-US"/>
                </w:rPr>
                <w:t>the</w:t>
              </w:r>
              <w:r w:rsidRPr="00900BA6">
                <w:rPr>
                  <w:rStyle w:val="40Continoustext13ptZchn"/>
                  <w:lang w:val="en-US"/>
                </w:rPr>
                <w:t xml:space="preserve"> worldwide</w:t>
              </w:r>
              <w:r>
                <w:rPr>
                  <w:rStyle w:val="40Continoustext13ptZchn"/>
                  <w:lang w:val="en-US"/>
                </w:rPr>
                <w:t xml:space="preserve"> </w:t>
              </w:r>
              <w:r w:rsidRPr="00900BA6">
                <w:rPr>
                  <w:rStyle w:val="40Continoustext13ptZchn"/>
                  <w:lang w:val="en-US"/>
                </w:rPr>
                <w:t xml:space="preserve">production network. In 2013, </w:t>
              </w:r>
              <w:r>
                <w:rPr>
                  <w:rStyle w:val="40Continoustext13ptZchn"/>
                  <w:lang w:val="en-US"/>
                </w:rPr>
                <w:t>Daimler</w:t>
              </w:r>
              <w:r w:rsidRPr="00900BA6">
                <w:rPr>
                  <w:rStyle w:val="40Continoustext13ptZchn"/>
                  <w:lang w:val="en-US"/>
                </w:rPr>
                <w:t xml:space="preserve"> therefore once again significantly</w:t>
              </w:r>
              <w:r>
                <w:rPr>
                  <w:rStyle w:val="40Continoustext13ptZchn"/>
                  <w:lang w:val="en-US"/>
                </w:rPr>
                <w:t xml:space="preserve"> </w:t>
              </w:r>
              <w:r w:rsidRPr="00900BA6">
                <w:rPr>
                  <w:rStyle w:val="40Continoustext13ptZchn"/>
                  <w:lang w:val="en-US"/>
                </w:rPr>
                <w:t xml:space="preserve">increased </w:t>
              </w:r>
              <w:r>
                <w:rPr>
                  <w:rStyle w:val="40Continoustext13ptZchn"/>
                  <w:lang w:val="en-US"/>
                </w:rPr>
                <w:t>its</w:t>
              </w:r>
              <w:r w:rsidRPr="00900BA6">
                <w:rPr>
                  <w:rStyle w:val="40Continoustext13ptZchn"/>
                  <w:lang w:val="en-US"/>
                </w:rPr>
                <w:t xml:space="preserve"> investment in property, plant and equipment</w:t>
              </w:r>
              <w:r>
                <w:rPr>
                  <w:rStyle w:val="40Continoustext13ptZchn"/>
                  <w:lang w:val="en-US"/>
                </w:rPr>
                <w:t xml:space="preserve"> </w:t>
              </w:r>
              <w:r w:rsidRPr="00900BA6">
                <w:rPr>
                  <w:rStyle w:val="40Continoustext13ptZchn"/>
                  <w:lang w:val="en-US"/>
                </w:rPr>
                <w:t xml:space="preserve">to </w:t>
              </w:r>
              <w:r w:rsidRPr="00D30067">
                <w:rPr>
                  <w:rStyle w:val="40Continoustext13ptZchn"/>
                  <w:lang w:val="en-US"/>
                </w:rPr>
                <w:t>€5.0 billion</w:t>
              </w:r>
              <w:r w:rsidRPr="00900BA6">
                <w:rPr>
                  <w:rStyle w:val="40Continoustext13ptZchn"/>
                  <w:lang w:val="en-US"/>
                </w:rPr>
                <w:t xml:space="preserve"> (2012: €4.8 billion). Of that capital</w:t>
              </w:r>
              <w:r>
                <w:rPr>
                  <w:rStyle w:val="40Continoustext13ptZchn"/>
                  <w:lang w:val="en-US"/>
                </w:rPr>
                <w:t xml:space="preserve"> </w:t>
              </w:r>
              <w:r w:rsidRPr="00900BA6">
                <w:rPr>
                  <w:rStyle w:val="40Continoustext13ptZchn"/>
                  <w:lang w:val="en-US"/>
                </w:rPr>
                <w:t>expenditure, €3.2 billion was invested in Germany (</w:t>
              </w:r>
              <w:r w:rsidRPr="00087AF2">
                <w:rPr>
                  <w:rStyle w:val="40Continoustext13ptZchn"/>
                  <w:lang w:val="en-US"/>
                </w:rPr>
                <w:t xml:space="preserve">2012: </w:t>
              </w:r>
              <w:r w:rsidR="00BA012F">
                <w:rPr>
                  <w:rStyle w:val="40Continoustext13ptZchn"/>
                  <w:lang w:val="en-US"/>
                </w:rPr>
                <w:br/>
              </w:r>
              <w:r w:rsidRPr="00087AF2">
                <w:rPr>
                  <w:rStyle w:val="40Continoustext13ptZchn"/>
                  <w:lang w:val="en-US"/>
                </w:rPr>
                <w:t>€</w:t>
              </w:r>
              <w:r w:rsidR="00087AF2" w:rsidRPr="00087AF2">
                <w:rPr>
                  <w:rStyle w:val="40Continoustext13ptZchn"/>
                  <w:lang w:val="en-US"/>
                </w:rPr>
                <w:t>3</w:t>
              </w:r>
              <w:r w:rsidRPr="00087AF2">
                <w:rPr>
                  <w:rStyle w:val="40Continoustext13ptZchn"/>
                  <w:lang w:val="en-US"/>
                </w:rPr>
                <w:t>.</w:t>
              </w:r>
              <w:r w:rsidR="00087AF2" w:rsidRPr="00087AF2">
                <w:rPr>
                  <w:rStyle w:val="40Continoustext13ptZchn"/>
                  <w:lang w:val="en-US"/>
                </w:rPr>
                <w:t>3</w:t>
              </w:r>
              <w:r w:rsidRPr="00087AF2">
                <w:rPr>
                  <w:rStyle w:val="40Continoustext13ptZchn"/>
                  <w:lang w:val="en-US"/>
                </w:rPr>
                <w:t xml:space="preserve"> billion</w:t>
              </w:r>
              <w:r>
                <w:rPr>
                  <w:rStyle w:val="40Continoustext13ptZchn"/>
                  <w:lang w:val="en-US"/>
                </w:rPr>
                <w:t xml:space="preserve">). </w:t>
              </w:r>
            </w:p>
            <w:p w14:paraId="012B737F" w14:textId="77777777" w:rsidR="003C6FD8" w:rsidRPr="00A56CAD" w:rsidRDefault="003C6FD8" w:rsidP="003C6FD8">
              <w:pPr>
                <w:pStyle w:val="40Continoustext13pt"/>
                <w:rPr>
                  <w:rStyle w:val="40Continoustext13ptZchn"/>
                  <w:lang w:val="en-US"/>
                </w:rPr>
              </w:pPr>
              <w:r>
                <w:rPr>
                  <w:rStyle w:val="40Continoustext13ptZchn"/>
                  <w:lang w:val="en-US"/>
                </w:rPr>
                <w:t>At</w:t>
              </w:r>
              <w:r w:rsidRPr="00A56CAD">
                <w:rPr>
                  <w:rStyle w:val="40Continoustext13ptZchn"/>
                  <w:lang w:val="en-US"/>
                </w:rPr>
                <w:t xml:space="preserve"> Mercedes-Benz Cars</w:t>
              </w:r>
              <w:r>
                <w:rPr>
                  <w:rStyle w:val="40Continoustext13ptZchn"/>
                  <w:lang w:val="en-US"/>
                </w:rPr>
                <w:t>,</w:t>
              </w:r>
              <w:r w:rsidRPr="00A56CAD">
                <w:rPr>
                  <w:rStyle w:val="40Continoustext13ptZchn"/>
                  <w:lang w:val="en-US"/>
                </w:rPr>
                <w:t xml:space="preserve"> </w:t>
              </w:r>
              <w:r w:rsidRPr="001A6F95">
                <w:rPr>
                  <w:rStyle w:val="40Continoustext13ptZchn"/>
                  <w:lang w:val="en-US"/>
                </w:rPr>
                <w:t>investment in property, plant and</w:t>
              </w:r>
              <w:r>
                <w:rPr>
                  <w:rStyle w:val="40Continoustext13ptZchn"/>
                  <w:lang w:val="en-US"/>
                </w:rPr>
                <w:t xml:space="preserve"> </w:t>
              </w:r>
              <w:r w:rsidRPr="001A6F95">
                <w:rPr>
                  <w:rStyle w:val="40Continoustext13ptZchn"/>
                  <w:lang w:val="en-US"/>
                </w:rPr>
                <w:t xml:space="preserve">equipment increased by </w:t>
              </w:r>
              <w:r w:rsidRPr="00087AF2">
                <w:rPr>
                  <w:rStyle w:val="40Continoustext13ptZchn"/>
                  <w:lang w:val="en-US"/>
                </w:rPr>
                <w:t>6% to €3.7 billion</w:t>
              </w:r>
              <w:r w:rsidRPr="001A6F95">
                <w:rPr>
                  <w:rStyle w:val="40Continoustext13ptZchn"/>
                  <w:lang w:val="en-US"/>
                </w:rPr>
                <w:t xml:space="preserve"> in 2013. The most</w:t>
              </w:r>
              <w:r>
                <w:rPr>
                  <w:rStyle w:val="40Continoustext13ptZchn"/>
                  <w:lang w:val="en-US"/>
                </w:rPr>
                <w:t xml:space="preserve"> </w:t>
              </w:r>
              <w:r w:rsidRPr="001A6F95">
                <w:rPr>
                  <w:rStyle w:val="40Continoustext13ptZchn"/>
                  <w:lang w:val="en-US"/>
                </w:rPr>
                <w:t>important projects included the production of the new S-Class</w:t>
              </w:r>
              <w:r>
                <w:rPr>
                  <w:rStyle w:val="40Continoustext13ptZchn"/>
                  <w:lang w:val="en-US"/>
                </w:rPr>
                <w:t xml:space="preserve"> </w:t>
              </w:r>
              <w:r w:rsidRPr="001A6F95">
                <w:rPr>
                  <w:rStyle w:val="40Continoustext13ptZchn"/>
                  <w:lang w:val="en-US"/>
                </w:rPr>
                <w:t>and preparations for the new C-Class, which will be produced</w:t>
              </w:r>
              <w:r>
                <w:rPr>
                  <w:rStyle w:val="40Continoustext13ptZchn"/>
                  <w:lang w:val="en-US"/>
                </w:rPr>
                <w:t xml:space="preserve"> </w:t>
              </w:r>
              <w:r w:rsidRPr="001A6F95">
                <w:rPr>
                  <w:rStyle w:val="40Continoustext13ptZchn"/>
                  <w:lang w:val="en-US"/>
                </w:rPr>
                <w:t>in Bremen as well as Tuscaloosa (United States), Beijing (China)</w:t>
              </w:r>
              <w:r>
                <w:rPr>
                  <w:rStyle w:val="40Continoustext13ptZchn"/>
                  <w:lang w:val="en-US"/>
                </w:rPr>
                <w:t xml:space="preserve"> </w:t>
              </w:r>
              <w:r w:rsidRPr="001A6F95">
                <w:rPr>
                  <w:rStyle w:val="40Continoustext13ptZchn"/>
                  <w:lang w:val="en-US"/>
                </w:rPr>
                <w:t>and East London (South Africa) as of 2014</w:t>
              </w:r>
              <w:r w:rsidRPr="00A56CAD">
                <w:rPr>
                  <w:rStyle w:val="40Continoustext13ptZchn"/>
                  <w:lang w:val="en-US"/>
                </w:rPr>
                <w:t xml:space="preserve">. </w:t>
              </w:r>
              <w:r>
                <w:rPr>
                  <w:rStyle w:val="40Continoustext13ptZchn"/>
                  <w:lang w:val="en-US"/>
                </w:rPr>
                <w:t>S</w:t>
              </w:r>
              <w:r w:rsidRPr="001A6F95">
                <w:rPr>
                  <w:rStyle w:val="40Continoustext13ptZchn"/>
                  <w:lang w:val="en-US"/>
                </w:rPr>
                <w:t xml:space="preserve">ubstantial </w:t>
              </w:r>
              <w:r w:rsidRPr="00087AF2">
                <w:rPr>
                  <w:rStyle w:val="40Continoustext13ptZchn"/>
                  <w:lang w:val="en-US"/>
                </w:rPr>
                <w:t>amounts were also made available</w:t>
              </w:r>
              <w:r>
                <w:rPr>
                  <w:rStyle w:val="40Continoustext13ptZchn"/>
                  <w:lang w:val="en-US"/>
                </w:rPr>
                <w:t xml:space="preserve"> for</w:t>
              </w:r>
              <w:r w:rsidRPr="001A6F95">
                <w:rPr>
                  <w:rStyle w:val="40Continoustext13ptZchn"/>
                  <w:lang w:val="en-US"/>
                </w:rPr>
                <w:t xml:space="preserve"> the modernization and expansion</w:t>
              </w:r>
              <w:r>
                <w:rPr>
                  <w:rStyle w:val="40Continoustext13ptZchn"/>
                  <w:lang w:val="en-US"/>
                </w:rPr>
                <w:t xml:space="preserve"> </w:t>
              </w:r>
              <w:r w:rsidRPr="001A6F95">
                <w:rPr>
                  <w:rStyle w:val="40Continoustext13ptZchn"/>
                  <w:lang w:val="en-US"/>
                </w:rPr>
                <w:t xml:space="preserve">of transmission </w:t>
              </w:r>
              <w:r w:rsidRPr="001A6F95">
                <w:rPr>
                  <w:rStyle w:val="40Continoustext13ptZchn"/>
                  <w:lang w:val="en-US"/>
                </w:rPr>
                <w:lastRenderedPageBreak/>
                <w:t xml:space="preserve">production in </w:t>
              </w:r>
              <w:proofErr w:type="spellStart"/>
              <w:r w:rsidRPr="001A6F95">
                <w:rPr>
                  <w:rStyle w:val="40Continoustext13ptZchn"/>
                  <w:lang w:val="en-US"/>
                </w:rPr>
                <w:t>Untertürkheim</w:t>
              </w:r>
              <w:proofErr w:type="spellEnd"/>
              <w:r w:rsidRPr="001A6F95">
                <w:rPr>
                  <w:rStyle w:val="40Continoustext13ptZchn"/>
                  <w:lang w:val="en-US"/>
                </w:rPr>
                <w:t xml:space="preserve"> and </w:t>
              </w:r>
              <w:r>
                <w:rPr>
                  <w:rStyle w:val="40Continoustext13ptZchn"/>
                  <w:lang w:val="en-US"/>
                </w:rPr>
                <w:t xml:space="preserve">for </w:t>
              </w:r>
              <w:r w:rsidRPr="001A6F95">
                <w:rPr>
                  <w:rStyle w:val="40Continoustext13ptZchn"/>
                  <w:lang w:val="en-US"/>
                </w:rPr>
                <w:t>the expansion</w:t>
              </w:r>
              <w:r>
                <w:rPr>
                  <w:rStyle w:val="40Continoustext13ptZchn"/>
                  <w:lang w:val="en-US"/>
                </w:rPr>
                <w:t xml:space="preserve"> </w:t>
              </w:r>
              <w:r w:rsidRPr="001A6F95">
                <w:rPr>
                  <w:rStyle w:val="40Continoustext13ptZchn"/>
                  <w:lang w:val="en-US"/>
                </w:rPr>
                <w:t>of production capacities in the United States</w:t>
              </w:r>
              <w:r w:rsidRPr="00A56CAD">
                <w:rPr>
                  <w:rStyle w:val="40Continoustext13ptZchn"/>
                  <w:lang w:val="en-US"/>
                </w:rPr>
                <w:t>.</w:t>
              </w:r>
              <w:r>
                <w:rPr>
                  <w:rStyle w:val="40Continoustext13ptZchn"/>
                  <w:lang w:val="en-US"/>
                </w:rPr>
                <w:t xml:space="preserve"> </w:t>
              </w:r>
            </w:p>
            <w:p w14:paraId="7AFA6F47" w14:textId="77777777" w:rsidR="003C6FD8" w:rsidRPr="00A56CAD" w:rsidRDefault="003C6FD8" w:rsidP="003C6FD8">
              <w:pPr>
                <w:pStyle w:val="40Continoustext13pt"/>
                <w:rPr>
                  <w:rStyle w:val="40Continoustext13ptZchn"/>
                  <w:lang w:val="en-US"/>
                </w:rPr>
              </w:pPr>
              <w:r w:rsidRPr="001A6F95">
                <w:rPr>
                  <w:rStyle w:val="40Continoustext13ptZchn"/>
                  <w:lang w:val="en-US"/>
                </w:rPr>
                <w:t>The</w:t>
              </w:r>
              <w:r>
                <w:rPr>
                  <w:rStyle w:val="40Continoustext13ptZchn"/>
                  <w:lang w:val="en-US"/>
                </w:rPr>
                <w:t xml:space="preserve"> </w:t>
              </w:r>
              <w:r w:rsidRPr="001A6F95">
                <w:rPr>
                  <w:rStyle w:val="40Continoustext13ptZchn"/>
                  <w:lang w:val="en-US"/>
                </w:rPr>
                <w:t>main areas of investment at Daimler Trucks were for the Arocs</w:t>
              </w:r>
              <w:r>
                <w:rPr>
                  <w:rStyle w:val="40Continoustext13ptZchn"/>
                  <w:lang w:val="en-US"/>
                </w:rPr>
                <w:t xml:space="preserve"> </w:t>
              </w:r>
              <w:r w:rsidRPr="001A6F95">
                <w:rPr>
                  <w:rStyle w:val="40Continoustext13ptZchn"/>
                  <w:lang w:val="en-US"/>
                </w:rPr>
                <w:t>(the new heavy-duty construction-site truck) as well as various</w:t>
              </w:r>
              <w:r>
                <w:rPr>
                  <w:rStyle w:val="40Continoustext13ptZchn"/>
                  <w:lang w:val="en-US"/>
                </w:rPr>
                <w:t xml:space="preserve"> </w:t>
              </w:r>
              <w:r w:rsidRPr="001A6F95">
                <w:rPr>
                  <w:rStyle w:val="40Continoustext13ptZchn"/>
                  <w:lang w:val="en-US"/>
                </w:rPr>
                <w:t>projects for the global standardization of engines and other</w:t>
              </w:r>
              <w:r>
                <w:rPr>
                  <w:rStyle w:val="40Continoustext13ptZchn"/>
                  <w:lang w:val="en-US"/>
                </w:rPr>
                <w:t xml:space="preserve"> </w:t>
              </w:r>
              <w:r w:rsidRPr="001A6F95">
                <w:rPr>
                  <w:rStyle w:val="40Continoustext13ptZchn"/>
                  <w:lang w:val="en-US"/>
                </w:rPr>
                <w:t xml:space="preserve">main components. </w:t>
              </w:r>
              <w:r>
                <w:rPr>
                  <w:rStyle w:val="40Continoustext13ptZchn"/>
                  <w:lang w:val="en-US"/>
                </w:rPr>
                <w:t>The Group also</w:t>
              </w:r>
              <w:r w:rsidRPr="001A6F95">
                <w:rPr>
                  <w:rStyle w:val="40Continoustext13ptZchn"/>
                  <w:lang w:val="en-US"/>
                </w:rPr>
                <w:t xml:space="preserve"> invested in the expansion of </w:t>
              </w:r>
              <w:r>
                <w:rPr>
                  <w:rStyle w:val="40Continoustext13ptZchn"/>
                  <w:lang w:val="en-US"/>
                </w:rPr>
                <w:t xml:space="preserve">its </w:t>
              </w:r>
              <w:r w:rsidRPr="001A6F95">
                <w:rPr>
                  <w:rStyle w:val="40Continoustext13ptZchn"/>
                  <w:lang w:val="en-US"/>
                </w:rPr>
                <w:t>production capacities in Brazil and in the new BharatBenz plant</w:t>
              </w:r>
              <w:r>
                <w:rPr>
                  <w:rStyle w:val="40Continoustext13ptZchn"/>
                  <w:lang w:val="en-US"/>
                </w:rPr>
                <w:t xml:space="preserve"> </w:t>
              </w:r>
              <w:r w:rsidRPr="001A6F95">
                <w:rPr>
                  <w:rStyle w:val="40Continoustext13ptZchn"/>
                  <w:lang w:val="en-US"/>
                </w:rPr>
                <w:t>in India. Total investment in property, plant and equipment at</w:t>
              </w:r>
              <w:r>
                <w:rPr>
                  <w:rStyle w:val="40Continoustext13ptZchn"/>
                  <w:lang w:val="en-US"/>
                </w:rPr>
                <w:t xml:space="preserve"> </w:t>
              </w:r>
              <w:r w:rsidRPr="001A6F95">
                <w:rPr>
                  <w:rStyle w:val="40Continoustext13ptZchn"/>
                  <w:lang w:val="en-US"/>
                </w:rPr>
                <w:t xml:space="preserve">Daimler Trucks amounted to </w:t>
              </w:r>
              <w:r w:rsidRPr="00087AF2">
                <w:rPr>
                  <w:rStyle w:val="40Continoustext13ptZchn"/>
                  <w:lang w:val="en-US"/>
                </w:rPr>
                <w:t>€0.8 billion</w:t>
              </w:r>
              <w:r w:rsidRPr="001A6F95">
                <w:rPr>
                  <w:rStyle w:val="40Continoustext13ptZchn"/>
                  <w:lang w:val="en-US"/>
                </w:rPr>
                <w:t xml:space="preserve"> (2012: €1.0 billion).</w:t>
              </w:r>
              <w:r>
                <w:rPr>
                  <w:rStyle w:val="40Continoustext13ptZchn"/>
                  <w:lang w:val="en-US"/>
                </w:rPr>
                <w:t xml:space="preserve"> </w:t>
              </w:r>
            </w:p>
            <w:p w14:paraId="748BF412" w14:textId="77777777" w:rsidR="003C6FD8" w:rsidRPr="00A56CAD" w:rsidRDefault="003C6FD8" w:rsidP="003C6FD8">
              <w:pPr>
                <w:pStyle w:val="40Continoustext13pt"/>
                <w:rPr>
                  <w:rStyle w:val="40Continoustext13ptZchn"/>
                  <w:b/>
                  <w:lang w:val="en-US"/>
                </w:rPr>
              </w:pPr>
              <w:r>
                <w:rPr>
                  <w:rStyle w:val="40Continoustext13ptZchn"/>
                  <w:b/>
                  <w:lang w:val="en-US"/>
                </w:rPr>
                <w:t xml:space="preserve">Outlook for the markets </w:t>
              </w:r>
            </w:p>
            <w:p w14:paraId="381F56E4" w14:textId="77777777" w:rsidR="003C6FD8" w:rsidRDefault="003C6FD8" w:rsidP="003C6FD8">
              <w:pPr>
                <w:pStyle w:val="40Continoustext13pt"/>
                <w:rPr>
                  <w:rStyle w:val="40Continoustext13ptZchn"/>
                  <w:lang w:val="en-US"/>
                </w:rPr>
              </w:pPr>
              <w:r w:rsidRPr="001441F2">
                <w:rPr>
                  <w:rStyle w:val="40Continoustext13ptZchn"/>
                  <w:lang w:val="en-US"/>
                </w:rPr>
                <w:t>The more favorable economic outlook should result in further</w:t>
              </w:r>
              <w:r>
                <w:rPr>
                  <w:rStyle w:val="40Continoustext13ptZchn"/>
                  <w:lang w:val="en-US"/>
                </w:rPr>
                <w:t xml:space="preserve"> </w:t>
              </w:r>
              <w:r w:rsidRPr="001441F2">
                <w:rPr>
                  <w:rStyle w:val="40Continoustext13ptZchn"/>
                  <w:lang w:val="en-US"/>
                </w:rPr>
                <w:t xml:space="preserve">growth in global </w:t>
              </w:r>
              <w:r w:rsidRPr="001441F2">
                <w:rPr>
                  <w:rStyle w:val="40Continoustext13ptZchn"/>
                  <w:b/>
                  <w:lang w:val="en-US"/>
                </w:rPr>
                <w:t>demand for cars</w:t>
              </w:r>
              <w:r w:rsidRPr="001441F2">
                <w:rPr>
                  <w:rStyle w:val="40Continoustext13ptZchn"/>
                  <w:lang w:val="en-US"/>
                </w:rPr>
                <w:t xml:space="preserve"> in 2014: From today’s perspective,</w:t>
              </w:r>
              <w:r>
                <w:rPr>
                  <w:rStyle w:val="40Continoustext13ptZchn"/>
                  <w:lang w:val="en-US"/>
                </w:rPr>
                <w:t xml:space="preserve"> </w:t>
              </w:r>
              <w:r w:rsidRPr="001441F2">
                <w:rPr>
                  <w:rStyle w:val="40Continoustext13ptZchn"/>
                  <w:lang w:val="en-US"/>
                </w:rPr>
                <w:t xml:space="preserve">demand is expected to rise by a rate of 4 to 5%. </w:t>
              </w:r>
            </w:p>
            <w:p w14:paraId="25554883" w14:textId="77777777" w:rsidR="003C6FD8" w:rsidRPr="00A56CAD" w:rsidRDefault="003C6FD8" w:rsidP="003C6FD8">
              <w:pPr>
                <w:pStyle w:val="40Continoustext13pt"/>
                <w:rPr>
                  <w:rStyle w:val="40Continoustext13ptZchn"/>
                  <w:lang w:val="en-US"/>
                </w:rPr>
              </w:pPr>
              <w:r w:rsidRPr="001441F2">
                <w:rPr>
                  <w:rStyle w:val="40Continoustext13ptZchn"/>
                  <w:lang w:val="en-US"/>
                </w:rPr>
                <w:t>The Chinese market should once again make the biggest contribution</w:t>
              </w:r>
              <w:r>
                <w:rPr>
                  <w:rStyle w:val="40Continoustext13ptZchn"/>
                  <w:lang w:val="en-US"/>
                </w:rPr>
                <w:t xml:space="preserve"> </w:t>
              </w:r>
              <w:r w:rsidRPr="001441F2">
                <w:rPr>
                  <w:rStyle w:val="40Continoustext13ptZchn"/>
                  <w:lang w:val="en-US"/>
                </w:rPr>
                <w:t>to global market growth</w:t>
              </w:r>
              <w:r w:rsidRPr="00A56CAD">
                <w:rPr>
                  <w:rStyle w:val="40Continoustext13ptZchn"/>
                  <w:lang w:val="en-US"/>
                </w:rPr>
                <w:t xml:space="preserve">. </w:t>
              </w:r>
              <w:r w:rsidRPr="001441F2">
                <w:rPr>
                  <w:rStyle w:val="40Continoustext13ptZchn"/>
                  <w:lang w:val="en-US"/>
                </w:rPr>
                <w:t>The US market is</w:t>
              </w:r>
              <w:r>
                <w:rPr>
                  <w:rStyle w:val="40Continoustext13ptZchn"/>
                  <w:lang w:val="en-US"/>
                </w:rPr>
                <w:t xml:space="preserve"> </w:t>
              </w:r>
              <w:r w:rsidRPr="001441F2">
                <w:rPr>
                  <w:rStyle w:val="40Continoustext13ptZchn"/>
                  <w:lang w:val="en-US"/>
                </w:rPr>
                <w:t>also likely to grow</w:t>
              </w:r>
              <w:r w:rsidRPr="00A56CAD">
                <w:rPr>
                  <w:rStyle w:val="40Continoustext13ptZchn"/>
                  <w:lang w:val="en-US"/>
                </w:rPr>
                <w:t xml:space="preserve">. </w:t>
              </w:r>
              <w:r w:rsidRPr="001441F2">
                <w:rPr>
                  <w:rStyle w:val="40Continoustext13ptZchn"/>
                  <w:lang w:val="en-US"/>
                </w:rPr>
                <w:t>After significant contraction of the overall Western European</w:t>
              </w:r>
              <w:r>
                <w:rPr>
                  <w:rStyle w:val="40Continoustext13ptZchn"/>
                  <w:lang w:val="en-US"/>
                </w:rPr>
                <w:t xml:space="preserve"> </w:t>
              </w:r>
              <w:r w:rsidRPr="001441F2">
                <w:rPr>
                  <w:rStyle w:val="40Continoustext13ptZchn"/>
                  <w:lang w:val="en-US"/>
                </w:rPr>
                <w:t xml:space="preserve">car market lasting several years, </w:t>
              </w:r>
              <w:r>
                <w:rPr>
                  <w:rStyle w:val="40Continoustext13ptZchn"/>
                  <w:lang w:val="en-US"/>
                </w:rPr>
                <w:t>Daimler</w:t>
              </w:r>
              <w:r w:rsidRPr="001441F2">
                <w:rPr>
                  <w:rStyle w:val="40Continoustext13ptZchn"/>
                  <w:lang w:val="en-US"/>
                </w:rPr>
                <w:t xml:space="preserve"> expect</w:t>
              </w:r>
              <w:r>
                <w:rPr>
                  <w:rStyle w:val="40Continoustext13ptZchn"/>
                  <w:lang w:val="en-US"/>
                </w:rPr>
                <w:t>s</w:t>
              </w:r>
              <w:r w:rsidRPr="001441F2">
                <w:rPr>
                  <w:rStyle w:val="40Continoustext13ptZchn"/>
                  <w:lang w:val="en-US"/>
                </w:rPr>
                <w:t xml:space="preserve"> a hesitant market</w:t>
              </w:r>
              <w:r>
                <w:rPr>
                  <w:rStyle w:val="40Continoustext13ptZchn"/>
                  <w:lang w:val="en-US"/>
                </w:rPr>
                <w:t xml:space="preserve"> </w:t>
              </w:r>
              <w:r w:rsidRPr="001441F2">
                <w:rPr>
                  <w:rStyle w:val="40Continoustext13ptZchn"/>
                  <w:lang w:val="en-US"/>
                </w:rPr>
                <w:t>recovery in 2014</w:t>
              </w:r>
              <w:r w:rsidRPr="00A56CAD">
                <w:rPr>
                  <w:rStyle w:val="40Continoustext13ptZchn"/>
                  <w:lang w:val="en-US"/>
                </w:rPr>
                <w:t xml:space="preserve">. </w:t>
              </w:r>
              <w:r w:rsidRPr="001441F2">
                <w:rPr>
                  <w:rStyle w:val="40Continoustext13ptZchn"/>
                  <w:lang w:val="en-US"/>
                </w:rPr>
                <w:t>Demand for cars in Japan is expected to fall, however</w:t>
              </w:r>
              <w:r w:rsidRPr="00A56CAD">
                <w:rPr>
                  <w:rStyle w:val="40Continoustext13ptZchn"/>
                  <w:lang w:val="en-US"/>
                </w:rPr>
                <w:t xml:space="preserve">. </w:t>
              </w:r>
              <w:r w:rsidR="00223012">
                <w:rPr>
                  <w:rStyle w:val="40Continoustext13ptZchn"/>
                  <w:lang w:val="en-US"/>
                </w:rPr>
                <w:t xml:space="preserve">After a weak market development </w:t>
              </w:r>
              <w:r w:rsidR="00223012" w:rsidRPr="00BC6092">
                <w:rPr>
                  <w:rStyle w:val="40Continoustext13ptZchn"/>
                  <w:lang w:val="en-US"/>
                </w:rPr>
                <w:t>in the prior year</w:t>
              </w:r>
              <w:r w:rsidRPr="00BC6092">
                <w:rPr>
                  <w:rStyle w:val="40Continoustext13ptZchn"/>
                  <w:lang w:val="en-US"/>
                </w:rPr>
                <w:t xml:space="preserve">, </w:t>
              </w:r>
              <w:r w:rsidR="00223012" w:rsidRPr="00BC6092">
                <w:rPr>
                  <w:rStyle w:val="40Continoustext13ptZchn"/>
                  <w:lang w:val="en-US"/>
                </w:rPr>
                <w:t xml:space="preserve">a </w:t>
              </w:r>
              <w:r w:rsidR="00BC6092" w:rsidRPr="00BC6092">
                <w:rPr>
                  <w:rStyle w:val="40Continoustext13ptZchn"/>
                  <w:lang w:val="en-US"/>
                </w:rPr>
                <w:t xml:space="preserve">once again </w:t>
              </w:r>
              <w:r w:rsidR="00223012" w:rsidRPr="00BC6092">
                <w:rPr>
                  <w:rStyle w:val="40Continoustext13ptZchn"/>
                  <w:lang w:val="en-US"/>
                </w:rPr>
                <w:t xml:space="preserve">weaker </w:t>
              </w:r>
              <w:r w:rsidRPr="00BC6092">
                <w:rPr>
                  <w:rStyle w:val="40Continoustext13ptZchn"/>
                  <w:lang w:val="en-US"/>
                </w:rPr>
                <w:t xml:space="preserve">demand situation is anticipated </w:t>
              </w:r>
              <w:r w:rsidR="00223012" w:rsidRPr="00BC6092">
                <w:rPr>
                  <w:rStyle w:val="40Continoustext13ptZchn"/>
                  <w:lang w:val="en-US"/>
                </w:rPr>
                <w:t>in the major emerging markets (except China)</w:t>
              </w:r>
              <w:r w:rsidRPr="00BC6092">
                <w:rPr>
                  <w:rStyle w:val="40Continoustext13ptZchn"/>
                  <w:lang w:val="en-US"/>
                </w:rPr>
                <w:t>.</w:t>
              </w:r>
              <w:r w:rsidRPr="00A56CAD">
                <w:rPr>
                  <w:rStyle w:val="40Continoustext13ptZchn"/>
                  <w:lang w:val="en-US"/>
                </w:rPr>
                <w:t xml:space="preserve"> </w:t>
              </w:r>
              <w:r>
                <w:rPr>
                  <w:rStyle w:val="40Continoustext13ptZchn"/>
                  <w:lang w:val="en-US"/>
                </w:rPr>
                <w:t>The Russian market should be</w:t>
              </w:r>
              <w:r w:rsidRPr="00A56CAD">
                <w:rPr>
                  <w:rStyle w:val="40Continoustext13ptZchn"/>
                  <w:lang w:val="en-US"/>
                </w:rPr>
                <w:t xml:space="preserve"> </w:t>
              </w:r>
              <w:r w:rsidRPr="001441F2">
                <w:rPr>
                  <w:rStyle w:val="40Continoustext13ptZchn"/>
                  <w:lang w:val="en-US"/>
                </w:rPr>
                <w:t>slightly larger than in the previous year and a moderate</w:t>
              </w:r>
              <w:r>
                <w:rPr>
                  <w:rStyle w:val="40Continoustext13ptZchn"/>
                  <w:lang w:val="en-US"/>
                </w:rPr>
                <w:t xml:space="preserve"> </w:t>
              </w:r>
              <w:r w:rsidRPr="001441F2">
                <w:rPr>
                  <w:rStyle w:val="40Continoustext13ptZchn"/>
                  <w:lang w:val="en-US"/>
                </w:rPr>
                <w:t>recovery of the car market in India</w:t>
              </w:r>
              <w:r>
                <w:rPr>
                  <w:rStyle w:val="40Continoustext13ptZchn"/>
                  <w:lang w:val="en-US"/>
                </w:rPr>
                <w:t xml:space="preserve"> is expected</w:t>
              </w:r>
              <w:r w:rsidRPr="00A56CAD">
                <w:rPr>
                  <w:rStyle w:val="40Continoustext13ptZchn"/>
                  <w:lang w:val="en-US"/>
                </w:rPr>
                <w:t>.</w:t>
              </w:r>
              <w:r>
                <w:rPr>
                  <w:rStyle w:val="40Continoustext13ptZchn"/>
                  <w:lang w:val="en-US"/>
                </w:rPr>
                <w:t xml:space="preserve"> </w:t>
              </w:r>
            </w:p>
            <w:p w14:paraId="53CBA1B4" w14:textId="77777777" w:rsidR="003C6FD8" w:rsidRPr="00A56CAD" w:rsidRDefault="003C6FD8" w:rsidP="003C6FD8">
              <w:pPr>
                <w:pStyle w:val="40Continoustext13pt"/>
                <w:rPr>
                  <w:lang w:val="en-US"/>
                </w:rPr>
              </w:pPr>
              <w:r w:rsidRPr="002A6D9D">
                <w:rPr>
                  <w:lang w:val="en-US"/>
                </w:rPr>
                <w:t xml:space="preserve">After the world market for </w:t>
              </w:r>
              <w:r w:rsidRPr="002A6D9D">
                <w:rPr>
                  <w:b/>
                  <w:lang w:val="en-US"/>
                </w:rPr>
                <w:t>medium- and heavy-duty trucks</w:t>
              </w:r>
              <w:r>
                <w:rPr>
                  <w:lang w:val="en-US"/>
                </w:rPr>
                <w:t xml:space="preserve"> </w:t>
              </w:r>
              <w:r w:rsidRPr="002A6D9D">
                <w:rPr>
                  <w:lang w:val="en-US"/>
                </w:rPr>
                <w:t>expanded perceptibly in 2013 despite difficult market conditions,</w:t>
              </w:r>
              <w:r>
                <w:rPr>
                  <w:lang w:val="en-US"/>
                </w:rPr>
                <w:t xml:space="preserve"> </w:t>
              </w:r>
              <w:r w:rsidRPr="002A6D9D">
                <w:rPr>
                  <w:lang w:val="en-US"/>
                </w:rPr>
                <w:t>further moderate growth in global demand is expected</w:t>
              </w:r>
              <w:r>
                <w:rPr>
                  <w:lang w:val="en-US"/>
                </w:rPr>
                <w:t xml:space="preserve"> </w:t>
              </w:r>
              <w:r w:rsidRPr="002A6D9D">
                <w:rPr>
                  <w:lang w:val="en-US"/>
                </w:rPr>
                <w:t>this year. But market developments will continue to differ significantly</w:t>
              </w:r>
              <w:r>
                <w:rPr>
                  <w:lang w:val="en-US"/>
                </w:rPr>
                <w:t xml:space="preserve"> </w:t>
              </w:r>
              <w:r w:rsidRPr="002A6D9D">
                <w:rPr>
                  <w:lang w:val="en-US"/>
                </w:rPr>
                <w:t>from one region to another</w:t>
              </w:r>
              <w:r w:rsidRPr="00A56CAD">
                <w:rPr>
                  <w:lang w:val="en-US"/>
                </w:rPr>
                <w:t>.</w:t>
              </w:r>
              <w:r>
                <w:rPr>
                  <w:lang w:val="en-US"/>
                </w:rPr>
                <w:t xml:space="preserve"> </w:t>
              </w:r>
            </w:p>
            <w:p w14:paraId="4607679B" w14:textId="77777777" w:rsidR="003C6FD8" w:rsidRPr="00A56CAD" w:rsidRDefault="003C6FD8" w:rsidP="003C6FD8">
              <w:pPr>
                <w:pStyle w:val="40Continoustext13pt"/>
                <w:rPr>
                  <w:lang w:val="en-US"/>
                </w:rPr>
              </w:pPr>
              <w:r w:rsidRPr="00A56CAD">
                <w:rPr>
                  <w:lang w:val="en-US"/>
                </w:rPr>
                <w:lastRenderedPageBreak/>
                <w:t xml:space="preserve">In </w:t>
              </w:r>
              <w:r>
                <w:rPr>
                  <w:lang w:val="en-US"/>
                </w:rPr>
                <w:t>the</w:t>
              </w:r>
              <w:r w:rsidRPr="00A56CAD">
                <w:rPr>
                  <w:lang w:val="en-US"/>
                </w:rPr>
                <w:t xml:space="preserve"> NAFTA </w:t>
              </w:r>
              <w:r>
                <w:rPr>
                  <w:lang w:val="en-US"/>
                </w:rPr>
                <w:t>region,</w:t>
              </w:r>
              <w:r w:rsidRPr="00A56CAD">
                <w:rPr>
                  <w:lang w:val="en-US"/>
                </w:rPr>
                <w:t xml:space="preserve"> Daimler </w:t>
              </w:r>
              <w:r w:rsidRPr="002A6D9D">
                <w:rPr>
                  <w:lang w:val="en-US"/>
                </w:rPr>
                <w:t>anticipate</w:t>
              </w:r>
              <w:r>
                <w:rPr>
                  <w:lang w:val="en-US"/>
                </w:rPr>
                <w:t>s</w:t>
              </w:r>
              <w:r w:rsidRPr="002A6D9D">
                <w:rPr>
                  <w:lang w:val="en-US"/>
                </w:rPr>
                <w:t xml:space="preserve"> significant market growth of</w:t>
              </w:r>
              <w:r>
                <w:rPr>
                  <w:lang w:val="en-US"/>
                </w:rPr>
                <w:t xml:space="preserve"> </w:t>
              </w:r>
              <w:r w:rsidRPr="002A6D9D">
                <w:rPr>
                  <w:lang w:val="en-US"/>
                </w:rPr>
                <w:t>up to 10% due to the increasingly dynamic economy</w:t>
              </w:r>
              <w:r w:rsidRPr="00A56CAD">
                <w:rPr>
                  <w:lang w:val="en-US"/>
                </w:rPr>
                <w:t xml:space="preserve">. </w:t>
              </w:r>
              <w:r w:rsidRPr="002A6D9D">
                <w:rPr>
                  <w:lang w:val="en-US"/>
                </w:rPr>
                <w:t>The development of the European market was primarily</w:t>
              </w:r>
              <w:r>
                <w:rPr>
                  <w:lang w:val="en-US"/>
                </w:rPr>
                <w:t xml:space="preserve"> </w:t>
              </w:r>
              <w:r w:rsidRPr="002A6D9D">
                <w:rPr>
                  <w:lang w:val="en-US"/>
                </w:rPr>
                <w:t>affected by the introduction of the Euro VI emission standards</w:t>
              </w:r>
              <w:r>
                <w:rPr>
                  <w:lang w:val="en-US"/>
                </w:rPr>
                <w:t xml:space="preserve"> </w:t>
              </w:r>
              <w:r w:rsidRPr="002A6D9D">
                <w:rPr>
                  <w:lang w:val="en-US"/>
                </w:rPr>
                <w:t>in recent months</w:t>
              </w:r>
              <w:r w:rsidRPr="00A56CAD">
                <w:rPr>
                  <w:lang w:val="en-US"/>
                </w:rPr>
                <w:t xml:space="preserve">. </w:t>
              </w:r>
              <w:r w:rsidRPr="002A6D9D">
                <w:rPr>
                  <w:lang w:val="en-US"/>
                </w:rPr>
                <w:t>Developments</w:t>
              </w:r>
              <w:r>
                <w:rPr>
                  <w:lang w:val="en-US"/>
                </w:rPr>
                <w:t xml:space="preserve"> </w:t>
              </w:r>
              <w:r w:rsidRPr="002A6D9D">
                <w:rPr>
                  <w:lang w:val="en-US"/>
                </w:rPr>
                <w:t>during the rest of 2014 will depend in particular on the</w:t>
              </w:r>
              <w:r>
                <w:rPr>
                  <w:lang w:val="en-US"/>
                </w:rPr>
                <w:t xml:space="preserve"> </w:t>
              </w:r>
              <w:r w:rsidRPr="002A6D9D">
                <w:rPr>
                  <w:lang w:val="en-US"/>
                </w:rPr>
                <w:t>extent to which the economic revival in Europe can offset the</w:t>
              </w:r>
              <w:r>
                <w:rPr>
                  <w:lang w:val="en-US"/>
                </w:rPr>
                <w:t xml:space="preserve"> </w:t>
              </w:r>
              <w:r w:rsidRPr="002A6D9D">
                <w:rPr>
                  <w:lang w:val="en-US"/>
                </w:rPr>
                <w:t>negative impact of the purchases brought forward. From</w:t>
              </w:r>
              <w:r>
                <w:rPr>
                  <w:lang w:val="en-US"/>
                </w:rPr>
                <w:t xml:space="preserve"> </w:t>
              </w:r>
              <w:r w:rsidRPr="002A6D9D">
                <w:rPr>
                  <w:lang w:val="en-US"/>
                </w:rPr>
                <w:t xml:space="preserve">today’s perspective, </w:t>
              </w:r>
              <w:r>
                <w:rPr>
                  <w:lang w:val="en-US"/>
                </w:rPr>
                <w:t>Daimler</w:t>
              </w:r>
              <w:r w:rsidRPr="002A6D9D">
                <w:rPr>
                  <w:lang w:val="en-US"/>
                </w:rPr>
                <w:t xml:space="preserve"> expect</w:t>
              </w:r>
              <w:r>
                <w:rPr>
                  <w:lang w:val="en-US"/>
                </w:rPr>
                <w:t>s</w:t>
              </w:r>
              <w:r w:rsidRPr="002A6D9D">
                <w:rPr>
                  <w:lang w:val="en-US"/>
                </w:rPr>
                <w:t xml:space="preserve"> the market volume for the full</w:t>
              </w:r>
              <w:r>
                <w:rPr>
                  <w:lang w:val="en-US"/>
                </w:rPr>
                <w:t xml:space="preserve"> </w:t>
              </w:r>
              <w:r w:rsidRPr="002A6D9D">
                <w:rPr>
                  <w:lang w:val="en-US"/>
                </w:rPr>
                <w:t>year to be slightly below the level of 2013</w:t>
              </w:r>
              <w:r w:rsidRPr="00A56CAD">
                <w:rPr>
                  <w:lang w:val="en-US"/>
                </w:rPr>
                <w:t>.</w:t>
              </w:r>
              <w:r>
                <w:rPr>
                  <w:lang w:val="en-US"/>
                </w:rPr>
                <w:t xml:space="preserve"> </w:t>
              </w:r>
            </w:p>
            <w:p w14:paraId="251E90C2" w14:textId="77777777" w:rsidR="003C6FD8" w:rsidRDefault="003C6FD8" w:rsidP="003C6FD8">
              <w:pPr>
                <w:pStyle w:val="40Continoustext13pt"/>
                <w:rPr>
                  <w:lang w:val="en-US"/>
                </w:rPr>
              </w:pPr>
              <w:r w:rsidRPr="00854CB2">
                <w:rPr>
                  <w:lang w:val="en-US"/>
                </w:rPr>
                <w:t>Ongoing economic stimuli and an expansive monetary policy</w:t>
              </w:r>
              <w:r>
                <w:rPr>
                  <w:lang w:val="en-US"/>
                </w:rPr>
                <w:t xml:space="preserve"> </w:t>
              </w:r>
              <w:r w:rsidRPr="00854CB2">
                <w:rPr>
                  <w:lang w:val="en-US"/>
                </w:rPr>
                <w:t>should continue to have a positive effect on the Japanese truck</w:t>
              </w:r>
              <w:r>
                <w:rPr>
                  <w:lang w:val="en-US"/>
                </w:rPr>
                <w:t xml:space="preserve"> </w:t>
              </w:r>
              <w:r w:rsidRPr="00854CB2">
                <w:rPr>
                  <w:lang w:val="en-US"/>
                </w:rPr>
                <w:t xml:space="preserve">market in 2014; </w:t>
              </w:r>
              <w:r w:rsidRPr="00DC7233">
                <w:rPr>
                  <w:lang w:val="en-US"/>
                </w:rPr>
                <w:t>slight growth is anticipated for light-, medium- and heavy-duty trucks overall.</w:t>
              </w:r>
              <w:r w:rsidRPr="00A56CAD">
                <w:rPr>
                  <w:lang w:val="en-US"/>
                </w:rPr>
                <w:t xml:space="preserve"> </w:t>
              </w:r>
              <w:r w:rsidRPr="00854CB2">
                <w:rPr>
                  <w:lang w:val="en-US"/>
                </w:rPr>
                <w:t>The Brazilian market for</w:t>
              </w:r>
              <w:r>
                <w:rPr>
                  <w:lang w:val="en-US"/>
                </w:rPr>
                <w:t xml:space="preserve"> </w:t>
              </w:r>
              <w:r w:rsidRPr="00854CB2">
                <w:rPr>
                  <w:lang w:val="en-US"/>
                </w:rPr>
                <w:t>medium- and heavy-duty trucks is likely to be just below the</w:t>
              </w:r>
              <w:r>
                <w:rPr>
                  <w:lang w:val="en-US"/>
                </w:rPr>
                <w:t xml:space="preserve"> </w:t>
              </w:r>
              <w:r w:rsidRPr="00854CB2">
                <w:rPr>
                  <w:lang w:val="en-US"/>
                </w:rPr>
                <w:t>prior-year level, primarily due to the below-average development</w:t>
              </w:r>
              <w:r>
                <w:rPr>
                  <w:lang w:val="en-US"/>
                </w:rPr>
                <w:t xml:space="preserve"> </w:t>
              </w:r>
              <w:r w:rsidRPr="00854CB2">
                <w:rPr>
                  <w:lang w:val="en-US"/>
                </w:rPr>
                <w:t>of investment activity and somewhat less favorable</w:t>
              </w:r>
              <w:r w:rsidR="00DC7233">
                <w:rPr>
                  <w:lang w:val="en-US"/>
                </w:rPr>
                <w:t>, subsidized</w:t>
              </w:r>
              <w:r>
                <w:rPr>
                  <w:lang w:val="en-US"/>
                </w:rPr>
                <w:t xml:space="preserve"> </w:t>
              </w:r>
              <w:r w:rsidRPr="00854CB2">
                <w:rPr>
                  <w:lang w:val="en-US"/>
                </w:rPr>
                <w:t>financing conditions</w:t>
              </w:r>
              <w:r w:rsidRPr="00A56CAD">
                <w:rPr>
                  <w:lang w:val="en-US"/>
                </w:rPr>
                <w:t xml:space="preserve">. In </w:t>
              </w:r>
              <w:r w:rsidRPr="00854CB2">
                <w:rPr>
                  <w:lang w:val="en-US"/>
                </w:rPr>
                <w:t>Russia, demand for trucks is likely to</w:t>
              </w:r>
              <w:r>
                <w:rPr>
                  <w:lang w:val="en-US"/>
                </w:rPr>
                <w:t xml:space="preserve"> </w:t>
              </w:r>
              <w:r w:rsidRPr="00854CB2">
                <w:rPr>
                  <w:lang w:val="en-US"/>
                </w:rPr>
                <w:t>recover slightly. The Indian market should stabilize after the</w:t>
              </w:r>
              <w:r>
                <w:rPr>
                  <w:lang w:val="en-US"/>
                </w:rPr>
                <w:t xml:space="preserve"> </w:t>
              </w:r>
              <w:r w:rsidRPr="00854CB2">
                <w:rPr>
                  <w:lang w:val="en-US"/>
                </w:rPr>
                <w:t>significant losses of the previous years. China, the world’s biggest</w:t>
              </w:r>
              <w:r>
                <w:rPr>
                  <w:lang w:val="en-US"/>
                </w:rPr>
                <w:t xml:space="preserve"> </w:t>
              </w:r>
              <w:r w:rsidRPr="00854CB2">
                <w:rPr>
                  <w:lang w:val="en-US"/>
                </w:rPr>
                <w:t>market for trucks, should post moderate growth</w:t>
              </w:r>
              <w:r w:rsidRPr="00A56CAD">
                <w:rPr>
                  <w:lang w:val="en-US"/>
                </w:rPr>
                <w:t>.</w:t>
              </w:r>
              <w:r>
                <w:rPr>
                  <w:lang w:val="en-US"/>
                </w:rPr>
                <w:t xml:space="preserve"> </w:t>
              </w:r>
            </w:p>
            <w:p w14:paraId="20A42816" w14:textId="77777777" w:rsidR="003C6FD8" w:rsidRPr="00A56CAD" w:rsidRDefault="003C6FD8" w:rsidP="003C6FD8">
              <w:pPr>
                <w:pStyle w:val="40Continoustext13pt"/>
                <w:rPr>
                  <w:b/>
                  <w:lang w:val="en-US"/>
                </w:rPr>
              </w:pPr>
              <w:r>
                <w:rPr>
                  <w:b/>
                  <w:lang w:val="en-US"/>
                </w:rPr>
                <w:t>Outlook</w:t>
              </w:r>
              <w:r w:rsidRPr="00A56CAD">
                <w:rPr>
                  <w:b/>
                  <w:lang w:val="en-US"/>
                </w:rPr>
                <w:t xml:space="preserve"> </w:t>
              </w:r>
              <w:r>
                <w:rPr>
                  <w:b/>
                  <w:lang w:val="en-US"/>
                </w:rPr>
                <w:t xml:space="preserve">for the divisions </w:t>
              </w:r>
            </w:p>
            <w:p w14:paraId="54A2A404" w14:textId="349E2859" w:rsidR="003C6FD8" w:rsidRPr="00A56CAD" w:rsidRDefault="003C6FD8" w:rsidP="003C6FD8">
              <w:pPr>
                <w:pStyle w:val="40Continoustext13pt"/>
                <w:rPr>
                  <w:lang w:val="en-US"/>
                </w:rPr>
              </w:pPr>
              <w:r w:rsidRPr="00A56CAD">
                <w:rPr>
                  <w:b/>
                  <w:lang w:val="en-US"/>
                </w:rPr>
                <w:t xml:space="preserve">Mercedes-Benz Cars </w:t>
              </w:r>
              <w:r w:rsidRPr="008A305B">
                <w:rPr>
                  <w:lang w:val="en-US"/>
                </w:rPr>
                <w:t>will consistently follow its path of</w:t>
              </w:r>
              <w:r>
                <w:rPr>
                  <w:lang w:val="en-US"/>
                </w:rPr>
                <w:t xml:space="preserve"> </w:t>
              </w:r>
              <w:r w:rsidRPr="008A305B">
                <w:rPr>
                  <w:lang w:val="en-US"/>
                </w:rPr>
                <w:t xml:space="preserve">growth in the context of the </w:t>
              </w:r>
              <w:r w:rsidR="00DC7233">
                <w:rPr>
                  <w:lang w:val="en-US"/>
                </w:rPr>
                <w:t>»</w:t>
              </w:r>
              <w:r w:rsidRPr="008A305B">
                <w:rPr>
                  <w:lang w:val="en-US"/>
                </w:rPr>
                <w:t>Mercedes-Benz 2020</w:t>
              </w:r>
              <w:r w:rsidR="00DC7233">
                <w:rPr>
                  <w:lang w:val="en-US"/>
                </w:rPr>
                <w:t>«</w:t>
              </w:r>
              <w:r w:rsidRPr="008A305B">
                <w:rPr>
                  <w:lang w:val="en-US"/>
                </w:rPr>
                <w:t xml:space="preserve"> offensive</w:t>
              </w:r>
              <w:r>
                <w:rPr>
                  <w:lang w:val="en-US"/>
                </w:rPr>
                <w:t xml:space="preserve"> </w:t>
              </w:r>
              <w:r w:rsidRPr="008A305B">
                <w:rPr>
                  <w:lang w:val="en-US"/>
                </w:rPr>
                <w:t>in 2014. A rejuvenated model portfolio and important new</w:t>
              </w:r>
              <w:r>
                <w:rPr>
                  <w:lang w:val="en-US"/>
                </w:rPr>
                <w:t xml:space="preserve"> </w:t>
              </w:r>
              <w:r w:rsidRPr="008A305B">
                <w:rPr>
                  <w:lang w:val="en-US"/>
                </w:rPr>
                <w:t xml:space="preserve">product launches should help </w:t>
              </w:r>
              <w:r>
                <w:rPr>
                  <w:lang w:val="en-US"/>
                </w:rPr>
                <w:t>the division</w:t>
              </w:r>
              <w:r w:rsidRPr="008A305B">
                <w:rPr>
                  <w:lang w:val="en-US"/>
                </w:rPr>
                <w:t xml:space="preserve"> to significantly increase </w:t>
              </w:r>
              <w:r>
                <w:rPr>
                  <w:lang w:val="en-US"/>
                </w:rPr>
                <w:t xml:space="preserve">its </w:t>
              </w:r>
              <w:r w:rsidRPr="008A305B">
                <w:rPr>
                  <w:lang w:val="en-US"/>
                </w:rPr>
                <w:t>unit sales and thus reach a new record. The new S-Class is</w:t>
              </w:r>
              <w:r>
                <w:rPr>
                  <w:lang w:val="en-US"/>
                </w:rPr>
                <w:t xml:space="preserve"> </w:t>
              </w:r>
              <w:r w:rsidRPr="008A305B">
                <w:rPr>
                  <w:lang w:val="en-US"/>
                </w:rPr>
                <w:t>likely to make a large contribution to the growth in unit sales</w:t>
              </w:r>
              <w:r w:rsidRPr="00A56CAD">
                <w:rPr>
                  <w:lang w:val="en-US"/>
                </w:rPr>
                <w:t xml:space="preserve">. </w:t>
              </w:r>
              <w:r w:rsidRPr="008A305B">
                <w:rPr>
                  <w:lang w:val="en-US"/>
                </w:rPr>
                <w:t>As of the third quarter, the new S-Class coupe</w:t>
              </w:r>
              <w:r>
                <w:rPr>
                  <w:lang w:val="en-US"/>
                </w:rPr>
                <w:t xml:space="preserve"> </w:t>
              </w:r>
              <w:r w:rsidRPr="008A305B">
                <w:rPr>
                  <w:lang w:val="en-US"/>
                </w:rPr>
                <w:t>will also be available and will set new standards in the luxury</w:t>
              </w:r>
              <w:r>
                <w:rPr>
                  <w:lang w:val="en-US"/>
                </w:rPr>
                <w:t xml:space="preserve"> </w:t>
              </w:r>
              <w:r w:rsidRPr="008A305B">
                <w:rPr>
                  <w:lang w:val="en-US"/>
                </w:rPr>
                <w:t>segment. The all-new C-Class sedan will be delivered to its</w:t>
              </w:r>
              <w:r>
                <w:rPr>
                  <w:lang w:val="en-US"/>
                </w:rPr>
                <w:t xml:space="preserve"> </w:t>
              </w:r>
              <w:r w:rsidRPr="008A305B">
                <w:rPr>
                  <w:lang w:val="en-US"/>
                </w:rPr>
                <w:t xml:space="preserve">first customers in Europe as early as March 2014, and the </w:t>
              </w:r>
              <w:r w:rsidR="00BA012F">
                <w:rPr>
                  <w:lang w:val="en-US"/>
                </w:rPr>
                <w:br/>
              </w:r>
              <w:r w:rsidRPr="008A305B">
                <w:rPr>
                  <w:lang w:val="en-US"/>
                </w:rPr>
                <w:t>GLA</w:t>
              </w:r>
              <w:r>
                <w:rPr>
                  <w:lang w:val="en-US"/>
                </w:rPr>
                <w:t xml:space="preserve"> </w:t>
              </w:r>
              <w:r w:rsidRPr="008A305B">
                <w:rPr>
                  <w:lang w:val="en-US"/>
                </w:rPr>
                <w:t>sports utility vehicle will be launched in the high-volume compact-car segment also in March 2014 as the fourth model of</w:t>
              </w:r>
              <w:r>
                <w:rPr>
                  <w:lang w:val="en-US"/>
                </w:rPr>
                <w:t xml:space="preserve"> </w:t>
              </w:r>
              <w:r w:rsidRPr="008A305B">
                <w:rPr>
                  <w:lang w:val="en-US"/>
                </w:rPr>
                <w:t xml:space="preserve">the </w:t>
              </w:r>
              <w:r w:rsidRPr="008A305B">
                <w:rPr>
                  <w:lang w:val="en-US"/>
                </w:rPr>
                <w:lastRenderedPageBreak/>
                <w:t xml:space="preserve">new compact cars. </w:t>
              </w:r>
              <w:r w:rsidR="00961084" w:rsidRPr="008A305B">
                <w:rPr>
                  <w:lang w:val="en-US"/>
                </w:rPr>
                <w:t>In addition, the brand</w:t>
              </w:r>
              <w:r w:rsidR="00961084">
                <w:rPr>
                  <w:lang w:val="en-US"/>
                </w:rPr>
                <w:t xml:space="preserve"> </w:t>
              </w:r>
              <w:r w:rsidR="00961084" w:rsidRPr="008A305B">
                <w:rPr>
                  <w:lang w:val="en-US"/>
                </w:rPr>
                <w:t>is likely to profit also in 2014 from the great market success of</w:t>
              </w:r>
              <w:r w:rsidR="00961084">
                <w:rPr>
                  <w:lang w:val="en-US"/>
                </w:rPr>
                <w:t xml:space="preserve"> </w:t>
              </w:r>
              <w:r w:rsidR="00961084" w:rsidRPr="008A305B">
                <w:rPr>
                  <w:lang w:val="en-US"/>
                </w:rPr>
                <w:t xml:space="preserve">its </w:t>
              </w:r>
              <w:r w:rsidR="00961084">
                <w:rPr>
                  <w:lang w:val="en-US"/>
                </w:rPr>
                <w:t xml:space="preserve">other </w:t>
              </w:r>
              <w:r w:rsidR="00961084" w:rsidRPr="008A305B">
                <w:rPr>
                  <w:lang w:val="en-US"/>
                </w:rPr>
                <w:t>models in the SUV segment</w:t>
              </w:r>
              <w:r w:rsidR="00961084" w:rsidRPr="00A56CAD">
                <w:rPr>
                  <w:lang w:val="en-US"/>
                </w:rPr>
                <w:t>.</w:t>
              </w:r>
              <w:r w:rsidR="00961084">
                <w:rPr>
                  <w:lang w:val="en-US"/>
                </w:rPr>
                <w:t xml:space="preserve"> </w:t>
              </w:r>
              <w:r w:rsidRPr="008A305B">
                <w:rPr>
                  <w:lang w:val="en-US"/>
                </w:rPr>
                <w:t>For the second half of 2014, Mercedes-Benz anticipates further sales impetus above all from the market</w:t>
              </w:r>
              <w:r>
                <w:rPr>
                  <w:lang w:val="en-US"/>
                </w:rPr>
                <w:t xml:space="preserve"> </w:t>
              </w:r>
              <w:r w:rsidRPr="008A305B">
                <w:rPr>
                  <w:lang w:val="en-US"/>
                </w:rPr>
                <w:t xml:space="preserve">launch of the new </w:t>
              </w:r>
              <w:r w:rsidR="00223012">
                <w:rPr>
                  <w:lang w:val="en-US"/>
                </w:rPr>
                <w:br/>
              </w:r>
              <w:r w:rsidRPr="008A305B">
                <w:rPr>
                  <w:lang w:val="en-US"/>
                </w:rPr>
                <w:t>C-Class wagon and the new generation</w:t>
              </w:r>
              <w:r>
                <w:rPr>
                  <w:lang w:val="en-US"/>
                </w:rPr>
                <w:t xml:space="preserve"> </w:t>
              </w:r>
              <w:r w:rsidRPr="008A305B">
                <w:rPr>
                  <w:lang w:val="en-US"/>
                </w:rPr>
                <w:t xml:space="preserve">of the CLS and the CLS Shooting Brake. </w:t>
              </w:r>
            </w:p>
            <w:p w14:paraId="7E7B06FD" w14:textId="77777777" w:rsidR="003C6FD8" w:rsidRPr="00A56CAD" w:rsidRDefault="003C6FD8" w:rsidP="003C6FD8">
              <w:pPr>
                <w:pStyle w:val="40Continoustext13pt"/>
                <w:rPr>
                  <w:lang w:val="en-US"/>
                </w:rPr>
              </w:pPr>
              <w:r w:rsidRPr="008A305B">
                <w:rPr>
                  <w:lang w:val="en-US"/>
                </w:rPr>
                <w:t xml:space="preserve">Within the framework of the </w:t>
              </w:r>
              <w:r w:rsidR="00DC7233">
                <w:rPr>
                  <w:lang w:val="en-US"/>
                </w:rPr>
                <w:t>»</w:t>
              </w:r>
              <w:r w:rsidRPr="008A305B">
                <w:rPr>
                  <w:lang w:val="en-US"/>
                </w:rPr>
                <w:t>Mercedes-Benz 2020</w:t>
              </w:r>
              <w:r w:rsidR="00DC7233">
                <w:rPr>
                  <w:lang w:val="en-US"/>
                </w:rPr>
                <w:t>«</w:t>
              </w:r>
              <w:r w:rsidRPr="008A305B">
                <w:rPr>
                  <w:lang w:val="en-US"/>
                </w:rPr>
                <w:t xml:space="preserve"> long-term</w:t>
              </w:r>
              <w:r>
                <w:rPr>
                  <w:lang w:val="en-US"/>
                </w:rPr>
                <w:t xml:space="preserve"> </w:t>
              </w:r>
              <w:r w:rsidRPr="008A305B">
                <w:rPr>
                  <w:lang w:val="en-US"/>
                </w:rPr>
                <w:t xml:space="preserve">growth strategy, </w:t>
              </w:r>
              <w:r>
                <w:rPr>
                  <w:lang w:val="en-US"/>
                </w:rPr>
                <w:t>the division</w:t>
              </w:r>
              <w:r w:rsidRPr="008A305B">
                <w:rPr>
                  <w:lang w:val="en-US"/>
                </w:rPr>
                <w:t xml:space="preserve"> will consistently expand </w:t>
              </w:r>
              <w:r>
                <w:rPr>
                  <w:lang w:val="en-US"/>
                </w:rPr>
                <w:t>its</w:t>
              </w:r>
              <w:r w:rsidRPr="008A305B">
                <w:rPr>
                  <w:lang w:val="en-US"/>
                </w:rPr>
                <w:t xml:space="preserve"> product portfolio</w:t>
              </w:r>
              <w:r>
                <w:rPr>
                  <w:lang w:val="en-US"/>
                </w:rPr>
                <w:t xml:space="preserve"> </w:t>
              </w:r>
              <w:r w:rsidRPr="008A305B">
                <w:rPr>
                  <w:lang w:val="en-US"/>
                </w:rPr>
                <w:t>in all segments also in the coming years</w:t>
              </w:r>
              <w:r w:rsidRPr="00A56CAD">
                <w:rPr>
                  <w:lang w:val="en-US"/>
                </w:rPr>
                <w:t xml:space="preserve">. </w:t>
              </w:r>
              <w:r>
                <w:rPr>
                  <w:lang w:val="en-US"/>
                </w:rPr>
                <w:t>T</w:t>
              </w:r>
              <w:r w:rsidRPr="001A6D48">
                <w:rPr>
                  <w:lang w:val="en-US"/>
                </w:rPr>
                <w:t>he number of models offered by Mercedes-Benz in the</w:t>
              </w:r>
              <w:r>
                <w:rPr>
                  <w:lang w:val="en-US"/>
                </w:rPr>
                <w:t xml:space="preserve"> </w:t>
              </w:r>
              <w:r w:rsidRPr="001A6D48">
                <w:rPr>
                  <w:lang w:val="en-US"/>
                </w:rPr>
                <w:t xml:space="preserve">compact-car segment </w:t>
              </w:r>
              <w:r>
                <w:rPr>
                  <w:lang w:val="en-US"/>
                </w:rPr>
                <w:t>will be increased to five</w:t>
              </w:r>
              <w:r w:rsidRPr="00A56CAD">
                <w:rPr>
                  <w:lang w:val="en-US"/>
                </w:rPr>
                <w:t xml:space="preserve">. </w:t>
              </w:r>
              <w:r>
                <w:rPr>
                  <w:lang w:val="en-US"/>
                </w:rPr>
                <w:t>In parallel,</w:t>
              </w:r>
              <w:r w:rsidRPr="00A56CAD">
                <w:rPr>
                  <w:lang w:val="en-US"/>
                </w:rPr>
                <w:t xml:space="preserve"> Mercedes-Benz </w:t>
              </w:r>
              <w:r w:rsidRPr="001A6D48">
                <w:rPr>
                  <w:lang w:val="en-US"/>
                </w:rPr>
                <w:t>will continue the model</w:t>
              </w:r>
              <w:r>
                <w:rPr>
                  <w:lang w:val="en-US"/>
                </w:rPr>
                <w:t xml:space="preserve"> </w:t>
              </w:r>
              <w:r w:rsidRPr="001A6D48">
                <w:rPr>
                  <w:lang w:val="en-US"/>
                </w:rPr>
                <w:t>offensive also at the top end of the portfolio, for example with</w:t>
              </w:r>
              <w:r>
                <w:rPr>
                  <w:lang w:val="en-US"/>
                </w:rPr>
                <w:t xml:space="preserve"> </w:t>
              </w:r>
              <w:r w:rsidRPr="001A6D48">
                <w:rPr>
                  <w:lang w:val="en-US"/>
                </w:rPr>
                <w:t>additional models of the new S-Class and with an additional</w:t>
              </w:r>
              <w:r>
                <w:rPr>
                  <w:lang w:val="en-US"/>
                </w:rPr>
                <w:t xml:space="preserve"> </w:t>
              </w:r>
              <w:r w:rsidRPr="001A6D48">
                <w:rPr>
                  <w:lang w:val="en-US"/>
                </w:rPr>
                <w:t>SUV variant</w:t>
              </w:r>
              <w:r w:rsidRPr="00A56CAD">
                <w:rPr>
                  <w:lang w:val="en-US"/>
                </w:rPr>
                <w:t>.</w:t>
              </w:r>
              <w:r>
                <w:rPr>
                  <w:lang w:val="en-US"/>
                </w:rPr>
                <w:t xml:space="preserve"> </w:t>
              </w:r>
            </w:p>
            <w:p w14:paraId="50C81A6F" w14:textId="1210C210" w:rsidR="003C6FD8" w:rsidRPr="00A56CAD" w:rsidRDefault="003C6FD8" w:rsidP="003C6FD8">
              <w:pPr>
                <w:pStyle w:val="40Continoustext13pt"/>
                <w:rPr>
                  <w:lang w:val="en-US"/>
                </w:rPr>
              </w:pPr>
              <w:r w:rsidRPr="001A6D48">
                <w:rPr>
                  <w:lang w:val="en-US"/>
                </w:rPr>
                <w:t>From a regional perspective, Mercedes-Benz Cars</w:t>
              </w:r>
              <w:r>
                <w:rPr>
                  <w:lang w:val="en-US"/>
                </w:rPr>
                <w:t xml:space="preserve"> expects</w:t>
              </w:r>
              <w:r w:rsidRPr="001A6D48">
                <w:rPr>
                  <w:lang w:val="en-US"/>
                </w:rPr>
                <w:t xml:space="preserve"> the markets in North</w:t>
              </w:r>
              <w:r>
                <w:rPr>
                  <w:lang w:val="en-US"/>
                </w:rPr>
                <w:t xml:space="preserve"> </w:t>
              </w:r>
              <w:r w:rsidRPr="001A6D48">
                <w:rPr>
                  <w:lang w:val="en-US"/>
                </w:rPr>
                <w:t xml:space="preserve">America and Asia to make major contributions to </w:t>
              </w:r>
              <w:r>
                <w:rPr>
                  <w:lang w:val="en-US"/>
                </w:rPr>
                <w:t>its</w:t>
              </w:r>
              <w:r w:rsidRPr="001A6D48">
                <w:rPr>
                  <w:lang w:val="en-US"/>
                </w:rPr>
                <w:t xml:space="preserve"> growth in</w:t>
              </w:r>
              <w:r>
                <w:rPr>
                  <w:lang w:val="en-US"/>
                </w:rPr>
                <w:t xml:space="preserve"> </w:t>
              </w:r>
              <w:r w:rsidRPr="001A6D48">
                <w:rPr>
                  <w:lang w:val="en-US"/>
                </w:rPr>
                <w:t>unit sales. In Asia, the Chinese market is especially important</w:t>
              </w:r>
              <w:r w:rsidRPr="00A56CAD">
                <w:rPr>
                  <w:lang w:val="en-US"/>
                </w:rPr>
                <w:t xml:space="preserve">. </w:t>
              </w:r>
              <w:r>
                <w:rPr>
                  <w:lang w:val="en-US"/>
                </w:rPr>
                <w:t>The division has</w:t>
              </w:r>
              <w:r w:rsidRPr="00A56CAD">
                <w:rPr>
                  <w:lang w:val="en-US"/>
                </w:rPr>
                <w:t xml:space="preserve"> </w:t>
              </w:r>
              <w:r w:rsidRPr="001A6D48">
                <w:rPr>
                  <w:lang w:val="en-US"/>
                </w:rPr>
                <w:t>significantly e</w:t>
              </w:r>
              <w:r>
                <w:rPr>
                  <w:lang w:val="en-US"/>
                </w:rPr>
                <w:t xml:space="preserve">nhanced the effectiveness of its </w:t>
              </w:r>
              <w:r w:rsidRPr="001A6D48">
                <w:rPr>
                  <w:lang w:val="en-US"/>
                </w:rPr>
                <w:t>sales organization</w:t>
              </w:r>
              <w:r>
                <w:rPr>
                  <w:lang w:val="en-US"/>
                </w:rPr>
                <w:t xml:space="preserve"> there</w:t>
              </w:r>
              <w:r w:rsidRPr="00A56CAD">
                <w:rPr>
                  <w:lang w:val="en-US"/>
                </w:rPr>
                <w:t xml:space="preserve">. </w:t>
              </w:r>
              <w:r>
                <w:rPr>
                  <w:lang w:val="en-US"/>
                </w:rPr>
                <w:t>Furthermore,</w:t>
              </w:r>
              <w:r w:rsidRPr="00A56CAD">
                <w:rPr>
                  <w:lang w:val="en-US"/>
                </w:rPr>
                <w:t xml:space="preserve"> </w:t>
              </w:r>
              <w:r w:rsidRPr="001A6D48">
                <w:rPr>
                  <w:lang w:val="en-US"/>
                </w:rPr>
                <w:t>the range of models</w:t>
              </w:r>
              <w:r>
                <w:rPr>
                  <w:lang w:val="en-US"/>
                </w:rPr>
                <w:t xml:space="preserve"> </w:t>
              </w:r>
              <w:r w:rsidRPr="001A6D48">
                <w:rPr>
                  <w:lang w:val="en-US"/>
                </w:rPr>
                <w:t>offered there</w:t>
              </w:r>
              <w:r>
                <w:rPr>
                  <w:lang w:val="en-US"/>
                </w:rPr>
                <w:t xml:space="preserve"> will be expanded,</w:t>
              </w:r>
              <w:r w:rsidRPr="00A56CAD">
                <w:rPr>
                  <w:lang w:val="en-US"/>
                </w:rPr>
                <w:t xml:space="preserve"> </w:t>
              </w:r>
              <w:r>
                <w:rPr>
                  <w:lang w:val="en-US"/>
                </w:rPr>
                <w:t>partially also</w:t>
              </w:r>
              <w:r w:rsidRPr="00A56CAD">
                <w:rPr>
                  <w:lang w:val="en-US"/>
                </w:rPr>
                <w:t xml:space="preserve"> </w:t>
              </w:r>
              <w:r>
                <w:rPr>
                  <w:lang w:val="en-US"/>
                </w:rPr>
                <w:t>with</w:t>
              </w:r>
              <w:r w:rsidRPr="00A56CAD">
                <w:rPr>
                  <w:lang w:val="en-US"/>
                </w:rPr>
                <w:t xml:space="preserve"> </w:t>
              </w:r>
              <w:r w:rsidRPr="001A6D48">
                <w:rPr>
                  <w:lang w:val="en-US"/>
                </w:rPr>
                <w:t>locally produced vehicles</w:t>
              </w:r>
              <w:r>
                <w:rPr>
                  <w:lang w:val="en-US"/>
                </w:rPr>
                <w:t xml:space="preserve"> </w:t>
              </w:r>
              <w:r w:rsidRPr="001A6D48">
                <w:rPr>
                  <w:lang w:val="en-US"/>
                </w:rPr>
                <w:t xml:space="preserve">such as the compact SUV - the </w:t>
              </w:r>
              <w:proofErr w:type="gramStart"/>
              <w:r w:rsidRPr="001A6D48">
                <w:rPr>
                  <w:lang w:val="en-US"/>
                </w:rPr>
                <w:t>GLA,</w:t>
              </w:r>
              <w:proofErr w:type="gramEnd"/>
              <w:r w:rsidRPr="001A6D48">
                <w:rPr>
                  <w:lang w:val="en-US"/>
                </w:rPr>
                <w:t xml:space="preserve"> and the dealer network </w:t>
              </w:r>
              <w:r>
                <w:rPr>
                  <w:lang w:val="en-US"/>
                </w:rPr>
                <w:t xml:space="preserve">will be further expanded </w:t>
              </w:r>
              <w:r w:rsidRPr="001A6D48">
                <w:rPr>
                  <w:lang w:val="en-US"/>
                </w:rPr>
                <w:t xml:space="preserve">also outside the </w:t>
              </w:r>
              <w:r>
                <w:rPr>
                  <w:lang w:val="en-US"/>
                </w:rPr>
                <w:t>mega-</w:t>
              </w:r>
              <w:r w:rsidRPr="001A6D48">
                <w:rPr>
                  <w:lang w:val="en-US"/>
                </w:rPr>
                <w:t>cities</w:t>
              </w:r>
              <w:r w:rsidRPr="00A56CAD">
                <w:rPr>
                  <w:lang w:val="en-US"/>
                </w:rPr>
                <w:t>.</w:t>
              </w:r>
              <w:r>
                <w:rPr>
                  <w:lang w:val="en-US"/>
                </w:rPr>
                <w:t xml:space="preserve"> </w:t>
              </w:r>
            </w:p>
            <w:p w14:paraId="27AAFE59" w14:textId="77777777" w:rsidR="003C6FD8" w:rsidRPr="00A56CAD" w:rsidRDefault="003C6FD8" w:rsidP="003C6FD8">
              <w:pPr>
                <w:pStyle w:val="40Continoustext13pt"/>
                <w:rPr>
                  <w:lang w:val="en-US"/>
                </w:rPr>
              </w:pPr>
              <w:r>
                <w:rPr>
                  <w:lang w:val="en-US"/>
                </w:rPr>
                <w:t>The</w:t>
              </w:r>
              <w:r w:rsidRPr="00A56CAD">
                <w:rPr>
                  <w:lang w:val="en-US"/>
                </w:rPr>
                <w:t xml:space="preserve"> </w:t>
              </w:r>
              <w:r w:rsidRPr="00A56CAD">
                <w:rPr>
                  <w:b/>
                  <w:lang w:val="en-US"/>
                </w:rPr>
                <w:t>smart</w:t>
              </w:r>
              <w:r w:rsidRPr="00A56CAD">
                <w:rPr>
                  <w:lang w:val="en-US"/>
                </w:rPr>
                <w:t xml:space="preserve"> </w:t>
              </w:r>
              <w:r>
                <w:rPr>
                  <w:lang w:val="en-US"/>
                </w:rPr>
                <w:t>brand</w:t>
              </w:r>
              <w:r w:rsidRPr="00A56CAD">
                <w:rPr>
                  <w:lang w:val="en-US"/>
                </w:rPr>
                <w:t xml:space="preserve"> </w:t>
              </w:r>
              <w:r w:rsidRPr="00794559">
                <w:rPr>
                  <w:lang w:val="en-US"/>
                </w:rPr>
                <w:t>will present the successor to its smart two</w:t>
              </w:r>
              <w:r>
                <w:rPr>
                  <w:lang w:val="en-US"/>
                </w:rPr>
                <w:t>-</w:t>
              </w:r>
              <w:r w:rsidRPr="00794559">
                <w:rPr>
                  <w:lang w:val="en-US"/>
                </w:rPr>
                <w:t>seater</w:t>
              </w:r>
              <w:r>
                <w:rPr>
                  <w:lang w:val="en-US"/>
                </w:rPr>
                <w:t xml:space="preserve"> </w:t>
              </w:r>
              <w:r w:rsidRPr="00794559">
                <w:rPr>
                  <w:lang w:val="en-US"/>
                </w:rPr>
                <w:t>as well as the new smart four-</w:t>
              </w:r>
              <w:proofErr w:type="spellStart"/>
              <w:r w:rsidRPr="00794559">
                <w:rPr>
                  <w:lang w:val="en-US"/>
                </w:rPr>
                <w:t>seater</w:t>
              </w:r>
              <w:proofErr w:type="spellEnd"/>
              <w:r w:rsidRPr="00794559">
                <w:rPr>
                  <w:lang w:val="en-US"/>
                </w:rPr>
                <w:t xml:space="preserve"> in 2014</w:t>
              </w:r>
              <w:r>
                <w:rPr>
                  <w:lang w:val="en-US"/>
                </w:rPr>
                <w:t>.</w:t>
              </w:r>
              <w:r w:rsidRPr="00794559">
                <w:rPr>
                  <w:lang w:val="en-US"/>
                </w:rPr>
                <w:t xml:space="preserve"> Due to the</w:t>
              </w:r>
              <w:r>
                <w:rPr>
                  <w:lang w:val="en-US"/>
                </w:rPr>
                <w:t xml:space="preserve"> </w:t>
              </w:r>
              <w:r w:rsidRPr="00794559">
                <w:rPr>
                  <w:lang w:val="en-US"/>
                </w:rPr>
                <w:t xml:space="preserve">model change and the associated production adjustments, </w:t>
              </w:r>
              <w:r>
                <w:rPr>
                  <w:lang w:val="en-US"/>
                </w:rPr>
                <w:t xml:space="preserve">Daimler </w:t>
              </w:r>
              <w:r w:rsidRPr="00794559">
                <w:rPr>
                  <w:lang w:val="en-US"/>
                </w:rPr>
                <w:t>assume</w:t>
              </w:r>
              <w:r>
                <w:rPr>
                  <w:lang w:val="en-US"/>
                </w:rPr>
                <w:t>s</w:t>
              </w:r>
              <w:r w:rsidRPr="00794559">
                <w:rPr>
                  <w:lang w:val="en-US"/>
                </w:rPr>
                <w:t xml:space="preserve"> that the brand’s unit sales will be significantly lower in</w:t>
              </w:r>
              <w:r>
                <w:rPr>
                  <w:lang w:val="en-US"/>
                </w:rPr>
                <w:t xml:space="preserve"> </w:t>
              </w:r>
              <w:r w:rsidRPr="00794559">
                <w:rPr>
                  <w:lang w:val="en-US"/>
                </w:rPr>
                <w:t>2014 than in the previous year. The new models should then</w:t>
              </w:r>
              <w:r>
                <w:rPr>
                  <w:lang w:val="en-US"/>
                </w:rPr>
                <w:t xml:space="preserve"> </w:t>
              </w:r>
              <w:r w:rsidRPr="00794559">
                <w:rPr>
                  <w:lang w:val="en-US"/>
                </w:rPr>
                <w:t>facilitate strong sales growth in the following years</w:t>
              </w:r>
              <w:r w:rsidRPr="00A56CAD">
                <w:rPr>
                  <w:lang w:val="en-US"/>
                </w:rPr>
                <w:t>.</w:t>
              </w:r>
              <w:r>
                <w:rPr>
                  <w:lang w:val="en-US"/>
                </w:rPr>
                <w:t xml:space="preserve"> </w:t>
              </w:r>
            </w:p>
            <w:p w14:paraId="65EC76FE" w14:textId="77777777" w:rsidR="003C6FD8" w:rsidRPr="00A56CAD" w:rsidRDefault="003C6FD8" w:rsidP="003C6FD8">
              <w:pPr>
                <w:pStyle w:val="40Continoustext13pt"/>
                <w:rPr>
                  <w:rStyle w:val="40Continoustext13ptZchn"/>
                  <w:lang w:val="en-US"/>
                </w:rPr>
              </w:pPr>
              <w:r w:rsidRPr="00A56CAD">
                <w:rPr>
                  <w:rStyle w:val="40Continoustext13ptZchn"/>
                  <w:b/>
                  <w:lang w:val="en-US"/>
                </w:rPr>
                <w:t>Daimler Trucks</w:t>
              </w:r>
              <w:r w:rsidRPr="00A56CAD">
                <w:rPr>
                  <w:rStyle w:val="40Continoustext13ptZchn"/>
                  <w:lang w:val="en-US"/>
                </w:rPr>
                <w:t xml:space="preserve"> </w:t>
              </w:r>
              <w:r w:rsidRPr="00794559">
                <w:rPr>
                  <w:rStyle w:val="40Continoustext13ptZchn"/>
                  <w:lang w:val="en-US"/>
                </w:rPr>
                <w:t>anticipates a significant increase in total unit</w:t>
              </w:r>
              <w:r>
                <w:rPr>
                  <w:rStyle w:val="40Continoustext13ptZchn"/>
                  <w:lang w:val="en-US"/>
                </w:rPr>
                <w:t xml:space="preserve"> </w:t>
              </w:r>
              <w:r w:rsidRPr="00794559">
                <w:rPr>
                  <w:rStyle w:val="40Continoustext13ptZchn"/>
                  <w:lang w:val="en-US"/>
                </w:rPr>
                <w:t>sales in 2014</w:t>
              </w:r>
              <w:r w:rsidRPr="00A56CAD">
                <w:rPr>
                  <w:rStyle w:val="40Continoustext13ptZchn"/>
                  <w:lang w:val="en-US"/>
                </w:rPr>
                <w:t xml:space="preserve">. In </w:t>
              </w:r>
              <w:r w:rsidRPr="0096540D">
                <w:rPr>
                  <w:rStyle w:val="40Continoustext13ptZchn"/>
                  <w:lang w:val="en-US"/>
                </w:rPr>
                <w:t>Western Europe</w:t>
              </w:r>
              <w:r>
                <w:rPr>
                  <w:rStyle w:val="40Continoustext13ptZchn"/>
                  <w:lang w:val="en-US"/>
                </w:rPr>
                <w:t>,</w:t>
              </w:r>
              <w:r w:rsidRPr="0096540D">
                <w:rPr>
                  <w:rStyle w:val="40Continoustext13ptZchn"/>
                  <w:lang w:val="en-US"/>
                </w:rPr>
                <w:t xml:space="preserve"> </w:t>
              </w:r>
              <w:r>
                <w:rPr>
                  <w:rStyle w:val="40Continoustext13ptZchn"/>
                  <w:lang w:val="en-US"/>
                </w:rPr>
                <w:t xml:space="preserve">purchases brought forward to the second half of </w:t>
              </w:r>
              <w:r w:rsidRPr="00A56CAD">
                <w:rPr>
                  <w:rStyle w:val="40Continoustext13ptZchn"/>
                  <w:lang w:val="en-US"/>
                </w:rPr>
                <w:t xml:space="preserve">2013 </w:t>
              </w:r>
              <w:r>
                <w:rPr>
                  <w:rStyle w:val="40Continoustext13ptZchn"/>
                  <w:lang w:val="en-US"/>
                </w:rPr>
                <w:t>due to the upcoming introduction of</w:t>
              </w:r>
              <w:r w:rsidRPr="00A56CAD">
                <w:rPr>
                  <w:rStyle w:val="40Continoustext13ptZchn"/>
                  <w:lang w:val="en-US"/>
                </w:rPr>
                <w:t xml:space="preserve"> Euro</w:t>
              </w:r>
              <w:r>
                <w:rPr>
                  <w:rStyle w:val="40Continoustext13ptZchn"/>
                  <w:lang w:val="en-US"/>
                </w:rPr>
                <w:t xml:space="preserve"> VI </w:t>
              </w:r>
              <w:r>
                <w:rPr>
                  <w:rStyle w:val="40Continoustext13ptZchn"/>
                  <w:lang w:val="en-US"/>
                </w:rPr>
                <w:lastRenderedPageBreak/>
                <w:t>e</w:t>
              </w:r>
              <w:r w:rsidRPr="00A56CAD">
                <w:rPr>
                  <w:rStyle w:val="40Continoustext13ptZchn"/>
                  <w:lang w:val="en-US"/>
                </w:rPr>
                <w:t>mission</w:t>
              </w:r>
              <w:r>
                <w:rPr>
                  <w:rStyle w:val="40Continoustext13ptZchn"/>
                  <w:lang w:val="en-US"/>
                </w:rPr>
                <w:t xml:space="preserve"> standards</w:t>
              </w:r>
              <w:r w:rsidRPr="00A56CAD">
                <w:rPr>
                  <w:rStyle w:val="40Continoustext13ptZchn"/>
                  <w:lang w:val="en-US"/>
                </w:rPr>
                <w:t xml:space="preserve"> </w:t>
              </w:r>
              <w:r>
                <w:rPr>
                  <w:rStyle w:val="40Continoustext13ptZchn"/>
                  <w:lang w:val="en-US"/>
                </w:rPr>
                <w:t>could at first lead to</w:t>
              </w:r>
              <w:r w:rsidRPr="00A56CAD">
                <w:rPr>
                  <w:rStyle w:val="40Continoustext13ptZchn"/>
                  <w:lang w:val="en-US"/>
                </w:rPr>
                <w:t xml:space="preserve"> </w:t>
              </w:r>
              <w:r>
                <w:rPr>
                  <w:rStyle w:val="40Continoustext13ptZchn"/>
                  <w:lang w:val="en-US"/>
                </w:rPr>
                <w:t>lower demand in</w:t>
              </w:r>
              <w:r w:rsidRPr="00A56CAD">
                <w:rPr>
                  <w:rStyle w:val="40Continoustext13ptZchn"/>
                  <w:lang w:val="en-US"/>
                </w:rPr>
                <w:t xml:space="preserve"> 2014. </w:t>
              </w:r>
              <w:r w:rsidRPr="0096540D">
                <w:rPr>
                  <w:rStyle w:val="40Continoustext13ptZchn"/>
                  <w:lang w:val="en-US"/>
                </w:rPr>
                <w:t>However, in view of the anticipated</w:t>
              </w:r>
              <w:r>
                <w:rPr>
                  <w:rStyle w:val="40Continoustext13ptZchn"/>
                  <w:lang w:val="en-US"/>
                </w:rPr>
                <w:t xml:space="preserve"> </w:t>
              </w:r>
              <w:r w:rsidRPr="0096540D">
                <w:rPr>
                  <w:rStyle w:val="40Continoustext13ptZchn"/>
                  <w:lang w:val="en-US"/>
                </w:rPr>
                <w:t>upward development of the general economic situation, this</w:t>
              </w:r>
              <w:r>
                <w:rPr>
                  <w:rStyle w:val="40Continoustext13ptZchn"/>
                  <w:lang w:val="en-US"/>
                </w:rPr>
                <w:t xml:space="preserve"> </w:t>
              </w:r>
              <w:r w:rsidRPr="0096540D">
                <w:rPr>
                  <w:rStyle w:val="40Continoustext13ptZchn"/>
                  <w:lang w:val="en-US"/>
                </w:rPr>
                <w:t xml:space="preserve">weakness should </w:t>
              </w:r>
              <w:r>
                <w:rPr>
                  <w:rStyle w:val="40Continoustext13ptZchn"/>
                  <w:lang w:val="en-US"/>
                </w:rPr>
                <w:t>soon be</w:t>
              </w:r>
              <w:r w:rsidRPr="0096540D">
                <w:rPr>
                  <w:rStyle w:val="40Continoustext13ptZchn"/>
                  <w:lang w:val="en-US"/>
                </w:rPr>
                <w:t xml:space="preserve"> </w:t>
              </w:r>
              <w:r>
                <w:rPr>
                  <w:rStyle w:val="40Continoustext13ptZchn"/>
                  <w:lang w:val="en-US"/>
                </w:rPr>
                <w:t>offset</w:t>
              </w:r>
              <w:r w:rsidRPr="00A56CAD">
                <w:rPr>
                  <w:rStyle w:val="40Continoustext13ptZchn"/>
                  <w:lang w:val="en-US"/>
                </w:rPr>
                <w:t xml:space="preserve">. Daimler Trucks </w:t>
              </w:r>
              <w:r w:rsidRPr="00075079">
                <w:rPr>
                  <w:rStyle w:val="40Continoustext13ptZchn"/>
                  <w:lang w:val="en-US"/>
                </w:rPr>
                <w:t>intend to further</w:t>
              </w:r>
              <w:r>
                <w:rPr>
                  <w:rStyle w:val="40Continoustext13ptZchn"/>
                  <w:lang w:val="en-US"/>
                </w:rPr>
                <w:t xml:space="preserve"> </w:t>
              </w:r>
              <w:r w:rsidRPr="00075079">
                <w:rPr>
                  <w:rStyle w:val="40Continoustext13ptZchn"/>
                  <w:lang w:val="en-US"/>
                </w:rPr>
                <w:t xml:space="preserve">strengthen </w:t>
              </w:r>
              <w:r>
                <w:rPr>
                  <w:rStyle w:val="40Continoustext13ptZchn"/>
                  <w:lang w:val="en-US"/>
                </w:rPr>
                <w:t>its</w:t>
              </w:r>
              <w:r w:rsidRPr="00075079">
                <w:rPr>
                  <w:rStyle w:val="40Continoustext13ptZchn"/>
                  <w:lang w:val="en-US"/>
                </w:rPr>
                <w:t xml:space="preserve"> very good position with the full availability of</w:t>
              </w:r>
              <w:r>
                <w:rPr>
                  <w:rStyle w:val="40Continoustext13ptZchn"/>
                  <w:lang w:val="en-US"/>
                </w:rPr>
                <w:t xml:space="preserve"> the</w:t>
              </w:r>
              <w:r w:rsidRPr="00075079">
                <w:rPr>
                  <w:rStyle w:val="40Continoustext13ptZchn"/>
                  <w:lang w:val="en-US"/>
                </w:rPr>
                <w:t xml:space="preserve"> new model range and the high acceptance of </w:t>
              </w:r>
              <w:r>
                <w:rPr>
                  <w:rStyle w:val="40Continoustext13ptZchn"/>
                  <w:lang w:val="en-US"/>
                </w:rPr>
                <w:t>its</w:t>
              </w:r>
              <w:r w:rsidRPr="00075079">
                <w:rPr>
                  <w:rStyle w:val="40Continoustext13ptZchn"/>
                  <w:lang w:val="en-US"/>
                </w:rPr>
                <w:t xml:space="preserve"> products</w:t>
              </w:r>
              <w:r>
                <w:rPr>
                  <w:rStyle w:val="40Continoustext13ptZchn"/>
                  <w:lang w:val="en-US"/>
                </w:rPr>
                <w:t xml:space="preserve"> </w:t>
              </w:r>
              <w:r w:rsidRPr="00075079">
                <w:rPr>
                  <w:rStyle w:val="40Continoustext13ptZchn"/>
                  <w:lang w:val="en-US"/>
                </w:rPr>
                <w:t>in the market</w:t>
              </w:r>
              <w:r w:rsidRPr="00A56CAD">
                <w:rPr>
                  <w:rStyle w:val="40Continoustext13ptZchn"/>
                  <w:lang w:val="en-US"/>
                </w:rPr>
                <w:t>.</w:t>
              </w:r>
              <w:r>
                <w:rPr>
                  <w:rStyle w:val="40Continoustext13ptZchn"/>
                  <w:lang w:val="en-US"/>
                </w:rPr>
                <w:t xml:space="preserve"> </w:t>
              </w:r>
            </w:p>
            <w:p w14:paraId="3B9DE63C" w14:textId="77777777" w:rsidR="003C6FD8" w:rsidRPr="00A56CAD" w:rsidRDefault="003C6FD8" w:rsidP="003C6FD8">
              <w:pPr>
                <w:pStyle w:val="40Continoustext13pt"/>
                <w:rPr>
                  <w:rStyle w:val="40Continoustext13ptZchn"/>
                  <w:lang w:val="en-US"/>
                </w:rPr>
              </w:pPr>
              <w:r w:rsidRPr="00A56CAD">
                <w:rPr>
                  <w:rStyle w:val="40Continoustext13ptZchn"/>
                  <w:lang w:val="en-US"/>
                </w:rPr>
                <w:t xml:space="preserve">In </w:t>
              </w:r>
              <w:r w:rsidRPr="00075079">
                <w:rPr>
                  <w:rStyle w:val="40Continoustext13ptZchn"/>
                  <w:lang w:val="en-US"/>
                </w:rPr>
                <w:t>Brazil, after the market slump in 2012 and a recovery phase</w:t>
              </w:r>
              <w:r>
                <w:rPr>
                  <w:rStyle w:val="40Continoustext13ptZchn"/>
                  <w:lang w:val="en-US"/>
                </w:rPr>
                <w:t xml:space="preserve"> </w:t>
              </w:r>
              <w:r w:rsidRPr="00075079">
                <w:rPr>
                  <w:rStyle w:val="40Continoustext13ptZchn"/>
                  <w:lang w:val="en-US"/>
                </w:rPr>
                <w:t xml:space="preserve">in 2013, </w:t>
              </w:r>
              <w:r>
                <w:rPr>
                  <w:rStyle w:val="40Continoustext13ptZchn"/>
                  <w:lang w:val="en-US"/>
                </w:rPr>
                <w:t>Daimler</w:t>
              </w:r>
              <w:r w:rsidRPr="00075079">
                <w:rPr>
                  <w:rStyle w:val="40Continoustext13ptZchn"/>
                  <w:lang w:val="en-US"/>
                </w:rPr>
                <w:t xml:space="preserve"> now anticipate</w:t>
              </w:r>
              <w:r>
                <w:rPr>
                  <w:rStyle w:val="40Continoustext13ptZchn"/>
                  <w:lang w:val="en-US"/>
                </w:rPr>
                <w:t>s</w:t>
              </w:r>
              <w:r w:rsidRPr="00075079">
                <w:rPr>
                  <w:rStyle w:val="40Continoustext13ptZchn"/>
                  <w:lang w:val="en-US"/>
                </w:rPr>
                <w:t xml:space="preserve"> a </w:t>
              </w:r>
              <w:r w:rsidR="00961084">
                <w:rPr>
                  <w:rStyle w:val="40Continoustext13ptZchn"/>
                  <w:lang w:val="en-US"/>
                </w:rPr>
                <w:t>slightly decrease</w:t>
              </w:r>
              <w:r>
                <w:rPr>
                  <w:rStyle w:val="40Continoustext13ptZchn"/>
                  <w:lang w:val="en-US"/>
                </w:rPr>
                <w:t xml:space="preserve"> of</w:t>
              </w:r>
              <w:r w:rsidRPr="00075079">
                <w:rPr>
                  <w:rStyle w:val="40Continoustext13ptZchn"/>
                  <w:lang w:val="en-US"/>
                </w:rPr>
                <w:t xml:space="preserve"> demand</w:t>
              </w:r>
              <w:r w:rsidR="00577E64">
                <w:rPr>
                  <w:rStyle w:val="40Continoustext13ptZchn"/>
                  <w:lang w:val="en-US"/>
                </w:rPr>
                <w:t>.</w:t>
              </w:r>
              <w:r w:rsidRPr="00A56CAD">
                <w:rPr>
                  <w:rStyle w:val="40Continoustext13ptZchn"/>
                  <w:lang w:val="en-US"/>
                </w:rPr>
                <w:t xml:space="preserve"> </w:t>
              </w:r>
              <w:r>
                <w:rPr>
                  <w:rStyle w:val="40Continoustext13ptZchn"/>
                  <w:lang w:val="en-US"/>
                </w:rPr>
                <w:t>E</w:t>
              </w:r>
              <w:r w:rsidRPr="00075079">
                <w:rPr>
                  <w:rStyle w:val="40Continoustext13ptZchn"/>
                  <w:lang w:val="en-US"/>
                </w:rPr>
                <w:t>xtensive measures taken to optimize production, products</w:t>
              </w:r>
              <w:r>
                <w:rPr>
                  <w:rStyle w:val="40Continoustext13ptZchn"/>
                  <w:lang w:val="en-US"/>
                </w:rPr>
                <w:t xml:space="preserve"> </w:t>
              </w:r>
              <w:r w:rsidRPr="00075079">
                <w:rPr>
                  <w:rStyle w:val="40Continoustext13ptZchn"/>
                  <w:lang w:val="en-US"/>
                </w:rPr>
                <w:t xml:space="preserve">and sales should further strengthen </w:t>
              </w:r>
              <w:r>
                <w:rPr>
                  <w:rStyle w:val="40Continoustext13ptZchn"/>
                  <w:lang w:val="en-US"/>
                </w:rPr>
                <w:t>Daimler’s</w:t>
              </w:r>
              <w:r w:rsidRPr="00075079">
                <w:rPr>
                  <w:rStyle w:val="40Continoustext13ptZchn"/>
                  <w:lang w:val="en-US"/>
                </w:rPr>
                <w:t xml:space="preserve"> market position. These</w:t>
              </w:r>
              <w:r>
                <w:rPr>
                  <w:rStyle w:val="40Continoustext13ptZchn"/>
                  <w:lang w:val="en-US"/>
                </w:rPr>
                <w:t xml:space="preserve"> </w:t>
              </w:r>
              <w:r w:rsidRPr="00075079">
                <w:rPr>
                  <w:rStyle w:val="40Continoustext13ptZchn"/>
                  <w:lang w:val="en-US"/>
                </w:rPr>
                <w:t xml:space="preserve">measures include the investment </w:t>
              </w:r>
              <w:proofErr w:type="gramStart"/>
              <w:r w:rsidRPr="00075079">
                <w:rPr>
                  <w:rStyle w:val="40Continoustext13ptZchn"/>
                  <w:lang w:val="en-US"/>
                </w:rPr>
                <w:t xml:space="preserve">of approximately </w:t>
              </w:r>
              <w:r w:rsidR="00DC7233">
                <w:rPr>
                  <w:rStyle w:val="40Continoustext13ptZchn"/>
                  <w:lang w:val="en-US"/>
                </w:rPr>
                <w:t>one</w:t>
              </w:r>
              <w:r w:rsidRPr="00075079">
                <w:rPr>
                  <w:rStyle w:val="40Continoustext13ptZchn"/>
                  <w:lang w:val="en-US"/>
                </w:rPr>
                <w:t xml:space="preserve"> billion</w:t>
              </w:r>
              <w:r>
                <w:rPr>
                  <w:rStyle w:val="40Continoustext13ptZchn"/>
                  <w:lang w:val="en-US"/>
                </w:rPr>
                <w:t xml:space="preserve"> </w:t>
              </w:r>
              <w:r w:rsidRPr="00075079">
                <w:rPr>
                  <w:rStyle w:val="40Continoustext13ptZchn"/>
                  <w:lang w:val="en-US"/>
                </w:rPr>
                <w:t xml:space="preserve">Brazilian </w:t>
              </w:r>
              <w:r w:rsidR="00BC6092">
                <w:rPr>
                  <w:rStyle w:val="40Continoustext13ptZchn"/>
                  <w:lang w:val="en-US"/>
                </w:rPr>
                <w:t>R</w:t>
              </w:r>
              <w:r w:rsidRPr="00075079">
                <w:rPr>
                  <w:rStyle w:val="40Continoustext13ptZchn"/>
                  <w:lang w:val="en-US"/>
                </w:rPr>
                <w:t>eal (approximately €300 million)</w:t>
              </w:r>
              <w:proofErr w:type="gramEnd"/>
              <w:r w:rsidRPr="00075079">
                <w:rPr>
                  <w:rStyle w:val="40Continoustext13ptZchn"/>
                  <w:lang w:val="en-US"/>
                </w:rPr>
                <w:t xml:space="preserve"> in the next two</w:t>
              </w:r>
              <w:r>
                <w:rPr>
                  <w:rStyle w:val="40Continoustext13ptZchn"/>
                  <w:lang w:val="en-US"/>
                </w:rPr>
                <w:t xml:space="preserve"> </w:t>
              </w:r>
              <w:r w:rsidRPr="00075079">
                <w:rPr>
                  <w:rStyle w:val="40Continoustext13ptZchn"/>
                  <w:lang w:val="en-US"/>
                </w:rPr>
                <w:t>years. Those funds will flow primarily into the development of</w:t>
              </w:r>
              <w:r>
                <w:rPr>
                  <w:rStyle w:val="40Continoustext13ptZchn"/>
                  <w:lang w:val="en-US"/>
                </w:rPr>
                <w:t xml:space="preserve"> </w:t>
              </w:r>
              <w:r w:rsidRPr="00075079">
                <w:rPr>
                  <w:rStyle w:val="40Continoustext13ptZchn"/>
                  <w:lang w:val="en-US"/>
                </w:rPr>
                <w:t>new products and innovative technologies and into process</w:t>
              </w:r>
              <w:r>
                <w:rPr>
                  <w:rStyle w:val="40Continoustext13ptZchn"/>
                  <w:lang w:val="en-US"/>
                </w:rPr>
                <w:t xml:space="preserve"> </w:t>
              </w:r>
              <w:r w:rsidRPr="00075079">
                <w:rPr>
                  <w:rStyle w:val="40Continoustext13ptZchn"/>
                  <w:lang w:val="en-US"/>
                </w:rPr>
                <w:t>optimization and modernization at the plants in São Bernardo</w:t>
              </w:r>
              <w:r>
                <w:rPr>
                  <w:rStyle w:val="40Continoustext13ptZchn"/>
                  <w:lang w:val="en-US"/>
                </w:rPr>
                <w:t xml:space="preserve"> </w:t>
              </w:r>
              <w:r w:rsidRPr="00075079">
                <w:rPr>
                  <w:rStyle w:val="40Continoustext13ptZchn"/>
                  <w:lang w:val="en-US"/>
                </w:rPr>
                <w:t xml:space="preserve">do Campo and Juiz </w:t>
              </w:r>
              <w:r w:rsidR="00BC6092">
                <w:rPr>
                  <w:rStyle w:val="40Continoustext13ptZchn"/>
                  <w:lang w:val="en-US"/>
                </w:rPr>
                <w:br/>
              </w:r>
              <w:r w:rsidRPr="00075079">
                <w:rPr>
                  <w:rStyle w:val="40Continoustext13ptZchn"/>
                  <w:lang w:val="en-US"/>
                </w:rPr>
                <w:t>de Fora</w:t>
              </w:r>
              <w:r w:rsidRPr="00A56CAD">
                <w:rPr>
                  <w:rStyle w:val="40Continoustext13ptZchn"/>
                  <w:lang w:val="en-US"/>
                </w:rPr>
                <w:t>.</w:t>
              </w:r>
              <w:r>
                <w:rPr>
                  <w:rStyle w:val="40Continoustext13ptZchn"/>
                  <w:lang w:val="en-US"/>
                </w:rPr>
                <w:t xml:space="preserve"> </w:t>
              </w:r>
            </w:p>
            <w:p w14:paraId="33965E38" w14:textId="77777777" w:rsidR="003C6FD8" w:rsidRPr="00A56CAD" w:rsidRDefault="003C6FD8" w:rsidP="003C6FD8">
              <w:pPr>
                <w:pStyle w:val="40Continoustext13pt"/>
                <w:rPr>
                  <w:rStyle w:val="40Continoustext13ptZchn"/>
                  <w:lang w:val="en-US"/>
                </w:rPr>
              </w:pPr>
              <w:r w:rsidRPr="00075079">
                <w:rPr>
                  <w:rStyle w:val="40Continoustext13ptZchn"/>
                  <w:lang w:val="en-US"/>
                </w:rPr>
                <w:t>Unit sales in the NAFTA region should develop positively and</w:t>
              </w:r>
              <w:r>
                <w:rPr>
                  <w:rStyle w:val="40Continoustext13ptZchn"/>
                  <w:lang w:val="en-US"/>
                </w:rPr>
                <w:t xml:space="preserve"> </w:t>
              </w:r>
              <w:r w:rsidRPr="00075079">
                <w:rPr>
                  <w:rStyle w:val="40Continoustext13ptZchn"/>
                  <w:lang w:val="en-US"/>
                </w:rPr>
                <w:t>be significantly higher than in 2013. Following last year’s gain</w:t>
              </w:r>
              <w:r>
                <w:rPr>
                  <w:rStyle w:val="40Continoustext13ptZchn"/>
                  <w:lang w:val="en-US"/>
                </w:rPr>
                <w:t xml:space="preserve"> </w:t>
              </w:r>
              <w:r w:rsidRPr="00075079">
                <w:rPr>
                  <w:rStyle w:val="40Continoustext13ptZchn"/>
                  <w:lang w:val="en-US"/>
                </w:rPr>
                <w:t xml:space="preserve">in market share, </w:t>
              </w:r>
              <w:r>
                <w:rPr>
                  <w:rStyle w:val="40Continoustext13ptZchn"/>
                  <w:lang w:val="en-US"/>
                </w:rPr>
                <w:t xml:space="preserve">the division’s </w:t>
              </w:r>
              <w:r w:rsidRPr="00075079">
                <w:rPr>
                  <w:rStyle w:val="40Continoustext13ptZchn"/>
                  <w:lang w:val="en-US"/>
                </w:rPr>
                <w:t>products will optimally satisfy customers’</w:t>
              </w:r>
              <w:r>
                <w:rPr>
                  <w:rStyle w:val="40Continoustext13ptZchn"/>
                  <w:lang w:val="en-US"/>
                </w:rPr>
                <w:t xml:space="preserve"> </w:t>
              </w:r>
              <w:r w:rsidRPr="00075079">
                <w:rPr>
                  <w:rStyle w:val="40Continoustext13ptZchn"/>
                  <w:lang w:val="en-US"/>
                </w:rPr>
                <w:t xml:space="preserve">needs also in 2014, and will thus continue to secure </w:t>
              </w:r>
              <w:r>
                <w:rPr>
                  <w:rStyle w:val="40Continoustext13ptZchn"/>
                  <w:lang w:val="en-US"/>
                </w:rPr>
                <w:t>its</w:t>
              </w:r>
              <w:r w:rsidRPr="00075079">
                <w:rPr>
                  <w:rStyle w:val="40Continoustext13ptZchn"/>
                  <w:lang w:val="en-US"/>
                </w:rPr>
                <w:t xml:space="preserve"> strong</w:t>
              </w:r>
              <w:r>
                <w:rPr>
                  <w:rStyle w:val="40Continoustext13ptZchn"/>
                  <w:lang w:val="en-US"/>
                </w:rPr>
                <w:t xml:space="preserve"> </w:t>
              </w:r>
              <w:r w:rsidRPr="00075079">
                <w:rPr>
                  <w:rStyle w:val="40Continoustext13ptZchn"/>
                  <w:lang w:val="en-US"/>
                </w:rPr>
                <w:t>market position</w:t>
              </w:r>
              <w:r w:rsidRPr="00A56CAD">
                <w:rPr>
                  <w:rStyle w:val="40Continoustext13ptZchn"/>
                  <w:lang w:val="en-US"/>
                </w:rPr>
                <w:t>.</w:t>
              </w:r>
              <w:r>
                <w:rPr>
                  <w:rStyle w:val="40Continoustext13ptZchn"/>
                  <w:lang w:val="en-US"/>
                </w:rPr>
                <w:t xml:space="preserve"> </w:t>
              </w:r>
            </w:p>
            <w:p w14:paraId="2AA95CB1" w14:textId="77777777" w:rsidR="003C6FD8" w:rsidRPr="00A56CAD" w:rsidRDefault="003C6FD8" w:rsidP="003C6FD8">
              <w:pPr>
                <w:pStyle w:val="40Continoustext13pt"/>
                <w:rPr>
                  <w:rStyle w:val="40Continoustext13ptZchn"/>
                  <w:lang w:val="en-US"/>
                </w:rPr>
              </w:pPr>
              <w:r w:rsidRPr="00075079">
                <w:rPr>
                  <w:rStyle w:val="40Continoustext13ptZchn"/>
                  <w:lang w:val="en-US"/>
                </w:rPr>
                <w:t>In Asia, the availability of additional BharatBenz models in the</w:t>
              </w:r>
              <w:r>
                <w:rPr>
                  <w:rStyle w:val="40Continoustext13ptZchn"/>
                  <w:lang w:val="en-US"/>
                </w:rPr>
                <w:t xml:space="preserve"> </w:t>
              </w:r>
              <w:r w:rsidRPr="00075079">
                <w:rPr>
                  <w:rStyle w:val="40Continoustext13ptZchn"/>
                  <w:lang w:val="en-US"/>
                </w:rPr>
                <w:t>Indian market should make a major contribution to growth in</w:t>
              </w:r>
              <w:r>
                <w:rPr>
                  <w:rStyle w:val="40Continoustext13ptZchn"/>
                  <w:lang w:val="en-US"/>
                </w:rPr>
                <w:t xml:space="preserve"> </w:t>
              </w:r>
              <w:r w:rsidRPr="00075079">
                <w:rPr>
                  <w:rStyle w:val="40Continoustext13ptZchn"/>
                  <w:lang w:val="en-US"/>
                </w:rPr>
                <w:t xml:space="preserve">unit sales. In addition, </w:t>
              </w:r>
              <w:r>
                <w:rPr>
                  <w:rStyle w:val="40Continoustext13ptZchn"/>
                  <w:lang w:val="en-US"/>
                </w:rPr>
                <w:t>Daimler Trucks is</w:t>
              </w:r>
              <w:r w:rsidRPr="00075079">
                <w:rPr>
                  <w:rStyle w:val="40Continoustext13ptZchn"/>
                  <w:lang w:val="en-US"/>
                </w:rPr>
                <w:t xml:space="preserve"> generating synergy potential and</w:t>
              </w:r>
              <w:r>
                <w:rPr>
                  <w:rStyle w:val="40Continoustext13ptZchn"/>
                  <w:lang w:val="en-US"/>
                </w:rPr>
                <w:t xml:space="preserve"> </w:t>
              </w:r>
              <w:r w:rsidRPr="00075079">
                <w:rPr>
                  <w:rStyle w:val="40Continoustext13ptZchn"/>
                  <w:lang w:val="en-US"/>
                </w:rPr>
                <w:t xml:space="preserve">further growth possibilities in the context of </w:t>
              </w:r>
              <w:r>
                <w:rPr>
                  <w:rStyle w:val="40Continoustext13ptZchn"/>
                  <w:lang w:val="en-US"/>
                </w:rPr>
                <w:t>its</w:t>
              </w:r>
              <w:r w:rsidRPr="00075079">
                <w:rPr>
                  <w:rStyle w:val="40Continoustext13ptZchn"/>
                  <w:lang w:val="en-US"/>
                </w:rPr>
                <w:t xml:space="preserve"> new Asia Business</w:t>
              </w:r>
              <w:r>
                <w:rPr>
                  <w:rStyle w:val="40Continoustext13ptZchn"/>
                  <w:lang w:val="en-US"/>
                </w:rPr>
                <w:t xml:space="preserve"> </w:t>
              </w:r>
              <w:r w:rsidRPr="00075079">
                <w:rPr>
                  <w:rStyle w:val="40Continoustext13ptZchn"/>
                  <w:lang w:val="en-US"/>
                </w:rPr>
                <w:t xml:space="preserve">Model. In Japan, </w:t>
              </w:r>
              <w:r>
                <w:rPr>
                  <w:rStyle w:val="40Continoustext13ptZchn"/>
                  <w:lang w:val="en-US"/>
                </w:rPr>
                <w:t>the division</w:t>
              </w:r>
              <w:r w:rsidRPr="00075079">
                <w:rPr>
                  <w:rStyle w:val="40Continoustext13ptZchn"/>
                  <w:lang w:val="en-US"/>
                </w:rPr>
                <w:t xml:space="preserve"> will participate in the expected slight</w:t>
              </w:r>
              <w:r>
                <w:rPr>
                  <w:rStyle w:val="40Continoustext13ptZchn"/>
                  <w:lang w:val="en-US"/>
                </w:rPr>
                <w:t xml:space="preserve"> </w:t>
              </w:r>
              <w:r w:rsidRPr="00075079">
                <w:rPr>
                  <w:rStyle w:val="40Continoustext13ptZchn"/>
                  <w:lang w:val="en-US"/>
                </w:rPr>
                <w:t>market growth</w:t>
              </w:r>
              <w:r w:rsidRPr="00A56CAD">
                <w:rPr>
                  <w:rStyle w:val="40Continoustext13ptZchn"/>
                  <w:lang w:val="en-US"/>
                </w:rPr>
                <w:t>.</w:t>
              </w:r>
              <w:r>
                <w:rPr>
                  <w:rStyle w:val="40Continoustext13ptZchn"/>
                  <w:lang w:val="en-US"/>
                </w:rPr>
                <w:t xml:space="preserve"> </w:t>
              </w:r>
            </w:p>
            <w:p w14:paraId="3E55BDAE" w14:textId="327EB7B9" w:rsidR="003C6FD8" w:rsidRPr="00A56CAD" w:rsidRDefault="003C6FD8" w:rsidP="003C6FD8">
              <w:pPr>
                <w:pStyle w:val="40Continoustext13pt"/>
                <w:rPr>
                  <w:rStyle w:val="40Continoustext13ptZchn"/>
                  <w:lang w:val="en-US"/>
                </w:rPr>
              </w:pPr>
              <w:r w:rsidRPr="00A56CAD">
                <w:rPr>
                  <w:rStyle w:val="40Continoustext13ptZchn"/>
                  <w:b/>
                  <w:lang w:val="en-US"/>
                </w:rPr>
                <w:t>Mercedes-Benz Vans</w:t>
              </w:r>
              <w:r w:rsidRPr="00A56CAD">
                <w:rPr>
                  <w:rStyle w:val="40Continoustext13ptZchn"/>
                  <w:lang w:val="en-US"/>
                </w:rPr>
                <w:t xml:space="preserve"> </w:t>
              </w:r>
              <w:r w:rsidRPr="00AE61CF">
                <w:rPr>
                  <w:rStyle w:val="40Continoustext13ptZchn"/>
                  <w:lang w:val="en-US"/>
                </w:rPr>
                <w:t>anticipates a significant increase in unit</w:t>
              </w:r>
              <w:r>
                <w:rPr>
                  <w:rStyle w:val="40Continoustext13ptZchn"/>
                  <w:lang w:val="en-US"/>
                </w:rPr>
                <w:t xml:space="preserve"> </w:t>
              </w:r>
              <w:r w:rsidRPr="00AE61CF">
                <w:rPr>
                  <w:rStyle w:val="40Continoustext13ptZchn"/>
                  <w:lang w:val="en-US"/>
                </w:rPr>
                <w:t xml:space="preserve">sales in 2014. With the Citan, </w:t>
              </w:r>
              <w:r>
                <w:rPr>
                  <w:rStyle w:val="40Continoustext13ptZchn"/>
                  <w:lang w:val="en-US"/>
                </w:rPr>
                <w:t>the division is</w:t>
              </w:r>
              <w:r w:rsidRPr="00AE61CF">
                <w:rPr>
                  <w:rStyle w:val="40Continoustext13ptZchn"/>
                  <w:lang w:val="en-US"/>
                </w:rPr>
                <w:t xml:space="preserve"> now a full-range supplier</w:t>
              </w:r>
              <w:r>
                <w:rPr>
                  <w:rStyle w:val="40Continoustext13ptZchn"/>
                  <w:lang w:val="en-US"/>
                </w:rPr>
                <w:t xml:space="preserve"> </w:t>
              </w:r>
              <w:r w:rsidRPr="00AE61CF">
                <w:rPr>
                  <w:rStyle w:val="40Continoustext13ptZchn"/>
                  <w:lang w:val="en-US"/>
                </w:rPr>
                <w:t>and can thus utilize additional growth potential. With regard to</w:t>
              </w:r>
              <w:r>
                <w:rPr>
                  <w:rStyle w:val="40Continoustext13ptZchn"/>
                  <w:lang w:val="en-US"/>
                </w:rPr>
                <w:t xml:space="preserve"> </w:t>
              </w:r>
              <w:r w:rsidRPr="00AE61CF">
                <w:rPr>
                  <w:rStyle w:val="40Continoustext13ptZchn"/>
                  <w:lang w:val="en-US"/>
                </w:rPr>
                <w:t>medium-sized and large vans, unit sales in Europe</w:t>
              </w:r>
              <w:r>
                <w:rPr>
                  <w:rStyle w:val="40Continoustext13ptZchn"/>
                  <w:lang w:val="en-US"/>
                </w:rPr>
                <w:t xml:space="preserve"> are expected </w:t>
              </w:r>
              <w:r w:rsidRPr="00AE61CF">
                <w:rPr>
                  <w:rStyle w:val="40Continoustext13ptZchn"/>
                  <w:lang w:val="en-US"/>
                </w:rPr>
                <w:t xml:space="preserve">to rise </w:t>
              </w:r>
              <w:r w:rsidRPr="00AE61CF">
                <w:rPr>
                  <w:rStyle w:val="40Continoustext13ptZchn"/>
                  <w:lang w:val="en-US"/>
                </w:rPr>
                <w:lastRenderedPageBreak/>
                <w:t>significantly, whereby the new Sprinter</w:t>
              </w:r>
              <w:r w:rsidR="00BC6092">
                <w:rPr>
                  <w:rStyle w:val="40Continoustext13ptZchn"/>
                  <w:lang w:val="en-US"/>
                </w:rPr>
                <w:t>,</w:t>
              </w:r>
              <w:r w:rsidRPr="00AE61CF">
                <w:rPr>
                  <w:rStyle w:val="40Continoustext13ptZchn"/>
                  <w:lang w:val="en-US"/>
                </w:rPr>
                <w:t xml:space="preserve"> the new Vito</w:t>
              </w:r>
              <w:r>
                <w:rPr>
                  <w:rStyle w:val="40Continoustext13ptZchn"/>
                  <w:lang w:val="en-US"/>
                </w:rPr>
                <w:t xml:space="preserve"> </w:t>
              </w:r>
              <w:r w:rsidRPr="00AE61CF">
                <w:rPr>
                  <w:rStyle w:val="40Continoustext13ptZchn"/>
                  <w:lang w:val="en-US"/>
                </w:rPr>
                <w:t xml:space="preserve">and </w:t>
              </w:r>
              <w:r w:rsidR="00DC7233">
                <w:rPr>
                  <w:rStyle w:val="40Continoustext13ptZchn"/>
                  <w:lang w:val="en-US"/>
                </w:rPr>
                <w:t xml:space="preserve">the new </w:t>
              </w:r>
              <w:r w:rsidR="00BA012F">
                <w:rPr>
                  <w:rStyle w:val="40Continoustext13ptZchn"/>
                  <w:lang w:val="en-US"/>
                </w:rPr>
                <w:br/>
              </w:r>
              <w:r w:rsidRPr="00AE61CF">
                <w:rPr>
                  <w:rStyle w:val="40Continoustext13ptZchn"/>
                  <w:lang w:val="en-US"/>
                </w:rPr>
                <w:t>V-Class will stimulate additional demand. Mercedes-Benz Vans anticipate</w:t>
              </w:r>
              <w:r>
                <w:rPr>
                  <w:rStyle w:val="40Continoustext13ptZchn"/>
                  <w:lang w:val="en-US"/>
                </w:rPr>
                <w:t xml:space="preserve">s </w:t>
              </w:r>
              <w:r w:rsidRPr="00AE61CF">
                <w:rPr>
                  <w:rStyle w:val="40Continoustext13ptZchn"/>
                  <w:lang w:val="en-US"/>
                </w:rPr>
                <w:t>a further significant increase in unit sales also for the</w:t>
              </w:r>
              <w:r>
                <w:rPr>
                  <w:rStyle w:val="40Continoustext13ptZchn"/>
                  <w:lang w:val="en-US"/>
                </w:rPr>
                <w:t xml:space="preserve"> </w:t>
              </w:r>
              <w:r w:rsidRPr="00AE61CF">
                <w:rPr>
                  <w:rStyle w:val="40Continoustext13ptZchn"/>
                  <w:lang w:val="en-US"/>
                </w:rPr>
                <w:t>Citan</w:t>
              </w:r>
              <w:r w:rsidRPr="00A56CAD">
                <w:rPr>
                  <w:rStyle w:val="40Continoustext13ptZchn"/>
                  <w:lang w:val="en-US"/>
                </w:rPr>
                <w:t xml:space="preserve">. </w:t>
              </w:r>
              <w:r w:rsidRPr="00AE61CF">
                <w:rPr>
                  <w:rStyle w:val="40Continoustext13ptZchn"/>
                  <w:lang w:val="en-US"/>
                </w:rPr>
                <w:t xml:space="preserve">In the context of the </w:t>
              </w:r>
              <w:r w:rsidR="000374C6">
                <w:rPr>
                  <w:rStyle w:val="40Continoustext13ptZchn"/>
                  <w:lang w:val="en-US"/>
                </w:rPr>
                <w:t>»</w:t>
              </w:r>
              <w:r w:rsidRPr="00AE61CF">
                <w:rPr>
                  <w:rStyle w:val="40Continoustext13ptZchn"/>
                  <w:lang w:val="en-US"/>
                </w:rPr>
                <w:t>Vans goes global</w:t>
              </w:r>
              <w:r w:rsidR="000374C6">
                <w:rPr>
                  <w:rStyle w:val="40Continoustext13ptZchn"/>
                  <w:lang w:val="en-US"/>
                </w:rPr>
                <w:t>«</w:t>
              </w:r>
              <w:r w:rsidRPr="00AE61CF">
                <w:rPr>
                  <w:rStyle w:val="40Continoustext13ptZchn"/>
                  <w:lang w:val="en-US"/>
                </w:rPr>
                <w:t xml:space="preserve"> business strategy,</w:t>
              </w:r>
              <w:r>
                <w:rPr>
                  <w:rStyle w:val="40Continoustext13ptZchn"/>
                  <w:lang w:val="en-US"/>
                </w:rPr>
                <w:t xml:space="preserve"> the division</w:t>
              </w:r>
              <w:r w:rsidRPr="00AE61CF">
                <w:rPr>
                  <w:rStyle w:val="40Continoustext13ptZchn"/>
                  <w:lang w:val="en-US"/>
                </w:rPr>
                <w:t xml:space="preserve"> intend</w:t>
              </w:r>
              <w:r>
                <w:rPr>
                  <w:rStyle w:val="40Continoustext13ptZchn"/>
                  <w:lang w:val="en-US"/>
                </w:rPr>
                <w:t>s</w:t>
              </w:r>
              <w:r w:rsidRPr="00AE61CF">
                <w:rPr>
                  <w:rStyle w:val="40Continoustext13ptZchn"/>
                  <w:lang w:val="en-US"/>
                </w:rPr>
                <w:t xml:space="preserve"> to continue </w:t>
              </w:r>
              <w:r>
                <w:rPr>
                  <w:rStyle w:val="40Continoustext13ptZchn"/>
                  <w:lang w:val="en-US"/>
                </w:rPr>
                <w:t>its</w:t>
              </w:r>
              <w:r w:rsidRPr="00AE61CF">
                <w:rPr>
                  <w:rStyle w:val="40Continoustext13ptZchn"/>
                  <w:lang w:val="en-US"/>
                </w:rPr>
                <w:t xml:space="preserve"> expansion also in North and</w:t>
              </w:r>
              <w:r>
                <w:rPr>
                  <w:rStyle w:val="40Continoustext13ptZchn"/>
                  <w:lang w:val="en-US"/>
                </w:rPr>
                <w:t xml:space="preserve"> </w:t>
              </w:r>
              <w:r w:rsidRPr="00AE61CF">
                <w:rPr>
                  <w:rStyle w:val="40Continoustext13ptZchn"/>
                  <w:lang w:val="en-US"/>
                </w:rPr>
                <w:t>South America and in China</w:t>
              </w:r>
              <w:r w:rsidRPr="00A56CAD">
                <w:rPr>
                  <w:rStyle w:val="40Continoustext13ptZchn"/>
                  <w:lang w:val="en-US"/>
                </w:rPr>
                <w:t>.</w:t>
              </w:r>
              <w:r>
                <w:rPr>
                  <w:rStyle w:val="40Continoustext13ptZchn"/>
                  <w:lang w:val="en-US"/>
                </w:rPr>
                <w:t xml:space="preserve"> </w:t>
              </w:r>
            </w:p>
            <w:p w14:paraId="7A5A8BB5" w14:textId="425B026F" w:rsidR="003C6FD8" w:rsidRPr="00A56CAD" w:rsidRDefault="003C6FD8" w:rsidP="003C6FD8">
              <w:pPr>
                <w:pStyle w:val="40Continoustext13pt"/>
                <w:rPr>
                  <w:rStyle w:val="40Continoustext13ptZchn"/>
                  <w:lang w:val="en-US"/>
                </w:rPr>
              </w:pPr>
              <w:r w:rsidRPr="00A56CAD">
                <w:rPr>
                  <w:rStyle w:val="40Continoustext13ptZchn"/>
                  <w:b/>
                  <w:lang w:val="en-US"/>
                </w:rPr>
                <w:t>Daimler Buses</w:t>
              </w:r>
              <w:r w:rsidRPr="00A56CAD">
                <w:rPr>
                  <w:rStyle w:val="40Continoustext13ptZchn"/>
                  <w:lang w:val="en-US"/>
                </w:rPr>
                <w:t xml:space="preserve"> </w:t>
              </w:r>
              <w:r w:rsidRPr="009D5003">
                <w:rPr>
                  <w:rStyle w:val="40Continoustext13ptZchn"/>
                  <w:lang w:val="en-US"/>
                </w:rPr>
                <w:t>is pursuing the goal in 2014 of significantly</w:t>
              </w:r>
              <w:r>
                <w:rPr>
                  <w:rStyle w:val="40Continoustext13ptZchn"/>
                  <w:lang w:val="en-US"/>
                </w:rPr>
                <w:t xml:space="preserve"> </w:t>
              </w:r>
              <w:r w:rsidRPr="009D5003">
                <w:rPr>
                  <w:rStyle w:val="40Continoustext13ptZchn"/>
                  <w:lang w:val="en-US"/>
                </w:rPr>
                <w:t>increasing its unit sales and maintaining its leading position in</w:t>
              </w:r>
              <w:r>
                <w:rPr>
                  <w:rStyle w:val="40Continoustext13ptZchn"/>
                  <w:lang w:val="en-US"/>
                </w:rPr>
                <w:t xml:space="preserve"> </w:t>
              </w:r>
              <w:r w:rsidRPr="009D5003">
                <w:rPr>
                  <w:rStyle w:val="40Continoustext13ptZchn"/>
                  <w:lang w:val="en-US"/>
                </w:rPr>
                <w:t>its core markets for buses above 8 tons with innovative and</w:t>
              </w:r>
              <w:r>
                <w:rPr>
                  <w:rStyle w:val="40Continoustext13ptZchn"/>
                  <w:lang w:val="en-US"/>
                </w:rPr>
                <w:t xml:space="preserve"> </w:t>
              </w:r>
              <w:r w:rsidRPr="009D5003">
                <w:rPr>
                  <w:rStyle w:val="40Continoustext13ptZchn"/>
                  <w:lang w:val="en-US"/>
                </w:rPr>
                <w:t>high-quality new products</w:t>
              </w:r>
              <w:r w:rsidRPr="00A56CAD">
                <w:rPr>
                  <w:rStyle w:val="40Continoustext13ptZchn"/>
                  <w:lang w:val="en-US"/>
                </w:rPr>
                <w:t xml:space="preserve">. </w:t>
              </w:r>
              <w:r w:rsidRPr="009D5003">
                <w:rPr>
                  <w:rStyle w:val="40Continoustext13ptZchn"/>
                  <w:lang w:val="en-US"/>
                </w:rPr>
                <w:t>Not least due to the soccer World</w:t>
              </w:r>
              <w:r>
                <w:rPr>
                  <w:rStyle w:val="40Continoustext13ptZchn"/>
                  <w:lang w:val="en-US"/>
                </w:rPr>
                <w:t xml:space="preserve"> </w:t>
              </w:r>
              <w:r w:rsidRPr="009D5003">
                <w:rPr>
                  <w:rStyle w:val="40Continoustext13ptZchn"/>
                  <w:lang w:val="en-US"/>
                </w:rPr>
                <w:t>Cup in 2014 and new products for the high-volume school-bus</w:t>
              </w:r>
              <w:r>
                <w:rPr>
                  <w:rStyle w:val="40Continoustext13ptZchn"/>
                  <w:lang w:val="en-US"/>
                </w:rPr>
                <w:t xml:space="preserve"> s</w:t>
              </w:r>
              <w:r w:rsidRPr="009D5003">
                <w:rPr>
                  <w:rStyle w:val="40Continoustext13ptZchn"/>
                  <w:lang w:val="en-US"/>
                </w:rPr>
                <w:t>egment</w:t>
              </w:r>
              <w:r>
                <w:rPr>
                  <w:rStyle w:val="40Continoustext13ptZchn"/>
                  <w:lang w:val="en-US"/>
                </w:rPr>
                <w:t>,</w:t>
              </w:r>
              <w:r w:rsidRPr="009D5003">
                <w:rPr>
                  <w:rStyle w:val="40Continoustext13ptZchn"/>
                  <w:lang w:val="en-US"/>
                </w:rPr>
                <w:t xml:space="preserve"> </w:t>
              </w:r>
              <w:r>
                <w:rPr>
                  <w:rStyle w:val="40Continoustext13ptZchn"/>
                  <w:lang w:val="en-US"/>
                </w:rPr>
                <w:t>the bus division expects unit sales to increase in Brazil</w:t>
              </w:r>
              <w:r w:rsidRPr="00A56CAD">
                <w:rPr>
                  <w:rStyle w:val="40Continoustext13ptZchn"/>
                  <w:lang w:val="en-US"/>
                </w:rPr>
                <w:t>. In Europ</w:t>
              </w:r>
              <w:r>
                <w:rPr>
                  <w:rStyle w:val="40Continoustext13ptZchn"/>
                  <w:lang w:val="en-US"/>
                </w:rPr>
                <w:t>e,</w:t>
              </w:r>
              <w:r w:rsidRPr="00A56CAD">
                <w:rPr>
                  <w:rStyle w:val="40Continoustext13ptZchn"/>
                  <w:lang w:val="en-US"/>
                </w:rPr>
                <w:t xml:space="preserve"> Daimler Buses </w:t>
              </w:r>
              <w:r w:rsidRPr="009D5003">
                <w:rPr>
                  <w:rStyle w:val="40Continoustext13ptZchn"/>
                  <w:lang w:val="en-US"/>
                </w:rPr>
                <w:t>anticipate</w:t>
              </w:r>
              <w:r>
                <w:rPr>
                  <w:rStyle w:val="40Continoustext13ptZchn"/>
                  <w:lang w:val="en-US"/>
                </w:rPr>
                <w:t>s</w:t>
              </w:r>
              <w:r w:rsidRPr="009D5003">
                <w:rPr>
                  <w:rStyle w:val="40Continoustext13ptZchn"/>
                  <w:lang w:val="en-US"/>
                </w:rPr>
                <w:t xml:space="preserve"> a stable development of unit sales</w:t>
              </w:r>
              <w:r w:rsidRPr="00A56CAD">
                <w:rPr>
                  <w:rStyle w:val="40Continoustext13ptZchn"/>
                  <w:lang w:val="en-US"/>
                </w:rPr>
                <w:t xml:space="preserve">. </w:t>
              </w:r>
              <w:r w:rsidRPr="009D5003">
                <w:rPr>
                  <w:rStyle w:val="40Continoustext13ptZchn"/>
                  <w:lang w:val="en-US"/>
                </w:rPr>
                <w:t xml:space="preserve">The </w:t>
              </w:r>
              <w:r w:rsidR="005C0E38">
                <w:rPr>
                  <w:rStyle w:val="40Continoustext13ptZchn"/>
                  <w:lang w:val="en-US"/>
                </w:rPr>
                <w:t>»</w:t>
              </w:r>
              <w:r w:rsidRPr="009D5003">
                <w:rPr>
                  <w:rStyle w:val="40Continoustext13ptZchn"/>
                  <w:lang w:val="en-US"/>
                </w:rPr>
                <w:t>GLOBE</w:t>
              </w:r>
              <w:r>
                <w:rPr>
                  <w:rStyle w:val="40Continoustext13ptZchn"/>
                  <w:lang w:val="en-US"/>
                </w:rPr>
                <w:t xml:space="preserve"> </w:t>
              </w:r>
              <w:r w:rsidRPr="009D5003">
                <w:rPr>
                  <w:rStyle w:val="40Continoustext13ptZchn"/>
                  <w:lang w:val="en-US"/>
                </w:rPr>
                <w:t>2013</w:t>
              </w:r>
              <w:r w:rsidR="005C0E38">
                <w:rPr>
                  <w:rStyle w:val="40Continoustext13ptZchn"/>
                  <w:lang w:val="en-US"/>
                </w:rPr>
                <w:t>«</w:t>
              </w:r>
              <w:r w:rsidRPr="009D5003">
                <w:rPr>
                  <w:rStyle w:val="40Continoustext13ptZchn"/>
                  <w:lang w:val="en-US"/>
                </w:rPr>
                <w:t xml:space="preserve"> growth and efficiency offensive was launched in 2012 to</w:t>
              </w:r>
              <w:r>
                <w:rPr>
                  <w:rStyle w:val="40Continoustext13ptZchn"/>
                  <w:lang w:val="en-US"/>
                </w:rPr>
                <w:t xml:space="preserve"> </w:t>
              </w:r>
              <w:r w:rsidRPr="009D5003">
                <w:rPr>
                  <w:rStyle w:val="40Continoustext13ptZchn"/>
                  <w:lang w:val="en-US"/>
                </w:rPr>
                <w:t>utilize further growth potential and to strengthen competitiveness;</w:t>
              </w:r>
              <w:r>
                <w:rPr>
                  <w:rStyle w:val="40Continoustext13ptZchn"/>
                  <w:lang w:val="en-US"/>
                </w:rPr>
                <w:t xml:space="preserve"> </w:t>
              </w:r>
              <w:r w:rsidR="00BA012F">
                <w:rPr>
                  <w:rStyle w:val="40Continoustext13ptZchn"/>
                  <w:lang w:val="en-US"/>
                </w:rPr>
                <w:br/>
              </w:r>
              <w:r w:rsidRPr="009D5003">
                <w:rPr>
                  <w:rStyle w:val="40Continoustext13ptZchn"/>
                  <w:lang w:val="en-US"/>
                </w:rPr>
                <w:t xml:space="preserve">it is expected to </w:t>
              </w:r>
              <w:r>
                <w:rPr>
                  <w:rStyle w:val="40Continoustext13ptZchn"/>
                  <w:lang w:val="en-US"/>
                </w:rPr>
                <w:t>have a positive impact</w:t>
              </w:r>
              <w:r w:rsidRPr="009D5003">
                <w:rPr>
                  <w:rStyle w:val="40Continoustext13ptZchn"/>
                  <w:lang w:val="en-US"/>
                </w:rPr>
                <w:t xml:space="preserve"> </w:t>
              </w:r>
              <w:r>
                <w:rPr>
                  <w:rStyle w:val="40Continoustext13ptZchn"/>
                  <w:lang w:val="en-US"/>
                </w:rPr>
                <w:t xml:space="preserve">also </w:t>
              </w:r>
              <w:r w:rsidRPr="009D5003">
                <w:rPr>
                  <w:rStyle w:val="40Continoustext13ptZchn"/>
                  <w:lang w:val="en-US"/>
                </w:rPr>
                <w:t>in 2014</w:t>
              </w:r>
              <w:r w:rsidRPr="00A56CAD">
                <w:rPr>
                  <w:rStyle w:val="40Continoustext13ptZchn"/>
                  <w:lang w:val="en-US"/>
                </w:rPr>
                <w:t>.</w:t>
              </w:r>
              <w:r>
                <w:rPr>
                  <w:rStyle w:val="40Continoustext13ptZchn"/>
                  <w:lang w:val="en-US"/>
                </w:rPr>
                <w:t xml:space="preserve"> </w:t>
              </w:r>
            </w:p>
            <w:p w14:paraId="7EAE943D" w14:textId="77777777" w:rsidR="003C6FD8" w:rsidRPr="00A56CAD" w:rsidRDefault="003C6FD8" w:rsidP="003C6FD8">
              <w:pPr>
                <w:pStyle w:val="40Continoustext13pt"/>
                <w:rPr>
                  <w:rStyle w:val="40Continoustext13ptZchn"/>
                  <w:lang w:val="en-US"/>
                </w:rPr>
              </w:pPr>
              <w:r w:rsidRPr="0076377F">
                <w:rPr>
                  <w:rStyle w:val="40Continoustext13ptZchn"/>
                  <w:lang w:val="en-US"/>
                </w:rPr>
                <w:t xml:space="preserve">With its </w:t>
              </w:r>
              <w:r w:rsidR="005C0E38">
                <w:rPr>
                  <w:rStyle w:val="40Continoustext13ptZchn"/>
                  <w:lang w:val="en-US"/>
                </w:rPr>
                <w:t>»</w:t>
              </w:r>
              <w:r w:rsidRPr="0076377F">
                <w:rPr>
                  <w:rStyle w:val="40Continoustext13ptZchn"/>
                  <w:lang w:val="en-US"/>
                </w:rPr>
                <w:t>DFS 2020</w:t>
              </w:r>
              <w:r w:rsidR="005C0E38">
                <w:rPr>
                  <w:rStyle w:val="40Continoustext13ptZchn"/>
                  <w:lang w:val="en-US"/>
                </w:rPr>
                <w:t>«</w:t>
              </w:r>
              <w:r w:rsidRPr="0076377F">
                <w:rPr>
                  <w:rStyle w:val="40Continoustext13ptZchn"/>
                  <w:lang w:val="en-US"/>
                </w:rPr>
                <w:t xml:space="preserve"> strategy,</w:t>
              </w:r>
              <w:r w:rsidRPr="0076377F">
                <w:rPr>
                  <w:rStyle w:val="40Continoustext13ptZchn"/>
                  <w:b/>
                  <w:lang w:val="en-US"/>
                </w:rPr>
                <w:t xml:space="preserve"> </w:t>
              </w:r>
              <w:r w:rsidRPr="00A56CAD">
                <w:rPr>
                  <w:rStyle w:val="40Continoustext13ptZchn"/>
                  <w:b/>
                  <w:lang w:val="en-US"/>
                </w:rPr>
                <w:t>Daimler Financial Services</w:t>
              </w:r>
              <w:r w:rsidRPr="00A56CAD">
                <w:rPr>
                  <w:rStyle w:val="40Continoustext13ptZchn"/>
                  <w:lang w:val="en-US"/>
                </w:rPr>
                <w:t xml:space="preserve"> </w:t>
              </w:r>
              <w:r w:rsidRPr="0076377F">
                <w:rPr>
                  <w:rStyle w:val="40Continoustext13ptZchn"/>
                  <w:lang w:val="en-US"/>
                </w:rPr>
                <w:t>aims to achieve further profitable growth in the coming years.</w:t>
              </w:r>
              <w:r>
                <w:rPr>
                  <w:rStyle w:val="40Continoustext13ptZchn"/>
                  <w:lang w:val="en-US"/>
                </w:rPr>
                <w:t xml:space="preserve"> </w:t>
              </w:r>
              <w:r w:rsidRPr="0076377F">
                <w:rPr>
                  <w:rStyle w:val="40Continoustext13ptZchn"/>
                  <w:lang w:val="en-US"/>
                </w:rPr>
                <w:t xml:space="preserve">For the year 2014, significant growth </w:t>
              </w:r>
              <w:r>
                <w:rPr>
                  <w:rStyle w:val="40Continoustext13ptZchn"/>
                  <w:lang w:val="en-US"/>
                </w:rPr>
                <w:t>is anticipated</w:t>
              </w:r>
              <w:r w:rsidRPr="0076377F">
                <w:rPr>
                  <w:rStyle w:val="40Continoustext13ptZchn"/>
                  <w:lang w:val="en-US"/>
                </w:rPr>
                <w:t xml:space="preserve"> in new business</w:t>
              </w:r>
              <w:r>
                <w:rPr>
                  <w:rStyle w:val="40Continoustext13ptZchn"/>
                  <w:lang w:val="en-US"/>
                </w:rPr>
                <w:t xml:space="preserve"> </w:t>
              </w:r>
              <w:r w:rsidRPr="0076377F">
                <w:rPr>
                  <w:rStyle w:val="40Continoustext13ptZchn"/>
                  <w:lang w:val="en-US"/>
                </w:rPr>
                <w:t>and contract volume</w:t>
              </w:r>
              <w:r w:rsidRPr="00A56CAD">
                <w:rPr>
                  <w:rStyle w:val="40Continoustext13ptZchn"/>
                  <w:lang w:val="en-US"/>
                </w:rPr>
                <w:t xml:space="preserve">. </w:t>
              </w:r>
              <w:r w:rsidRPr="0076377F">
                <w:rPr>
                  <w:rStyle w:val="40Continoustext13ptZchn"/>
                  <w:lang w:val="en-US"/>
                </w:rPr>
                <w:t>Important growth drivers are the</w:t>
              </w:r>
              <w:r>
                <w:rPr>
                  <w:rStyle w:val="40Continoustext13ptZchn"/>
                  <w:lang w:val="en-US"/>
                </w:rPr>
                <w:t xml:space="preserve"> </w:t>
              </w:r>
              <w:r w:rsidRPr="0076377F">
                <w:rPr>
                  <w:rStyle w:val="40Continoustext13ptZchn"/>
                  <w:lang w:val="en-US"/>
                </w:rPr>
                <w:t>offensives of the automotive divisions, the addressing of</w:t>
              </w:r>
              <w:r>
                <w:rPr>
                  <w:rStyle w:val="40Continoustext13ptZchn"/>
                  <w:lang w:val="en-US"/>
                </w:rPr>
                <w:t xml:space="preserve"> </w:t>
              </w:r>
              <w:r w:rsidRPr="0076377F">
                <w:rPr>
                  <w:rStyle w:val="40Continoustext13ptZchn"/>
                  <w:lang w:val="en-US"/>
                </w:rPr>
                <w:t>younger customers as a new target group, the expansion of</w:t>
              </w:r>
              <w:r>
                <w:rPr>
                  <w:rStyle w:val="40Continoustext13ptZchn"/>
                  <w:lang w:val="en-US"/>
                </w:rPr>
                <w:t xml:space="preserve"> </w:t>
              </w:r>
              <w:r w:rsidRPr="0076377F">
                <w:rPr>
                  <w:rStyle w:val="40Continoustext13ptZchn"/>
                  <w:lang w:val="en-US"/>
                </w:rPr>
                <w:t>business especially in Asia, the further development of online sales channels and the development of innovative mobility</w:t>
              </w:r>
              <w:r>
                <w:rPr>
                  <w:rStyle w:val="40Continoustext13ptZchn"/>
                  <w:lang w:val="en-US"/>
                </w:rPr>
                <w:t xml:space="preserve"> </w:t>
              </w:r>
              <w:r w:rsidRPr="0076377F">
                <w:rPr>
                  <w:rStyle w:val="40Continoustext13ptZchn"/>
                  <w:lang w:val="en-US"/>
                </w:rPr>
                <w:t>offers</w:t>
              </w:r>
              <w:r w:rsidRPr="00A56CAD">
                <w:rPr>
                  <w:rStyle w:val="40Continoustext13ptZchn"/>
                  <w:lang w:val="en-US"/>
                </w:rPr>
                <w:t xml:space="preserve">. </w:t>
              </w:r>
              <w:r w:rsidRPr="0076377F">
                <w:rPr>
                  <w:rStyle w:val="40Continoustext13ptZchn"/>
                  <w:lang w:val="en-US"/>
                </w:rPr>
                <w:t xml:space="preserve">In addition to car2go, </w:t>
              </w:r>
              <w:r>
                <w:rPr>
                  <w:rStyle w:val="40Continoustext13ptZchn"/>
                  <w:lang w:val="en-US"/>
                </w:rPr>
                <w:t xml:space="preserve">the </w:t>
              </w:r>
              <w:r w:rsidRPr="0076377F">
                <w:rPr>
                  <w:rStyle w:val="40Continoustext13ptZchn"/>
                  <w:lang w:val="en-US"/>
                </w:rPr>
                <w:t xml:space="preserve">range of mobility services will </w:t>
              </w:r>
              <w:r>
                <w:rPr>
                  <w:rStyle w:val="40Continoustext13ptZchn"/>
                  <w:lang w:val="en-US"/>
                </w:rPr>
                <w:t xml:space="preserve">be </w:t>
              </w:r>
              <w:r w:rsidRPr="0076377F">
                <w:rPr>
                  <w:rStyle w:val="40Continoustext13ptZchn"/>
                  <w:lang w:val="en-US"/>
                </w:rPr>
                <w:t>systematically expand</w:t>
              </w:r>
              <w:r>
                <w:rPr>
                  <w:rStyle w:val="40Continoustext13ptZchn"/>
                  <w:lang w:val="en-US"/>
                </w:rPr>
                <w:t>ed</w:t>
              </w:r>
              <w:r w:rsidRPr="0076377F">
                <w:rPr>
                  <w:rStyle w:val="40Continoustext13ptZchn"/>
                  <w:lang w:val="en-US"/>
                </w:rPr>
                <w:t>. Two examples of this are the</w:t>
              </w:r>
              <w:r>
                <w:rPr>
                  <w:rStyle w:val="40Continoustext13ptZchn"/>
                  <w:lang w:val="en-US"/>
                </w:rPr>
                <w:t xml:space="preserve"> </w:t>
              </w:r>
              <w:r w:rsidR="005C0E38">
                <w:rPr>
                  <w:rStyle w:val="40Continoustext13ptZchn"/>
                  <w:lang w:val="en-US"/>
                </w:rPr>
                <w:t>»</w:t>
              </w:r>
              <w:proofErr w:type="spellStart"/>
              <w:r w:rsidRPr="0076377F">
                <w:rPr>
                  <w:rStyle w:val="40Continoustext13ptZchn"/>
                  <w:lang w:val="en-US"/>
                </w:rPr>
                <w:t>moovel</w:t>
              </w:r>
              <w:proofErr w:type="spellEnd"/>
              <w:r w:rsidR="005C0E38">
                <w:rPr>
                  <w:rStyle w:val="40Continoustext13ptZchn"/>
                  <w:lang w:val="en-US"/>
                </w:rPr>
                <w:t>«</w:t>
              </w:r>
              <w:r w:rsidRPr="0076377F">
                <w:rPr>
                  <w:rStyle w:val="40Continoustext13ptZchn"/>
                  <w:lang w:val="en-US"/>
                </w:rPr>
                <w:t xml:space="preserve"> mobility platform and the </w:t>
              </w:r>
              <w:r w:rsidR="005C0E38">
                <w:rPr>
                  <w:rStyle w:val="40Continoustext13ptZchn"/>
                  <w:lang w:val="en-US"/>
                </w:rPr>
                <w:t>»</w:t>
              </w:r>
              <w:r w:rsidRPr="0076377F">
                <w:rPr>
                  <w:rStyle w:val="40Continoustext13ptZchn"/>
                  <w:lang w:val="en-US"/>
                </w:rPr>
                <w:t>Park2gether</w:t>
              </w:r>
              <w:r w:rsidR="005C0E38">
                <w:rPr>
                  <w:rStyle w:val="40Continoustext13ptZchn"/>
                  <w:lang w:val="en-US"/>
                </w:rPr>
                <w:t>«</w:t>
              </w:r>
              <w:r w:rsidRPr="0076377F">
                <w:rPr>
                  <w:rStyle w:val="40Continoustext13ptZchn"/>
                  <w:lang w:val="en-US"/>
                </w:rPr>
                <w:t xml:space="preserve"> online service</w:t>
              </w:r>
              <w:r>
                <w:rPr>
                  <w:rStyle w:val="40Continoustext13ptZchn"/>
                  <w:lang w:val="en-US"/>
                </w:rPr>
                <w:t xml:space="preserve"> </w:t>
              </w:r>
              <w:r w:rsidRPr="0076377F">
                <w:rPr>
                  <w:rStyle w:val="40Continoustext13ptZchn"/>
                  <w:lang w:val="en-US"/>
                </w:rPr>
                <w:t>for finding parking spaces</w:t>
              </w:r>
              <w:r w:rsidRPr="00A56CAD">
                <w:rPr>
                  <w:rStyle w:val="40Continoustext13ptZchn"/>
                  <w:lang w:val="en-US"/>
                </w:rPr>
                <w:t>.</w:t>
              </w:r>
              <w:r>
                <w:rPr>
                  <w:rStyle w:val="40Continoustext13ptZchn"/>
                  <w:lang w:val="en-US"/>
                </w:rPr>
                <w:t xml:space="preserve"> </w:t>
              </w:r>
            </w:p>
            <w:p w14:paraId="0A79E12C" w14:textId="77777777" w:rsidR="003C6FD8" w:rsidRPr="00A56CAD" w:rsidRDefault="003C6FD8" w:rsidP="003C6FD8">
              <w:pPr>
                <w:pStyle w:val="40Continoustext13pt"/>
                <w:rPr>
                  <w:rStyle w:val="40Continoustext13ptZchn"/>
                  <w:b/>
                  <w:lang w:val="en-US"/>
                </w:rPr>
              </w:pPr>
              <w:r>
                <w:rPr>
                  <w:rStyle w:val="40Continoustext13ptZchn"/>
                  <w:b/>
                  <w:lang w:val="en-US"/>
                </w:rPr>
                <w:t>Group outlook</w:t>
              </w:r>
              <w:r w:rsidRPr="00A56CAD">
                <w:rPr>
                  <w:rStyle w:val="40Continoustext13ptZchn"/>
                  <w:b/>
                  <w:lang w:val="en-US"/>
                </w:rPr>
                <w:t xml:space="preserve"> </w:t>
              </w:r>
            </w:p>
            <w:p w14:paraId="00C015F4" w14:textId="77777777" w:rsidR="003C6FD8" w:rsidRPr="00A56CAD" w:rsidRDefault="003C6FD8" w:rsidP="003C6FD8">
              <w:pPr>
                <w:pStyle w:val="40Continoustext13pt"/>
                <w:rPr>
                  <w:rStyle w:val="40Continoustext13ptZchn"/>
                  <w:lang w:val="en-US"/>
                </w:rPr>
              </w:pPr>
              <w:r>
                <w:rPr>
                  <w:rStyle w:val="40Continoustext13ptZchn"/>
                  <w:lang w:val="en-US"/>
                </w:rPr>
                <w:t>“On the b</w:t>
              </w:r>
              <w:r w:rsidRPr="00A56CAD">
                <w:rPr>
                  <w:rStyle w:val="40Continoustext13ptZchn"/>
                  <w:lang w:val="en-US"/>
                </w:rPr>
                <w:t xml:space="preserve">asis </w:t>
              </w:r>
              <w:r>
                <w:rPr>
                  <w:rStyle w:val="40Continoustext13ptZchn"/>
                  <w:lang w:val="en-US"/>
                </w:rPr>
                <w:t>of</w:t>
              </w:r>
              <w:r w:rsidRPr="00A56CAD">
                <w:rPr>
                  <w:rStyle w:val="40Continoustext13ptZchn"/>
                  <w:lang w:val="en-US"/>
                </w:rPr>
                <w:t xml:space="preserve"> </w:t>
              </w:r>
              <w:r>
                <w:rPr>
                  <w:rStyle w:val="40Continoustext13ptZchn"/>
                  <w:lang w:val="en-US"/>
                </w:rPr>
                <w:t>what we initiated in</w:t>
              </w:r>
              <w:r w:rsidRPr="00A56CAD">
                <w:rPr>
                  <w:rStyle w:val="40Continoustext13ptZchn"/>
                  <w:lang w:val="en-US"/>
                </w:rPr>
                <w:t xml:space="preserve"> 2013, </w:t>
              </w:r>
              <w:r>
                <w:rPr>
                  <w:rStyle w:val="40Continoustext13ptZchn"/>
                  <w:lang w:val="en-US"/>
                </w:rPr>
                <w:t>we can look to</w:t>
              </w:r>
              <w:r w:rsidRPr="00A56CAD">
                <w:rPr>
                  <w:rStyle w:val="40Continoustext13ptZchn"/>
                  <w:lang w:val="en-US"/>
                </w:rPr>
                <w:t xml:space="preserve"> 2014 </w:t>
              </w:r>
              <w:r>
                <w:rPr>
                  <w:rStyle w:val="40Continoustext13ptZchn"/>
                  <w:lang w:val="en-US"/>
                </w:rPr>
                <w:t>and</w:t>
              </w:r>
              <w:r w:rsidRPr="00A56CAD">
                <w:rPr>
                  <w:rStyle w:val="40Continoustext13ptZchn"/>
                  <w:lang w:val="en-US"/>
                </w:rPr>
                <w:t xml:space="preserve"> </w:t>
              </w:r>
              <w:r>
                <w:rPr>
                  <w:rStyle w:val="40Continoustext13ptZchn"/>
                  <w:lang w:val="en-US"/>
                </w:rPr>
                <w:t>the following years with confidence,” stated</w:t>
              </w:r>
              <w:r w:rsidRPr="00A56CAD">
                <w:rPr>
                  <w:rStyle w:val="40Continoustext13ptZchn"/>
                  <w:lang w:val="en-US"/>
                </w:rPr>
                <w:t xml:space="preserve"> Dieter Zetsche. </w:t>
              </w:r>
              <w:r>
                <w:rPr>
                  <w:rStyle w:val="40Continoustext13ptZchn"/>
                  <w:lang w:val="en-US"/>
                </w:rPr>
                <w:t>“Our p</w:t>
              </w:r>
              <w:r w:rsidRPr="00A56CAD">
                <w:rPr>
                  <w:rStyle w:val="40Continoustext13ptZchn"/>
                  <w:lang w:val="en-US"/>
                </w:rPr>
                <w:t xml:space="preserve">lan </w:t>
              </w:r>
              <w:r>
                <w:rPr>
                  <w:rStyle w:val="40Continoustext13ptZchn"/>
                  <w:lang w:val="en-US"/>
                </w:rPr>
                <w:t>is working out step by step</w:t>
              </w:r>
              <w:r w:rsidRPr="00A56CAD">
                <w:rPr>
                  <w:rStyle w:val="40Continoustext13ptZchn"/>
                  <w:lang w:val="en-US"/>
                </w:rPr>
                <w:t xml:space="preserve">. </w:t>
              </w:r>
              <w:r>
                <w:rPr>
                  <w:rStyle w:val="40Continoustext13ptZchn"/>
                  <w:lang w:val="en-US"/>
                </w:rPr>
                <w:t>The first results of our</w:t>
              </w:r>
              <w:r w:rsidRPr="00A56CAD">
                <w:rPr>
                  <w:rStyle w:val="40Continoustext13ptZchn"/>
                  <w:lang w:val="en-US"/>
                </w:rPr>
                <w:t xml:space="preserve"> </w:t>
              </w:r>
              <w:r>
                <w:rPr>
                  <w:rStyle w:val="40Continoustext13ptZchn"/>
                  <w:lang w:val="en-US"/>
                </w:rPr>
                <w:t>growth</w:t>
              </w:r>
              <w:r w:rsidRPr="00A56CAD">
                <w:rPr>
                  <w:rStyle w:val="40Continoustext13ptZchn"/>
                  <w:lang w:val="en-US"/>
                </w:rPr>
                <w:t xml:space="preserve"> </w:t>
              </w:r>
              <w:r>
                <w:rPr>
                  <w:rStyle w:val="40Continoustext13ptZchn"/>
                  <w:lang w:val="en-US"/>
                </w:rPr>
                <w:t>and</w:t>
              </w:r>
              <w:r w:rsidRPr="00A56CAD">
                <w:rPr>
                  <w:rStyle w:val="40Continoustext13ptZchn"/>
                  <w:lang w:val="en-US"/>
                </w:rPr>
                <w:t xml:space="preserve"> </w:t>
              </w:r>
              <w:r>
                <w:rPr>
                  <w:rStyle w:val="40Continoustext13ptZchn"/>
                  <w:lang w:val="en-US"/>
                </w:rPr>
                <w:lastRenderedPageBreak/>
                <w:t>efficiency strategy</w:t>
              </w:r>
              <w:r w:rsidRPr="00A56CAD">
                <w:rPr>
                  <w:rStyle w:val="40Continoustext13ptZchn"/>
                  <w:lang w:val="en-US"/>
                </w:rPr>
                <w:t xml:space="preserve"> </w:t>
              </w:r>
              <w:r>
                <w:rPr>
                  <w:rStyle w:val="40Continoustext13ptZchn"/>
                  <w:lang w:val="en-US"/>
                </w:rPr>
                <w:t>are making us hungry for more</w:t>
              </w:r>
              <w:r w:rsidRPr="00A56CAD">
                <w:rPr>
                  <w:rStyle w:val="40Continoustext13ptZchn"/>
                  <w:lang w:val="en-US"/>
                </w:rPr>
                <w:t xml:space="preserve">: </w:t>
              </w:r>
              <w:r>
                <w:rPr>
                  <w:rStyle w:val="40Continoustext13ptZchn"/>
                  <w:lang w:val="en-US"/>
                </w:rPr>
                <w:t xml:space="preserve">That’s why we are continuing our work in a disciplined manner.” </w:t>
              </w:r>
            </w:p>
            <w:p w14:paraId="6416D142" w14:textId="77777777" w:rsidR="003C6FD8" w:rsidRPr="00A56CAD" w:rsidRDefault="003C6FD8" w:rsidP="003C6FD8">
              <w:pPr>
                <w:pStyle w:val="40Continoustext13pt"/>
                <w:rPr>
                  <w:rStyle w:val="40Continoustext13ptZchn"/>
                  <w:lang w:val="en-US"/>
                </w:rPr>
              </w:pPr>
              <w:r>
                <w:rPr>
                  <w:rStyle w:val="40Continoustext13ptZchn"/>
                  <w:lang w:val="en-US"/>
                </w:rPr>
                <w:t>Based on</w:t>
              </w:r>
              <w:r w:rsidRPr="00A56CAD">
                <w:rPr>
                  <w:rStyle w:val="40Continoustext13ptZchn"/>
                  <w:lang w:val="en-US"/>
                </w:rPr>
                <w:t xml:space="preserve"> </w:t>
              </w:r>
              <w:r>
                <w:rPr>
                  <w:rStyle w:val="40Continoustext13ptZchn"/>
                  <w:lang w:val="en-US"/>
                </w:rPr>
                <w:t>the</w:t>
              </w:r>
              <w:r w:rsidRPr="00A56CAD">
                <w:rPr>
                  <w:rStyle w:val="40Continoustext13ptZchn"/>
                  <w:lang w:val="en-US"/>
                </w:rPr>
                <w:t xml:space="preserve"> </w:t>
              </w:r>
              <w:r w:rsidRPr="00E96DF7">
                <w:rPr>
                  <w:rStyle w:val="40Continoustext13ptZchn"/>
                  <w:lang w:val="en-US"/>
                </w:rPr>
                <w:t>assumptions concerning the development</w:t>
              </w:r>
              <w:r>
                <w:rPr>
                  <w:rStyle w:val="40Continoustext13ptZchn"/>
                  <w:lang w:val="en-US"/>
                </w:rPr>
                <w:t xml:space="preserve"> </w:t>
              </w:r>
              <w:r w:rsidRPr="00E96DF7">
                <w:rPr>
                  <w:rStyle w:val="40Continoustext13ptZchn"/>
                  <w:lang w:val="en-US"/>
                </w:rPr>
                <w:t xml:space="preserve">of automotive markets and the divisions’ planning, </w:t>
              </w:r>
              <w:r w:rsidRPr="00A56CAD">
                <w:rPr>
                  <w:rStyle w:val="40Continoustext13ptZchn"/>
                  <w:b/>
                  <w:lang w:val="en-US"/>
                </w:rPr>
                <w:t>Daimler</w:t>
              </w:r>
              <w:r w:rsidRPr="00A56CAD">
                <w:rPr>
                  <w:rStyle w:val="40Continoustext13ptZchn"/>
                  <w:lang w:val="en-US"/>
                </w:rPr>
                <w:t xml:space="preserve"> </w:t>
              </w:r>
              <w:r>
                <w:rPr>
                  <w:rStyle w:val="40Continoustext13ptZchn"/>
                  <w:lang w:val="en-US"/>
                </w:rPr>
                <w:t>assumes it will be able</w:t>
              </w:r>
              <w:r w:rsidRPr="00A56CAD">
                <w:rPr>
                  <w:rStyle w:val="40Continoustext13ptZchn"/>
                  <w:lang w:val="en-US"/>
                </w:rPr>
                <w:t xml:space="preserve"> </w:t>
              </w:r>
              <w:r w:rsidRPr="00325F7A">
                <w:rPr>
                  <w:rStyle w:val="40Continoustext13ptZchn"/>
                  <w:lang w:val="en-US"/>
                </w:rPr>
                <w:t>to achieve further significant growth in</w:t>
              </w:r>
              <w:r>
                <w:rPr>
                  <w:rStyle w:val="40Continoustext13ptZchn"/>
                  <w:lang w:val="en-US"/>
                </w:rPr>
                <w:t xml:space="preserve"> </w:t>
              </w:r>
              <w:r w:rsidRPr="00325F7A">
                <w:rPr>
                  <w:rStyle w:val="40Continoustext13ptZchn"/>
                  <w:b/>
                  <w:lang w:val="en-US"/>
                </w:rPr>
                <w:t>total unit sales</w:t>
              </w:r>
              <w:r w:rsidRPr="00325F7A">
                <w:rPr>
                  <w:rStyle w:val="40Continoustext13ptZchn"/>
                  <w:lang w:val="en-US"/>
                </w:rPr>
                <w:t xml:space="preserve"> in 2014</w:t>
              </w:r>
              <w:r w:rsidRPr="00A56CAD">
                <w:rPr>
                  <w:rStyle w:val="40Continoustext13ptZchn"/>
                  <w:lang w:val="en-US"/>
                </w:rPr>
                <w:t xml:space="preserve">. Daimler </w:t>
              </w:r>
              <w:r>
                <w:rPr>
                  <w:rStyle w:val="40Continoustext13ptZchn"/>
                  <w:lang w:val="en-US"/>
                </w:rPr>
                <w:t>therefore also assumes that</w:t>
              </w:r>
              <w:r w:rsidRPr="00A56CAD">
                <w:rPr>
                  <w:rStyle w:val="40Continoustext13ptZchn"/>
                  <w:lang w:val="en-US"/>
                </w:rPr>
                <w:t xml:space="preserve"> </w:t>
              </w:r>
              <w:r>
                <w:rPr>
                  <w:rStyle w:val="40Continoustext13ptZchn"/>
                  <w:b/>
                  <w:lang w:val="en-US"/>
                </w:rPr>
                <w:t>Group revenue</w:t>
              </w:r>
              <w:r w:rsidRPr="00A56CAD">
                <w:rPr>
                  <w:rStyle w:val="40Continoustext13ptZchn"/>
                  <w:lang w:val="en-US"/>
                </w:rPr>
                <w:t xml:space="preserve"> </w:t>
              </w:r>
              <w:r w:rsidRPr="00325F7A">
                <w:rPr>
                  <w:rStyle w:val="40Continoustext13ptZchn"/>
                  <w:lang w:val="en-US"/>
                </w:rPr>
                <w:t>will grow significantly</w:t>
              </w:r>
              <w:r>
                <w:rPr>
                  <w:rStyle w:val="40Continoustext13ptZchn"/>
                  <w:lang w:val="en-US"/>
                </w:rPr>
                <w:t xml:space="preserve"> </w:t>
              </w:r>
              <w:r w:rsidRPr="00325F7A">
                <w:rPr>
                  <w:rStyle w:val="40Continoustext13ptZchn"/>
                  <w:lang w:val="en-US"/>
                </w:rPr>
                <w:t>in 2014</w:t>
              </w:r>
              <w:r w:rsidRPr="00A56CAD">
                <w:rPr>
                  <w:rStyle w:val="40Continoustext13ptZchn"/>
                  <w:lang w:val="en-US"/>
                </w:rPr>
                <w:t xml:space="preserve">. </w:t>
              </w:r>
              <w:r w:rsidRPr="00A82838">
                <w:rPr>
                  <w:rStyle w:val="40Continoustext13ptZchn"/>
                  <w:lang w:val="en-US"/>
                </w:rPr>
                <w:t>Although there is still great uncertainty regarding</w:t>
              </w:r>
              <w:r>
                <w:rPr>
                  <w:rStyle w:val="40Continoustext13ptZchn"/>
                  <w:lang w:val="en-US"/>
                </w:rPr>
                <w:t xml:space="preserve"> </w:t>
              </w:r>
              <w:r w:rsidRPr="00A82838">
                <w:rPr>
                  <w:rStyle w:val="40Continoustext13ptZchn"/>
                  <w:lang w:val="en-US"/>
                </w:rPr>
                <w:t xml:space="preserve">the future development of </w:t>
              </w:r>
              <w:r>
                <w:rPr>
                  <w:rStyle w:val="40Continoustext13ptZchn"/>
                  <w:lang w:val="en-US"/>
                </w:rPr>
                <w:t>the</w:t>
              </w:r>
              <w:r w:rsidRPr="00A82838">
                <w:rPr>
                  <w:rStyle w:val="40Continoustext13ptZchn"/>
                  <w:lang w:val="en-US"/>
                </w:rPr>
                <w:t xml:space="preserve"> markets</w:t>
              </w:r>
              <w:r w:rsidRPr="00A56CAD">
                <w:rPr>
                  <w:rStyle w:val="40Continoustext13ptZchn"/>
                  <w:lang w:val="en-US"/>
                </w:rPr>
                <w:t xml:space="preserve">, </w:t>
              </w:r>
              <w:r>
                <w:rPr>
                  <w:rStyle w:val="40Continoustext13ptZchn"/>
                  <w:lang w:val="en-US"/>
                </w:rPr>
                <w:t>demand is generally expected to rise</w:t>
              </w:r>
              <w:r w:rsidRPr="00A56CAD">
                <w:rPr>
                  <w:rStyle w:val="40Continoustext13ptZchn"/>
                  <w:lang w:val="en-US"/>
                </w:rPr>
                <w:t xml:space="preserve">. </w:t>
              </w:r>
              <w:r w:rsidRPr="00A9483F">
                <w:rPr>
                  <w:rStyle w:val="40Continoustext13ptZchn"/>
                  <w:lang w:val="en-US"/>
                </w:rPr>
                <w:t>Another positive factor is</w:t>
              </w:r>
              <w:r>
                <w:rPr>
                  <w:rStyle w:val="40Continoustext13ptZchn"/>
                  <w:lang w:val="en-US"/>
                </w:rPr>
                <w:t xml:space="preserve"> that Daimler</w:t>
              </w:r>
              <w:r w:rsidRPr="00A9483F">
                <w:rPr>
                  <w:rStyle w:val="40Continoustext13ptZchn"/>
                  <w:lang w:val="en-US"/>
                </w:rPr>
                <w:t xml:space="preserve"> should profit from</w:t>
              </w:r>
              <w:r>
                <w:rPr>
                  <w:rStyle w:val="40Continoustext13ptZchn"/>
                  <w:lang w:val="en-US"/>
                </w:rPr>
                <w:t xml:space="preserve"> the numerous new models that it </w:t>
              </w:r>
              <w:r w:rsidRPr="00A9483F">
                <w:rPr>
                  <w:rStyle w:val="40Continoustext13ptZchn"/>
                  <w:lang w:val="en-US"/>
                </w:rPr>
                <w:t>launched in all automotive divisions in 2013</w:t>
              </w:r>
              <w:r w:rsidRPr="00A56CAD">
                <w:rPr>
                  <w:rStyle w:val="40Continoustext13ptZchn"/>
                  <w:lang w:val="en-US"/>
                </w:rPr>
                <w:t xml:space="preserve">. </w:t>
              </w:r>
              <w:r w:rsidRPr="00A9483F">
                <w:rPr>
                  <w:rStyle w:val="40Continoustext13ptZchn"/>
                  <w:lang w:val="en-US"/>
                </w:rPr>
                <w:t>The new models of the year 2014 will additionally stimulate</w:t>
              </w:r>
              <w:r>
                <w:rPr>
                  <w:rStyle w:val="40Continoustext13ptZchn"/>
                  <w:lang w:val="en-US"/>
                </w:rPr>
                <w:t xml:space="preserve"> </w:t>
              </w:r>
              <w:r w:rsidRPr="00A9483F">
                <w:rPr>
                  <w:rStyle w:val="40Continoustext13ptZchn"/>
                  <w:lang w:val="en-US"/>
                </w:rPr>
                <w:t>demand</w:t>
              </w:r>
              <w:r w:rsidRPr="00A56CAD">
                <w:rPr>
                  <w:rStyle w:val="40Continoustext13ptZchn"/>
                  <w:lang w:val="en-US"/>
                </w:rPr>
                <w:t xml:space="preserve">. </w:t>
              </w:r>
              <w:r>
                <w:rPr>
                  <w:rStyle w:val="40Continoustext13ptZchn"/>
                  <w:lang w:val="en-US"/>
                </w:rPr>
                <w:t>Furthermore, the Group is</w:t>
              </w:r>
              <w:r w:rsidRPr="00A56CAD">
                <w:rPr>
                  <w:rStyle w:val="40Continoustext13ptZchn"/>
                  <w:lang w:val="en-US"/>
                </w:rPr>
                <w:t xml:space="preserve"> </w:t>
              </w:r>
              <w:r w:rsidRPr="00081606">
                <w:rPr>
                  <w:rStyle w:val="40Continoustext13ptZchn"/>
                  <w:lang w:val="en-US"/>
                </w:rPr>
                <w:t>increasingly developing the growth markets of Asia, Eastern</w:t>
              </w:r>
              <w:r>
                <w:rPr>
                  <w:rStyle w:val="40Continoustext13ptZchn"/>
                  <w:lang w:val="en-US"/>
                </w:rPr>
                <w:t xml:space="preserve"> </w:t>
              </w:r>
              <w:r w:rsidRPr="00081606">
                <w:rPr>
                  <w:rStyle w:val="40Continoustext13ptZchn"/>
                  <w:lang w:val="en-US"/>
                </w:rPr>
                <w:t xml:space="preserve">Europe and Latin America for </w:t>
              </w:r>
              <w:r>
                <w:rPr>
                  <w:rStyle w:val="40Continoustext13ptZchn"/>
                  <w:lang w:val="en-US"/>
                </w:rPr>
                <w:t>its</w:t>
              </w:r>
              <w:r w:rsidRPr="00081606">
                <w:rPr>
                  <w:rStyle w:val="40Continoustext13ptZchn"/>
                  <w:lang w:val="en-US"/>
                </w:rPr>
                <w:t xml:space="preserve"> products – partially also</w:t>
              </w:r>
              <w:r>
                <w:rPr>
                  <w:rStyle w:val="40Continoustext13ptZchn"/>
                  <w:lang w:val="en-US"/>
                </w:rPr>
                <w:t xml:space="preserve"> </w:t>
              </w:r>
              <w:r w:rsidRPr="00081606">
                <w:rPr>
                  <w:rStyle w:val="40Continoustext13ptZchn"/>
                  <w:lang w:val="en-US"/>
                </w:rPr>
                <w:t>through local production</w:t>
              </w:r>
              <w:r w:rsidRPr="00A56CAD">
                <w:rPr>
                  <w:rStyle w:val="40Continoustext13ptZchn"/>
                  <w:lang w:val="en-US"/>
                </w:rPr>
                <w:t xml:space="preserve">. </w:t>
              </w:r>
              <w:r w:rsidRPr="00081606">
                <w:rPr>
                  <w:rStyle w:val="40Continoustext13ptZchn"/>
                  <w:lang w:val="en-US"/>
                </w:rPr>
                <w:t>The</w:t>
              </w:r>
              <w:r>
                <w:rPr>
                  <w:rStyle w:val="40Continoustext13ptZchn"/>
                  <w:lang w:val="en-US"/>
                </w:rPr>
                <w:t xml:space="preserve"> expected</w:t>
              </w:r>
              <w:r w:rsidRPr="00081606">
                <w:rPr>
                  <w:rStyle w:val="40Continoustext13ptZchn"/>
                  <w:lang w:val="en-US"/>
                </w:rPr>
                <w:t xml:space="preserve"> revenue growth is</w:t>
              </w:r>
              <w:r>
                <w:rPr>
                  <w:rStyle w:val="40Continoustext13ptZchn"/>
                  <w:lang w:val="en-US"/>
                </w:rPr>
                <w:t xml:space="preserve"> </w:t>
              </w:r>
              <w:r w:rsidRPr="00081606">
                <w:rPr>
                  <w:rStyle w:val="40Continoustext13ptZchn"/>
                  <w:lang w:val="en-US"/>
                </w:rPr>
                <w:t>likely to be driven by all divisions, whereby Daimler Trucks and</w:t>
              </w:r>
              <w:r>
                <w:rPr>
                  <w:rStyle w:val="40Continoustext13ptZchn"/>
                  <w:lang w:val="en-US"/>
                </w:rPr>
                <w:t xml:space="preserve"> </w:t>
              </w:r>
              <w:r w:rsidRPr="00081606">
                <w:rPr>
                  <w:rStyle w:val="40Continoustext13ptZchn"/>
                  <w:lang w:val="en-US"/>
                </w:rPr>
                <w:t xml:space="preserve">Mercedes-Benz Cars </w:t>
              </w:r>
              <w:r>
                <w:rPr>
                  <w:rStyle w:val="40Continoustext13ptZchn"/>
                  <w:lang w:val="en-US"/>
                </w:rPr>
                <w:t>will probably</w:t>
              </w:r>
              <w:r w:rsidRPr="00081606">
                <w:rPr>
                  <w:rStyle w:val="40Continoustext13ptZchn"/>
                  <w:lang w:val="en-US"/>
                </w:rPr>
                <w:t xml:space="preserve"> deliver the biggest contributions</w:t>
              </w:r>
              <w:r>
                <w:rPr>
                  <w:rStyle w:val="40Continoustext13ptZchn"/>
                  <w:lang w:val="en-US"/>
                </w:rPr>
                <w:t xml:space="preserve"> </w:t>
              </w:r>
              <w:r w:rsidRPr="00081606">
                <w:rPr>
                  <w:rStyle w:val="40Continoustext13ptZchn"/>
                  <w:lang w:val="en-US"/>
                </w:rPr>
                <w:t>in absolute terms</w:t>
              </w:r>
              <w:r w:rsidRPr="00A56CAD">
                <w:rPr>
                  <w:rStyle w:val="40Continoustext13ptZchn"/>
                  <w:lang w:val="en-US"/>
                </w:rPr>
                <w:t xml:space="preserve">. Daimler </w:t>
              </w:r>
              <w:r>
                <w:rPr>
                  <w:rStyle w:val="40Continoustext13ptZchn"/>
                  <w:lang w:val="en-US"/>
                </w:rPr>
                <w:t>anticipates above-average growth rates</w:t>
              </w:r>
              <w:r w:rsidRPr="00A56CAD">
                <w:rPr>
                  <w:rStyle w:val="40Continoustext13ptZchn"/>
                  <w:lang w:val="en-US"/>
                </w:rPr>
                <w:t xml:space="preserve"> </w:t>
              </w:r>
              <w:r>
                <w:rPr>
                  <w:rStyle w:val="40Continoustext13ptZchn"/>
                  <w:lang w:val="en-US"/>
                </w:rPr>
                <w:t>in the emerging markets</w:t>
              </w:r>
              <w:r w:rsidRPr="00A56CAD">
                <w:rPr>
                  <w:rStyle w:val="40Continoustext13ptZchn"/>
                  <w:lang w:val="en-US"/>
                </w:rPr>
                <w:t xml:space="preserve"> </w:t>
              </w:r>
              <w:r>
                <w:rPr>
                  <w:rStyle w:val="40Continoustext13ptZchn"/>
                  <w:lang w:val="en-US"/>
                </w:rPr>
                <w:t xml:space="preserve">and </w:t>
              </w:r>
              <w:r w:rsidRPr="00081606">
                <w:rPr>
                  <w:rStyle w:val="40Continoustext13ptZchn"/>
                  <w:lang w:val="en-US"/>
                </w:rPr>
                <w:t>North America</w:t>
              </w:r>
              <w:r w:rsidRPr="00A56CAD">
                <w:rPr>
                  <w:rStyle w:val="40Continoustext13ptZchn"/>
                  <w:lang w:val="en-US"/>
                </w:rPr>
                <w:t>.</w:t>
              </w:r>
              <w:r>
                <w:rPr>
                  <w:rStyle w:val="40Continoustext13ptZchn"/>
                  <w:lang w:val="en-US"/>
                </w:rPr>
                <w:t xml:space="preserve"> </w:t>
              </w:r>
            </w:p>
            <w:p w14:paraId="5A66C3D7" w14:textId="77777777" w:rsidR="003C6FD8" w:rsidRPr="00A56CAD" w:rsidRDefault="003C6FD8" w:rsidP="003C6FD8">
              <w:pPr>
                <w:pStyle w:val="40Continoustext13pt"/>
                <w:rPr>
                  <w:rStyle w:val="40Continoustext13ptZchn"/>
                  <w:lang w:val="en-US"/>
                </w:rPr>
              </w:pPr>
              <w:r w:rsidRPr="00081606">
                <w:rPr>
                  <w:rStyle w:val="40Continoustext13ptZchn"/>
                  <w:lang w:val="en-US"/>
                </w:rPr>
                <w:t xml:space="preserve">On the basis of the anticipated market development and the planning of </w:t>
              </w:r>
              <w:r>
                <w:rPr>
                  <w:rStyle w:val="40Continoustext13ptZchn"/>
                  <w:lang w:val="en-US"/>
                </w:rPr>
                <w:t>the</w:t>
              </w:r>
              <w:r w:rsidRPr="00081606">
                <w:rPr>
                  <w:rStyle w:val="40Continoustext13ptZchn"/>
                  <w:lang w:val="en-US"/>
                </w:rPr>
                <w:t xml:space="preserve"> divisions</w:t>
              </w:r>
              <w:r>
                <w:rPr>
                  <w:rStyle w:val="40Continoustext13ptZchn"/>
                  <w:lang w:val="en-US"/>
                </w:rPr>
                <w:t>,</w:t>
              </w:r>
              <w:r w:rsidRPr="00081606">
                <w:rPr>
                  <w:rStyle w:val="40Continoustext13ptZchn"/>
                  <w:lang w:val="en-US"/>
                </w:rPr>
                <w:t xml:space="preserve"> </w:t>
              </w:r>
              <w:r>
                <w:rPr>
                  <w:rStyle w:val="40Continoustext13ptZchn"/>
                  <w:lang w:val="en-US"/>
                </w:rPr>
                <w:t>Daimler assumes that</w:t>
              </w:r>
              <w:r w:rsidRPr="00A56CAD">
                <w:rPr>
                  <w:rStyle w:val="40Continoustext13ptZchn"/>
                  <w:lang w:val="en-US"/>
                </w:rPr>
                <w:t xml:space="preserve"> </w:t>
              </w:r>
              <w:r>
                <w:rPr>
                  <w:rStyle w:val="40Continoustext13ptZchn"/>
                  <w:b/>
                  <w:lang w:val="en-US"/>
                </w:rPr>
                <w:t xml:space="preserve">Group </w:t>
              </w:r>
              <w:r w:rsidRPr="00A56CAD">
                <w:rPr>
                  <w:rStyle w:val="40Continoustext13ptZchn"/>
                  <w:b/>
                  <w:lang w:val="en-US"/>
                </w:rPr>
                <w:t>EBIT</w:t>
              </w:r>
              <w:r w:rsidRPr="00A56CAD">
                <w:rPr>
                  <w:rStyle w:val="40Continoustext13ptZchn"/>
                  <w:lang w:val="en-US"/>
                </w:rPr>
                <w:t xml:space="preserve"> </w:t>
              </w:r>
              <w:r>
                <w:rPr>
                  <w:rStyle w:val="40Continoustext13ptZchn"/>
                  <w:lang w:val="en-US"/>
                </w:rPr>
                <w:t>from the ongoing business will increase significantly in 2014</w:t>
              </w:r>
              <w:r w:rsidRPr="00A56CAD">
                <w:rPr>
                  <w:rStyle w:val="40Continoustext13ptZchn"/>
                  <w:lang w:val="en-US"/>
                </w:rPr>
                <w:t>.</w:t>
              </w:r>
              <w:r>
                <w:rPr>
                  <w:rStyle w:val="40Continoustext13ptZchn"/>
                  <w:lang w:val="en-US"/>
                </w:rPr>
                <w:t xml:space="preserve"> </w:t>
              </w:r>
            </w:p>
            <w:p w14:paraId="337405DE" w14:textId="77777777" w:rsidR="003C6FD8" w:rsidRPr="00A56CAD" w:rsidRDefault="003C6FD8" w:rsidP="003C6FD8">
              <w:pPr>
                <w:pStyle w:val="40Continoustext13pt"/>
                <w:rPr>
                  <w:rStyle w:val="40Continoustext13ptZchn"/>
                  <w:lang w:val="en-US"/>
                </w:rPr>
              </w:pPr>
              <w:r w:rsidRPr="005359F5">
                <w:rPr>
                  <w:rStyle w:val="40Continoustext13ptZchn"/>
                  <w:lang w:val="en-US"/>
                </w:rPr>
                <w:t xml:space="preserve">For the individual </w:t>
              </w:r>
              <w:r w:rsidRPr="005359F5">
                <w:rPr>
                  <w:rStyle w:val="40Continoustext13ptZchn"/>
                  <w:b/>
                  <w:lang w:val="en-US"/>
                </w:rPr>
                <w:t>divisions</w:t>
              </w:r>
              <w:r w:rsidRPr="005359F5">
                <w:rPr>
                  <w:rStyle w:val="40Continoustext13ptZchn"/>
                  <w:lang w:val="en-US"/>
                </w:rPr>
                <w:t xml:space="preserve">, </w:t>
              </w:r>
              <w:r>
                <w:rPr>
                  <w:rStyle w:val="40Continoustext13ptZchn"/>
                  <w:lang w:val="en-US"/>
                </w:rPr>
                <w:t>Daimler aims</w:t>
              </w:r>
              <w:r w:rsidRPr="005359F5">
                <w:rPr>
                  <w:rStyle w:val="40Continoustext13ptZchn"/>
                  <w:lang w:val="en-US"/>
                </w:rPr>
                <w:t xml:space="preserve"> to achieve the following</w:t>
              </w:r>
              <w:r>
                <w:rPr>
                  <w:rStyle w:val="40Continoustext13ptZchn"/>
                  <w:lang w:val="en-US"/>
                </w:rPr>
                <w:t xml:space="preserve"> </w:t>
              </w:r>
              <w:r w:rsidRPr="005359F5">
                <w:rPr>
                  <w:rStyle w:val="40Continoustext13ptZchn"/>
                  <w:b/>
                  <w:lang w:val="en-US"/>
                </w:rPr>
                <w:t>EBIT targets</w:t>
              </w:r>
              <w:r w:rsidRPr="005359F5">
                <w:rPr>
                  <w:rStyle w:val="40Continoustext13ptZchn"/>
                  <w:lang w:val="en-US"/>
                </w:rPr>
                <w:t xml:space="preserve"> in full-year 2014</w:t>
              </w:r>
              <w:r w:rsidRPr="00A56CAD">
                <w:rPr>
                  <w:rStyle w:val="40Continoustext13ptZchn"/>
                  <w:lang w:val="en-US"/>
                </w:rPr>
                <w:t>:</w:t>
              </w:r>
              <w:r>
                <w:rPr>
                  <w:rStyle w:val="40Continoustext13ptZchn"/>
                  <w:lang w:val="en-US"/>
                </w:rPr>
                <w:t xml:space="preserve"> </w:t>
              </w:r>
              <w:r w:rsidRPr="00A56CAD">
                <w:rPr>
                  <w:rStyle w:val="40Continoustext13ptZchn"/>
                  <w:lang w:val="en-US"/>
                </w:rPr>
                <w:br/>
                <w:t xml:space="preserve">– Mercedes-Benz Cars: </w:t>
              </w:r>
              <w:r w:rsidRPr="005359F5">
                <w:rPr>
                  <w:rStyle w:val="40Continoustext13ptZchn"/>
                  <w:lang w:val="en-US"/>
                </w:rPr>
                <w:t>significantly above the prior-year level</w:t>
              </w:r>
              <w:r w:rsidRPr="00A56CAD">
                <w:rPr>
                  <w:rStyle w:val="40Continoustext13ptZchn"/>
                  <w:lang w:val="en-US"/>
                </w:rPr>
                <w:t>,</w:t>
              </w:r>
              <w:r>
                <w:rPr>
                  <w:rStyle w:val="40Continoustext13ptZchn"/>
                  <w:lang w:val="en-US"/>
                </w:rPr>
                <w:t xml:space="preserve"> </w:t>
              </w:r>
              <w:r w:rsidRPr="00A56CAD">
                <w:rPr>
                  <w:rStyle w:val="40Continoustext13ptZchn"/>
                  <w:lang w:val="en-US"/>
                </w:rPr>
                <w:br/>
                <w:t xml:space="preserve">– Daimler Trucks: </w:t>
              </w:r>
              <w:r w:rsidRPr="005359F5">
                <w:rPr>
                  <w:rStyle w:val="40Continoustext13ptZchn"/>
                  <w:lang w:val="en-US"/>
                </w:rPr>
                <w:t>significantly above the prior-year level</w:t>
              </w:r>
              <w:r w:rsidRPr="00A56CAD">
                <w:rPr>
                  <w:rStyle w:val="40Continoustext13ptZchn"/>
                  <w:lang w:val="en-US"/>
                </w:rPr>
                <w:t>,</w:t>
              </w:r>
              <w:r>
                <w:rPr>
                  <w:rStyle w:val="40Continoustext13ptZchn"/>
                  <w:lang w:val="en-US"/>
                </w:rPr>
                <w:t xml:space="preserve"> </w:t>
              </w:r>
              <w:r w:rsidRPr="00A56CAD">
                <w:rPr>
                  <w:rStyle w:val="40Continoustext13ptZchn"/>
                  <w:lang w:val="en-US"/>
                </w:rPr>
                <w:br/>
                <w:t xml:space="preserve">– Mercedes-Benz Vans: </w:t>
              </w:r>
              <w:r>
                <w:rPr>
                  <w:rStyle w:val="40Continoustext13ptZchn"/>
                  <w:lang w:val="en-US"/>
                </w:rPr>
                <w:t>at the prior-year level</w:t>
              </w:r>
              <w:r w:rsidRPr="00A56CAD">
                <w:rPr>
                  <w:rStyle w:val="40Continoustext13ptZchn"/>
                  <w:lang w:val="en-US"/>
                </w:rPr>
                <w:t>,</w:t>
              </w:r>
              <w:r>
                <w:rPr>
                  <w:rStyle w:val="40Continoustext13ptZchn"/>
                  <w:lang w:val="en-US"/>
                </w:rPr>
                <w:t xml:space="preserve"> </w:t>
              </w:r>
              <w:r w:rsidRPr="00A56CAD">
                <w:rPr>
                  <w:rStyle w:val="40Continoustext13ptZchn"/>
                  <w:lang w:val="en-US"/>
                </w:rPr>
                <w:br/>
                <w:t xml:space="preserve">– Daimler Buses: </w:t>
              </w:r>
              <w:r w:rsidRPr="005359F5">
                <w:rPr>
                  <w:rStyle w:val="40Continoustext13ptZchn"/>
                  <w:lang w:val="en-US"/>
                </w:rPr>
                <w:t>s</w:t>
              </w:r>
              <w:r>
                <w:rPr>
                  <w:rStyle w:val="40Continoustext13ptZchn"/>
                  <w:lang w:val="en-US"/>
                </w:rPr>
                <w:t>ligh</w:t>
              </w:r>
              <w:r w:rsidRPr="005359F5">
                <w:rPr>
                  <w:rStyle w:val="40Continoustext13ptZchn"/>
                  <w:lang w:val="en-US"/>
                </w:rPr>
                <w:t xml:space="preserve">tly above the prior-year level </w:t>
              </w:r>
              <w:r>
                <w:rPr>
                  <w:rStyle w:val="40Continoustext13ptZchn"/>
                  <w:lang w:val="en-US"/>
                </w:rPr>
                <w:t xml:space="preserve">and </w:t>
              </w:r>
              <w:r w:rsidRPr="00A56CAD">
                <w:rPr>
                  <w:rStyle w:val="40Continoustext13ptZchn"/>
                  <w:lang w:val="en-US"/>
                </w:rPr>
                <w:br/>
                <w:t xml:space="preserve">– Daimler Financial Services: </w:t>
              </w:r>
              <w:r w:rsidRPr="005359F5">
                <w:rPr>
                  <w:rStyle w:val="40Continoustext13ptZchn"/>
                  <w:lang w:val="en-US"/>
                </w:rPr>
                <w:t>at the prior-year level</w:t>
              </w:r>
              <w:r w:rsidRPr="00A56CAD">
                <w:rPr>
                  <w:rStyle w:val="40Continoustext13ptZchn"/>
                  <w:lang w:val="en-US"/>
                </w:rPr>
                <w:t>.</w:t>
              </w:r>
              <w:r>
                <w:rPr>
                  <w:rStyle w:val="40Continoustext13ptZchn"/>
                  <w:lang w:val="en-US"/>
                </w:rPr>
                <w:t xml:space="preserve"> </w:t>
              </w:r>
            </w:p>
            <w:p w14:paraId="0511EBAC" w14:textId="77777777" w:rsidR="0068702C" w:rsidRDefault="0068702C" w:rsidP="003C6FD8">
              <w:pPr>
                <w:pStyle w:val="40Continoustext13pt"/>
                <w:rPr>
                  <w:rStyle w:val="40Continoustext13ptZchn"/>
                  <w:lang w:val="en-US"/>
                </w:rPr>
              </w:pPr>
              <w:r w:rsidRPr="0068702C">
                <w:rPr>
                  <w:rStyle w:val="40Continoustext13ptZchn"/>
                  <w:lang w:val="en-US"/>
                </w:rPr>
                <w:t xml:space="preserve">In the medium term, Daimler aims to achieve an annual average return on sales of 9% in the automotive business across market and </w:t>
              </w:r>
              <w:r w:rsidRPr="0068702C">
                <w:rPr>
                  <w:rStyle w:val="40Continoustext13ptZchn"/>
                  <w:lang w:val="en-US"/>
                </w:rPr>
                <w:lastRenderedPageBreak/>
                <w:t>product cycles. This is based on the target returns for the divisions: 10% for Mercedes-Benz Cars, 8% for Daimler Trucks, 9% for Mercedes-Benz Vans and 6% for Daimler Buses.</w:t>
              </w:r>
            </w:p>
            <w:p w14:paraId="1B8AC6AE" w14:textId="27F19BE8" w:rsidR="003C6FD8" w:rsidRPr="00A56CAD" w:rsidRDefault="000374C6" w:rsidP="003C6FD8">
              <w:pPr>
                <w:pStyle w:val="40Continoustext13pt"/>
                <w:rPr>
                  <w:rStyle w:val="40Continoustext13ptZchn"/>
                  <w:lang w:val="en-US"/>
                </w:rPr>
              </w:pPr>
              <w:r>
                <w:rPr>
                  <w:rStyle w:val="40Continoustext13ptZchn"/>
                  <w:lang w:val="en-US"/>
                </w:rPr>
                <w:t xml:space="preserve">In 2014, </w:t>
              </w:r>
              <w:r w:rsidR="003C6FD8" w:rsidRPr="00A56CAD">
                <w:rPr>
                  <w:rStyle w:val="40Continoustext13ptZchn"/>
                  <w:lang w:val="en-US"/>
                </w:rPr>
                <w:t xml:space="preserve">Daimler </w:t>
              </w:r>
              <w:r w:rsidR="003C6FD8">
                <w:rPr>
                  <w:rStyle w:val="40Continoustext13ptZchn"/>
                  <w:lang w:val="en-US"/>
                </w:rPr>
                <w:t>will once again invest a large amount in</w:t>
              </w:r>
              <w:r w:rsidR="003C6FD8" w:rsidRPr="00A56CAD">
                <w:rPr>
                  <w:rStyle w:val="40Continoustext13ptZchn"/>
                  <w:lang w:val="en-US"/>
                </w:rPr>
                <w:t xml:space="preserve"> </w:t>
              </w:r>
              <w:r w:rsidR="003C6FD8">
                <w:rPr>
                  <w:rStyle w:val="40Continoustext13ptZchn"/>
                  <w:b/>
                  <w:lang w:val="en-US"/>
                </w:rPr>
                <w:t>research</w:t>
              </w:r>
              <w:r w:rsidR="003C6FD8" w:rsidRPr="00A56CAD">
                <w:rPr>
                  <w:rStyle w:val="40Continoustext13ptZchn"/>
                  <w:b/>
                  <w:lang w:val="en-US"/>
                </w:rPr>
                <w:t xml:space="preserve"> </w:t>
              </w:r>
              <w:r w:rsidR="003C6FD8">
                <w:rPr>
                  <w:rStyle w:val="40Continoustext13ptZchn"/>
                  <w:b/>
                  <w:lang w:val="en-US"/>
                </w:rPr>
                <w:t>and</w:t>
              </w:r>
              <w:r w:rsidR="003C6FD8" w:rsidRPr="00A56CAD">
                <w:rPr>
                  <w:rStyle w:val="40Continoustext13ptZchn"/>
                  <w:b/>
                  <w:lang w:val="en-US"/>
                </w:rPr>
                <w:t xml:space="preserve"> </w:t>
              </w:r>
              <w:r w:rsidR="003C6FD8">
                <w:rPr>
                  <w:rStyle w:val="40Continoustext13ptZchn"/>
                  <w:b/>
                  <w:lang w:val="en-US"/>
                </w:rPr>
                <w:t>development activities</w:t>
              </w:r>
              <w:r w:rsidR="003C6FD8" w:rsidRPr="00A56CAD">
                <w:rPr>
                  <w:rStyle w:val="40Continoustext13ptZchn"/>
                  <w:lang w:val="en-US"/>
                </w:rPr>
                <w:t xml:space="preserve">, </w:t>
              </w:r>
              <w:r w:rsidR="003C6FD8">
                <w:rPr>
                  <w:rStyle w:val="40Continoustext13ptZchn"/>
                  <w:lang w:val="en-US"/>
                </w:rPr>
                <w:t>which should be about the level of last year</w:t>
              </w:r>
              <w:r w:rsidR="003C6FD8" w:rsidRPr="00A56CAD">
                <w:rPr>
                  <w:rStyle w:val="40Continoustext13ptZchn"/>
                  <w:lang w:val="en-US"/>
                </w:rPr>
                <w:t xml:space="preserve">. </w:t>
              </w:r>
              <w:r w:rsidR="003C6FD8">
                <w:rPr>
                  <w:rStyle w:val="40Continoustext13ptZchn"/>
                  <w:lang w:val="en-US"/>
                </w:rPr>
                <w:t>In addition, the company will</w:t>
              </w:r>
              <w:r w:rsidR="003C6FD8" w:rsidRPr="00A56CAD">
                <w:rPr>
                  <w:rStyle w:val="40Continoustext13ptZchn"/>
                  <w:lang w:val="en-US"/>
                </w:rPr>
                <w:t xml:space="preserve"> </w:t>
              </w:r>
              <w:r w:rsidR="003C6FD8">
                <w:rPr>
                  <w:rStyle w:val="40Continoustext13ptZchn"/>
                  <w:lang w:val="en-US"/>
                </w:rPr>
                <w:t>once again increase</w:t>
              </w:r>
              <w:r w:rsidR="003C6FD8" w:rsidRPr="00A56CAD">
                <w:rPr>
                  <w:rStyle w:val="40Continoustext13ptZchn"/>
                  <w:lang w:val="en-US"/>
                </w:rPr>
                <w:t xml:space="preserve"> </w:t>
              </w:r>
              <w:r w:rsidR="003C6FD8">
                <w:rPr>
                  <w:rStyle w:val="40Continoustext13ptZchn"/>
                  <w:lang w:val="en-US"/>
                </w:rPr>
                <w:t>its already high investment</w:t>
              </w:r>
              <w:r w:rsidR="003C6FD8" w:rsidRPr="00A56CAD">
                <w:rPr>
                  <w:rStyle w:val="40Continoustext13ptZchn"/>
                  <w:lang w:val="en-US"/>
                </w:rPr>
                <w:t xml:space="preserve"> in </w:t>
              </w:r>
              <w:r w:rsidR="003C6FD8">
                <w:rPr>
                  <w:rStyle w:val="40Continoustext13ptZchn"/>
                  <w:b/>
                  <w:lang w:val="en-US"/>
                </w:rPr>
                <w:t>property, plant and equipment</w:t>
              </w:r>
              <w:r w:rsidR="003C6FD8" w:rsidRPr="00A56CAD">
                <w:rPr>
                  <w:rStyle w:val="40Continoustext13ptZchn"/>
                  <w:lang w:val="en-US"/>
                </w:rPr>
                <w:t xml:space="preserve"> </w:t>
              </w:r>
              <w:r w:rsidR="001A4837">
                <w:rPr>
                  <w:rStyle w:val="40Continoustext13ptZchn"/>
                  <w:lang w:val="en-US"/>
                </w:rPr>
                <w:t xml:space="preserve">significantly </w:t>
              </w:r>
              <w:r w:rsidR="003C6FD8">
                <w:rPr>
                  <w:rStyle w:val="40Continoustext13ptZchn"/>
                  <w:lang w:val="en-US"/>
                </w:rPr>
                <w:t xml:space="preserve">in </w:t>
              </w:r>
              <w:r w:rsidR="003C6FD8" w:rsidRPr="00A56CAD">
                <w:rPr>
                  <w:rStyle w:val="40Continoustext13ptZchn"/>
                  <w:lang w:val="en-US"/>
                </w:rPr>
                <w:t xml:space="preserve">2014. </w:t>
              </w:r>
              <w:r>
                <w:rPr>
                  <w:rStyle w:val="40Continoustext13ptZchn"/>
                  <w:lang w:val="en-US"/>
                </w:rPr>
                <w:t>“Our product offensives are firing, our efficiency programs are taking effect, and our investment</w:t>
              </w:r>
              <w:r w:rsidR="00193616">
                <w:rPr>
                  <w:rStyle w:val="40Continoustext13ptZchn"/>
                  <w:lang w:val="en-US"/>
                </w:rPr>
                <w:t>s</w:t>
              </w:r>
              <w:r>
                <w:rPr>
                  <w:rStyle w:val="40Continoustext13ptZchn"/>
                  <w:lang w:val="en-US"/>
                </w:rPr>
                <w:t xml:space="preserve"> are paying off”, stated Dieter Zetsche.</w:t>
              </w:r>
            </w:p>
            <w:p w14:paraId="35F4C698" w14:textId="77777777" w:rsidR="003C6FD8" w:rsidRPr="00A56CAD" w:rsidRDefault="003C6FD8" w:rsidP="003C6FD8">
              <w:pPr>
                <w:pStyle w:val="40Continoustext13pt"/>
                <w:rPr>
                  <w:rStyle w:val="40Continoustext13ptZchn"/>
                  <w:lang w:val="en-US"/>
                </w:rPr>
              </w:pPr>
              <w:r>
                <w:rPr>
                  <w:rStyle w:val="40Continoustext13ptZchn"/>
                  <w:lang w:val="en-US"/>
                </w:rPr>
                <w:t>In light of the anticipated business development,</w:t>
              </w:r>
              <w:r w:rsidRPr="00A56CAD">
                <w:rPr>
                  <w:rStyle w:val="40Continoustext13ptZchn"/>
                  <w:lang w:val="en-US"/>
                </w:rPr>
                <w:t xml:space="preserve"> </w:t>
              </w:r>
              <w:r>
                <w:rPr>
                  <w:rStyle w:val="40Continoustext13ptZchn"/>
                  <w:lang w:val="en-US"/>
                </w:rPr>
                <w:t>production volumes will grow again in</w:t>
              </w:r>
              <w:r w:rsidRPr="00A56CAD">
                <w:rPr>
                  <w:rStyle w:val="40Continoustext13ptZchn"/>
                  <w:lang w:val="en-US"/>
                </w:rPr>
                <w:t xml:space="preserve"> 2014. </w:t>
              </w:r>
              <w:r>
                <w:rPr>
                  <w:rStyle w:val="40Continoustext13ptZchn"/>
                  <w:lang w:val="en-US"/>
                </w:rPr>
                <w:t>At the same time,</w:t>
              </w:r>
              <w:r w:rsidRPr="00A56CAD">
                <w:rPr>
                  <w:rStyle w:val="40Continoustext13ptZchn"/>
                  <w:lang w:val="en-US"/>
                </w:rPr>
                <w:t xml:space="preserve"> </w:t>
              </w:r>
              <w:r>
                <w:rPr>
                  <w:rStyle w:val="40Continoustext13ptZchn"/>
                  <w:lang w:val="en-US"/>
                </w:rPr>
                <w:t>efficiency and thus also productivity will be significantly increased as a result of</w:t>
              </w:r>
              <w:r w:rsidRPr="00A56CAD">
                <w:rPr>
                  <w:rStyle w:val="40Continoustext13ptZchn"/>
                  <w:lang w:val="en-US"/>
                </w:rPr>
                <w:t xml:space="preserve"> </w:t>
              </w:r>
              <w:r>
                <w:rPr>
                  <w:rStyle w:val="40Continoustext13ptZchn"/>
                  <w:lang w:val="en-US"/>
                </w:rPr>
                <w:t>the programs being carried out in all</w:t>
              </w:r>
              <w:r w:rsidRPr="00A56CAD">
                <w:rPr>
                  <w:rStyle w:val="40Continoustext13ptZchn"/>
                  <w:lang w:val="en-US"/>
                </w:rPr>
                <w:t xml:space="preserve"> </w:t>
              </w:r>
              <w:r>
                <w:rPr>
                  <w:rStyle w:val="40Continoustext13ptZchn"/>
                  <w:lang w:val="en-US"/>
                </w:rPr>
                <w:t>the divisions</w:t>
              </w:r>
              <w:r w:rsidRPr="00A56CAD">
                <w:rPr>
                  <w:rStyle w:val="40Continoustext13ptZchn"/>
                  <w:lang w:val="en-US"/>
                </w:rPr>
                <w:t xml:space="preserve">. </w:t>
              </w:r>
              <w:r>
                <w:rPr>
                  <w:rStyle w:val="40Continoustext13ptZchn"/>
                  <w:lang w:val="en-US"/>
                </w:rPr>
                <w:t>Against this backdrop,</w:t>
              </w:r>
              <w:r w:rsidRPr="00A56CAD">
                <w:rPr>
                  <w:rStyle w:val="40Continoustext13ptZchn"/>
                  <w:lang w:val="en-US"/>
                </w:rPr>
                <w:t xml:space="preserve"> Daimler </w:t>
              </w:r>
              <w:r>
                <w:rPr>
                  <w:rStyle w:val="40Continoustext13ptZchn"/>
                  <w:lang w:val="en-US"/>
                </w:rPr>
                <w:t>assumes that its growth targets</w:t>
              </w:r>
              <w:r w:rsidRPr="00A56CAD">
                <w:rPr>
                  <w:rStyle w:val="40Continoustext13ptZchn"/>
                  <w:lang w:val="en-US"/>
                </w:rPr>
                <w:t xml:space="preserve"> </w:t>
              </w:r>
              <w:r>
                <w:rPr>
                  <w:rStyle w:val="40Continoustext13ptZchn"/>
                  <w:lang w:val="en-US"/>
                </w:rPr>
                <w:t>can be achieved with a largely</w:t>
              </w:r>
              <w:r w:rsidRPr="00A56CAD">
                <w:rPr>
                  <w:rStyle w:val="40Continoustext13ptZchn"/>
                  <w:lang w:val="en-US"/>
                </w:rPr>
                <w:t xml:space="preserve"> stable </w:t>
              </w:r>
              <w:r>
                <w:rPr>
                  <w:rStyle w:val="40Continoustext13ptZchn"/>
                  <w:b/>
                  <w:lang w:val="en-US"/>
                </w:rPr>
                <w:t>workforce</w:t>
              </w:r>
              <w:r w:rsidRPr="00A56CAD">
                <w:rPr>
                  <w:rStyle w:val="40Continoustext13ptZchn"/>
                  <w:lang w:val="en-US"/>
                </w:rPr>
                <w:t xml:space="preserve">. </w:t>
              </w:r>
              <w:r w:rsidRPr="008661EF">
                <w:rPr>
                  <w:rStyle w:val="40Continoustext13ptZchn"/>
                  <w:lang w:val="en-US"/>
                </w:rPr>
                <w:t xml:space="preserve">In the context of expanding </w:t>
              </w:r>
              <w:r>
                <w:rPr>
                  <w:rStyle w:val="40Continoustext13ptZchn"/>
                  <w:lang w:val="en-US"/>
                </w:rPr>
                <w:t>the</w:t>
              </w:r>
              <w:r w:rsidRPr="008661EF">
                <w:rPr>
                  <w:rStyle w:val="40Continoustext13ptZchn"/>
                  <w:lang w:val="en-US"/>
                </w:rPr>
                <w:t xml:space="preserve"> production network,</w:t>
              </w:r>
              <w:r>
                <w:rPr>
                  <w:rStyle w:val="40Continoustext13ptZchn"/>
                  <w:lang w:val="en-US"/>
                </w:rPr>
                <w:t xml:space="preserve"> </w:t>
              </w:r>
              <w:r w:rsidRPr="008661EF">
                <w:rPr>
                  <w:rStyle w:val="40Continoustext13ptZchn"/>
                  <w:lang w:val="en-US"/>
                </w:rPr>
                <w:t>new jobs will tend to be created primarily in North America</w:t>
              </w:r>
              <w:r>
                <w:rPr>
                  <w:rStyle w:val="40Continoustext13ptZchn"/>
                  <w:lang w:val="en-US"/>
                </w:rPr>
                <w:t xml:space="preserve"> </w:t>
              </w:r>
              <w:r w:rsidRPr="008661EF">
                <w:rPr>
                  <w:rStyle w:val="40Continoustext13ptZchn"/>
                  <w:lang w:val="en-US"/>
                </w:rPr>
                <w:t>and Asia. Workforce growth is likely to take place also at</w:t>
              </w:r>
              <w:r>
                <w:rPr>
                  <w:rStyle w:val="40Continoustext13ptZchn"/>
                  <w:lang w:val="en-US"/>
                </w:rPr>
                <w:t xml:space="preserve"> the</w:t>
              </w:r>
              <w:r w:rsidRPr="008661EF">
                <w:rPr>
                  <w:rStyle w:val="40Continoustext13ptZchn"/>
                  <w:lang w:val="en-US"/>
                </w:rPr>
                <w:t xml:space="preserve"> joint ventures in China and Russia, whose employees are</w:t>
              </w:r>
              <w:r>
                <w:rPr>
                  <w:rStyle w:val="40Continoustext13ptZchn"/>
                  <w:lang w:val="en-US"/>
                </w:rPr>
                <w:t xml:space="preserve"> </w:t>
              </w:r>
              <w:r w:rsidRPr="008661EF">
                <w:rPr>
                  <w:rStyle w:val="40Continoustext13ptZchn"/>
                  <w:lang w:val="en-US"/>
                </w:rPr>
                <w:t>not included in the Daimler Group</w:t>
              </w:r>
              <w:r w:rsidRPr="00A56CAD">
                <w:rPr>
                  <w:rStyle w:val="40Continoustext13ptZchn"/>
                  <w:lang w:val="en-US"/>
                </w:rPr>
                <w:t>.</w:t>
              </w:r>
              <w:r>
                <w:rPr>
                  <w:rStyle w:val="40Continoustext13ptZchn"/>
                  <w:lang w:val="en-US"/>
                </w:rPr>
                <w:t xml:space="preserve"> </w:t>
              </w:r>
            </w:p>
            <w:p w14:paraId="0A7396B4" w14:textId="77777777" w:rsidR="00B74239" w:rsidRDefault="00B74239">
              <w:pPr>
                <w:spacing w:after="0" w:line="240" w:lineRule="auto"/>
                <w:rPr>
                  <w:rStyle w:val="40Continoustext13ptZchn"/>
                  <w:lang w:val="en-US"/>
                </w:rPr>
              </w:pPr>
              <w:r>
                <w:rPr>
                  <w:rStyle w:val="40Continoustext13ptZchn"/>
                  <w:lang w:val="en-US"/>
                </w:rPr>
                <w:br w:type="page"/>
              </w:r>
            </w:p>
            <w:p w14:paraId="0F6936EF" w14:textId="77777777" w:rsidR="003C6FD8" w:rsidRPr="00A56CAD" w:rsidRDefault="003C6FD8" w:rsidP="003C6FD8">
              <w:pPr>
                <w:pStyle w:val="40Continoustext13pt"/>
                <w:rPr>
                  <w:rStyle w:val="40Continoustext13ptZchn"/>
                  <w:lang w:val="en-US"/>
                </w:rPr>
              </w:pPr>
              <w:r>
                <w:rPr>
                  <w:rStyle w:val="40Continoustext13ptZchn"/>
                  <w:lang w:val="en-US"/>
                </w:rPr>
                <w:lastRenderedPageBreak/>
                <w:t>The development of EBIT in both years was affected by</w:t>
              </w:r>
              <w:r w:rsidRPr="00A56CAD">
                <w:rPr>
                  <w:rStyle w:val="40Continoustext13ptZchn"/>
                  <w:lang w:val="en-US"/>
                </w:rPr>
                <w:t xml:space="preserve"> </w:t>
              </w:r>
              <w:r>
                <w:rPr>
                  <w:rStyle w:val="40Continoustext13ptZchn"/>
                  <w:b/>
                  <w:lang w:val="en-US"/>
                </w:rPr>
                <w:t>special items</w:t>
              </w:r>
              <w:r w:rsidRPr="00A56CAD">
                <w:rPr>
                  <w:rStyle w:val="40Continoustext13ptZchn"/>
                  <w:lang w:val="en-US"/>
                </w:rPr>
                <w:t xml:space="preserve">, </w:t>
              </w:r>
              <w:r>
                <w:rPr>
                  <w:rStyle w:val="40Continoustext13ptZchn"/>
                  <w:lang w:val="en-US"/>
                </w:rPr>
                <w:t>which are listed in the following table</w:t>
              </w:r>
              <w:r w:rsidRPr="00A56CAD">
                <w:rPr>
                  <w:rStyle w:val="40Continoustext13ptZchn"/>
                  <w:lang w:val="en-US"/>
                </w:rPr>
                <w:t>:</w:t>
              </w:r>
              <w:r>
                <w:rPr>
                  <w:rStyle w:val="40Continoustext13ptZchn"/>
                  <w:lang w:val="en-US"/>
                </w:rPr>
                <w:t xml:space="preserve"> </w:t>
              </w:r>
            </w:p>
            <w:tbl>
              <w:tblPr>
                <w:tblStyle w:val="Tabellenraster"/>
                <w:tblW w:w="9348" w:type="dxa"/>
                <w:tblLook w:val="01E0" w:firstRow="1" w:lastRow="1" w:firstColumn="1" w:lastColumn="1" w:noHBand="0" w:noVBand="0"/>
              </w:tblPr>
              <w:tblGrid>
                <w:gridCol w:w="5488"/>
                <w:gridCol w:w="1930"/>
                <w:gridCol w:w="1930"/>
              </w:tblGrid>
              <w:tr w:rsidR="003C6FD8" w:rsidRPr="00222546" w14:paraId="4B571259" w14:textId="77777777" w:rsidTr="002A548A">
                <w:trPr>
                  <w:trHeight w:val="501"/>
                </w:trPr>
                <w:tc>
                  <w:tcPr>
                    <w:tcW w:w="5488" w:type="dxa"/>
                    <w:tcBorders>
                      <w:bottom w:val="nil"/>
                    </w:tcBorders>
                  </w:tcPr>
                  <w:p w14:paraId="526D237F" w14:textId="77777777" w:rsidR="003C6FD8" w:rsidRPr="007F3CA0" w:rsidRDefault="003C6FD8" w:rsidP="002A548A">
                    <w:pPr>
                      <w:pStyle w:val="DCNormal"/>
                      <w:spacing w:after="0"/>
                      <w:rPr>
                        <w:sz w:val="24"/>
                        <w:szCs w:val="24"/>
                        <w:lang w:val="en-US"/>
                      </w:rPr>
                    </w:pPr>
                    <w:r>
                      <w:rPr>
                        <w:sz w:val="24"/>
                        <w:szCs w:val="24"/>
                        <w:lang w:val="en-US"/>
                      </w:rPr>
                      <w:t>Amounts in</w:t>
                    </w:r>
                    <w:r w:rsidRPr="007F3CA0">
                      <w:rPr>
                        <w:sz w:val="24"/>
                        <w:szCs w:val="24"/>
                        <w:lang w:val="en-US"/>
                      </w:rPr>
                      <w:t xml:space="preserve"> millions of euros </w:t>
                    </w:r>
                  </w:p>
                </w:tc>
                <w:tc>
                  <w:tcPr>
                    <w:tcW w:w="1930" w:type="dxa"/>
                    <w:tcBorders>
                      <w:bottom w:val="nil"/>
                    </w:tcBorders>
                  </w:tcPr>
                  <w:p w14:paraId="3FF7B393" w14:textId="77777777" w:rsidR="003C6FD8" w:rsidRPr="007F3CA0" w:rsidRDefault="003C6FD8" w:rsidP="002A548A">
                    <w:pPr>
                      <w:pStyle w:val="DCNormal"/>
                      <w:spacing w:after="0"/>
                      <w:jc w:val="center"/>
                      <w:rPr>
                        <w:b/>
                        <w:sz w:val="24"/>
                        <w:szCs w:val="24"/>
                        <w:lang w:val="en-US"/>
                      </w:rPr>
                    </w:pPr>
                    <w:r w:rsidRPr="007F3CA0">
                      <w:rPr>
                        <w:b/>
                        <w:sz w:val="24"/>
                        <w:szCs w:val="24"/>
                        <w:lang w:val="en-US"/>
                      </w:rPr>
                      <w:t>2013</w:t>
                    </w:r>
                  </w:p>
                </w:tc>
                <w:tc>
                  <w:tcPr>
                    <w:tcW w:w="1930" w:type="dxa"/>
                    <w:tcBorders>
                      <w:bottom w:val="nil"/>
                    </w:tcBorders>
                  </w:tcPr>
                  <w:p w14:paraId="1CB0F295" w14:textId="77777777" w:rsidR="003C6FD8" w:rsidRPr="007F3CA0" w:rsidRDefault="003C6FD8" w:rsidP="002A548A">
                    <w:pPr>
                      <w:pStyle w:val="DCNormal"/>
                      <w:spacing w:after="0"/>
                      <w:jc w:val="center"/>
                      <w:rPr>
                        <w:b/>
                        <w:sz w:val="24"/>
                        <w:szCs w:val="24"/>
                        <w:lang w:val="en-US"/>
                      </w:rPr>
                    </w:pPr>
                    <w:r w:rsidRPr="007F3CA0">
                      <w:rPr>
                        <w:b/>
                        <w:sz w:val="24"/>
                        <w:szCs w:val="24"/>
                        <w:lang w:val="en-US"/>
                      </w:rPr>
                      <w:t>2012</w:t>
                    </w:r>
                  </w:p>
                </w:tc>
              </w:tr>
              <w:tr w:rsidR="003C6FD8" w:rsidRPr="00E46ACC" w14:paraId="74512E72" w14:textId="77777777" w:rsidTr="002A548A">
                <w:trPr>
                  <w:trHeight w:val="869"/>
                </w:trPr>
                <w:tc>
                  <w:tcPr>
                    <w:tcW w:w="5488" w:type="dxa"/>
                  </w:tcPr>
                  <w:p w14:paraId="6667C077" w14:textId="77777777" w:rsidR="003C6FD8" w:rsidRPr="007F3CA0" w:rsidRDefault="003C6FD8" w:rsidP="002A548A">
                    <w:pPr>
                      <w:pStyle w:val="DCNormal"/>
                      <w:spacing w:after="0" w:line="240" w:lineRule="auto"/>
                      <w:rPr>
                        <w:b/>
                        <w:sz w:val="24"/>
                        <w:szCs w:val="24"/>
                        <w:lang w:val="en-US"/>
                      </w:rPr>
                    </w:pPr>
                    <w:r w:rsidRPr="007F3CA0">
                      <w:rPr>
                        <w:b/>
                        <w:sz w:val="24"/>
                        <w:szCs w:val="24"/>
                        <w:lang w:val="en-US"/>
                      </w:rPr>
                      <w:t xml:space="preserve">Mercedes-Benz Cars </w:t>
                    </w:r>
                  </w:p>
                  <w:p w14:paraId="354F70CB" w14:textId="77777777" w:rsidR="003C6FD8" w:rsidRPr="007F3CA0" w:rsidRDefault="003C6FD8" w:rsidP="002A548A">
                    <w:pPr>
                      <w:pStyle w:val="DCNormal"/>
                      <w:spacing w:after="0" w:line="240" w:lineRule="auto"/>
                      <w:rPr>
                        <w:sz w:val="24"/>
                        <w:szCs w:val="24"/>
                        <w:lang w:val="en-US"/>
                      </w:rPr>
                    </w:pPr>
                    <w:r>
                      <w:rPr>
                        <w:sz w:val="24"/>
                        <w:szCs w:val="24"/>
                        <w:lang w:val="en-US"/>
                      </w:rPr>
                      <w:t>Expenses in the area of</w:t>
                    </w:r>
                    <w:r w:rsidRPr="007F3CA0">
                      <w:rPr>
                        <w:sz w:val="24"/>
                        <w:szCs w:val="24"/>
                        <w:lang w:val="en-US"/>
                      </w:rPr>
                      <w:t xml:space="preserve"> </w:t>
                    </w:r>
                    <w:r w:rsidRPr="007F3CA0">
                      <w:rPr>
                        <w:rStyle w:val="40Continoustext13ptZchn"/>
                        <w:lang w:val="en-US"/>
                      </w:rPr>
                      <w:t xml:space="preserve">alternative </w:t>
                    </w:r>
                    <w:r>
                      <w:rPr>
                        <w:rStyle w:val="40Continoustext13ptZchn"/>
                        <w:lang w:val="en-US"/>
                      </w:rPr>
                      <w:t xml:space="preserve">drive systems </w:t>
                    </w:r>
                  </w:p>
                  <w:p w14:paraId="43A6F43D" w14:textId="77777777" w:rsidR="003C6FD8" w:rsidRPr="007F3CA0" w:rsidRDefault="003C6FD8" w:rsidP="002A548A">
                    <w:pPr>
                      <w:pStyle w:val="DCNormal"/>
                      <w:spacing w:after="0" w:line="240" w:lineRule="auto"/>
                      <w:rPr>
                        <w:b/>
                        <w:sz w:val="24"/>
                        <w:szCs w:val="24"/>
                        <w:lang w:val="en-US"/>
                      </w:rPr>
                    </w:pPr>
                  </w:p>
                </w:tc>
                <w:tc>
                  <w:tcPr>
                    <w:tcW w:w="1930" w:type="dxa"/>
                  </w:tcPr>
                  <w:p w14:paraId="76F48F7D" w14:textId="77777777" w:rsidR="003C6FD8" w:rsidRPr="007F3CA0" w:rsidRDefault="003C6FD8" w:rsidP="002A548A">
                    <w:pPr>
                      <w:pStyle w:val="DCNormal"/>
                      <w:spacing w:after="0" w:line="240" w:lineRule="auto"/>
                      <w:ind w:left="720"/>
                      <w:jc w:val="right"/>
                      <w:rPr>
                        <w:rStyle w:val="40Continoustext13ptZchn"/>
                        <w:lang w:val="en-US"/>
                      </w:rPr>
                    </w:pPr>
                  </w:p>
                  <w:p w14:paraId="1F31AB9E" w14:textId="77777777" w:rsidR="003C6FD8" w:rsidRPr="007F3CA0" w:rsidRDefault="00BC6092" w:rsidP="002A548A">
                    <w:pPr>
                      <w:pStyle w:val="DCNormal"/>
                      <w:spacing w:after="0" w:line="240" w:lineRule="auto"/>
                      <w:ind w:left="720"/>
                      <w:jc w:val="right"/>
                      <w:rPr>
                        <w:rStyle w:val="40Continoustext13ptZchn"/>
                        <w:lang w:val="en-US"/>
                      </w:rPr>
                    </w:pPr>
                    <w:r>
                      <w:rPr>
                        <w:rStyle w:val="40Continoustext13ptZchn"/>
                        <w:lang w:val="en-US"/>
                      </w:rPr>
                      <w:t>-</w:t>
                    </w:r>
                    <w:r w:rsidR="003C6FD8" w:rsidRPr="007F3CA0">
                      <w:rPr>
                        <w:rStyle w:val="40Continoustext13ptZchn"/>
                        <w:lang w:val="en-US"/>
                      </w:rPr>
                      <w:t>174</w:t>
                    </w:r>
                  </w:p>
                </w:tc>
                <w:tc>
                  <w:tcPr>
                    <w:tcW w:w="1930" w:type="dxa"/>
                  </w:tcPr>
                  <w:p w14:paraId="4F9193F4" w14:textId="77777777" w:rsidR="003C6FD8" w:rsidRPr="007F3CA0" w:rsidRDefault="003C6FD8" w:rsidP="002A548A">
                    <w:pPr>
                      <w:pStyle w:val="DCNormal"/>
                      <w:spacing w:after="0" w:line="240" w:lineRule="auto"/>
                      <w:jc w:val="right"/>
                      <w:rPr>
                        <w:sz w:val="24"/>
                        <w:szCs w:val="24"/>
                        <w:lang w:val="en-US"/>
                      </w:rPr>
                    </w:pPr>
                  </w:p>
                  <w:p w14:paraId="1EE5E364" w14:textId="77777777" w:rsidR="003C6FD8" w:rsidRPr="007F3CA0" w:rsidRDefault="00BC6092" w:rsidP="002A548A">
                    <w:pPr>
                      <w:pStyle w:val="DCNormal"/>
                      <w:spacing w:after="0" w:line="240" w:lineRule="auto"/>
                      <w:jc w:val="right"/>
                      <w:rPr>
                        <w:sz w:val="24"/>
                        <w:szCs w:val="24"/>
                        <w:lang w:val="en-US"/>
                      </w:rPr>
                    </w:pPr>
                    <w:r>
                      <w:rPr>
                        <w:sz w:val="24"/>
                        <w:szCs w:val="24"/>
                        <w:lang w:val="en-US"/>
                      </w:rPr>
                      <w:t>-</w:t>
                    </w:r>
                    <w:r w:rsidR="003C6FD8" w:rsidRPr="007F3CA0">
                      <w:rPr>
                        <w:sz w:val="24"/>
                        <w:szCs w:val="24"/>
                        <w:lang w:val="en-US"/>
                      </w:rPr>
                      <w:t>51</w:t>
                    </w:r>
                  </w:p>
                </w:tc>
              </w:tr>
              <w:tr w:rsidR="003C6FD8" w:rsidRPr="00E46ACC" w14:paraId="3147F431" w14:textId="77777777" w:rsidTr="002A548A">
                <w:trPr>
                  <w:trHeight w:val="869"/>
                </w:trPr>
                <w:tc>
                  <w:tcPr>
                    <w:tcW w:w="5488" w:type="dxa"/>
                  </w:tcPr>
                  <w:p w14:paraId="696FB150" w14:textId="77777777" w:rsidR="003C6FD8" w:rsidRPr="007F3CA0" w:rsidRDefault="003C6FD8" w:rsidP="002A548A">
                    <w:pPr>
                      <w:pStyle w:val="DCNormal"/>
                      <w:spacing w:after="0" w:line="240" w:lineRule="auto"/>
                      <w:rPr>
                        <w:b/>
                        <w:sz w:val="24"/>
                        <w:szCs w:val="24"/>
                        <w:lang w:val="en-US"/>
                      </w:rPr>
                    </w:pPr>
                    <w:r w:rsidRPr="007F3CA0">
                      <w:rPr>
                        <w:b/>
                        <w:sz w:val="24"/>
                        <w:szCs w:val="24"/>
                        <w:lang w:val="en-US"/>
                      </w:rPr>
                      <w:t>Daimler Trucks</w:t>
                    </w:r>
                  </w:p>
                  <w:p w14:paraId="7CF24B76" w14:textId="77777777" w:rsidR="003C6FD8" w:rsidRPr="007F3CA0" w:rsidRDefault="003C6FD8" w:rsidP="002A548A">
                    <w:pPr>
                      <w:pStyle w:val="DCNormal"/>
                      <w:spacing w:after="0" w:line="240" w:lineRule="auto"/>
                      <w:rPr>
                        <w:sz w:val="24"/>
                        <w:szCs w:val="24"/>
                        <w:lang w:val="en-US"/>
                      </w:rPr>
                    </w:pPr>
                    <w:r>
                      <w:rPr>
                        <w:sz w:val="24"/>
                        <w:szCs w:val="24"/>
                        <w:lang w:val="en-US"/>
                      </w:rPr>
                      <w:t xml:space="preserve">Workforce adjustments </w:t>
                    </w:r>
                  </w:p>
                  <w:p w14:paraId="7645E24E" w14:textId="77777777" w:rsidR="003C6FD8" w:rsidRPr="007F3CA0" w:rsidRDefault="003C6FD8" w:rsidP="002A548A">
                    <w:pPr>
                      <w:pStyle w:val="DCNormal"/>
                      <w:spacing w:after="0" w:line="240" w:lineRule="auto"/>
                      <w:rPr>
                        <w:sz w:val="24"/>
                        <w:szCs w:val="24"/>
                        <w:lang w:val="en-US"/>
                      </w:rPr>
                    </w:pPr>
                  </w:p>
                </w:tc>
                <w:tc>
                  <w:tcPr>
                    <w:tcW w:w="1930" w:type="dxa"/>
                  </w:tcPr>
                  <w:p w14:paraId="7207AEAA" w14:textId="77777777" w:rsidR="003C6FD8" w:rsidRPr="007F3CA0" w:rsidRDefault="003C6FD8" w:rsidP="002A548A">
                    <w:pPr>
                      <w:pStyle w:val="DCNormal"/>
                      <w:spacing w:after="0" w:line="240" w:lineRule="auto"/>
                      <w:ind w:left="720"/>
                      <w:jc w:val="right"/>
                      <w:rPr>
                        <w:sz w:val="24"/>
                        <w:szCs w:val="24"/>
                        <w:lang w:val="en-US"/>
                      </w:rPr>
                    </w:pPr>
                  </w:p>
                  <w:p w14:paraId="2BC491FE" w14:textId="77777777" w:rsidR="003C6FD8" w:rsidRPr="007F3CA0" w:rsidRDefault="003C6FD8" w:rsidP="002A548A">
                    <w:pPr>
                      <w:pStyle w:val="DCNormal"/>
                      <w:spacing w:after="0" w:line="240" w:lineRule="auto"/>
                      <w:ind w:left="720"/>
                      <w:jc w:val="right"/>
                      <w:rPr>
                        <w:sz w:val="24"/>
                        <w:szCs w:val="24"/>
                        <w:lang w:val="en-US"/>
                      </w:rPr>
                    </w:pPr>
                    <w:r w:rsidRPr="007F3CA0">
                      <w:rPr>
                        <w:sz w:val="24"/>
                        <w:szCs w:val="24"/>
                        <w:lang w:val="en-US"/>
                      </w:rPr>
                      <w:t>-116</w:t>
                    </w:r>
                  </w:p>
                </w:tc>
                <w:tc>
                  <w:tcPr>
                    <w:tcW w:w="1930" w:type="dxa"/>
                  </w:tcPr>
                  <w:p w14:paraId="2F2175D8" w14:textId="77777777" w:rsidR="003C6FD8" w:rsidRPr="007F3CA0" w:rsidRDefault="003C6FD8" w:rsidP="002A548A">
                    <w:pPr>
                      <w:pStyle w:val="DCNormal"/>
                      <w:spacing w:after="0" w:line="240" w:lineRule="auto"/>
                      <w:jc w:val="right"/>
                      <w:rPr>
                        <w:sz w:val="24"/>
                        <w:szCs w:val="24"/>
                        <w:lang w:val="en-US"/>
                      </w:rPr>
                    </w:pPr>
                  </w:p>
                  <w:p w14:paraId="31B2BEA1" w14:textId="77777777" w:rsidR="003C6FD8" w:rsidRPr="007F3CA0" w:rsidRDefault="00BC6092" w:rsidP="002A548A">
                    <w:pPr>
                      <w:pStyle w:val="DCNormal"/>
                      <w:spacing w:after="0" w:line="240" w:lineRule="auto"/>
                      <w:jc w:val="right"/>
                      <w:rPr>
                        <w:sz w:val="24"/>
                        <w:szCs w:val="24"/>
                        <w:lang w:val="en-US"/>
                      </w:rPr>
                    </w:pPr>
                    <w:r>
                      <w:rPr>
                        <w:sz w:val="24"/>
                        <w:szCs w:val="24"/>
                        <w:lang w:val="en-US"/>
                      </w:rPr>
                      <w:t>--</w:t>
                    </w:r>
                  </w:p>
                </w:tc>
              </w:tr>
              <w:tr w:rsidR="003C6FD8" w:rsidRPr="00E46ACC" w14:paraId="0B046E02" w14:textId="77777777" w:rsidTr="002A548A">
                <w:tc>
                  <w:tcPr>
                    <w:tcW w:w="5488" w:type="dxa"/>
                  </w:tcPr>
                  <w:p w14:paraId="306FBD24" w14:textId="77777777" w:rsidR="003C6FD8" w:rsidRPr="007F3CA0" w:rsidRDefault="003C6FD8" w:rsidP="002A548A">
                    <w:pPr>
                      <w:pStyle w:val="DCNormal"/>
                      <w:spacing w:after="0" w:line="240" w:lineRule="auto"/>
                      <w:rPr>
                        <w:b/>
                        <w:sz w:val="24"/>
                        <w:szCs w:val="24"/>
                        <w:lang w:val="en-US"/>
                      </w:rPr>
                    </w:pPr>
                    <w:r w:rsidRPr="007F3CA0">
                      <w:rPr>
                        <w:b/>
                        <w:sz w:val="24"/>
                        <w:szCs w:val="24"/>
                        <w:lang w:val="en-US"/>
                      </w:rPr>
                      <w:t>Mercedes-Benz Vans</w:t>
                    </w:r>
                  </w:p>
                  <w:p w14:paraId="49B7D08A" w14:textId="77777777" w:rsidR="003C6FD8" w:rsidRPr="007F3CA0" w:rsidRDefault="003C6FD8" w:rsidP="002A548A">
                    <w:pPr>
                      <w:pStyle w:val="DCNormal"/>
                      <w:spacing w:after="0" w:line="240" w:lineRule="auto"/>
                      <w:rPr>
                        <w:sz w:val="24"/>
                        <w:szCs w:val="24"/>
                        <w:lang w:val="en-US"/>
                      </w:rPr>
                    </w:pPr>
                    <w:r>
                      <w:rPr>
                        <w:sz w:val="24"/>
                        <w:szCs w:val="24"/>
                        <w:lang w:val="en-US"/>
                      </w:rPr>
                      <w:t>Impairment of joint v</w:t>
                    </w:r>
                    <w:r w:rsidRPr="007F3CA0">
                      <w:rPr>
                        <w:sz w:val="24"/>
                        <w:szCs w:val="24"/>
                        <w:lang w:val="en-US"/>
                      </w:rPr>
                      <w:t>enture Fujian Benz Automotive Corporation</w:t>
                    </w:r>
                    <w:r>
                      <w:rPr>
                        <w:sz w:val="24"/>
                        <w:szCs w:val="24"/>
                        <w:lang w:val="en-US"/>
                      </w:rPr>
                      <w:t xml:space="preserve"> </w:t>
                    </w:r>
                  </w:p>
                  <w:p w14:paraId="2BC81C65" w14:textId="77777777" w:rsidR="003C6FD8" w:rsidRPr="007F3CA0" w:rsidRDefault="003C6FD8" w:rsidP="002A548A">
                    <w:pPr>
                      <w:pStyle w:val="DCNormal"/>
                      <w:spacing w:after="0" w:line="240" w:lineRule="auto"/>
                      <w:rPr>
                        <w:sz w:val="24"/>
                        <w:szCs w:val="24"/>
                        <w:lang w:val="en-US"/>
                      </w:rPr>
                    </w:pPr>
                  </w:p>
                </w:tc>
                <w:tc>
                  <w:tcPr>
                    <w:tcW w:w="1930" w:type="dxa"/>
                  </w:tcPr>
                  <w:p w14:paraId="36F61580" w14:textId="77777777" w:rsidR="003C6FD8" w:rsidRPr="007F3CA0" w:rsidRDefault="003C6FD8" w:rsidP="002A548A">
                    <w:pPr>
                      <w:pStyle w:val="DCNormal"/>
                      <w:spacing w:after="0" w:line="240" w:lineRule="auto"/>
                      <w:jc w:val="right"/>
                      <w:rPr>
                        <w:sz w:val="24"/>
                        <w:szCs w:val="24"/>
                        <w:lang w:val="en-US"/>
                      </w:rPr>
                    </w:pPr>
                  </w:p>
                  <w:p w14:paraId="19A39BEE" w14:textId="77777777" w:rsidR="003C6FD8" w:rsidRPr="007F3CA0" w:rsidRDefault="003C6FD8" w:rsidP="00BC6092">
                    <w:pPr>
                      <w:pStyle w:val="DCNormal"/>
                      <w:spacing w:after="0" w:line="240" w:lineRule="auto"/>
                      <w:jc w:val="right"/>
                      <w:rPr>
                        <w:sz w:val="24"/>
                        <w:szCs w:val="24"/>
                        <w:lang w:val="en-US"/>
                      </w:rPr>
                    </w:pPr>
                    <w:r w:rsidRPr="007F3CA0">
                      <w:rPr>
                        <w:sz w:val="24"/>
                        <w:szCs w:val="24"/>
                        <w:lang w:val="en-US"/>
                      </w:rPr>
                      <w:br/>
                    </w:r>
                    <w:r w:rsidR="00BC6092">
                      <w:rPr>
                        <w:sz w:val="24"/>
                        <w:szCs w:val="24"/>
                        <w:lang w:val="en-US"/>
                      </w:rPr>
                      <w:t>--</w:t>
                    </w:r>
                  </w:p>
                </w:tc>
                <w:tc>
                  <w:tcPr>
                    <w:tcW w:w="1930" w:type="dxa"/>
                  </w:tcPr>
                  <w:p w14:paraId="34A1B76D" w14:textId="77777777" w:rsidR="003C6FD8" w:rsidRPr="007F3CA0" w:rsidRDefault="003C6FD8" w:rsidP="002A548A">
                    <w:pPr>
                      <w:pStyle w:val="DCNormal"/>
                      <w:spacing w:after="0" w:line="240" w:lineRule="auto"/>
                      <w:jc w:val="right"/>
                      <w:rPr>
                        <w:sz w:val="24"/>
                        <w:szCs w:val="24"/>
                        <w:lang w:val="en-US"/>
                      </w:rPr>
                    </w:pPr>
                  </w:p>
                  <w:p w14:paraId="3B06B2C1" w14:textId="77777777" w:rsidR="003C6FD8" w:rsidRPr="007F3CA0" w:rsidRDefault="003C6FD8" w:rsidP="002A548A">
                    <w:pPr>
                      <w:pStyle w:val="DCNormal"/>
                      <w:spacing w:after="0" w:line="240" w:lineRule="auto"/>
                      <w:jc w:val="right"/>
                      <w:rPr>
                        <w:sz w:val="24"/>
                        <w:szCs w:val="24"/>
                        <w:lang w:val="en-US"/>
                      </w:rPr>
                    </w:pPr>
                    <w:r w:rsidRPr="007F3CA0">
                      <w:rPr>
                        <w:sz w:val="24"/>
                        <w:szCs w:val="24"/>
                        <w:lang w:val="en-US"/>
                      </w:rPr>
                      <w:br/>
                      <w:t>-64</w:t>
                    </w:r>
                  </w:p>
                </w:tc>
              </w:tr>
              <w:tr w:rsidR="003C6FD8" w:rsidRPr="00E46ACC" w14:paraId="18AFB649" w14:textId="77777777" w:rsidTr="002A548A">
                <w:tc>
                  <w:tcPr>
                    <w:tcW w:w="5488" w:type="dxa"/>
                  </w:tcPr>
                  <w:p w14:paraId="43FCF8AD" w14:textId="77777777" w:rsidR="003C6FD8" w:rsidRPr="007F3CA0" w:rsidRDefault="003C6FD8" w:rsidP="002A548A">
                    <w:pPr>
                      <w:pStyle w:val="DCNormal"/>
                      <w:spacing w:after="0" w:line="240" w:lineRule="auto"/>
                      <w:rPr>
                        <w:b/>
                        <w:sz w:val="24"/>
                        <w:szCs w:val="24"/>
                        <w:lang w:val="en-US"/>
                      </w:rPr>
                    </w:pPr>
                    <w:r w:rsidRPr="007F3CA0">
                      <w:rPr>
                        <w:b/>
                        <w:sz w:val="24"/>
                        <w:szCs w:val="24"/>
                        <w:lang w:val="en-US"/>
                      </w:rPr>
                      <w:t>Daimler Buses</w:t>
                    </w:r>
                    <w:r>
                      <w:rPr>
                        <w:b/>
                        <w:sz w:val="24"/>
                        <w:szCs w:val="24"/>
                        <w:lang w:val="en-US"/>
                      </w:rPr>
                      <w:t xml:space="preserve"> </w:t>
                    </w:r>
                  </w:p>
                  <w:p w14:paraId="5ADCD64B" w14:textId="77777777" w:rsidR="003C6FD8" w:rsidRPr="007F3CA0" w:rsidRDefault="003C6FD8" w:rsidP="002A548A">
                    <w:pPr>
                      <w:pStyle w:val="DCNormal"/>
                      <w:spacing w:after="0" w:line="240" w:lineRule="auto"/>
                      <w:rPr>
                        <w:sz w:val="24"/>
                        <w:szCs w:val="24"/>
                        <w:lang w:val="en-US"/>
                      </w:rPr>
                    </w:pPr>
                    <w:r>
                      <w:rPr>
                        <w:sz w:val="24"/>
                        <w:szCs w:val="24"/>
                        <w:lang w:val="en-US"/>
                      </w:rPr>
                      <w:t xml:space="preserve">Business repositioning </w:t>
                    </w:r>
                  </w:p>
                  <w:p w14:paraId="6515E618" w14:textId="77777777" w:rsidR="003C6FD8" w:rsidRPr="007F3CA0" w:rsidRDefault="003C6FD8" w:rsidP="002A548A">
                    <w:pPr>
                      <w:pStyle w:val="DCNormal"/>
                      <w:spacing w:after="0" w:line="240" w:lineRule="auto"/>
                      <w:rPr>
                        <w:sz w:val="24"/>
                        <w:szCs w:val="24"/>
                        <w:lang w:val="en-US"/>
                      </w:rPr>
                    </w:pPr>
                  </w:p>
                </w:tc>
                <w:tc>
                  <w:tcPr>
                    <w:tcW w:w="1930" w:type="dxa"/>
                  </w:tcPr>
                  <w:p w14:paraId="1429014F" w14:textId="77777777" w:rsidR="003C6FD8" w:rsidRPr="007F3CA0" w:rsidRDefault="003C6FD8" w:rsidP="002A548A">
                    <w:pPr>
                      <w:pStyle w:val="DCNormal"/>
                      <w:spacing w:after="0" w:line="240" w:lineRule="auto"/>
                      <w:jc w:val="right"/>
                      <w:rPr>
                        <w:sz w:val="24"/>
                        <w:szCs w:val="24"/>
                        <w:lang w:val="en-US"/>
                      </w:rPr>
                    </w:pPr>
                  </w:p>
                  <w:p w14:paraId="0423FE55" w14:textId="77777777" w:rsidR="003C6FD8" w:rsidRPr="007F3CA0" w:rsidRDefault="00BC6092" w:rsidP="002A548A">
                    <w:pPr>
                      <w:pStyle w:val="DCNormal"/>
                      <w:spacing w:after="0" w:line="240" w:lineRule="auto"/>
                      <w:jc w:val="right"/>
                      <w:rPr>
                        <w:sz w:val="24"/>
                        <w:szCs w:val="24"/>
                        <w:lang w:val="en-US"/>
                      </w:rPr>
                    </w:pPr>
                    <w:r>
                      <w:rPr>
                        <w:sz w:val="24"/>
                        <w:szCs w:val="24"/>
                        <w:lang w:val="en-US"/>
                      </w:rPr>
                      <w:t>-39</w:t>
                    </w:r>
                  </w:p>
                </w:tc>
                <w:tc>
                  <w:tcPr>
                    <w:tcW w:w="1930" w:type="dxa"/>
                  </w:tcPr>
                  <w:p w14:paraId="73E0B30E" w14:textId="77777777" w:rsidR="003C6FD8" w:rsidRPr="007F3CA0" w:rsidRDefault="003C6FD8" w:rsidP="002A548A">
                    <w:pPr>
                      <w:pStyle w:val="DCNormal"/>
                      <w:spacing w:after="0" w:line="240" w:lineRule="auto"/>
                      <w:jc w:val="right"/>
                      <w:rPr>
                        <w:sz w:val="24"/>
                        <w:szCs w:val="24"/>
                        <w:lang w:val="en-US"/>
                      </w:rPr>
                    </w:pPr>
                  </w:p>
                  <w:p w14:paraId="0E42186D" w14:textId="77777777" w:rsidR="003C6FD8" w:rsidRPr="007F3CA0" w:rsidRDefault="003C6FD8" w:rsidP="002A548A">
                    <w:pPr>
                      <w:pStyle w:val="DCNormal"/>
                      <w:spacing w:after="0" w:line="240" w:lineRule="auto"/>
                      <w:jc w:val="right"/>
                      <w:rPr>
                        <w:sz w:val="24"/>
                        <w:szCs w:val="24"/>
                        <w:lang w:val="en-US"/>
                      </w:rPr>
                    </w:pPr>
                    <w:r w:rsidRPr="007F3CA0">
                      <w:rPr>
                        <w:sz w:val="24"/>
                        <w:szCs w:val="24"/>
                        <w:lang w:val="en-US"/>
                      </w:rPr>
                      <w:t>-155</w:t>
                    </w:r>
                  </w:p>
                </w:tc>
              </w:tr>
              <w:tr w:rsidR="003C6FD8" w:rsidRPr="00E46ACC" w14:paraId="77D4F67C" w14:textId="77777777" w:rsidTr="002A548A">
                <w:tc>
                  <w:tcPr>
                    <w:tcW w:w="5488" w:type="dxa"/>
                    <w:tcBorders>
                      <w:bottom w:val="single" w:sz="4" w:space="0" w:color="auto"/>
                    </w:tcBorders>
                  </w:tcPr>
                  <w:p w14:paraId="27F0DA33" w14:textId="77777777" w:rsidR="003C6FD8" w:rsidRPr="007F3CA0" w:rsidRDefault="003C6FD8" w:rsidP="002A548A">
                    <w:pPr>
                      <w:pStyle w:val="DCNormal"/>
                      <w:spacing w:after="0" w:line="240" w:lineRule="auto"/>
                      <w:rPr>
                        <w:b/>
                        <w:sz w:val="24"/>
                        <w:szCs w:val="24"/>
                        <w:lang w:val="en-US"/>
                      </w:rPr>
                    </w:pPr>
                    <w:r>
                      <w:rPr>
                        <w:b/>
                        <w:sz w:val="24"/>
                        <w:szCs w:val="24"/>
                        <w:lang w:val="en-US"/>
                      </w:rPr>
                      <w:t xml:space="preserve">Reconciliation </w:t>
                    </w:r>
                  </w:p>
                  <w:p w14:paraId="5DEF9B89" w14:textId="77777777" w:rsidR="003C6FD8" w:rsidRPr="007F3CA0" w:rsidRDefault="003C6FD8" w:rsidP="002A548A">
                    <w:pPr>
                      <w:pStyle w:val="DCNormal"/>
                      <w:spacing w:after="0" w:line="240" w:lineRule="auto"/>
                      <w:rPr>
                        <w:color w:val="000000"/>
                        <w:sz w:val="24"/>
                        <w:szCs w:val="24"/>
                        <w:lang w:val="en-US"/>
                      </w:rPr>
                    </w:pPr>
                    <w:r>
                      <w:rPr>
                        <w:color w:val="000000"/>
                        <w:sz w:val="24"/>
                        <w:szCs w:val="24"/>
                        <w:lang w:val="en-US"/>
                      </w:rPr>
                      <w:t xml:space="preserve">Gain on the sale of EADS shares </w:t>
                    </w:r>
                  </w:p>
                  <w:p w14:paraId="4C2EBBC6" w14:textId="77777777" w:rsidR="003C6FD8" w:rsidRPr="007F3CA0" w:rsidRDefault="003C6FD8" w:rsidP="002A548A">
                    <w:pPr>
                      <w:pStyle w:val="DCNormal"/>
                      <w:spacing w:after="0" w:line="240" w:lineRule="auto"/>
                      <w:rPr>
                        <w:b/>
                        <w:color w:val="000000"/>
                        <w:sz w:val="24"/>
                        <w:szCs w:val="24"/>
                        <w:lang w:val="en-US"/>
                      </w:rPr>
                    </w:pPr>
                  </w:p>
                </w:tc>
                <w:tc>
                  <w:tcPr>
                    <w:tcW w:w="1930" w:type="dxa"/>
                    <w:tcBorders>
                      <w:bottom w:val="single" w:sz="4" w:space="0" w:color="auto"/>
                    </w:tcBorders>
                  </w:tcPr>
                  <w:p w14:paraId="37E66F13" w14:textId="77777777" w:rsidR="003C6FD8" w:rsidRPr="007F3CA0" w:rsidRDefault="003C6FD8" w:rsidP="002A548A">
                    <w:pPr>
                      <w:pStyle w:val="DCNormal"/>
                      <w:spacing w:after="0" w:line="240" w:lineRule="auto"/>
                      <w:jc w:val="right"/>
                      <w:rPr>
                        <w:sz w:val="24"/>
                        <w:szCs w:val="24"/>
                        <w:lang w:val="en-US"/>
                      </w:rPr>
                    </w:pPr>
                  </w:p>
                  <w:p w14:paraId="1E400512" w14:textId="77777777" w:rsidR="003C6FD8" w:rsidRPr="007F3CA0" w:rsidRDefault="003C6FD8" w:rsidP="002A548A">
                    <w:pPr>
                      <w:pStyle w:val="DCNormal"/>
                      <w:spacing w:after="0" w:line="240" w:lineRule="auto"/>
                      <w:jc w:val="right"/>
                      <w:rPr>
                        <w:sz w:val="24"/>
                        <w:szCs w:val="24"/>
                        <w:lang w:val="en-US"/>
                      </w:rPr>
                    </w:pPr>
                    <w:r w:rsidRPr="007F3CA0">
                      <w:rPr>
                        <w:sz w:val="24"/>
                        <w:szCs w:val="24"/>
                        <w:lang w:val="en-US"/>
                      </w:rPr>
                      <w:t>+3</w:t>
                    </w:r>
                    <w:r>
                      <w:rPr>
                        <w:sz w:val="24"/>
                        <w:szCs w:val="24"/>
                        <w:lang w:val="en-US"/>
                      </w:rPr>
                      <w:t>,</w:t>
                    </w:r>
                    <w:r w:rsidRPr="007F3CA0">
                      <w:rPr>
                        <w:sz w:val="24"/>
                        <w:szCs w:val="24"/>
                        <w:lang w:val="en-US"/>
                      </w:rPr>
                      <w:t>223</w:t>
                    </w:r>
                  </w:p>
                </w:tc>
                <w:tc>
                  <w:tcPr>
                    <w:tcW w:w="1930" w:type="dxa"/>
                    <w:tcBorders>
                      <w:bottom w:val="single" w:sz="4" w:space="0" w:color="auto"/>
                    </w:tcBorders>
                  </w:tcPr>
                  <w:p w14:paraId="190F3CDD" w14:textId="77777777" w:rsidR="003C6FD8" w:rsidRPr="007F3CA0" w:rsidRDefault="003C6FD8" w:rsidP="002A548A">
                    <w:pPr>
                      <w:pStyle w:val="DCNormal"/>
                      <w:spacing w:after="0" w:line="240" w:lineRule="auto"/>
                      <w:jc w:val="right"/>
                      <w:rPr>
                        <w:sz w:val="24"/>
                        <w:szCs w:val="24"/>
                        <w:lang w:val="en-US"/>
                      </w:rPr>
                    </w:pPr>
                  </w:p>
                  <w:p w14:paraId="789E9C09" w14:textId="77777777" w:rsidR="003C6FD8" w:rsidRPr="007F3CA0" w:rsidRDefault="003C6FD8" w:rsidP="002A548A">
                    <w:pPr>
                      <w:pStyle w:val="DCNormal"/>
                      <w:spacing w:after="0" w:line="240" w:lineRule="auto"/>
                      <w:jc w:val="right"/>
                      <w:rPr>
                        <w:sz w:val="24"/>
                        <w:szCs w:val="24"/>
                        <w:lang w:val="en-US"/>
                      </w:rPr>
                    </w:pPr>
                    <w:r w:rsidRPr="007F3CA0">
                      <w:rPr>
                        <w:sz w:val="24"/>
                        <w:szCs w:val="24"/>
                        <w:lang w:val="en-US"/>
                      </w:rPr>
                      <w:t>+913</w:t>
                    </w:r>
                  </w:p>
                </w:tc>
              </w:tr>
            </w:tbl>
            <w:p w14:paraId="4000DE92" w14:textId="77777777" w:rsidR="003C6FD8" w:rsidRDefault="00B26554" w:rsidP="003C6FD8">
              <w:pPr>
                <w:pStyle w:val="40Continoustext13pt"/>
                <w:rPr>
                  <w:rStyle w:val="40Continoustext13ptZchn"/>
                </w:rPr>
              </w:pPr>
            </w:p>
          </w:sdtContent>
        </w:sdt>
        <w:p w14:paraId="7C6753B0" w14:textId="77777777" w:rsidR="00BC6092" w:rsidRDefault="003C6FD8" w:rsidP="00975DB2">
          <w:pPr>
            <w:pStyle w:val="40Continoustext13pt"/>
            <w:rPr>
              <w:b/>
              <w:lang w:val="en-US"/>
            </w:rPr>
          </w:pPr>
          <w:r w:rsidRPr="004265F4">
            <w:rPr>
              <w:b/>
              <w:lang w:val="en-US"/>
            </w:rPr>
            <w:t xml:space="preserve">The figures provided in this document are </w:t>
          </w:r>
          <w:r>
            <w:rPr>
              <w:b/>
              <w:lang w:val="en-US"/>
            </w:rPr>
            <w:t>preliminary</w:t>
          </w:r>
          <w:r w:rsidRPr="004265F4">
            <w:rPr>
              <w:b/>
              <w:lang w:val="en-US"/>
            </w:rPr>
            <w:t xml:space="preserve"> and </w:t>
          </w:r>
          <w:r>
            <w:rPr>
              <w:b/>
              <w:lang w:val="en-US"/>
            </w:rPr>
            <w:t xml:space="preserve">have not yet been approved by the </w:t>
          </w:r>
          <w:r w:rsidRPr="004265F4">
            <w:rPr>
              <w:b/>
              <w:lang w:val="en-US"/>
            </w:rPr>
            <w:t>Supervisory Board</w:t>
          </w:r>
          <w:r>
            <w:rPr>
              <w:b/>
              <w:lang w:val="en-US"/>
            </w:rPr>
            <w:t xml:space="preserve"> or audited by external auditors</w:t>
          </w:r>
          <w:r w:rsidRPr="004265F4">
            <w:rPr>
              <w:b/>
              <w:lang w:val="en-US"/>
            </w:rPr>
            <w:t>.</w:t>
          </w:r>
        </w:p>
        <w:p w14:paraId="2302802C" w14:textId="2263C31C" w:rsidR="004377BC" w:rsidRDefault="0047709D" w:rsidP="00975DB2">
          <w:pPr>
            <w:pStyle w:val="40Continoustext13pt"/>
            <w:rPr>
              <w:rStyle w:val="40Continoustext13ptZchn"/>
            </w:rPr>
          </w:pPr>
          <w:r>
            <w:rPr>
              <w:b/>
              <w:lang w:val="en-US"/>
            </w:rPr>
            <w:t xml:space="preserve">Link to Dr. Dieter </w:t>
          </w:r>
          <w:proofErr w:type="spellStart"/>
          <w:r>
            <w:rPr>
              <w:b/>
              <w:lang w:val="en-US"/>
            </w:rPr>
            <w:t>Zetsche's</w:t>
          </w:r>
          <w:proofErr w:type="spellEnd"/>
          <w:r>
            <w:rPr>
              <w:b/>
              <w:lang w:val="en-US"/>
            </w:rPr>
            <w:t xml:space="preserve"> online statement</w:t>
          </w:r>
          <w:proofErr w:type="gramStart"/>
          <w:r>
            <w:rPr>
              <w:b/>
              <w:lang w:val="en-US"/>
            </w:rPr>
            <w:t>:</w:t>
          </w:r>
          <w:proofErr w:type="gramEnd"/>
          <w:r>
            <w:rPr>
              <w:b/>
              <w:lang w:val="en-US"/>
            </w:rPr>
            <w:br/>
          </w:r>
          <w:r>
            <w:rPr>
              <w:b/>
            </w:rPr>
            <w:t>http://www.youtube.com/daimler</w:t>
          </w:r>
        </w:p>
      </w:sdtContent>
    </w:sdt>
    <w:p w14:paraId="31FBEDEE" w14:textId="77777777" w:rsidR="00270652" w:rsidRPr="00D47282" w:rsidRDefault="00270652" w:rsidP="000A30A1">
      <w:pPr>
        <w:pStyle w:val="40Continoustext13pt"/>
        <w:sectPr w:rsidR="00270652" w:rsidRPr="00D47282" w:rsidSect="00DD6439">
          <w:headerReference w:type="even" r:id="rId14"/>
          <w:headerReference w:type="default" r:id="rId15"/>
          <w:footerReference w:type="default" r:id="rId16"/>
          <w:headerReference w:type="first" r:id="rId17"/>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94D99FA1CB1F4CE287BC2086C5DFEA23"/>
        </w:placeholder>
        <w:showingPlcHdr/>
        <w:text/>
      </w:sdtPr>
      <w:sdtEndPr/>
      <w:sdtContent>
        <w:p w14:paraId="28E3840D" w14:textId="77777777" w:rsidR="00270652" w:rsidRDefault="00270652" w:rsidP="000A30A1">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8" w:history="1">
            <w:r w:rsidRPr="006D1DF2">
              <w:rPr>
                <w:rStyle w:val="41Continoustext13ptboldZchn"/>
              </w:rPr>
              <w:t>www.daimler.com</w:t>
            </w:r>
          </w:hyperlink>
          <w:r w:rsidRPr="00D47282">
            <w:rPr>
              <w:rStyle w:val="41Continoustext13ptboldZchn"/>
            </w:rPr>
            <w:t xml:space="preserve"> </w:t>
          </w:r>
        </w:p>
      </w:sdtContent>
    </w:sdt>
    <w:sdt>
      <w:sdtPr>
        <w:rPr>
          <w:rFonts w:cs="Times New Roman"/>
          <w:sz w:val="18"/>
          <w:szCs w:val="18"/>
          <w:lang w:val="en-GB" w:eastAsia="de-DE" w:bidi="ar-SA"/>
        </w:rPr>
        <w:alias w:val="Disclaimer"/>
        <w:tag w:val="Disclaimer-Text"/>
        <w:id w:val="285169751"/>
        <w:lock w:val="sdtContentLocked"/>
        <w:placeholder>
          <w:docPart w:val="136475A6DA9E4C7799301B0A9D00DAB9"/>
        </w:placeholder>
        <w:showingPlcHdr/>
      </w:sdtPr>
      <w:sdtEndPr>
        <w:rPr>
          <w:rFonts w:cs="Arial"/>
          <w:sz w:val="15"/>
          <w:szCs w:val="20"/>
          <w:lang w:val="en-US" w:eastAsia="en-US" w:bidi="en-US"/>
        </w:rPr>
      </w:sdtEndPr>
      <w:sdtContent>
        <w:p w14:paraId="3B4DB03A" w14:textId="77777777" w:rsidR="00770293" w:rsidRPr="00770293" w:rsidRDefault="00770293" w:rsidP="00770293">
          <w:pPr>
            <w:pStyle w:val="06c-TabText"/>
            <w:spacing w:line="180" w:lineRule="exact"/>
            <w:rPr>
              <w:sz w:val="18"/>
              <w:szCs w:val="18"/>
            </w:rPr>
          </w:pPr>
          <w:r w:rsidRPr="00770293">
            <w:rPr>
              <w:sz w:val="18"/>
              <w:szCs w:val="18"/>
            </w:rPr>
            <w:t>Forward-looking statements:</w:t>
          </w:r>
        </w:p>
        <w:p w14:paraId="2E6E822E" w14:textId="77777777" w:rsidR="00770293" w:rsidRPr="00770293" w:rsidRDefault="00770293" w:rsidP="00770293">
          <w:pPr>
            <w:spacing w:after="0" w:line="240" w:lineRule="auto"/>
            <w:rPr>
              <w:rFonts w:ascii="CorpoS" w:eastAsia="CorpoS" w:hAnsi="CorpoS"/>
              <w:sz w:val="18"/>
              <w:szCs w:val="18"/>
              <w:lang w:val="en-US" w:eastAsia="en-US"/>
            </w:rPr>
          </w:pPr>
          <w:r w:rsidRPr="00770293">
            <w:rPr>
              <w:rFonts w:ascii="CorpoS" w:eastAsia="CorpoS" w:hAnsi="CorpoS"/>
              <w:sz w:val="18"/>
              <w:szCs w:val="18"/>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w:t>
          </w:r>
          <w:r w:rsidRPr="00770293">
            <w:rPr>
              <w:rFonts w:ascii="CorpoS" w:eastAsia="CorpoS" w:hAnsi="CorpoS"/>
              <w:sz w:val="18"/>
              <w:szCs w:val="18"/>
              <w:lang w:val="en-US" w:eastAsia="en-US"/>
            </w:rPr>
            <w:lastRenderedPageBreak/>
            <w:t xml:space="preserve">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 </w:t>
          </w:r>
        </w:p>
        <w:p w14:paraId="6084E1C5" w14:textId="77777777" w:rsidR="0035393F" w:rsidRDefault="00B26554" w:rsidP="00770293">
          <w:pPr>
            <w:pStyle w:val="06c-TabText"/>
            <w:spacing w:line="180" w:lineRule="exact"/>
          </w:pPr>
        </w:p>
      </w:sdtContent>
    </w:sdt>
    <w:sdt>
      <w:sdtPr>
        <w:rPr>
          <w:rFonts w:ascii="CorpoS" w:hAnsi="CorpoS"/>
          <w:b/>
          <w:sz w:val="18"/>
        </w:rPr>
        <w:alias w:val="About Daimler"/>
        <w:tag w:val="About Daimler"/>
        <w:id w:val="1672598911"/>
        <w:lock w:val="sdtContentLocked"/>
        <w:placeholder>
          <w:docPart w:val="CCC981C185464FACACE320AC5FDA9D54"/>
        </w:placeholder>
        <w:showingPlcHdr/>
      </w:sdtPr>
      <w:sdtEndPr/>
      <w:sdtContent>
        <w:p w14:paraId="64D63235" w14:textId="77777777" w:rsidR="007F6710" w:rsidRPr="007F6710" w:rsidRDefault="007F6710"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14:paraId="08510DD3"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14:paraId="288C00B7"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14:paraId="1E0434A4"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14:paraId="226427FC"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14:paraId="775EAF0F"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14:paraId="066EBB5A"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14:paraId="61162A8F"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14:paraId="2A6B9900"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14:paraId="7CD961CC"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14:paraId="3A89D648"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14:paraId="54EE55B5"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14:paraId="565ADA84"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14:paraId="767DEB04"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14:paraId="57ADFC53"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14:paraId="48B5F05E"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14:paraId="06D3156D"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14:paraId="6AE9B0D1"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14:paraId="223120F0"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14:paraId="51C956F3" w14:textId="77777777"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w:t>
          </w:r>
          <w:r w:rsidR="00C24481">
            <w:rPr>
              <w:rFonts w:ascii="CorpoS" w:eastAsiaTheme="minorHAnsi" w:hAnsi="CorpoS" w:cs="CorpoS"/>
              <w:sz w:val="18"/>
              <w:szCs w:val="18"/>
              <w:lang w:val="en-US" w:eastAsia="en-US"/>
            </w:rPr>
            <w:t>3</w:t>
          </w:r>
          <w:r w:rsidRPr="007F6710">
            <w:rPr>
              <w:rFonts w:ascii="CorpoS" w:eastAsiaTheme="minorHAnsi" w:hAnsi="CorpoS" w:cs="CorpoS"/>
              <w:sz w:val="18"/>
              <w:szCs w:val="18"/>
              <w:lang w:val="en-US" w:eastAsia="en-US"/>
            </w:rPr>
            <w:t>, the Group sold 2.</w:t>
          </w:r>
          <w:r w:rsidR="00C24481">
            <w:rPr>
              <w:rFonts w:ascii="CorpoS" w:eastAsiaTheme="minorHAnsi" w:hAnsi="CorpoS" w:cs="CorpoS"/>
              <w:sz w:val="18"/>
              <w:szCs w:val="18"/>
              <w:lang w:val="en-US" w:eastAsia="en-US"/>
            </w:rPr>
            <w:t>35</w:t>
          </w:r>
          <w:r w:rsidR="00C24481" w:rsidRPr="007F6710">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million vehicles and employed a</w:t>
          </w:r>
        </w:p>
        <w:p w14:paraId="34199839" w14:textId="0454E816" w:rsidR="007F6710" w:rsidRPr="007F6710" w:rsidRDefault="007F6710" w:rsidP="007F6710">
          <w:pPr>
            <w:spacing w:after="200" w:line="276" w:lineRule="auto"/>
            <w:rPr>
              <w:rFonts w:ascii="CorpoS" w:eastAsiaTheme="minorHAnsi" w:hAnsi="CorpoS" w:cstheme="minorBidi"/>
              <w:sz w:val="18"/>
              <w:szCs w:val="18"/>
              <w:lang w:val="en-US" w:eastAsia="en-US"/>
            </w:rPr>
          </w:pPr>
          <w:r w:rsidRPr="007F6710">
            <w:rPr>
              <w:rFonts w:ascii="CorpoS" w:eastAsiaTheme="minorHAnsi" w:hAnsi="CorpoS" w:cs="CorpoS"/>
              <w:sz w:val="18"/>
              <w:szCs w:val="18"/>
              <w:lang w:val="en-US" w:eastAsia="en-US"/>
            </w:rPr>
            <w:t>workforce of 27</w:t>
          </w:r>
          <w:r w:rsidR="00C24481">
            <w:rPr>
              <w:rFonts w:ascii="CorpoS" w:eastAsiaTheme="minorHAnsi" w:hAnsi="CorpoS" w:cs="CorpoS"/>
              <w:sz w:val="18"/>
              <w:szCs w:val="18"/>
              <w:lang w:val="en-US" w:eastAsia="en-US"/>
            </w:rPr>
            <w:t>4</w:t>
          </w:r>
          <w:r w:rsidRPr="007F6710">
            <w:rPr>
              <w:rFonts w:ascii="CorpoS" w:eastAsiaTheme="minorHAnsi" w:hAnsi="CorpoS" w:cs="CorpoS"/>
              <w:sz w:val="18"/>
              <w:szCs w:val="18"/>
              <w:lang w:val="en-US" w:eastAsia="en-US"/>
            </w:rPr>
            <w:t>,</w:t>
          </w:r>
          <w:r w:rsidR="00C24481">
            <w:rPr>
              <w:rFonts w:ascii="CorpoS" w:eastAsiaTheme="minorHAnsi" w:hAnsi="CorpoS" w:cs="CorpoS"/>
              <w:sz w:val="18"/>
              <w:szCs w:val="18"/>
              <w:lang w:val="en-US" w:eastAsia="en-US"/>
            </w:rPr>
            <w:t>616</w:t>
          </w:r>
          <w:r w:rsidRPr="007F6710">
            <w:rPr>
              <w:rFonts w:ascii="CorpoS" w:eastAsiaTheme="minorHAnsi" w:hAnsi="CorpoS" w:cs="CorpoS"/>
              <w:sz w:val="18"/>
              <w:szCs w:val="18"/>
              <w:lang w:val="en-US" w:eastAsia="en-US"/>
            </w:rPr>
            <w:t xml:space="preserve"> people; revenue totaled €11</w:t>
          </w:r>
          <w:r w:rsidR="00C27E9A">
            <w:rPr>
              <w:rFonts w:ascii="CorpoS" w:eastAsiaTheme="minorHAnsi" w:hAnsi="CorpoS" w:cs="CorpoS"/>
              <w:sz w:val="18"/>
              <w:szCs w:val="18"/>
              <w:lang w:val="en-US" w:eastAsia="en-US"/>
            </w:rPr>
            <w:t>8</w:t>
          </w:r>
          <w:r w:rsidRPr="007F6710">
            <w:rPr>
              <w:rFonts w:ascii="CorpoS" w:eastAsiaTheme="minorHAnsi" w:hAnsi="CorpoS" w:cs="CorpoS"/>
              <w:sz w:val="18"/>
              <w:szCs w:val="18"/>
              <w:lang w:val="en-US" w:eastAsia="en-US"/>
            </w:rPr>
            <w:t>.</w:t>
          </w:r>
          <w:r w:rsidR="00C27E9A">
            <w:rPr>
              <w:rFonts w:ascii="CorpoS" w:eastAsiaTheme="minorHAnsi" w:hAnsi="CorpoS" w:cs="CorpoS"/>
              <w:sz w:val="18"/>
              <w:szCs w:val="18"/>
              <w:lang w:val="en-US" w:eastAsia="en-US"/>
            </w:rPr>
            <w:t>0</w:t>
          </w:r>
          <w:r w:rsidRPr="007F6710">
            <w:rPr>
              <w:rFonts w:ascii="CorpoS" w:eastAsiaTheme="minorHAnsi" w:hAnsi="CorpoS" w:cs="CorpoS"/>
              <w:sz w:val="18"/>
              <w:szCs w:val="18"/>
              <w:lang w:val="en-US" w:eastAsia="en-US"/>
            </w:rPr>
            <w:t xml:space="preserve"> billion and EBIT amounted to €</w:t>
          </w:r>
          <w:r w:rsidR="00C24481">
            <w:rPr>
              <w:rFonts w:ascii="CorpoS" w:eastAsiaTheme="minorHAnsi" w:hAnsi="CorpoS" w:cs="CorpoS"/>
              <w:sz w:val="18"/>
              <w:szCs w:val="18"/>
              <w:lang w:val="en-US" w:eastAsia="en-US"/>
            </w:rPr>
            <w:t>10.8</w:t>
          </w:r>
          <w:r w:rsidRPr="007F6710">
            <w:rPr>
              <w:rFonts w:ascii="CorpoS" w:eastAsiaTheme="minorHAnsi" w:hAnsi="CorpoS" w:cs="CorpoS"/>
              <w:sz w:val="18"/>
              <w:szCs w:val="18"/>
              <w:lang w:val="en-US" w:eastAsia="en-US"/>
            </w:rPr>
            <w:t xml:space="preserve"> billion.</w:t>
          </w:r>
        </w:p>
        <w:p w14:paraId="54F1846B" w14:textId="77777777" w:rsidR="004D1A41" w:rsidRPr="00D47282" w:rsidRDefault="00B26554" w:rsidP="007F6710">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DFC90" w14:textId="77777777" w:rsidR="00B26554" w:rsidRDefault="00B26554">
      <w:r>
        <w:separator/>
      </w:r>
    </w:p>
    <w:p w14:paraId="028EE7A6" w14:textId="77777777" w:rsidR="00B26554" w:rsidRDefault="00B26554"/>
    <w:p w14:paraId="3F597BC9" w14:textId="77777777" w:rsidR="00B26554" w:rsidRDefault="00B26554"/>
    <w:p w14:paraId="66EE9580" w14:textId="77777777" w:rsidR="00B26554" w:rsidRDefault="00B26554"/>
    <w:p w14:paraId="69EA4B48" w14:textId="77777777" w:rsidR="00B26554" w:rsidRDefault="00B26554"/>
    <w:p w14:paraId="5C56E5B1" w14:textId="77777777" w:rsidR="00B26554" w:rsidRDefault="00B26554"/>
    <w:p w14:paraId="0CB69DA8" w14:textId="77777777" w:rsidR="00B26554" w:rsidRDefault="00B26554"/>
  </w:endnote>
  <w:endnote w:type="continuationSeparator" w:id="0">
    <w:p w14:paraId="081F29E2" w14:textId="77777777" w:rsidR="00B26554" w:rsidRDefault="00B26554">
      <w:r>
        <w:continuationSeparator/>
      </w:r>
    </w:p>
    <w:p w14:paraId="2E96832B" w14:textId="77777777" w:rsidR="00B26554" w:rsidRDefault="00B26554"/>
    <w:p w14:paraId="5F32C7B6" w14:textId="77777777" w:rsidR="00B26554" w:rsidRDefault="00B26554"/>
    <w:p w14:paraId="3A2468B6" w14:textId="77777777" w:rsidR="00B26554" w:rsidRDefault="00B26554"/>
    <w:p w14:paraId="21D1CE8F" w14:textId="77777777" w:rsidR="00B26554" w:rsidRDefault="00B26554"/>
    <w:p w14:paraId="08EDFF85" w14:textId="77777777" w:rsidR="00B26554" w:rsidRDefault="00B26554"/>
    <w:p w14:paraId="2D70544E" w14:textId="77777777" w:rsidR="00B26554" w:rsidRDefault="00B26554"/>
  </w:endnote>
  <w:endnote w:type="continuationNotice" w:id="1">
    <w:p w14:paraId="5B290EA0" w14:textId="77777777" w:rsidR="00B26554" w:rsidRDefault="00B265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F602E" w14:textId="77777777" w:rsidR="000A30A1" w:rsidRPr="00593A60" w:rsidRDefault="000A30A1"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F7048" w14:textId="77777777" w:rsidR="000A30A1" w:rsidRPr="00DB5069" w:rsidRDefault="000A30A1" w:rsidP="00DB5069">
    <w:pPr>
      <w:pStyle w:val="Footer9pt"/>
    </w:pPr>
    <w:r>
      <w:br/>
    </w:r>
    <w:r w:rsidRPr="00DB5069">
      <w:t>Daimler Communications, 70546 Stuttgart</w:t>
    </w:r>
    <w:r>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259F8" w14:textId="77777777" w:rsidR="000A30A1" w:rsidRPr="00DB5069" w:rsidRDefault="000A30A1" w:rsidP="000C31B9">
    <w:pPr>
      <w:pStyle w:val="Footer9pt"/>
    </w:pPr>
    <w:r w:rsidRPr="00DB5069">
      <w:t>Daimler Communications, 70546 Stuttgart</w:t>
    </w:r>
    <w:r>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CC73D" w14:textId="77777777" w:rsidR="00B26554" w:rsidRDefault="00B26554">
      <w:r>
        <w:separator/>
      </w:r>
    </w:p>
    <w:p w14:paraId="7D243E0E" w14:textId="77777777" w:rsidR="00B26554" w:rsidRDefault="00B26554"/>
    <w:p w14:paraId="726DA98D" w14:textId="77777777" w:rsidR="00B26554" w:rsidRDefault="00B26554"/>
    <w:p w14:paraId="740E79D6" w14:textId="77777777" w:rsidR="00B26554" w:rsidRDefault="00B26554"/>
    <w:p w14:paraId="6A64EB12" w14:textId="77777777" w:rsidR="00B26554" w:rsidRDefault="00B26554"/>
    <w:p w14:paraId="3C9AF3C5" w14:textId="77777777" w:rsidR="00B26554" w:rsidRDefault="00B26554"/>
    <w:p w14:paraId="1F86AB6E" w14:textId="77777777" w:rsidR="00B26554" w:rsidRDefault="00B26554"/>
  </w:footnote>
  <w:footnote w:type="continuationSeparator" w:id="0">
    <w:p w14:paraId="0B6DB335" w14:textId="77777777" w:rsidR="00B26554" w:rsidRDefault="00B26554">
      <w:r>
        <w:continuationSeparator/>
      </w:r>
    </w:p>
    <w:p w14:paraId="0A80B938" w14:textId="77777777" w:rsidR="00B26554" w:rsidRDefault="00B26554"/>
    <w:p w14:paraId="074E5F55" w14:textId="77777777" w:rsidR="00B26554" w:rsidRDefault="00B26554"/>
    <w:p w14:paraId="64ABE604" w14:textId="77777777" w:rsidR="00B26554" w:rsidRDefault="00B26554"/>
    <w:p w14:paraId="31A412C0" w14:textId="77777777" w:rsidR="00B26554" w:rsidRDefault="00B26554"/>
    <w:p w14:paraId="7E702DC8" w14:textId="77777777" w:rsidR="00B26554" w:rsidRDefault="00B26554"/>
    <w:p w14:paraId="30995049" w14:textId="77777777" w:rsidR="00B26554" w:rsidRDefault="00B26554"/>
  </w:footnote>
  <w:footnote w:type="continuationNotice" w:id="1">
    <w:p w14:paraId="03028EE9" w14:textId="77777777" w:rsidR="00B26554" w:rsidRDefault="00B2655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1E22C" w14:textId="77777777" w:rsidR="000A30A1" w:rsidRDefault="000A30A1"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14:paraId="3BFEA201" w14:textId="77777777" w:rsidR="000A30A1" w:rsidRDefault="000A30A1">
    <w:pPr>
      <w:spacing w:line="305" w:lineRule="exact"/>
      <w:rPr>
        <w:noProof/>
      </w:rPr>
    </w:pPr>
  </w:p>
  <w:p w14:paraId="3299C90B" w14:textId="77777777" w:rsidR="000A30A1" w:rsidRDefault="000A30A1">
    <w:pPr>
      <w:framePr w:w="7422" w:h="851" w:hSpace="142" w:wrap="around" w:vAnchor="page" w:hAnchor="page" w:x="1419" w:y="2938"/>
    </w:pPr>
  </w:p>
  <w:p w14:paraId="50C28C2D" w14:textId="77777777" w:rsidR="000A30A1" w:rsidRDefault="000A30A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74D91" w14:textId="77777777" w:rsidR="000A30A1" w:rsidRDefault="000A30A1">
    <w:pPr>
      <w:pStyle w:val="Kopfzeile"/>
    </w:pPr>
    <w:r>
      <w:rPr>
        <w:noProof/>
        <w:lang w:val="de-DE"/>
      </w:rPr>
      <w:drawing>
        <wp:anchor distT="0" distB="0" distL="114300" distR="114300" simplePos="0" relativeHeight="251660288" behindDoc="0" locked="0" layoutInCell="1" allowOverlap="1" wp14:anchorId="1769C0B6" wp14:editId="4F12D4A4">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6AD733" w14:textId="77777777" w:rsidR="000A30A1" w:rsidRDefault="000A30A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DDB14" w14:textId="77777777" w:rsidR="000A30A1" w:rsidRDefault="000A30A1" w:rsidP="00DD6439">
    <w:pPr>
      <w:pStyle w:val="MLStat"/>
      <w:framePr w:w="2325" w:h="289" w:wrap="around" w:vAnchor="page" w:hAnchor="page" w:x="9073"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0C4EC3">
      <w:rPr>
        <w:rStyle w:val="Seitenzahl"/>
        <w:noProof/>
      </w:rPr>
      <w:t>16</w:t>
    </w:r>
    <w:r w:rsidRPr="00A1793E">
      <w:rPr>
        <w:rStyle w:val="Seitenzahl"/>
        <w:noProof/>
      </w:rPr>
      <w:fldChar w:fldCharType="end"/>
    </w:r>
  </w:p>
  <w:p w14:paraId="0F0A9344" w14:textId="77777777" w:rsidR="000A30A1" w:rsidRDefault="000A30A1"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0E7D" w14:textId="77777777" w:rsidR="000A30A1" w:rsidRDefault="000A30A1" w:rsidP="006B6CA3">
    <w:pPr>
      <w:pStyle w:val="MLStat"/>
      <w:framePr w:w="2325" w:h="289" w:wrap="around" w:vAnchor="page" w:hAnchor="page" w:x="9045"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Pr>
        <w:rStyle w:val="Seitenzahl"/>
        <w:noProof/>
      </w:rPr>
      <w:t>2</w:t>
    </w:r>
    <w:r w:rsidRPr="00A1793E">
      <w:rPr>
        <w:rStyle w:val="Seitenzahl"/>
        <w:noProof/>
      </w:rPr>
      <w:fldChar w:fldCharType="end"/>
    </w:r>
  </w:p>
  <w:p w14:paraId="78838B7A" w14:textId="77777777" w:rsidR="000A30A1" w:rsidRDefault="000A30A1"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54016A"/>
    <w:rsid w:val="0000132B"/>
    <w:rsid w:val="00001CA2"/>
    <w:rsid w:val="00003272"/>
    <w:rsid w:val="0000438D"/>
    <w:rsid w:val="00010A71"/>
    <w:rsid w:val="00024306"/>
    <w:rsid w:val="000243A7"/>
    <w:rsid w:val="00025774"/>
    <w:rsid w:val="000277A5"/>
    <w:rsid w:val="00030CE7"/>
    <w:rsid w:val="00034F26"/>
    <w:rsid w:val="000374C6"/>
    <w:rsid w:val="00037D79"/>
    <w:rsid w:val="0004246E"/>
    <w:rsid w:val="00046C57"/>
    <w:rsid w:val="00047E11"/>
    <w:rsid w:val="00047E2A"/>
    <w:rsid w:val="00050A84"/>
    <w:rsid w:val="00053BCF"/>
    <w:rsid w:val="00057D99"/>
    <w:rsid w:val="00070501"/>
    <w:rsid w:val="00072140"/>
    <w:rsid w:val="00072670"/>
    <w:rsid w:val="00084BEA"/>
    <w:rsid w:val="000861F6"/>
    <w:rsid w:val="00087AF2"/>
    <w:rsid w:val="00091328"/>
    <w:rsid w:val="00092079"/>
    <w:rsid w:val="00095158"/>
    <w:rsid w:val="000976C7"/>
    <w:rsid w:val="000A1F79"/>
    <w:rsid w:val="000A30A1"/>
    <w:rsid w:val="000A4D1B"/>
    <w:rsid w:val="000B2392"/>
    <w:rsid w:val="000B3F07"/>
    <w:rsid w:val="000B3FEF"/>
    <w:rsid w:val="000B7976"/>
    <w:rsid w:val="000B7CBE"/>
    <w:rsid w:val="000C31B9"/>
    <w:rsid w:val="000C4EC3"/>
    <w:rsid w:val="000C6032"/>
    <w:rsid w:val="000C7D7E"/>
    <w:rsid w:val="000D1207"/>
    <w:rsid w:val="000D1EE0"/>
    <w:rsid w:val="000E16F9"/>
    <w:rsid w:val="000E6E53"/>
    <w:rsid w:val="000F1049"/>
    <w:rsid w:val="000F3D2C"/>
    <w:rsid w:val="000F46A0"/>
    <w:rsid w:val="000F548E"/>
    <w:rsid w:val="00100E6D"/>
    <w:rsid w:val="001076F5"/>
    <w:rsid w:val="00113D5F"/>
    <w:rsid w:val="00114920"/>
    <w:rsid w:val="00124B50"/>
    <w:rsid w:val="00127275"/>
    <w:rsid w:val="001314A6"/>
    <w:rsid w:val="001333B0"/>
    <w:rsid w:val="001345EC"/>
    <w:rsid w:val="00137157"/>
    <w:rsid w:val="001429C7"/>
    <w:rsid w:val="00144215"/>
    <w:rsid w:val="00155867"/>
    <w:rsid w:val="00157585"/>
    <w:rsid w:val="0016501C"/>
    <w:rsid w:val="00166AA6"/>
    <w:rsid w:val="0018067E"/>
    <w:rsid w:val="001863A1"/>
    <w:rsid w:val="0019145C"/>
    <w:rsid w:val="00193616"/>
    <w:rsid w:val="00197CB6"/>
    <w:rsid w:val="001A1C9D"/>
    <w:rsid w:val="001A3B87"/>
    <w:rsid w:val="001A4837"/>
    <w:rsid w:val="001A4A90"/>
    <w:rsid w:val="001B12F5"/>
    <w:rsid w:val="001B3A25"/>
    <w:rsid w:val="001C26EC"/>
    <w:rsid w:val="001E0868"/>
    <w:rsid w:val="001E0EBF"/>
    <w:rsid w:val="001E70B0"/>
    <w:rsid w:val="001E73BE"/>
    <w:rsid w:val="001F0387"/>
    <w:rsid w:val="001F2B82"/>
    <w:rsid w:val="001F4A8B"/>
    <w:rsid w:val="00206903"/>
    <w:rsid w:val="00207F45"/>
    <w:rsid w:val="00214FA1"/>
    <w:rsid w:val="002155DE"/>
    <w:rsid w:val="00220711"/>
    <w:rsid w:val="00223012"/>
    <w:rsid w:val="00223E8D"/>
    <w:rsid w:val="00231CDA"/>
    <w:rsid w:val="00236713"/>
    <w:rsid w:val="002368CF"/>
    <w:rsid w:val="00253ACC"/>
    <w:rsid w:val="00254B69"/>
    <w:rsid w:val="00263154"/>
    <w:rsid w:val="00270652"/>
    <w:rsid w:val="00281498"/>
    <w:rsid w:val="00281D26"/>
    <w:rsid w:val="0028620E"/>
    <w:rsid w:val="00286F6D"/>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35AB"/>
    <w:rsid w:val="00336547"/>
    <w:rsid w:val="003379CE"/>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242A"/>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C110A"/>
    <w:rsid w:val="003C2AFD"/>
    <w:rsid w:val="003C30AF"/>
    <w:rsid w:val="003C475D"/>
    <w:rsid w:val="003C664A"/>
    <w:rsid w:val="003C6FD8"/>
    <w:rsid w:val="003D234D"/>
    <w:rsid w:val="003D422C"/>
    <w:rsid w:val="003E0DDA"/>
    <w:rsid w:val="003E1D09"/>
    <w:rsid w:val="00402AFC"/>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7709D"/>
    <w:rsid w:val="00483245"/>
    <w:rsid w:val="00486A03"/>
    <w:rsid w:val="0048718A"/>
    <w:rsid w:val="0048779C"/>
    <w:rsid w:val="00496FEA"/>
    <w:rsid w:val="00497B0B"/>
    <w:rsid w:val="00497DE8"/>
    <w:rsid w:val="004A330F"/>
    <w:rsid w:val="004A4F1E"/>
    <w:rsid w:val="004A4FCA"/>
    <w:rsid w:val="004A69B4"/>
    <w:rsid w:val="004B16F1"/>
    <w:rsid w:val="004B4400"/>
    <w:rsid w:val="004D1A41"/>
    <w:rsid w:val="004D1F3E"/>
    <w:rsid w:val="004D54CB"/>
    <w:rsid w:val="004D6576"/>
    <w:rsid w:val="004D72BA"/>
    <w:rsid w:val="004E39E5"/>
    <w:rsid w:val="004E7D56"/>
    <w:rsid w:val="004F42C2"/>
    <w:rsid w:val="004F673C"/>
    <w:rsid w:val="004F6F2D"/>
    <w:rsid w:val="004F7B42"/>
    <w:rsid w:val="005100DD"/>
    <w:rsid w:val="00511140"/>
    <w:rsid w:val="00511CBB"/>
    <w:rsid w:val="00517387"/>
    <w:rsid w:val="00517661"/>
    <w:rsid w:val="00525752"/>
    <w:rsid w:val="00532881"/>
    <w:rsid w:val="0053375B"/>
    <w:rsid w:val="00534AF9"/>
    <w:rsid w:val="0054016A"/>
    <w:rsid w:val="00540D8B"/>
    <w:rsid w:val="005417DB"/>
    <w:rsid w:val="005440F3"/>
    <w:rsid w:val="00553031"/>
    <w:rsid w:val="00555DA2"/>
    <w:rsid w:val="00563F88"/>
    <w:rsid w:val="0056400C"/>
    <w:rsid w:val="00564C1F"/>
    <w:rsid w:val="005749B2"/>
    <w:rsid w:val="00574C11"/>
    <w:rsid w:val="00577E64"/>
    <w:rsid w:val="00582408"/>
    <w:rsid w:val="00582794"/>
    <w:rsid w:val="00586121"/>
    <w:rsid w:val="005920CE"/>
    <w:rsid w:val="00593A60"/>
    <w:rsid w:val="005952C5"/>
    <w:rsid w:val="00596987"/>
    <w:rsid w:val="00597557"/>
    <w:rsid w:val="005A26F4"/>
    <w:rsid w:val="005A4B54"/>
    <w:rsid w:val="005A5083"/>
    <w:rsid w:val="005A5431"/>
    <w:rsid w:val="005B1321"/>
    <w:rsid w:val="005B1571"/>
    <w:rsid w:val="005B3118"/>
    <w:rsid w:val="005B3AC7"/>
    <w:rsid w:val="005B6CD5"/>
    <w:rsid w:val="005B756E"/>
    <w:rsid w:val="005C0E38"/>
    <w:rsid w:val="005C322A"/>
    <w:rsid w:val="005D082B"/>
    <w:rsid w:val="005D359D"/>
    <w:rsid w:val="005D4C35"/>
    <w:rsid w:val="005E2B2E"/>
    <w:rsid w:val="005F0574"/>
    <w:rsid w:val="005F0D32"/>
    <w:rsid w:val="005F47FC"/>
    <w:rsid w:val="006013CB"/>
    <w:rsid w:val="00603268"/>
    <w:rsid w:val="00604A11"/>
    <w:rsid w:val="00606A3F"/>
    <w:rsid w:val="006079DD"/>
    <w:rsid w:val="00611BDC"/>
    <w:rsid w:val="00612232"/>
    <w:rsid w:val="00622CEE"/>
    <w:rsid w:val="00623BF0"/>
    <w:rsid w:val="00626D5C"/>
    <w:rsid w:val="00627413"/>
    <w:rsid w:val="00630E95"/>
    <w:rsid w:val="00653058"/>
    <w:rsid w:val="00653DE2"/>
    <w:rsid w:val="00653F2A"/>
    <w:rsid w:val="00662B7C"/>
    <w:rsid w:val="0066389A"/>
    <w:rsid w:val="00665A7B"/>
    <w:rsid w:val="00671666"/>
    <w:rsid w:val="00675014"/>
    <w:rsid w:val="00681193"/>
    <w:rsid w:val="006812E8"/>
    <w:rsid w:val="006840BF"/>
    <w:rsid w:val="00686AE7"/>
    <w:rsid w:val="0068702C"/>
    <w:rsid w:val="0068783D"/>
    <w:rsid w:val="006A35D7"/>
    <w:rsid w:val="006B2448"/>
    <w:rsid w:val="006B2D3F"/>
    <w:rsid w:val="006B6CA3"/>
    <w:rsid w:val="006C1089"/>
    <w:rsid w:val="006C58AC"/>
    <w:rsid w:val="006C5CB5"/>
    <w:rsid w:val="006C613E"/>
    <w:rsid w:val="006D1DF2"/>
    <w:rsid w:val="006D4E3C"/>
    <w:rsid w:val="006E051A"/>
    <w:rsid w:val="006E7771"/>
    <w:rsid w:val="006F1B11"/>
    <w:rsid w:val="00710E73"/>
    <w:rsid w:val="007145F2"/>
    <w:rsid w:val="00716971"/>
    <w:rsid w:val="00716B3F"/>
    <w:rsid w:val="00723018"/>
    <w:rsid w:val="00723C19"/>
    <w:rsid w:val="007251D5"/>
    <w:rsid w:val="00726CFF"/>
    <w:rsid w:val="00727609"/>
    <w:rsid w:val="0072775E"/>
    <w:rsid w:val="00733E85"/>
    <w:rsid w:val="00736DE9"/>
    <w:rsid w:val="007400C5"/>
    <w:rsid w:val="00741CB8"/>
    <w:rsid w:val="00743CD9"/>
    <w:rsid w:val="00746D18"/>
    <w:rsid w:val="007518F4"/>
    <w:rsid w:val="00761269"/>
    <w:rsid w:val="00763A34"/>
    <w:rsid w:val="00766276"/>
    <w:rsid w:val="00770293"/>
    <w:rsid w:val="00773EEE"/>
    <w:rsid w:val="00781506"/>
    <w:rsid w:val="00783EFF"/>
    <w:rsid w:val="007922C7"/>
    <w:rsid w:val="007B7A4F"/>
    <w:rsid w:val="007C0418"/>
    <w:rsid w:val="007C203D"/>
    <w:rsid w:val="007C3796"/>
    <w:rsid w:val="007C3DED"/>
    <w:rsid w:val="007C48E6"/>
    <w:rsid w:val="007C71A7"/>
    <w:rsid w:val="007D4579"/>
    <w:rsid w:val="007D6E3E"/>
    <w:rsid w:val="007E1634"/>
    <w:rsid w:val="007E1A11"/>
    <w:rsid w:val="007E7C5D"/>
    <w:rsid w:val="007F48EB"/>
    <w:rsid w:val="007F54A9"/>
    <w:rsid w:val="007F6710"/>
    <w:rsid w:val="008008C3"/>
    <w:rsid w:val="00801B47"/>
    <w:rsid w:val="00811010"/>
    <w:rsid w:val="00812BBD"/>
    <w:rsid w:val="00812C24"/>
    <w:rsid w:val="0081594D"/>
    <w:rsid w:val="00821333"/>
    <w:rsid w:val="008213C1"/>
    <w:rsid w:val="00825A65"/>
    <w:rsid w:val="008268E3"/>
    <w:rsid w:val="0083581E"/>
    <w:rsid w:val="00836FF0"/>
    <w:rsid w:val="00843206"/>
    <w:rsid w:val="00851F7D"/>
    <w:rsid w:val="00854C57"/>
    <w:rsid w:val="00857E76"/>
    <w:rsid w:val="008610BC"/>
    <w:rsid w:val="008619E3"/>
    <w:rsid w:val="00862BCC"/>
    <w:rsid w:val="00865710"/>
    <w:rsid w:val="008905FE"/>
    <w:rsid w:val="00891A8E"/>
    <w:rsid w:val="00896DC3"/>
    <w:rsid w:val="008A0A6B"/>
    <w:rsid w:val="008A1FE5"/>
    <w:rsid w:val="008A3066"/>
    <w:rsid w:val="008A6FD9"/>
    <w:rsid w:val="008B5417"/>
    <w:rsid w:val="008C09D6"/>
    <w:rsid w:val="008C1B7B"/>
    <w:rsid w:val="008C70D0"/>
    <w:rsid w:val="008D2021"/>
    <w:rsid w:val="008D3391"/>
    <w:rsid w:val="008D4661"/>
    <w:rsid w:val="008E2BAB"/>
    <w:rsid w:val="008E42B5"/>
    <w:rsid w:val="008E7C82"/>
    <w:rsid w:val="008F57DB"/>
    <w:rsid w:val="0090394E"/>
    <w:rsid w:val="009055C2"/>
    <w:rsid w:val="00912A09"/>
    <w:rsid w:val="00916781"/>
    <w:rsid w:val="00916E5A"/>
    <w:rsid w:val="0091792F"/>
    <w:rsid w:val="00925E67"/>
    <w:rsid w:val="00926418"/>
    <w:rsid w:val="00927051"/>
    <w:rsid w:val="0093284F"/>
    <w:rsid w:val="00936947"/>
    <w:rsid w:val="00937135"/>
    <w:rsid w:val="00937F8C"/>
    <w:rsid w:val="00943E85"/>
    <w:rsid w:val="009503CD"/>
    <w:rsid w:val="009525D4"/>
    <w:rsid w:val="00952F6C"/>
    <w:rsid w:val="00957CDB"/>
    <w:rsid w:val="0096013D"/>
    <w:rsid w:val="00961084"/>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1CEF"/>
    <w:rsid w:val="00A04AF5"/>
    <w:rsid w:val="00A053CB"/>
    <w:rsid w:val="00A10336"/>
    <w:rsid w:val="00A10CF0"/>
    <w:rsid w:val="00A161E7"/>
    <w:rsid w:val="00A20729"/>
    <w:rsid w:val="00A22C34"/>
    <w:rsid w:val="00A25C1A"/>
    <w:rsid w:val="00A32BAE"/>
    <w:rsid w:val="00A40F62"/>
    <w:rsid w:val="00A4288D"/>
    <w:rsid w:val="00A45B44"/>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64BA"/>
    <w:rsid w:val="00B26554"/>
    <w:rsid w:val="00B3066C"/>
    <w:rsid w:val="00B4084A"/>
    <w:rsid w:val="00B470FC"/>
    <w:rsid w:val="00B60413"/>
    <w:rsid w:val="00B60560"/>
    <w:rsid w:val="00B6374B"/>
    <w:rsid w:val="00B65ACB"/>
    <w:rsid w:val="00B70DFA"/>
    <w:rsid w:val="00B70E97"/>
    <w:rsid w:val="00B71501"/>
    <w:rsid w:val="00B72173"/>
    <w:rsid w:val="00B74239"/>
    <w:rsid w:val="00B776C9"/>
    <w:rsid w:val="00B800FB"/>
    <w:rsid w:val="00B83257"/>
    <w:rsid w:val="00B85900"/>
    <w:rsid w:val="00B8593A"/>
    <w:rsid w:val="00B86B0D"/>
    <w:rsid w:val="00B93197"/>
    <w:rsid w:val="00B9657B"/>
    <w:rsid w:val="00BA012F"/>
    <w:rsid w:val="00BA6087"/>
    <w:rsid w:val="00BA7B6C"/>
    <w:rsid w:val="00BB6457"/>
    <w:rsid w:val="00BC3636"/>
    <w:rsid w:val="00BC3D4F"/>
    <w:rsid w:val="00BC6092"/>
    <w:rsid w:val="00BC695D"/>
    <w:rsid w:val="00BD25ED"/>
    <w:rsid w:val="00BD2B0A"/>
    <w:rsid w:val="00BD3E7B"/>
    <w:rsid w:val="00BD40AA"/>
    <w:rsid w:val="00BD6B78"/>
    <w:rsid w:val="00BE0860"/>
    <w:rsid w:val="00BE0B96"/>
    <w:rsid w:val="00BE2545"/>
    <w:rsid w:val="00BE4C95"/>
    <w:rsid w:val="00BF7156"/>
    <w:rsid w:val="00BF7748"/>
    <w:rsid w:val="00C00832"/>
    <w:rsid w:val="00C018C1"/>
    <w:rsid w:val="00C019FD"/>
    <w:rsid w:val="00C13A8F"/>
    <w:rsid w:val="00C22756"/>
    <w:rsid w:val="00C24481"/>
    <w:rsid w:val="00C26879"/>
    <w:rsid w:val="00C2736D"/>
    <w:rsid w:val="00C27E9A"/>
    <w:rsid w:val="00C3000D"/>
    <w:rsid w:val="00C34DF2"/>
    <w:rsid w:val="00C36BCC"/>
    <w:rsid w:val="00C42C14"/>
    <w:rsid w:val="00C473F7"/>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4E90"/>
    <w:rsid w:val="00CA5233"/>
    <w:rsid w:val="00CB688A"/>
    <w:rsid w:val="00CB6F71"/>
    <w:rsid w:val="00CD2F09"/>
    <w:rsid w:val="00CD307B"/>
    <w:rsid w:val="00CD67C5"/>
    <w:rsid w:val="00CE364C"/>
    <w:rsid w:val="00CE60F0"/>
    <w:rsid w:val="00CE7867"/>
    <w:rsid w:val="00CF3A06"/>
    <w:rsid w:val="00D01798"/>
    <w:rsid w:val="00D06F8C"/>
    <w:rsid w:val="00D07C6F"/>
    <w:rsid w:val="00D1343C"/>
    <w:rsid w:val="00D15531"/>
    <w:rsid w:val="00D166A3"/>
    <w:rsid w:val="00D20E68"/>
    <w:rsid w:val="00D245FE"/>
    <w:rsid w:val="00D2465E"/>
    <w:rsid w:val="00D2587A"/>
    <w:rsid w:val="00D27B1C"/>
    <w:rsid w:val="00D27F9B"/>
    <w:rsid w:val="00D30067"/>
    <w:rsid w:val="00D33238"/>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C7233"/>
    <w:rsid w:val="00DD15F0"/>
    <w:rsid w:val="00DD41D9"/>
    <w:rsid w:val="00DD6439"/>
    <w:rsid w:val="00DE096C"/>
    <w:rsid w:val="00DE1220"/>
    <w:rsid w:val="00DF4E27"/>
    <w:rsid w:val="00DF669C"/>
    <w:rsid w:val="00E000B0"/>
    <w:rsid w:val="00E00992"/>
    <w:rsid w:val="00E02470"/>
    <w:rsid w:val="00E24D03"/>
    <w:rsid w:val="00E30AF2"/>
    <w:rsid w:val="00E30C39"/>
    <w:rsid w:val="00E33C8C"/>
    <w:rsid w:val="00E35734"/>
    <w:rsid w:val="00E371EA"/>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12E0"/>
    <w:rsid w:val="00EE23E3"/>
    <w:rsid w:val="00EE3520"/>
    <w:rsid w:val="00EF5A24"/>
    <w:rsid w:val="00EF6BD0"/>
    <w:rsid w:val="00F12C27"/>
    <w:rsid w:val="00F13DE2"/>
    <w:rsid w:val="00F21D8B"/>
    <w:rsid w:val="00F23EE1"/>
    <w:rsid w:val="00F2486B"/>
    <w:rsid w:val="00F26DE0"/>
    <w:rsid w:val="00F34429"/>
    <w:rsid w:val="00F415C9"/>
    <w:rsid w:val="00F437F8"/>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635"/>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06c-TabText">
    <w:name w:val="06c - Tab: Text"/>
    <w:basedOn w:val="Standard"/>
    <w:rsid w:val="0056400C"/>
    <w:pPr>
      <w:spacing w:before="27" w:after="30" w:line="170" w:lineRule="exact"/>
    </w:pPr>
    <w:rPr>
      <w:rFonts w:ascii="CorpoS" w:hAnsi="CorpoS" w:cs="Arial"/>
      <w:sz w:val="15"/>
      <w:lang w:val="en-US" w:eastAsia="en-US" w:bidi="en-US"/>
    </w:rPr>
  </w:style>
  <w:style w:type="paragraph" w:customStyle="1" w:styleId="06c1-TabTextbold">
    <w:name w:val="06c1 - Tab: Text bold"/>
    <w:basedOn w:val="Standard"/>
    <w:rsid w:val="003C6FD8"/>
    <w:pPr>
      <w:widowControl w:val="0"/>
      <w:adjustRightInd w:val="0"/>
      <w:spacing w:before="27" w:after="30" w:line="170" w:lineRule="exact"/>
      <w:textAlignment w:val="baseline"/>
    </w:pPr>
    <w:rPr>
      <w:rFonts w:ascii="CorpoS" w:hAnsi="CorpoS" w:cs="Arial"/>
      <w:b/>
      <w:sz w:val="15"/>
    </w:rPr>
  </w:style>
  <w:style w:type="paragraph" w:customStyle="1" w:styleId="DCNormal">
    <w:name w:val="DCNormal"/>
    <w:rsid w:val="003C6FD8"/>
    <w:pPr>
      <w:widowControl w:val="0"/>
      <w:spacing w:after="380" w:line="380" w:lineRule="atLeast"/>
    </w:pPr>
    <w:rPr>
      <w:rFonts w:ascii="CorpoS" w:hAnsi="CorpoS"/>
      <w:sz w:val="26"/>
    </w:rPr>
  </w:style>
  <w:style w:type="character" w:customStyle="1" w:styleId="40continoustext13ptzchn0">
    <w:name w:val="40continoustext13ptzchn"/>
    <w:basedOn w:val="Absatz-Standardschriftart"/>
    <w:rsid w:val="00402A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06c-TabText">
    <w:name w:val="06c - Tab: Text"/>
    <w:basedOn w:val="Standard"/>
    <w:rsid w:val="0056400C"/>
    <w:pPr>
      <w:spacing w:before="27" w:after="30" w:line="170" w:lineRule="exact"/>
    </w:pPr>
    <w:rPr>
      <w:rFonts w:ascii="CorpoS" w:hAnsi="CorpoS" w:cs="Arial"/>
      <w:sz w:val="15"/>
      <w:lang w:val="en-US" w:eastAsia="en-US" w:bidi="en-US"/>
    </w:rPr>
  </w:style>
  <w:style w:type="paragraph" w:customStyle="1" w:styleId="06c1-TabTextbold">
    <w:name w:val="06c1 - Tab: Text bold"/>
    <w:basedOn w:val="Standard"/>
    <w:rsid w:val="003C6FD8"/>
    <w:pPr>
      <w:widowControl w:val="0"/>
      <w:adjustRightInd w:val="0"/>
      <w:spacing w:before="27" w:after="30" w:line="170" w:lineRule="exact"/>
      <w:textAlignment w:val="baseline"/>
    </w:pPr>
    <w:rPr>
      <w:rFonts w:ascii="CorpoS" w:hAnsi="CorpoS" w:cs="Arial"/>
      <w:b/>
      <w:sz w:val="15"/>
    </w:rPr>
  </w:style>
  <w:style w:type="paragraph" w:customStyle="1" w:styleId="DCNormal">
    <w:name w:val="DCNormal"/>
    <w:rsid w:val="003C6FD8"/>
    <w:pPr>
      <w:widowControl w:val="0"/>
      <w:spacing w:after="380" w:line="380" w:lineRule="atLeast"/>
    </w:pPr>
    <w:rPr>
      <w:rFonts w:ascii="CorpoS" w:hAnsi="CorpoS"/>
      <w:sz w:val="26"/>
    </w:rPr>
  </w:style>
  <w:style w:type="character" w:customStyle="1" w:styleId="40continoustext13ptzchn0">
    <w:name w:val="40continoustext13ptzchn"/>
    <w:basedOn w:val="Absatz-Standardschriftart"/>
    <w:rsid w:val="00402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daimler.com"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ZGFXDX9P\PI_Daimler_EN_mit_Disclaimer_24.10.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6DD20F50D947F8881FEC8124BA2AEB"/>
        <w:category>
          <w:name w:val="Allgemein"/>
          <w:gallery w:val="placeholder"/>
        </w:category>
        <w:types>
          <w:type w:val="bbPlcHdr"/>
        </w:types>
        <w:behaviors>
          <w:behavior w:val="content"/>
        </w:behaviors>
        <w:guid w:val="{957D4AD5-777A-4523-8109-FF42553A9D88}"/>
      </w:docPartPr>
      <w:docPartBody>
        <w:p w:rsidR="00C561DB" w:rsidRDefault="001940FD">
          <w:pPr>
            <w:pStyle w:val="9E6DD20F50D947F8881FEC8124BA2AEB"/>
          </w:pPr>
          <w:r w:rsidRPr="00A20729">
            <w:t>Max Mustermann</w:t>
          </w:r>
        </w:p>
      </w:docPartBody>
    </w:docPart>
    <w:docPart>
      <w:docPartPr>
        <w:name w:val="B61145A993F7489F897ACEB6A41A0B15"/>
        <w:category>
          <w:name w:val="Allgemein"/>
          <w:gallery w:val="placeholder"/>
        </w:category>
        <w:types>
          <w:type w:val="bbPlcHdr"/>
        </w:types>
        <w:behaviors>
          <w:behavior w:val="content"/>
        </w:behaviors>
        <w:guid w:val="{E44EBCC0-1B8F-4A06-9EB4-E6C825AF538B}"/>
      </w:docPartPr>
      <w:docPartBody>
        <w:p w:rsidR="00C561DB" w:rsidRDefault="00C43DEA">
          <w:pPr>
            <w:pStyle w:val="B61145A993F7489F897ACEB6A41A0B15"/>
          </w:pPr>
          <w:r w:rsidRPr="00A20729">
            <w:t>+49 (0) 711 17-</w:t>
          </w:r>
          <w:r>
            <w:t>42233</w:t>
          </w:r>
        </w:p>
      </w:docPartBody>
    </w:docPart>
    <w:docPart>
      <w:docPartPr>
        <w:name w:val="6D666F182C3948EC87F802092C08DAC8"/>
        <w:category>
          <w:name w:val="Allgemein"/>
          <w:gallery w:val="placeholder"/>
        </w:category>
        <w:types>
          <w:type w:val="bbPlcHdr"/>
        </w:types>
        <w:behaviors>
          <w:behavior w:val="content"/>
        </w:behaviors>
        <w:guid w:val="{A4F4245C-E49C-4D79-9043-3723A76B308C}"/>
      </w:docPartPr>
      <w:docPartBody>
        <w:p w:rsidR="00C561DB" w:rsidRDefault="001940FD">
          <w:pPr>
            <w:pStyle w:val="6D666F182C3948EC87F802092C08DAC8"/>
          </w:pPr>
          <w:r>
            <w:t xml:space="preserve"> </w:t>
          </w:r>
        </w:p>
      </w:docPartBody>
    </w:docPart>
    <w:docPart>
      <w:docPartPr>
        <w:name w:val="F1FD930F6A1047A7A6276C17148C0726"/>
        <w:category>
          <w:name w:val="Allgemein"/>
          <w:gallery w:val="placeholder"/>
        </w:category>
        <w:types>
          <w:type w:val="bbPlcHdr"/>
        </w:types>
        <w:behaviors>
          <w:behavior w:val="content"/>
        </w:behaviors>
        <w:guid w:val="{CB5AF905-13F8-48D9-BD2B-D98198064C07}"/>
      </w:docPartPr>
      <w:docPartBody>
        <w:p w:rsidR="00C561DB" w:rsidRDefault="001940FD" w:rsidP="001940FD">
          <w:pPr>
            <w:pStyle w:val="F1FD930F6A1047A7A6276C17148C07261"/>
          </w:pPr>
          <w:r>
            <w:rPr>
              <w:rStyle w:val="40Continoustext13ptZchn"/>
            </w:rPr>
            <w:t xml:space="preserve"> </w:t>
          </w:r>
        </w:p>
      </w:docPartBody>
    </w:docPart>
    <w:docPart>
      <w:docPartPr>
        <w:name w:val="91EA5690438F4CE19F3509061798B1F2"/>
        <w:category>
          <w:name w:val="Allgemein"/>
          <w:gallery w:val="placeholder"/>
        </w:category>
        <w:types>
          <w:type w:val="bbPlcHdr"/>
        </w:types>
        <w:behaviors>
          <w:behavior w:val="content"/>
        </w:behaviors>
        <w:guid w:val="{A0E610E6-0F51-455F-83C5-1CF34F91C278}"/>
      </w:docPartPr>
      <w:docPartBody>
        <w:p w:rsidR="00C561DB" w:rsidRDefault="001940FD">
          <w:pPr>
            <w:pStyle w:val="91EA5690438F4CE19F3509061798B1F2"/>
          </w:pPr>
          <w:r>
            <w:t xml:space="preserve"> </w:t>
          </w:r>
        </w:p>
      </w:docPartBody>
    </w:docPart>
    <w:docPart>
      <w:docPartPr>
        <w:name w:val="C8854E5E97134B6F9AAE08AFCA90B8B5"/>
        <w:category>
          <w:name w:val="Allgemein"/>
          <w:gallery w:val="placeholder"/>
        </w:category>
        <w:types>
          <w:type w:val="bbPlcHdr"/>
        </w:types>
        <w:behaviors>
          <w:behavior w:val="content"/>
        </w:behaviors>
        <w:guid w:val="{DDB2FEC0-5EAC-4000-A3DD-7FEFCA2E56A7}"/>
      </w:docPartPr>
      <w:docPartBody>
        <w:p w:rsidR="00C561DB" w:rsidRDefault="001940FD" w:rsidP="001940FD">
          <w:pPr>
            <w:pStyle w:val="C8854E5E97134B6F9AAE08AFCA90B8B51"/>
          </w:pPr>
          <w:r>
            <w:rPr>
              <w:rStyle w:val="40Continoustext13ptZchn"/>
            </w:rPr>
            <w:t xml:space="preserve"> </w:t>
          </w:r>
        </w:p>
      </w:docPartBody>
    </w:docPart>
    <w:docPart>
      <w:docPartPr>
        <w:name w:val="57D2D4D31FBA4BE6A9A1C602DC828586"/>
        <w:category>
          <w:name w:val="Allgemein"/>
          <w:gallery w:val="placeholder"/>
        </w:category>
        <w:types>
          <w:type w:val="bbPlcHdr"/>
        </w:types>
        <w:behaviors>
          <w:behavior w:val="content"/>
        </w:behaviors>
        <w:guid w:val="{C0630B07-D391-4803-B439-BAA04CEEDE88}"/>
      </w:docPartPr>
      <w:docPartBody>
        <w:p w:rsidR="00C561DB" w:rsidRDefault="001940FD">
          <w:pPr>
            <w:pStyle w:val="57D2D4D31FBA4BE6A9A1C602DC828586"/>
          </w:pPr>
          <w:r w:rsidRPr="00C70E49">
            <w:rPr>
              <w:rStyle w:val="Platzhaltertext"/>
            </w:rPr>
            <w:t>Klicken Sie hier, um ein Datum einzugeben.</w:t>
          </w:r>
        </w:p>
      </w:docPartBody>
    </w:docPart>
    <w:docPart>
      <w:docPartPr>
        <w:name w:val="F57891C25F594E08B80D7FFEF8AC9773"/>
        <w:category>
          <w:name w:val="Allgemein"/>
          <w:gallery w:val="placeholder"/>
        </w:category>
        <w:types>
          <w:type w:val="bbPlcHdr"/>
        </w:types>
        <w:behaviors>
          <w:behavior w:val="content"/>
        </w:behaviors>
        <w:guid w:val="{06998052-C55E-4E4C-A87C-8FD0BA582454}"/>
      </w:docPartPr>
      <w:docPartBody>
        <w:p w:rsidR="00C561DB" w:rsidRDefault="001940FD" w:rsidP="001940FD">
          <w:pPr>
            <w:pStyle w:val="F57891C25F594E08B80D7FFEF8AC97731"/>
          </w:pPr>
          <w:r w:rsidRPr="00975DB2">
            <w:rPr>
              <w:rStyle w:val="Platzhaltertext"/>
            </w:rPr>
            <w:t>Headline</w:t>
          </w:r>
        </w:p>
      </w:docPartBody>
    </w:docPart>
    <w:docPart>
      <w:docPartPr>
        <w:name w:val="9F87EC2716764CD5BCDFD378EB1AF8C0"/>
        <w:category>
          <w:name w:val="Allgemein"/>
          <w:gallery w:val="placeholder"/>
        </w:category>
        <w:types>
          <w:type w:val="bbPlcHdr"/>
        </w:types>
        <w:behaviors>
          <w:behavior w:val="content"/>
        </w:behaviors>
        <w:guid w:val="{662AE999-AF36-412E-992A-8F7BBA41D64B}"/>
      </w:docPartPr>
      <w:docPartBody>
        <w:p w:rsidR="00C561DB" w:rsidRDefault="001940FD">
          <w:pPr>
            <w:pStyle w:val="9F87EC2716764CD5BCDFD378EB1AF8C0"/>
          </w:pPr>
          <w:r w:rsidRPr="00975DB2">
            <w:t>Subhead</w:t>
          </w:r>
        </w:p>
      </w:docPartBody>
    </w:docPart>
    <w:docPart>
      <w:docPartPr>
        <w:name w:val="BCC49CD19F844A9EB592AA2F5C6EC6CC"/>
        <w:category>
          <w:name w:val="Allgemein"/>
          <w:gallery w:val="placeholder"/>
        </w:category>
        <w:types>
          <w:type w:val="bbPlcHdr"/>
        </w:types>
        <w:behaviors>
          <w:behavior w:val="content"/>
        </w:behaviors>
        <w:guid w:val="{029193D5-34D7-4017-949A-F8CF704E5521}"/>
      </w:docPartPr>
      <w:docPartBody>
        <w:p w:rsidR="00C561DB" w:rsidRDefault="001940FD">
          <w:pPr>
            <w:pStyle w:val="BCC49CD19F844A9EB592AA2F5C6EC6CC"/>
          </w:pPr>
          <w:r w:rsidRPr="00B70DFA">
            <w:t>Continuous Text</w:t>
          </w:r>
        </w:p>
      </w:docPartBody>
    </w:docPart>
    <w:docPart>
      <w:docPartPr>
        <w:name w:val="94D99FA1CB1F4CE287BC2086C5DFEA23"/>
        <w:category>
          <w:name w:val="Allgemein"/>
          <w:gallery w:val="placeholder"/>
        </w:category>
        <w:types>
          <w:type w:val="bbPlcHdr"/>
        </w:types>
        <w:behaviors>
          <w:behavior w:val="content"/>
        </w:behaviors>
        <w:guid w:val="{0450F841-F05A-4651-A02F-627FF9D1657A}"/>
      </w:docPartPr>
      <w:docPartBody>
        <w:p w:rsidR="00C561DB" w:rsidRDefault="00C43DEA" w:rsidP="00C43DEA">
          <w:pPr>
            <w:pStyle w:val="94D99FA1CB1F4CE287BC2086C5DFEA236"/>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5" w:history="1">
            <w:r w:rsidRPr="006D1DF2">
              <w:rPr>
                <w:rStyle w:val="41Continoustext13ptboldZchn"/>
              </w:rPr>
              <w:t>www.daimler.com</w:t>
            </w:r>
          </w:hyperlink>
          <w:r w:rsidRPr="00D47282">
            <w:rPr>
              <w:rStyle w:val="41Continoustext13ptboldZchn"/>
            </w:rPr>
            <w:t xml:space="preserve"> </w:t>
          </w:r>
        </w:p>
      </w:docPartBody>
    </w:docPart>
    <w:docPart>
      <w:docPartPr>
        <w:name w:val="136475A6DA9E4C7799301B0A9D00DAB9"/>
        <w:category>
          <w:name w:val="Allgemein"/>
          <w:gallery w:val="placeholder"/>
        </w:category>
        <w:types>
          <w:type w:val="bbPlcHdr"/>
        </w:types>
        <w:behaviors>
          <w:behavior w:val="content"/>
        </w:behaviors>
        <w:guid w:val="{993CEEE0-6328-4EA3-AD41-3DB1292B5F73}"/>
      </w:docPartPr>
      <w:docPartBody>
        <w:p w:rsidR="00C43DEA" w:rsidRPr="00770293" w:rsidRDefault="00C43DEA" w:rsidP="00770293">
          <w:pPr>
            <w:pStyle w:val="06c-TabText"/>
            <w:spacing w:line="180" w:lineRule="exact"/>
            <w:rPr>
              <w:sz w:val="18"/>
              <w:szCs w:val="18"/>
            </w:rPr>
          </w:pPr>
          <w:r w:rsidRPr="00770293">
            <w:rPr>
              <w:sz w:val="18"/>
              <w:szCs w:val="18"/>
            </w:rPr>
            <w:t>Forward-looking statements:</w:t>
          </w:r>
        </w:p>
        <w:p w:rsidR="00C43DEA" w:rsidRPr="00770293" w:rsidRDefault="00C43DEA" w:rsidP="00770293">
          <w:pPr>
            <w:spacing w:after="0" w:line="240" w:lineRule="auto"/>
            <w:rPr>
              <w:rFonts w:ascii="CorpoS" w:eastAsia="CorpoS" w:hAnsi="CorpoS"/>
              <w:sz w:val="18"/>
              <w:szCs w:val="18"/>
              <w:lang w:val="en-US" w:eastAsia="en-US"/>
            </w:rPr>
          </w:pPr>
          <w:r w:rsidRPr="00770293">
            <w:rPr>
              <w:rFonts w:ascii="CorpoS" w:eastAsia="CorpoS" w:hAnsi="CorpoS"/>
              <w:sz w:val="18"/>
              <w:szCs w:val="18"/>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 </w:t>
          </w:r>
        </w:p>
        <w:p w:rsidR="00C561DB" w:rsidRDefault="00C561DB"/>
      </w:docPartBody>
    </w:docPart>
    <w:docPart>
      <w:docPartPr>
        <w:name w:val="CCC981C185464FACACE320AC5FDA9D54"/>
        <w:category>
          <w:name w:val="Allgemein"/>
          <w:gallery w:val="placeholder"/>
        </w:category>
        <w:types>
          <w:type w:val="bbPlcHdr"/>
        </w:types>
        <w:behaviors>
          <w:behavior w:val="content"/>
        </w:behaviors>
        <w:guid w:val="{FD73F3E6-7E40-4AFA-B404-4E9CD5DEE8A6}"/>
      </w:docPartPr>
      <w:docPartBody>
        <w:p w:rsidR="00C43DEA" w:rsidRPr="007F6710" w:rsidRDefault="00C43DEA"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C43DEA" w:rsidRPr="007F6710" w:rsidRDefault="00C43DEA"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w:t>
          </w:r>
          <w:r>
            <w:rPr>
              <w:rFonts w:ascii="CorpoS" w:eastAsiaTheme="minorHAnsi" w:hAnsi="CorpoS" w:cs="CorpoS"/>
              <w:sz w:val="18"/>
              <w:szCs w:val="18"/>
              <w:lang w:val="en-US" w:eastAsia="en-US"/>
            </w:rPr>
            <w:t>3</w:t>
          </w:r>
          <w:r w:rsidRPr="007F6710">
            <w:rPr>
              <w:rFonts w:ascii="CorpoS" w:eastAsiaTheme="minorHAnsi" w:hAnsi="CorpoS" w:cs="CorpoS"/>
              <w:sz w:val="18"/>
              <w:szCs w:val="18"/>
              <w:lang w:val="en-US" w:eastAsia="en-US"/>
            </w:rPr>
            <w:t>, the Group sold 2.</w:t>
          </w:r>
          <w:r>
            <w:rPr>
              <w:rFonts w:ascii="CorpoS" w:eastAsiaTheme="minorHAnsi" w:hAnsi="CorpoS" w:cs="CorpoS"/>
              <w:sz w:val="18"/>
              <w:szCs w:val="18"/>
              <w:lang w:val="en-US" w:eastAsia="en-US"/>
            </w:rPr>
            <w:t>35</w:t>
          </w:r>
          <w:r w:rsidRPr="007F6710">
            <w:rPr>
              <w:rFonts w:ascii="CorpoS" w:eastAsiaTheme="minorHAnsi" w:hAnsi="CorpoS" w:cs="CorpoS"/>
              <w:sz w:val="18"/>
              <w:szCs w:val="18"/>
              <w:lang w:val="en-US" w:eastAsia="en-US"/>
            </w:rPr>
            <w:t xml:space="preserve"> million vehicles and employed a</w:t>
          </w:r>
        </w:p>
        <w:p w:rsidR="00C43DEA" w:rsidRPr="007F6710" w:rsidRDefault="00C43DEA" w:rsidP="007F6710">
          <w:pPr>
            <w:rPr>
              <w:rFonts w:ascii="CorpoS" w:eastAsiaTheme="minorHAnsi" w:hAnsi="CorpoS"/>
              <w:sz w:val="18"/>
              <w:szCs w:val="18"/>
              <w:lang w:val="en-US" w:eastAsia="en-US"/>
            </w:rPr>
          </w:pPr>
          <w:r w:rsidRPr="007F6710">
            <w:rPr>
              <w:rFonts w:ascii="CorpoS" w:eastAsiaTheme="minorHAnsi" w:hAnsi="CorpoS" w:cs="CorpoS"/>
              <w:sz w:val="18"/>
              <w:szCs w:val="18"/>
              <w:lang w:val="en-US" w:eastAsia="en-US"/>
            </w:rPr>
            <w:t>workforce of 27</w:t>
          </w:r>
          <w:r>
            <w:rPr>
              <w:rFonts w:ascii="CorpoS" w:eastAsiaTheme="minorHAnsi" w:hAnsi="CorpoS" w:cs="CorpoS"/>
              <w:sz w:val="18"/>
              <w:szCs w:val="18"/>
              <w:lang w:val="en-US" w:eastAsia="en-US"/>
            </w:rPr>
            <w:t>4</w:t>
          </w:r>
          <w:r w:rsidRPr="007F6710">
            <w:rPr>
              <w:rFonts w:ascii="CorpoS" w:eastAsiaTheme="minorHAnsi" w:hAnsi="CorpoS" w:cs="CorpoS"/>
              <w:sz w:val="18"/>
              <w:szCs w:val="18"/>
              <w:lang w:val="en-US" w:eastAsia="en-US"/>
            </w:rPr>
            <w:t>,</w:t>
          </w:r>
          <w:r>
            <w:rPr>
              <w:rFonts w:ascii="CorpoS" w:eastAsiaTheme="minorHAnsi" w:hAnsi="CorpoS" w:cs="CorpoS"/>
              <w:sz w:val="18"/>
              <w:szCs w:val="18"/>
              <w:lang w:val="en-US" w:eastAsia="en-US"/>
            </w:rPr>
            <w:t>616</w:t>
          </w:r>
          <w:r w:rsidRPr="007F6710">
            <w:rPr>
              <w:rFonts w:ascii="CorpoS" w:eastAsiaTheme="minorHAnsi" w:hAnsi="CorpoS" w:cs="CorpoS"/>
              <w:sz w:val="18"/>
              <w:szCs w:val="18"/>
              <w:lang w:val="en-US" w:eastAsia="en-US"/>
            </w:rPr>
            <w:t xml:space="preserve"> people; revenue totaled €11</w:t>
          </w:r>
          <w:r>
            <w:rPr>
              <w:rFonts w:ascii="CorpoS" w:eastAsiaTheme="minorHAnsi" w:hAnsi="CorpoS" w:cs="CorpoS"/>
              <w:sz w:val="18"/>
              <w:szCs w:val="18"/>
              <w:lang w:val="en-US" w:eastAsia="en-US"/>
            </w:rPr>
            <w:t>8</w:t>
          </w:r>
          <w:r w:rsidRPr="007F6710">
            <w:rPr>
              <w:rFonts w:ascii="CorpoS" w:eastAsiaTheme="minorHAnsi" w:hAnsi="CorpoS" w:cs="CorpoS"/>
              <w:sz w:val="18"/>
              <w:szCs w:val="18"/>
              <w:lang w:val="en-US" w:eastAsia="en-US"/>
            </w:rPr>
            <w:t>.</w:t>
          </w:r>
          <w:r>
            <w:rPr>
              <w:rFonts w:ascii="CorpoS" w:eastAsiaTheme="minorHAnsi" w:hAnsi="CorpoS" w:cs="CorpoS"/>
              <w:sz w:val="18"/>
              <w:szCs w:val="18"/>
              <w:lang w:val="en-US" w:eastAsia="en-US"/>
            </w:rPr>
            <w:t>0</w:t>
          </w:r>
          <w:r w:rsidRPr="007F6710">
            <w:rPr>
              <w:rFonts w:ascii="CorpoS" w:eastAsiaTheme="minorHAnsi" w:hAnsi="CorpoS" w:cs="CorpoS"/>
              <w:sz w:val="18"/>
              <w:szCs w:val="18"/>
              <w:lang w:val="en-US" w:eastAsia="en-US"/>
            </w:rPr>
            <w:t xml:space="preserve"> billion and EBIT amounted to €</w:t>
          </w:r>
          <w:r>
            <w:rPr>
              <w:rFonts w:ascii="CorpoS" w:eastAsiaTheme="minorHAnsi" w:hAnsi="CorpoS" w:cs="CorpoS"/>
              <w:sz w:val="18"/>
              <w:szCs w:val="18"/>
              <w:lang w:val="en-US" w:eastAsia="en-US"/>
            </w:rPr>
            <w:t>10.8</w:t>
          </w:r>
          <w:r w:rsidRPr="007F6710">
            <w:rPr>
              <w:rFonts w:ascii="CorpoS" w:eastAsiaTheme="minorHAnsi" w:hAnsi="CorpoS" w:cs="CorpoS"/>
              <w:sz w:val="18"/>
              <w:szCs w:val="18"/>
              <w:lang w:val="en-US" w:eastAsia="en-US"/>
            </w:rPr>
            <w:t xml:space="preserve"> billion.</w:t>
          </w:r>
        </w:p>
        <w:p w:rsidR="00C561DB" w:rsidRDefault="00C561DB"/>
      </w:docPartBody>
    </w:docPart>
    <w:docPart>
      <w:docPartPr>
        <w:name w:val="0726F0CB9D1848BBBA86810B2C0159C5"/>
        <w:category>
          <w:name w:val="Allgemein"/>
          <w:gallery w:val="placeholder"/>
        </w:category>
        <w:types>
          <w:type w:val="bbPlcHdr"/>
        </w:types>
        <w:behaviors>
          <w:behavior w:val="content"/>
        </w:behaviors>
        <w:guid w:val="{59E1E60B-4DD5-4992-BFB2-2E9D85760947}"/>
      </w:docPartPr>
      <w:docPartBody>
        <w:p w:rsidR="00C561DB" w:rsidRDefault="001940FD" w:rsidP="001940FD">
          <w:pPr>
            <w:pStyle w:val="0726F0CB9D1848BBBA86810B2C0159C5"/>
          </w:pPr>
          <w:r w:rsidRPr="008A4367">
            <w:t>Untertitel</w:t>
          </w:r>
        </w:p>
      </w:docPartBody>
    </w:docPart>
    <w:docPart>
      <w:docPartPr>
        <w:name w:val="81E85C37320E471DB19DBDAD95056E06"/>
        <w:category>
          <w:name w:val="Allgemein"/>
          <w:gallery w:val="placeholder"/>
        </w:category>
        <w:types>
          <w:type w:val="bbPlcHdr"/>
        </w:types>
        <w:behaviors>
          <w:behavior w:val="content"/>
        </w:behaviors>
        <w:guid w:val="{DAB5CCF2-4648-485F-BCB8-78222B6B4E3B}"/>
      </w:docPartPr>
      <w:docPartBody>
        <w:p w:rsidR="00C561DB" w:rsidRDefault="001940FD" w:rsidP="001940FD">
          <w:pPr>
            <w:pStyle w:val="81E85C37320E471DB19DBDAD95056E06"/>
          </w:pPr>
          <w:r>
            <w:rPr>
              <w:rStyle w:val="Platzhaltertext"/>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0FD"/>
    <w:rsid w:val="00032106"/>
    <w:rsid w:val="001940FD"/>
    <w:rsid w:val="001C7721"/>
    <w:rsid w:val="00224797"/>
    <w:rsid w:val="003510A8"/>
    <w:rsid w:val="003932E3"/>
    <w:rsid w:val="00640505"/>
    <w:rsid w:val="007527D0"/>
    <w:rsid w:val="00B105D0"/>
    <w:rsid w:val="00C43DEA"/>
    <w:rsid w:val="00C561DB"/>
    <w:rsid w:val="00E92788"/>
    <w:rsid w:val="00F71A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E6DD20F50D947F8881FEC8124BA2AEB">
    <w:name w:val="9E6DD20F50D947F8881FEC8124BA2AEB"/>
  </w:style>
  <w:style w:type="paragraph" w:customStyle="1" w:styleId="B61145A993F7489F897ACEB6A41A0B15">
    <w:name w:val="B61145A993F7489F897ACEB6A41A0B15"/>
  </w:style>
  <w:style w:type="paragraph" w:customStyle="1" w:styleId="6D666F182C3948EC87F802092C08DAC8">
    <w:name w:val="6D666F182C3948EC87F802092C08DAC8"/>
  </w:style>
  <w:style w:type="paragraph" w:customStyle="1" w:styleId="40Continoustext13pt">
    <w:name w:val="4.0 Continous text 13pt"/>
    <w:link w:val="40Continoustext13ptZchn"/>
    <w:rsid w:val="001940FD"/>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sid w:val="001940FD"/>
    <w:rPr>
      <w:rFonts w:ascii="CorpoS" w:eastAsia="Times New Roman" w:hAnsi="CorpoS" w:cs="Times New Roman"/>
      <w:sz w:val="26"/>
      <w:szCs w:val="20"/>
      <w:lang w:val="en-GB"/>
    </w:rPr>
  </w:style>
  <w:style w:type="paragraph" w:customStyle="1" w:styleId="F1FD930F6A1047A7A6276C17148C0726">
    <w:name w:val="F1FD930F6A1047A7A6276C17148C0726"/>
  </w:style>
  <w:style w:type="paragraph" w:customStyle="1" w:styleId="91EA5690438F4CE19F3509061798B1F2">
    <w:name w:val="91EA5690438F4CE19F3509061798B1F2"/>
  </w:style>
  <w:style w:type="paragraph" w:customStyle="1" w:styleId="C8854E5E97134B6F9AAE08AFCA90B8B5">
    <w:name w:val="C8854E5E97134B6F9AAE08AFCA90B8B5"/>
  </w:style>
  <w:style w:type="character" w:styleId="Platzhaltertext">
    <w:name w:val="Placeholder Text"/>
    <w:basedOn w:val="Absatz-Standardschriftart"/>
    <w:uiPriority w:val="99"/>
    <w:semiHidden/>
    <w:rsid w:val="00C43DEA"/>
    <w:rPr>
      <w:color w:val="808080"/>
    </w:rPr>
  </w:style>
  <w:style w:type="paragraph" w:customStyle="1" w:styleId="57D2D4D31FBA4BE6A9A1C602DC828586">
    <w:name w:val="57D2D4D31FBA4BE6A9A1C602DC828586"/>
  </w:style>
  <w:style w:type="paragraph" w:customStyle="1" w:styleId="F57891C25F594E08B80D7FFEF8AC9773">
    <w:name w:val="F57891C25F594E08B80D7FFEF8AC9773"/>
  </w:style>
  <w:style w:type="paragraph" w:customStyle="1" w:styleId="9F87EC2716764CD5BCDFD378EB1AF8C0">
    <w:name w:val="9F87EC2716764CD5BCDFD378EB1AF8C0"/>
  </w:style>
  <w:style w:type="paragraph" w:customStyle="1" w:styleId="BCC49CD19F844A9EB592AA2F5C6EC6CC">
    <w:name w:val="BCC49CD19F844A9EB592AA2F5C6EC6CC"/>
  </w:style>
  <w:style w:type="paragraph" w:customStyle="1" w:styleId="41Continoustext13ptbold">
    <w:name w:val="4.1 Continous text 13pt bold"/>
    <w:link w:val="41Continoustext13ptboldZchn"/>
    <w:rsid w:val="00C43DEA"/>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sid w:val="00C43DEA"/>
    <w:rPr>
      <w:rFonts w:ascii="CorpoS" w:eastAsia="Times New Roman" w:hAnsi="CorpoS" w:cs="Times New Roman"/>
      <w:b/>
      <w:sz w:val="26"/>
      <w:szCs w:val="20"/>
      <w:lang w:val="en-GB"/>
    </w:rPr>
  </w:style>
  <w:style w:type="paragraph" w:customStyle="1" w:styleId="94D99FA1CB1F4CE287BC2086C5DFEA23">
    <w:name w:val="94D99FA1CB1F4CE287BC2086C5DFEA23"/>
  </w:style>
  <w:style w:type="paragraph" w:customStyle="1" w:styleId="06c-TabText">
    <w:name w:val="06c - Tab: Text"/>
    <w:basedOn w:val="Standard"/>
    <w:rsid w:val="00C43DEA"/>
    <w:pPr>
      <w:spacing w:before="27" w:after="30" w:line="170" w:lineRule="exact"/>
    </w:pPr>
    <w:rPr>
      <w:rFonts w:ascii="CorpoS" w:eastAsia="Times New Roman" w:hAnsi="CorpoS" w:cs="Arial"/>
      <w:sz w:val="15"/>
      <w:szCs w:val="20"/>
      <w:lang w:val="en-US" w:eastAsia="en-US" w:bidi="en-US"/>
    </w:rPr>
  </w:style>
  <w:style w:type="paragraph" w:customStyle="1" w:styleId="F1FD930F6A1047A7A6276C17148C07261">
    <w:name w:val="F1FD930F6A1047A7A6276C17148C07261"/>
    <w:rsid w:val="001940FD"/>
    <w:pPr>
      <w:suppressAutoHyphens/>
      <w:spacing w:after="380" w:line="380" w:lineRule="exact"/>
    </w:pPr>
    <w:rPr>
      <w:rFonts w:ascii="CorpoS" w:eastAsia="Times New Roman" w:hAnsi="CorpoS" w:cs="Times New Roman"/>
      <w:sz w:val="26"/>
      <w:szCs w:val="20"/>
      <w:lang w:val="en-GB"/>
    </w:rPr>
  </w:style>
  <w:style w:type="paragraph" w:customStyle="1" w:styleId="C8854E5E97134B6F9AAE08AFCA90B8B51">
    <w:name w:val="C8854E5E97134B6F9AAE08AFCA90B8B51"/>
    <w:rsid w:val="001940FD"/>
    <w:pPr>
      <w:suppressAutoHyphens/>
      <w:spacing w:after="380" w:line="380" w:lineRule="exact"/>
    </w:pPr>
    <w:rPr>
      <w:rFonts w:ascii="CorpoS" w:eastAsia="Times New Roman" w:hAnsi="CorpoS" w:cs="Times New Roman"/>
      <w:sz w:val="26"/>
      <w:szCs w:val="20"/>
      <w:lang w:val="en-GB"/>
    </w:rPr>
  </w:style>
  <w:style w:type="paragraph" w:customStyle="1" w:styleId="F57891C25F594E08B80D7FFEF8AC97731">
    <w:name w:val="F57891C25F594E08B80D7FFEF8AC97731"/>
    <w:rsid w:val="001940FD"/>
    <w:pPr>
      <w:keepNext/>
      <w:widowControl w:val="0"/>
      <w:spacing w:after="380" w:line="480" w:lineRule="exact"/>
    </w:pPr>
    <w:rPr>
      <w:rFonts w:ascii="CorpoS" w:eastAsia="Times New Roman" w:hAnsi="CorpoS" w:cs="Times New Roman"/>
      <w:b/>
      <w:sz w:val="32"/>
      <w:szCs w:val="20"/>
      <w:lang w:val="en-GB"/>
    </w:rPr>
  </w:style>
  <w:style w:type="paragraph" w:customStyle="1" w:styleId="94D99FA1CB1F4CE287BC2086C5DFEA231">
    <w:name w:val="94D99FA1CB1F4CE287BC2086C5DFEA231"/>
    <w:rsid w:val="001940FD"/>
    <w:pPr>
      <w:suppressAutoHyphens/>
      <w:spacing w:after="380" w:line="380" w:lineRule="exact"/>
    </w:pPr>
    <w:rPr>
      <w:rFonts w:ascii="CorpoS" w:eastAsia="Times New Roman" w:hAnsi="CorpoS" w:cs="Times New Roman"/>
      <w:sz w:val="26"/>
      <w:szCs w:val="20"/>
      <w:lang w:val="en-GB"/>
    </w:rPr>
  </w:style>
  <w:style w:type="paragraph" w:customStyle="1" w:styleId="0726F0CB9D1848BBBA86810B2C0159C5">
    <w:name w:val="0726F0CB9D1848BBBA86810B2C0159C5"/>
    <w:rsid w:val="001940FD"/>
  </w:style>
  <w:style w:type="paragraph" w:customStyle="1" w:styleId="81E85C37320E471DB19DBDAD95056E06">
    <w:name w:val="81E85C37320E471DB19DBDAD95056E06"/>
    <w:rsid w:val="001940FD"/>
  </w:style>
  <w:style w:type="paragraph" w:customStyle="1" w:styleId="94D99FA1CB1F4CE287BC2086C5DFEA232">
    <w:name w:val="94D99FA1CB1F4CE287BC2086C5DFEA232"/>
    <w:rsid w:val="00640505"/>
    <w:pPr>
      <w:suppressAutoHyphens/>
      <w:spacing w:after="380" w:line="380" w:lineRule="exact"/>
    </w:pPr>
    <w:rPr>
      <w:rFonts w:ascii="CorpoS" w:eastAsia="Times New Roman" w:hAnsi="CorpoS" w:cs="Times New Roman"/>
      <w:sz w:val="26"/>
      <w:szCs w:val="20"/>
      <w:lang w:val="en-GB"/>
    </w:rPr>
  </w:style>
  <w:style w:type="paragraph" w:customStyle="1" w:styleId="94D99FA1CB1F4CE287BC2086C5DFEA233">
    <w:name w:val="94D99FA1CB1F4CE287BC2086C5DFEA233"/>
    <w:rsid w:val="003932E3"/>
    <w:pPr>
      <w:suppressAutoHyphens/>
      <w:spacing w:after="380" w:line="380" w:lineRule="exact"/>
    </w:pPr>
    <w:rPr>
      <w:rFonts w:ascii="CorpoS" w:eastAsia="Times New Roman" w:hAnsi="CorpoS" w:cs="Times New Roman"/>
      <w:sz w:val="26"/>
      <w:szCs w:val="20"/>
      <w:lang w:val="en-GB"/>
    </w:rPr>
  </w:style>
  <w:style w:type="paragraph" w:customStyle="1" w:styleId="94D99FA1CB1F4CE287BC2086C5DFEA234">
    <w:name w:val="94D99FA1CB1F4CE287BC2086C5DFEA234"/>
    <w:rsid w:val="007527D0"/>
    <w:pPr>
      <w:suppressAutoHyphens/>
      <w:spacing w:after="380" w:line="380" w:lineRule="exact"/>
    </w:pPr>
    <w:rPr>
      <w:rFonts w:ascii="CorpoS" w:eastAsia="Times New Roman" w:hAnsi="CorpoS" w:cs="Times New Roman"/>
      <w:sz w:val="26"/>
      <w:szCs w:val="20"/>
      <w:lang w:val="en-GB"/>
    </w:rPr>
  </w:style>
  <w:style w:type="paragraph" w:customStyle="1" w:styleId="94D99FA1CB1F4CE287BC2086C5DFEA235">
    <w:name w:val="94D99FA1CB1F4CE287BC2086C5DFEA235"/>
    <w:rsid w:val="001C7721"/>
    <w:pPr>
      <w:suppressAutoHyphens/>
      <w:spacing w:after="380" w:line="380" w:lineRule="exact"/>
    </w:pPr>
    <w:rPr>
      <w:rFonts w:ascii="CorpoS" w:eastAsia="Times New Roman" w:hAnsi="CorpoS" w:cs="Times New Roman"/>
      <w:sz w:val="26"/>
      <w:szCs w:val="20"/>
      <w:lang w:val="en-GB"/>
    </w:rPr>
  </w:style>
  <w:style w:type="paragraph" w:customStyle="1" w:styleId="B60F3077282A42E3B62C9AB8E114C0DD">
    <w:name w:val="B60F3077282A42E3B62C9AB8E114C0DD"/>
  </w:style>
  <w:style w:type="paragraph" w:customStyle="1" w:styleId="775971A140FF4B92B95EE659363A0CC6">
    <w:name w:val="775971A140FF4B92B95EE659363A0CC6"/>
  </w:style>
  <w:style w:type="paragraph" w:customStyle="1" w:styleId="48772E0AE716485EABE5DAA59F02C996">
    <w:name w:val="48772E0AE716485EABE5DAA59F02C996"/>
  </w:style>
  <w:style w:type="paragraph" w:customStyle="1" w:styleId="94D99FA1CB1F4CE287BC2086C5DFEA236">
    <w:name w:val="94D99FA1CB1F4CE287BC2086C5DFEA236"/>
    <w:rsid w:val="00C43DEA"/>
    <w:pPr>
      <w:suppressAutoHyphens/>
      <w:spacing w:after="380" w:line="380" w:lineRule="exact"/>
    </w:pPr>
    <w:rPr>
      <w:rFonts w:ascii="CorpoS" w:eastAsia="Times New Roman" w:hAnsi="CorpoS" w:cs="Times New Roman"/>
      <w:sz w:val="26"/>
      <w:szCs w:val="20"/>
      <w:lang w:val="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E6DD20F50D947F8881FEC8124BA2AEB">
    <w:name w:val="9E6DD20F50D947F8881FEC8124BA2AEB"/>
  </w:style>
  <w:style w:type="paragraph" w:customStyle="1" w:styleId="B61145A993F7489F897ACEB6A41A0B15">
    <w:name w:val="B61145A993F7489F897ACEB6A41A0B15"/>
  </w:style>
  <w:style w:type="paragraph" w:customStyle="1" w:styleId="6D666F182C3948EC87F802092C08DAC8">
    <w:name w:val="6D666F182C3948EC87F802092C08DAC8"/>
  </w:style>
  <w:style w:type="paragraph" w:customStyle="1" w:styleId="40Continoustext13pt">
    <w:name w:val="4.0 Continous text 13pt"/>
    <w:link w:val="40Continoustext13ptZchn"/>
    <w:rsid w:val="001940FD"/>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sid w:val="001940FD"/>
    <w:rPr>
      <w:rFonts w:ascii="CorpoS" w:eastAsia="Times New Roman" w:hAnsi="CorpoS" w:cs="Times New Roman"/>
      <w:sz w:val="26"/>
      <w:szCs w:val="20"/>
      <w:lang w:val="en-GB"/>
    </w:rPr>
  </w:style>
  <w:style w:type="paragraph" w:customStyle="1" w:styleId="F1FD930F6A1047A7A6276C17148C0726">
    <w:name w:val="F1FD930F6A1047A7A6276C17148C0726"/>
  </w:style>
  <w:style w:type="paragraph" w:customStyle="1" w:styleId="91EA5690438F4CE19F3509061798B1F2">
    <w:name w:val="91EA5690438F4CE19F3509061798B1F2"/>
  </w:style>
  <w:style w:type="paragraph" w:customStyle="1" w:styleId="C8854E5E97134B6F9AAE08AFCA90B8B5">
    <w:name w:val="C8854E5E97134B6F9AAE08AFCA90B8B5"/>
  </w:style>
  <w:style w:type="character" w:styleId="Platzhaltertext">
    <w:name w:val="Placeholder Text"/>
    <w:basedOn w:val="Absatz-Standardschriftart"/>
    <w:uiPriority w:val="99"/>
    <w:semiHidden/>
    <w:rsid w:val="00C43DEA"/>
    <w:rPr>
      <w:color w:val="808080"/>
    </w:rPr>
  </w:style>
  <w:style w:type="paragraph" w:customStyle="1" w:styleId="57D2D4D31FBA4BE6A9A1C602DC828586">
    <w:name w:val="57D2D4D31FBA4BE6A9A1C602DC828586"/>
  </w:style>
  <w:style w:type="paragraph" w:customStyle="1" w:styleId="F57891C25F594E08B80D7FFEF8AC9773">
    <w:name w:val="F57891C25F594E08B80D7FFEF8AC9773"/>
  </w:style>
  <w:style w:type="paragraph" w:customStyle="1" w:styleId="9F87EC2716764CD5BCDFD378EB1AF8C0">
    <w:name w:val="9F87EC2716764CD5BCDFD378EB1AF8C0"/>
  </w:style>
  <w:style w:type="paragraph" w:customStyle="1" w:styleId="BCC49CD19F844A9EB592AA2F5C6EC6CC">
    <w:name w:val="BCC49CD19F844A9EB592AA2F5C6EC6CC"/>
  </w:style>
  <w:style w:type="paragraph" w:customStyle="1" w:styleId="41Continoustext13ptbold">
    <w:name w:val="4.1 Continous text 13pt bold"/>
    <w:link w:val="41Continoustext13ptboldZchn"/>
    <w:rsid w:val="00C43DEA"/>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sid w:val="00C43DEA"/>
    <w:rPr>
      <w:rFonts w:ascii="CorpoS" w:eastAsia="Times New Roman" w:hAnsi="CorpoS" w:cs="Times New Roman"/>
      <w:b/>
      <w:sz w:val="26"/>
      <w:szCs w:val="20"/>
      <w:lang w:val="en-GB"/>
    </w:rPr>
  </w:style>
  <w:style w:type="paragraph" w:customStyle="1" w:styleId="94D99FA1CB1F4CE287BC2086C5DFEA23">
    <w:name w:val="94D99FA1CB1F4CE287BC2086C5DFEA23"/>
  </w:style>
  <w:style w:type="paragraph" w:customStyle="1" w:styleId="06c-TabText">
    <w:name w:val="06c - Tab: Text"/>
    <w:basedOn w:val="Standard"/>
    <w:rsid w:val="00C43DEA"/>
    <w:pPr>
      <w:spacing w:before="27" w:after="30" w:line="170" w:lineRule="exact"/>
    </w:pPr>
    <w:rPr>
      <w:rFonts w:ascii="CorpoS" w:eastAsia="Times New Roman" w:hAnsi="CorpoS" w:cs="Arial"/>
      <w:sz w:val="15"/>
      <w:szCs w:val="20"/>
      <w:lang w:val="en-US" w:eastAsia="en-US" w:bidi="en-US"/>
    </w:rPr>
  </w:style>
  <w:style w:type="paragraph" w:customStyle="1" w:styleId="F1FD930F6A1047A7A6276C17148C07261">
    <w:name w:val="F1FD930F6A1047A7A6276C17148C07261"/>
    <w:rsid w:val="001940FD"/>
    <w:pPr>
      <w:suppressAutoHyphens/>
      <w:spacing w:after="380" w:line="380" w:lineRule="exact"/>
    </w:pPr>
    <w:rPr>
      <w:rFonts w:ascii="CorpoS" w:eastAsia="Times New Roman" w:hAnsi="CorpoS" w:cs="Times New Roman"/>
      <w:sz w:val="26"/>
      <w:szCs w:val="20"/>
      <w:lang w:val="en-GB"/>
    </w:rPr>
  </w:style>
  <w:style w:type="paragraph" w:customStyle="1" w:styleId="C8854E5E97134B6F9AAE08AFCA90B8B51">
    <w:name w:val="C8854E5E97134B6F9AAE08AFCA90B8B51"/>
    <w:rsid w:val="001940FD"/>
    <w:pPr>
      <w:suppressAutoHyphens/>
      <w:spacing w:after="380" w:line="380" w:lineRule="exact"/>
    </w:pPr>
    <w:rPr>
      <w:rFonts w:ascii="CorpoS" w:eastAsia="Times New Roman" w:hAnsi="CorpoS" w:cs="Times New Roman"/>
      <w:sz w:val="26"/>
      <w:szCs w:val="20"/>
      <w:lang w:val="en-GB"/>
    </w:rPr>
  </w:style>
  <w:style w:type="paragraph" w:customStyle="1" w:styleId="F57891C25F594E08B80D7FFEF8AC97731">
    <w:name w:val="F57891C25F594E08B80D7FFEF8AC97731"/>
    <w:rsid w:val="001940FD"/>
    <w:pPr>
      <w:keepNext/>
      <w:widowControl w:val="0"/>
      <w:spacing w:after="380" w:line="480" w:lineRule="exact"/>
    </w:pPr>
    <w:rPr>
      <w:rFonts w:ascii="CorpoS" w:eastAsia="Times New Roman" w:hAnsi="CorpoS" w:cs="Times New Roman"/>
      <w:b/>
      <w:sz w:val="32"/>
      <w:szCs w:val="20"/>
      <w:lang w:val="en-GB"/>
    </w:rPr>
  </w:style>
  <w:style w:type="paragraph" w:customStyle="1" w:styleId="94D99FA1CB1F4CE287BC2086C5DFEA231">
    <w:name w:val="94D99FA1CB1F4CE287BC2086C5DFEA231"/>
    <w:rsid w:val="001940FD"/>
    <w:pPr>
      <w:suppressAutoHyphens/>
      <w:spacing w:after="380" w:line="380" w:lineRule="exact"/>
    </w:pPr>
    <w:rPr>
      <w:rFonts w:ascii="CorpoS" w:eastAsia="Times New Roman" w:hAnsi="CorpoS" w:cs="Times New Roman"/>
      <w:sz w:val="26"/>
      <w:szCs w:val="20"/>
      <w:lang w:val="en-GB"/>
    </w:rPr>
  </w:style>
  <w:style w:type="paragraph" w:customStyle="1" w:styleId="0726F0CB9D1848BBBA86810B2C0159C5">
    <w:name w:val="0726F0CB9D1848BBBA86810B2C0159C5"/>
    <w:rsid w:val="001940FD"/>
  </w:style>
  <w:style w:type="paragraph" w:customStyle="1" w:styleId="81E85C37320E471DB19DBDAD95056E06">
    <w:name w:val="81E85C37320E471DB19DBDAD95056E06"/>
    <w:rsid w:val="001940FD"/>
  </w:style>
  <w:style w:type="paragraph" w:customStyle="1" w:styleId="94D99FA1CB1F4CE287BC2086C5DFEA232">
    <w:name w:val="94D99FA1CB1F4CE287BC2086C5DFEA232"/>
    <w:rsid w:val="00640505"/>
    <w:pPr>
      <w:suppressAutoHyphens/>
      <w:spacing w:after="380" w:line="380" w:lineRule="exact"/>
    </w:pPr>
    <w:rPr>
      <w:rFonts w:ascii="CorpoS" w:eastAsia="Times New Roman" w:hAnsi="CorpoS" w:cs="Times New Roman"/>
      <w:sz w:val="26"/>
      <w:szCs w:val="20"/>
      <w:lang w:val="en-GB"/>
    </w:rPr>
  </w:style>
  <w:style w:type="paragraph" w:customStyle="1" w:styleId="94D99FA1CB1F4CE287BC2086C5DFEA233">
    <w:name w:val="94D99FA1CB1F4CE287BC2086C5DFEA233"/>
    <w:rsid w:val="003932E3"/>
    <w:pPr>
      <w:suppressAutoHyphens/>
      <w:spacing w:after="380" w:line="380" w:lineRule="exact"/>
    </w:pPr>
    <w:rPr>
      <w:rFonts w:ascii="CorpoS" w:eastAsia="Times New Roman" w:hAnsi="CorpoS" w:cs="Times New Roman"/>
      <w:sz w:val="26"/>
      <w:szCs w:val="20"/>
      <w:lang w:val="en-GB"/>
    </w:rPr>
  </w:style>
  <w:style w:type="paragraph" w:customStyle="1" w:styleId="94D99FA1CB1F4CE287BC2086C5DFEA234">
    <w:name w:val="94D99FA1CB1F4CE287BC2086C5DFEA234"/>
    <w:rsid w:val="007527D0"/>
    <w:pPr>
      <w:suppressAutoHyphens/>
      <w:spacing w:after="380" w:line="380" w:lineRule="exact"/>
    </w:pPr>
    <w:rPr>
      <w:rFonts w:ascii="CorpoS" w:eastAsia="Times New Roman" w:hAnsi="CorpoS" w:cs="Times New Roman"/>
      <w:sz w:val="26"/>
      <w:szCs w:val="20"/>
      <w:lang w:val="en-GB"/>
    </w:rPr>
  </w:style>
  <w:style w:type="paragraph" w:customStyle="1" w:styleId="94D99FA1CB1F4CE287BC2086C5DFEA235">
    <w:name w:val="94D99FA1CB1F4CE287BC2086C5DFEA235"/>
    <w:rsid w:val="001C7721"/>
    <w:pPr>
      <w:suppressAutoHyphens/>
      <w:spacing w:after="380" w:line="380" w:lineRule="exact"/>
    </w:pPr>
    <w:rPr>
      <w:rFonts w:ascii="CorpoS" w:eastAsia="Times New Roman" w:hAnsi="CorpoS" w:cs="Times New Roman"/>
      <w:sz w:val="26"/>
      <w:szCs w:val="20"/>
      <w:lang w:val="en-GB"/>
    </w:rPr>
  </w:style>
  <w:style w:type="paragraph" w:customStyle="1" w:styleId="B60F3077282A42E3B62C9AB8E114C0DD">
    <w:name w:val="B60F3077282A42E3B62C9AB8E114C0DD"/>
  </w:style>
  <w:style w:type="paragraph" w:customStyle="1" w:styleId="775971A140FF4B92B95EE659363A0CC6">
    <w:name w:val="775971A140FF4B92B95EE659363A0CC6"/>
  </w:style>
  <w:style w:type="paragraph" w:customStyle="1" w:styleId="48772E0AE716485EABE5DAA59F02C996">
    <w:name w:val="48772E0AE716485EABE5DAA59F02C996"/>
  </w:style>
  <w:style w:type="paragraph" w:customStyle="1" w:styleId="94D99FA1CB1F4CE287BC2086C5DFEA236">
    <w:name w:val="94D99FA1CB1F4CE287BC2086C5DFEA236"/>
    <w:rsid w:val="00C43DEA"/>
    <w:pPr>
      <w:suppressAutoHyphens/>
      <w:spacing w:after="380" w:line="380" w:lineRule="exact"/>
    </w:pPr>
    <w:rPr>
      <w:rFonts w:ascii="CorpoS" w:eastAsia="Times New Roman" w:hAnsi="CorpoS" w:cs="Times New Roman"/>
      <w:sz w:val="26"/>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CE8F4-3692-4BD0-970A-56BD95094D10}">
  <ds:schemaRefs>
    <ds:schemaRef ds:uri="http://schemas.openxmlformats.org/officeDocument/2006/bibliography"/>
  </ds:schemaRefs>
</ds:datastoreItem>
</file>

<file path=customXml/itemProps2.xml><?xml version="1.0" encoding="utf-8"?>
<ds:datastoreItem xmlns:ds="http://schemas.openxmlformats.org/officeDocument/2006/customXml" ds:itemID="{B98E6701-CB1F-42AC-819A-B4E1E8449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PI_Daimler_EN_mit_Disclaimer_24.10.2013[1].dotx</Template>
  <TotalTime>0</TotalTime>
  <Pages>16</Pages>
  <Words>4147</Words>
  <Characters>26127</Characters>
  <Application>Microsoft Office Word</Application>
  <DocSecurity>0</DocSecurity>
  <PresentationFormat/>
  <Lines>217</Lines>
  <Paragraphs>60</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30214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Walters, Silke (096)</dc:creator>
  <cp:lastModifiedBy>Englisch, Ronald (096)</cp:lastModifiedBy>
  <cp:revision>4</cp:revision>
  <cp:lastPrinted>2014-02-05T14:19:00Z</cp:lastPrinted>
  <dcterms:created xsi:type="dcterms:W3CDTF">2014-02-05T17:20:00Z</dcterms:created>
  <dcterms:modified xsi:type="dcterms:W3CDTF">2014-02-06T06:23:00Z</dcterms:modified>
</cp:coreProperties>
</file>