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B94134" w:rsidRDefault="00B94134" w:rsidP="00C878EE">
      <w:pPr>
        <w:pStyle w:val="40Continoustext13pt"/>
        <w:tabs>
          <w:tab w:val="left" w:pos="3402"/>
        </w:tabs>
        <w:spacing w:after="0"/>
        <w:rPr>
          <w:lang w:val="en-US"/>
        </w:rPr>
      </w:pPr>
      <w:r>
        <w:rPr>
          <w:lang w:val="en-US"/>
        </w:rPr>
        <w:t>Contact</w:t>
      </w:r>
      <w:r w:rsidR="00270652" w:rsidRPr="00B94134">
        <w:rPr>
          <w:lang w:val="en-US"/>
        </w:rPr>
        <w:t>:</w:t>
      </w:r>
      <w:r w:rsidR="00C878EE" w:rsidRPr="00B94134">
        <w:rPr>
          <w:lang w:val="en-US"/>
        </w:rPr>
        <w:tab/>
      </w:r>
      <w:r w:rsidR="00270652" w:rsidRPr="00B94134">
        <w:rPr>
          <w:lang w:val="en-US"/>
        </w:rPr>
        <w:t>Tele</w:t>
      </w:r>
      <w:r>
        <w:rPr>
          <w:lang w:val="en-US"/>
        </w:rPr>
        <w:t>phone</w:t>
      </w:r>
      <w:r w:rsidR="00270652" w:rsidRPr="00B94134">
        <w:rPr>
          <w:lang w:val="en-US"/>
        </w:rPr>
        <w:t>:</w:t>
      </w:r>
      <w:r>
        <w:rPr>
          <w:lang w:val="en-US"/>
        </w:rPr>
        <w:t xml:space="preserve"> </w:t>
      </w:r>
    </w:p>
    <w:p w:rsidR="00C878EE" w:rsidRPr="00B94134" w:rsidRDefault="00F76FA0" w:rsidP="00030CE7">
      <w:pPr>
        <w:pStyle w:val="40Continoustext13pt"/>
        <w:tabs>
          <w:tab w:val="left" w:pos="3402"/>
          <w:tab w:val="left" w:pos="7655"/>
        </w:tabs>
        <w:spacing w:after="0"/>
        <w:rPr>
          <w:rStyle w:val="40Continoustext13ptZchn"/>
          <w:lang w:val="en-US"/>
        </w:rPr>
      </w:pPr>
      <w:sdt>
        <w:sdtPr>
          <w:rPr>
            <w:rStyle w:val="40Continoustext13ptZchn"/>
            <w:lang w:val="en-US"/>
          </w:rPr>
          <w:alias w:val="Autor1"/>
          <w:tag w:val="Author1"/>
          <w:id w:val="-1317791829"/>
          <w:placeholder>
            <w:docPart w:val="A6BE96BF62DD4E35A1FF1233BE4A6244"/>
          </w:placeholder>
        </w:sdtPr>
        <w:sdtEndPr>
          <w:rPr>
            <w:rStyle w:val="40Continoustext13ptZchn"/>
          </w:rPr>
        </w:sdtEndPr>
        <w:sdtContent>
          <w:r w:rsidR="00CC25B3">
            <w:rPr>
              <w:rStyle w:val="40Continoustext13ptZchn"/>
              <w:lang w:val="en-US"/>
            </w:rPr>
            <w:t>Joe</w:t>
          </w:r>
          <w:bookmarkStart w:id="0" w:name="_GoBack"/>
          <w:bookmarkEnd w:id="0"/>
          <w:r w:rsidR="000D2DF6" w:rsidRPr="00B94134">
            <w:rPr>
              <w:rStyle w:val="40Continoustext13ptZchn"/>
              <w:lang w:val="en-US"/>
            </w:rPr>
            <w:t>rg Howe</w:t>
          </w:r>
        </w:sdtContent>
      </w:sdt>
      <w:r w:rsidR="00C878EE" w:rsidRPr="00B94134">
        <w:rPr>
          <w:rStyle w:val="40Continoustext13ptZchn"/>
          <w:lang w:val="en-US"/>
        </w:rPr>
        <w:tab/>
      </w:r>
      <w:sdt>
        <w:sdtPr>
          <w:rPr>
            <w:lang w:val="en-US"/>
          </w:rPr>
          <w:alias w:val="Telefon1"/>
          <w:tag w:val="Telephone1"/>
          <w:id w:val="-807623996"/>
          <w:lock w:val="sdtLocked"/>
          <w:placeholder>
            <w:docPart w:val="854A7CDB74B04075804E27693E14538C"/>
          </w:placeholder>
        </w:sdtPr>
        <w:sdtEndPr>
          <w:rPr>
            <w:rStyle w:val="40Continoustext13ptZchn"/>
          </w:rPr>
        </w:sdtEndPr>
        <w:sdtContent>
          <w:r w:rsidR="00B94134">
            <w:rPr>
              <w:lang w:val="en-US"/>
            </w:rPr>
            <w:t>+49 (0)</w:t>
          </w:r>
          <w:r w:rsidR="000D2DF6" w:rsidRPr="00B94134">
            <w:rPr>
              <w:lang w:val="en-US"/>
            </w:rPr>
            <w:t>711 17 41341</w:t>
          </w:r>
        </w:sdtContent>
      </w:sdt>
    </w:p>
    <w:p w:rsidR="00EF5A24" w:rsidRPr="00B94134" w:rsidRDefault="00F76FA0" w:rsidP="004D1A41">
      <w:pPr>
        <w:pStyle w:val="40Continoustext13pt"/>
        <w:tabs>
          <w:tab w:val="left" w:pos="3402"/>
          <w:tab w:val="left" w:pos="7290"/>
          <w:tab w:val="left" w:pos="7655"/>
        </w:tabs>
        <w:spacing w:after="0"/>
        <w:rPr>
          <w:rStyle w:val="40Continoustext13ptZchn"/>
          <w:lang w:val="en-US"/>
        </w:rPr>
      </w:pPr>
      <w:sdt>
        <w:sdtPr>
          <w:rPr>
            <w:rStyle w:val="40Continoustext13ptZchn"/>
            <w:lang w:val="en-US"/>
          </w:rPr>
          <w:alias w:val="Autor2"/>
          <w:tag w:val="Author2"/>
          <w:id w:val="642319447"/>
          <w:lock w:val="sdtLocked"/>
          <w:placeholder>
            <w:docPart w:val="1005E4F51D0548B1BF4E93856D3708FD"/>
          </w:placeholder>
        </w:sdtPr>
        <w:sdtEndPr>
          <w:rPr>
            <w:rStyle w:val="40Continoustext13ptZchn"/>
          </w:rPr>
        </w:sdtEndPr>
        <w:sdtContent>
          <w:r w:rsidR="000D2DF6" w:rsidRPr="00B94134">
            <w:rPr>
              <w:rStyle w:val="40Continoustext13ptZchn"/>
              <w:lang w:val="en-US"/>
            </w:rPr>
            <w:t>Sofia Stauber</w:t>
          </w:r>
        </w:sdtContent>
      </w:sdt>
      <w:r w:rsidR="00030CE7" w:rsidRPr="00B94134">
        <w:rPr>
          <w:rStyle w:val="40Continoustext13ptZchn"/>
          <w:lang w:val="en-US"/>
        </w:rPr>
        <w:tab/>
      </w:r>
      <w:sdt>
        <w:sdtPr>
          <w:rPr>
            <w:lang w:val="en-US"/>
          </w:rPr>
          <w:alias w:val="Telefon2"/>
          <w:tag w:val="Telephone2"/>
          <w:id w:val="2048800091"/>
          <w:lock w:val="sdtLocked"/>
          <w:placeholder>
            <w:docPart w:val="59306E85199A413FA0C7DED3BD552B03"/>
          </w:placeholder>
        </w:sdtPr>
        <w:sdtEndPr>
          <w:rPr>
            <w:rStyle w:val="40Continoustext13ptZchn"/>
          </w:rPr>
        </w:sdtEndPr>
        <w:sdtContent>
          <w:r w:rsidR="000D2DF6" w:rsidRPr="00B94134">
            <w:rPr>
              <w:lang w:val="en-US"/>
            </w:rPr>
            <w:t>+49 (0)711 17 40598</w:t>
          </w:r>
        </w:sdtContent>
      </w:sdt>
    </w:p>
    <w:p w:rsidR="00BA7B6C" w:rsidRPr="00743D7B" w:rsidRDefault="00F76FA0" w:rsidP="00BA7B6C">
      <w:pPr>
        <w:pStyle w:val="40Continoustext13pt"/>
        <w:tabs>
          <w:tab w:val="left" w:pos="3402"/>
          <w:tab w:val="left" w:pos="7655"/>
        </w:tabs>
        <w:spacing w:after="0"/>
        <w:rPr>
          <w:rStyle w:val="40Continoustext13ptZchn"/>
          <w:lang w:val="en-US"/>
        </w:rPr>
      </w:pPr>
      <w:sdt>
        <w:sdtPr>
          <w:rPr>
            <w:rStyle w:val="40Continoustext13ptZchn"/>
          </w:rPr>
          <w:alias w:val="Autor2"/>
          <w:tag w:val="Author2"/>
          <w:id w:val="-2039800701"/>
          <w:lock w:val="sdtLocked"/>
          <w:placeholder>
            <w:docPart w:val="7351A84DCD5B4080BE9E84A7264AACAC"/>
          </w:placeholder>
          <w:showingPlcHdr/>
        </w:sdtPr>
        <w:sdtEndPr>
          <w:rPr>
            <w:rStyle w:val="40Continoustext13ptZchn"/>
          </w:rPr>
        </w:sdtEndPr>
        <w:sdtContent>
          <w:r w:rsidR="002712C0" w:rsidRPr="00743D7B">
            <w:rPr>
              <w:lang w:val="en-US"/>
            </w:rPr>
            <w:t xml:space="preserve"> </w:t>
          </w:r>
        </w:sdtContent>
      </w:sdt>
      <w:r w:rsidR="00030CE7" w:rsidRPr="00743D7B">
        <w:rPr>
          <w:rStyle w:val="40Continoustext13ptZchn"/>
          <w:lang w:val="en-US"/>
        </w:rPr>
        <w:tab/>
      </w:r>
      <w:sdt>
        <w:sdtPr>
          <w:alias w:val="Telefon3"/>
          <w:tag w:val="Telephone3"/>
          <w:id w:val="923078352"/>
          <w:lock w:val="sdtLocked"/>
          <w:placeholder>
            <w:docPart w:val="D9A4DAA45CFA4138A062A7A940D16C62"/>
          </w:placeholder>
          <w:showingPlcHdr/>
        </w:sdtPr>
        <w:sdtEndPr>
          <w:rPr>
            <w:rStyle w:val="40Continoustext13ptZchn"/>
          </w:rPr>
        </w:sdtEndPr>
        <w:sdtContent>
          <w:r w:rsidR="002712C0" w:rsidRPr="00743D7B">
            <w:rPr>
              <w:lang w:val="en-US"/>
            </w:rPr>
            <w:t xml:space="preserve"> </w:t>
          </w:r>
        </w:sdtContent>
      </w:sdt>
    </w:p>
    <w:p w:rsidR="007B42F3" w:rsidRPr="00B94134" w:rsidRDefault="007B42F3" w:rsidP="000D2DF6">
      <w:pPr>
        <w:pStyle w:val="00Information"/>
        <w:framePr w:w="2835" w:h="1605" w:hRule="exact" w:wrap="around" w:x="9079" w:y="4021"/>
        <w:spacing w:after="340" w:line="240" w:lineRule="auto"/>
        <w:rPr>
          <w:rStyle w:val="40Continoustext13ptZchn"/>
          <w:lang w:val="en-US"/>
        </w:rPr>
      </w:pPr>
      <w:r w:rsidRPr="00B94134">
        <w:rPr>
          <w:lang w:val="en-US"/>
        </w:rPr>
        <w:t>Press</w:t>
      </w:r>
      <w:r w:rsidR="00B94134">
        <w:rPr>
          <w:lang w:val="en-US"/>
        </w:rPr>
        <w:t xml:space="preserve"> i</w:t>
      </w:r>
      <w:r w:rsidR="000D2DF6" w:rsidRPr="00B94134">
        <w:rPr>
          <w:lang w:val="en-US"/>
        </w:rPr>
        <w:t>nformation</w:t>
      </w:r>
    </w:p>
    <w:p w:rsidR="007B42F3" w:rsidRPr="00B94134" w:rsidRDefault="00F76FA0" w:rsidP="007B42F3">
      <w:pPr>
        <w:pStyle w:val="40Continoustext13pt"/>
        <w:framePr w:w="2835" w:h="1605" w:hRule="exact" w:wrap="around" w:vAnchor="page" w:hAnchor="page" w:x="9079" w:y="4021" w:anchorLock="1"/>
        <w:tabs>
          <w:tab w:val="left" w:pos="3402"/>
          <w:tab w:val="left" w:pos="7655"/>
        </w:tabs>
        <w:spacing w:after="0"/>
        <w:rPr>
          <w:lang w:val="en-US"/>
        </w:rPr>
      </w:pPr>
      <w:sdt>
        <w:sdtPr>
          <w:rPr>
            <w:rStyle w:val="40Continoustext13ptZchn"/>
            <w:lang w:val="en-US"/>
          </w:rPr>
          <w:alias w:val="Date"/>
          <w:tag w:val="Date"/>
          <w:id w:val="962159485"/>
          <w:lock w:val="sdtLocked"/>
          <w:placeholder>
            <w:docPart w:val="D641342F6EB848098780A5E641352658"/>
          </w:placeholder>
          <w:date w:fullDate="2014-01-28T00:00:00Z">
            <w:dateFormat w:val="d. MMMM yyyy"/>
            <w:lid w:val="de-DE"/>
            <w:storeMappedDataAs w:val="dateTime"/>
            <w:calendar w:val="gregorian"/>
          </w:date>
        </w:sdtPr>
        <w:sdtEndPr>
          <w:rPr>
            <w:rStyle w:val="40Continoustext13ptZchn"/>
          </w:rPr>
        </w:sdtEndPr>
        <w:sdtContent>
          <w:r w:rsidR="00715F9E">
            <w:rPr>
              <w:rStyle w:val="40Continoustext13ptZchn"/>
            </w:rPr>
            <w:t>28. Januar 2014</w:t>
          </w:r>
        </w:sdtContent>
      </w:sdt>
    </w:p>
    <w:p w:rsidR="004D1A41" w:rsidRPr="00743D7B" w:rsidRDefault="004D1A41" w:rsidP="00BA7B6C">
      <w:pPr>
        <w:pStyle w:val="40Continoustext13pt"/>
        <w:tabs>
          <w:tab w:val="left" w:pos="3402"/>
          <w:tab w:val="left" w:pos="7655"/>
        </w:tabs>
        <w:spacing w:after="0"/>
        <w:rPr>
          <w:rStyle w:val="40Continoustext13ptZchn"/>
          <w:lang w:val="en-US"/>
        </w:rPr>
      </w:pPr>
    </w:p>
    <w:p w:rsidR="004D1A41" w:rsidRPr="00743D7B" w:rsidRDefault="004D1A41" w:rsidP="00BA7B6C">
      <w:pPr>
        <w:rPr>
          <w:lang w:val="en-US"/>
        </w:rPr>
        <w:sectPr w:rsidR="004D1A41" w:rsidRPr="00743D7B" w:rsidSect="00DD6439">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3969" w:right="3289" w:bottom="1304" w:left="1418" w:header="0" w:footer="57" w:gutter="0"/>
          <w:cols w:space="720"/>
          <w:titlePg/>
          <w:docGrid w:linePitch="354"/>
        </w:sectPr>
      </w:pPr>
    </w:p>
    <w:sdt>
      <w:sdtPr>
        <w:rPr>
          <w:sz w:val="26"/>
          <w:lang w:val="en-US"/>
        </w:rPr>
        <w:alias w:val="Haupttitel"/>
        <w:tag w:val="Headline"/>
        <w:id w:val="-1206410684"/>
        <w:lock w:val="sdtLocked"/>
        <w:placeholder>
          <w:docPart w:val="2AEAF157742D4B1AA2439F00675A669A"/>
        </w:placeholder>
      </w:sdtPr>
      <w:sdtEndPr/>
      <w:sdtContent>
        <w:sdt>
          <w:sdtPr>
            <w:rPr>
              <w:sz w:val="26"/>
              <w:lang w:val="en-US"/>
            </w:rPr>
            <w:alias w:val="Haupttitel"/>
            <w:tag w:val="Headline"/>
            <w:id w:val="819472745"/>
            <w:placeholder>
              <w:docPart w:val="2EE28AEAF1164ED282753E7C20BB122A"/>
            </w:placeholder>
          </w:sdtPr>
          <w:sdtEndPr/>
          <w:sdtContent>
            <w:p w:rsidR="00BA7B6C" w:rsidRPr="00B94134" w:rsidRDefault="00B94134" w:rsidP="008A4367">
              <w:pPr>
                <w:pStyle w:val="20Headline"/>
                <w:rPr>
                  <w:rFonts w:ascii="CorpoA" w:hAnsi="CorpoA"/>
                  <w:b w:val="0"/>
                  <w:sz w:val="26"/>
                  <w:lang w:val="en-US"/>
                </w:rPr>
              </w:pPr>
              <w:r>
                <w:rPr>
                  <w:lang w:val="en-US"/>
                </w:rPr>
                <w:t>Reorganization of</w:t>
              </w:r>
              <w:r w:rsidR="000D2DF6" w:rsidRPr="00B94134">
                <w:rPr>
                  <w:lang w:val="en-US"/>
                </w:rPr>
                <w:t xml:space="preserve"> Daimler </w:t>
              </w:r>
              <w:r w:rsidRPr="00B94134">
                <w:rPr>
                  <w:lang w:val="en-US"/>
                </w:rPr>
                <w:t>Board of Management</w:t>
              </w:r>
              <w:r>
                <w:rPr>
                  <w:lang w:val="en-US"/>
                </w:rPr>
                <w:t xml:space="preserve"> </w:t>
              </w:r>
            </w:p>
          </w:sdtContent>
        </w:sdt>
      </w:sdtContent>
    </w:sdt>
    <w:sdt>
      <w:sdtPr>
        <w:alias w:val="Untertitel"/>
        <w:tag w:val="Subhead"/>
        <w:id w:val="-110980770"/>
        <w:lock w:val="sdtLocked"/>
        <w:placeholder>
          <w:docPart w:val="4DFE485B74CB488A9692E134BB6DADDC"/>
        </w:placeholder>
      </w:sdtPr>
      <w:sdtEndPr>
        <w:rPr>
          <w:lang w:val="en-US"/>
        </w:rPr>
      </w:sdtEndPr>
      <w:sdtContent>
        <w:p w:rsidR="000D2DF6" w:rsidRPr="00B94134" w:rsidRDefault="000D2DF6" w:rsidP="000D2DF6">
          <w:pPr>
            <w:pStyle w:val="Subhead"/>
            <w:rPr>
              <w:lang w:val="en-US"/>
            </w:rPr>
          </w:pPr>
          <w:r w:rsidRPr="00B94134">
            <w:rPr>
              <w:lang w:val="en-US"/>
            </w:rPr>
            <w:t>Markus Sch</w:t>
          </w:r>
          <w:r w:rsidR="00715F9E">
            <w:rPr>
              <w:lang w:val="en-US"/>
            </w:rPr>
            <w:t>ae</w:t>
          </w:r>
          <w:r w:rsidRPr="00B94134">
            <w:rPr>
              <w:lang w:val="en-US"/>
            </w:rPr>
            <w:t xml:space="preserve">fer </w:t>
          </w:r>
          <w:r w:rsidR="00B94134">
            <w:rPr>
              <w:lang w:val="en-US"/>
            </w:rPr>
            <w:t xml:space="preserve">appointed member of the divisional board of </w:t>
          </w:r>
          <w:r w:rsidR="00B94134" w:rsidRPr="00B94134">
            <w:rPr>
              <w:lang w:val="en-US"/>
            </w:rPr>
            <w:t>Mercedes-Benz Cars</w:t>
          </w:r>
          <w:r w:rsidRPr="00B94134">
            <w:rPr>
              <w:lang w:val="en-US"/>
            </w:rPr>
            <w:t xml:space="preserve"> </w:t>
          </w:r>
          <w:r w:rsidR="00B94134">
            <w:rPr>
              <w:lang w:val="en-US"/>
            </w:rPr>
            <w:t>for</w:t>
          </w:r>
          <w:r w:rsidRPr="00B94134">
            <w:rPr>
              <w:lang w:val="en-US"/>
            </w:rPr>
            <w:t xml:space="preserve"> </w:t>
          </w:r>
          <w:r w:rsidR="00B94134">
            <w:rPr>
              <w:lang w:val="en-US"/>
            </w:rPr>
            <w:t xml:space="preserve">manufacturing and procurement </w:t>
          </w:r>
        </w:p>
        <w:p w:rsidR="000D2DF6" w:rsidRPr="00B94134" w:rsidRDefault="000D2DF6" w:rsidP="000D2DF6">
          <w:pPr>
            <w:pStyle w:val="Subhead"/>
            <w:rPr>
              <w:lang w:val="en-US"/>
            </w:rPr>
          </w:pPr>
          <w:r w:rsidRPr="00B94134">
            <w:rPr>
              <w:lang w:val="en-US"/>
            </w:rPr>
            <w:t xml:space="preserve">Andreas Renschler </w:t>
          </w:r>
          <w:r w:rsidR="00B94134">
            <w:rPr>
              <w:lang w:val="en-US"/>
            </w:rPr>
            <w:t>leaves the</w:t>
          </w:r>
          <w:r w:rsidRPr="00B94134">
            <w:rPr>
              <w:lang w:val="en-US"/>
            </w:rPr>
            <w:t xml:space="preserve"> </w:t>
          </w:r>
          <w:r w:rsidR="00B94134">
            <w:rPr>
              <w:lang w:val="en-US"/>
            </w:rPr>
            <w:t>company of his own accord a</w:t>
          </w:r>
          <w:r w:rsidRPr="00B94134">
            <w:rPr>
              <w:lang w:val="en-US"/>
            </w:rPr>
            <w:t xml:space="preserve">nd </w:t>
          </w:r>
          <w:r w:rsidR="00B94134">
            <w:rPr>
              <w:lang w:val="en-US"/>
            </w:rPr>
            <w:t xml:space="preserve">by mutual consent </w:t>
          </w:r>
        </w:p>
        <w:p w:rsidR="00BA7B6C" w:rsidRPr="00B94134" w:rsidRDefault="000D2DF6" w:rsidP="003B4C51">
          <w:pPr>
            <w:pStyle w:val="Subhead"/>
            <w:rPr>
              <w:lang w:val="en-US"/>
            </w:rPr>
          </w:pPr>
          <w:r w:rsidRPr="00B94134">
            <w:rPr>
              <w:lang w:val="en-US"/>
            </w:rPr>
            <w:t xml:space="preserve">Wilfried Porth, </w:t>
          </w:r>
          <w:r w:rsidR="003B4C51" w:rsidRPr="003B4C51">
            <w:rPr>
              <w:lang w:val="en-US"/>
            </w:rPr>
            <w:t>Board of Management Member for Human Resources and Labor Relations Director</w:t>
          </w:r>
          <w:r w:rsidRPr="00B94134">
            <w:rPr>
              <w:lang w:val="en-US"/>
            </w:rPr>
            <w:t xml:space="preserve">, </w:t>
          </w:r>
          <w:r w:rsidR="003B4C51">
            <w:rPr>
              <w:lang w:val="en-US"/>
            </w:rPr>
            <w:t>assumes additional responsibility for</w:t>
          </w:r>
          <w:r w:rsidRPr="00B94134">
            <w:rPr>
              <w:lang w:val="en-US"/>
            </w:rPr>
            <w:t xml:space="preserve"> Mercedes-Benz Vans</w:t>
          </w:r>
          <w:r w:rsidR="003B4C51">
            <w:rPr>
              <w:lang w:val="en-US"/>
            </w:rPr>
            <w:t xml:space="preserve"> </w:t>
          </w:r>
        </w:p>
      </w:sdtContent>
    </w:sdt>
    <w:sdt>
      <w:sdtPr>
        <w:rPr>
          <w:rStyle w:val="40Continoustext13ptZchn"/>
        </w:rPr>
        <w:alias w:val="Fliesstext"/>
        <w:tag w:val="Copytext"/>
        <w:id w:val="-364748494"/>
        <w:lock w:val="sdtLocked"/>
        <w:placeholder>
          <w:docPart w:val="6970DD2B2C68414CA2A7B97BF1D64EEC"/>
        </w:placeholder>
      </w:sdtPr>
      <w:sdtEndPr>
        <w:rPr>
          <w:rStyle w:val="40Continoustext13ptZchn"/>
          <w:lang w:val="en-US"/>
        </w:rPr>
      </w:sdtEndPr>
      <w:sdtContent>
        <w:p w:rsidR="000D2DF6" w:rsidRPr="00B94134" w:rsidRDefault="00715F9E" w:rsidP="000D2DF6">
          <w:pPr>
            <w:pStyle w:val="40Continoustext13pt"/>
            <w:rPr>
              <w:rStyle w:val="40Continoustext13ptZchn"/>
              <w:lang w:val="en-US"/>
            </w:rPr>
          </w:pPr>
          <w:r>
            <w:rPr>
              <w:rStyle w:val="40Continoustext13ptZchn"/>
              <w:lang w:val="en-US"/>
            </w:rPr>
            <w:t>Stuttgart – Markus Schae</w:t>
          </w:r>
          <w:r w:rsidR="00743D7B">
            <w:rPr>
              <w:rStyle w:val="40Continoustext13ptZchn"/>
              <w:lang w:val="en-US"/>
            </w:rPr>
            <w:t>fer (48</w:t>
          </w:r>
          <w:r w:rsidR="000D2DF6" w:rsidRPr="00B94134">
            <w:rPr>
              <w:rStyle w:val="40Continoustext13ptZchn"/>
              <w:lang w:val="en-US"/>
            </w:rPr>
            <w:t xml:space="preserve">), </w:t>
          </w:r>
          <w:r w:rsidR="00DB4F72">
            <w:rPr>
              <w:rStyle w:val="40Continoustext13ptZchn"/>
              <w:lang w:val="en-US"/>
            </w:rPr>
            <w:t>currently responsible for</w:t>
          </w:r>
          <w:r w:rsidR="000D2DF6" w:rsidRPr="00B94134">
            <w:rPr>
              <w:rStyle w:val="40Continoustext13ptZchn"/>
              <w:lang w:val="en-US"/>
            </w:rPr>
            <w:t xml:space="preserve"> </w:t>
          </w:r>
          <w:r w:rsidR="00FA4D03">
            <w:rPr>
              <w:rStyle w:val="40Continoustext13ptZchn"/>
              <w:lang w:val="en-US"/>
            </w:rPr>
            <w:t xml:space="preserve">vehicle production planning at </w:t>
          </w:r>
          <w:r w:rsidR="000D2DF6" w:rsidRPr="00B94134">
            <w:rPr>
              <w:rStyle w:val="40Continoustext13ptZchn"/>
              <w:lang w:val="en-US"/>
            </w:rPr>
            <w:t xml:space="preserve">Mercedes-Benz </w:t>
          </w:r>
          <w:r w:rsidR="00FA4D03">
            <w:rPr>
              <w:rStyle w:val="40Continoustext13ptZchn"/>
              <w:lang w:val="en-US"/>
            </w:rPr>
            <w:t>Cars,</w:t>
          </w:r>
          <w:r w:rsidR="000D2DF6" w:rsidRPr="00B94134">
            <w:rPr>
              <w:rStyle w:val="40Continoustext13ptZchn"/>
              <w:lang w:val="en-US"/>
            </w:rPr>
            <w:t xml:space="preserve"> </w:t>
          </w:r>
          <w:r w:rsidR="00ED3F14">
            <w:rPr>
              <w:rStyle w:val="40Continoustext13ptZchn"/>
              <w:lang w:val="en-US"/>
            </w:rPr>
            <w:t>has been appointed as a member of the divisional board</w:t>
          </w:r>
          <w:r w:rsidR="00FA4D03">
            <w:rPr>
              <w:rStyle w:val="40Continoustext13ptZchn"/>
              <w:lang w:val="en-US"/>
            </w:rPr>
            <w:t xml:space="preserve"> of</w:t>
          </w:r>
          <w:r w:rsidR="000D2DF6" w:rsidRPr="00B94134">
            <w:rPr>
              <w:rStyle w:val="40Continoustext13ptZchn"/>
              <w:lang w:val="en-US"/>
            </w:rPr>
            <w:t xml:space="preserve"> </w:t>
          </w:r>
          <w:r w:rsidR="00ED3F14" w:rsidRPr="00B94134">
            <w:rPr>
              <w:rStyle w:val="40Continoustext13ptZchn"/>
              <w:lang w:val="en-US"/>
            </w:rPr>
            <w:t>Mercedes-Benz Cars</w:t>
          </w:r>
          <w:r w:rsidR="00ED3F14">
            <w:rPr>
              <w:rStyle w:val="40Continoustext13ptZchn"/>
              <w:lang w:val="en-US"/>
            </w:rPr>
            <w:t xml:space="preserve"> with responsibility for m</w:t>
          </w:r>
          <w:r w:rsidR="00FA4D03">
            <w:rPr>
              <w:rStyle w:val="40Continoustext13ptZchn"/>
              <w:lang w:val="en-US"/>
            </w:rPr>
            <w:t>anufacturing a</w:t>
          </w:r>
          <w:r w:rsidR="000D2DF6" w:rsidRPr="00B94134">
            <w:rPr>
              <w:rStyle w:val="40Continoustext13ptZchn"/>
              <w:lang w:val="en-US"/>
            </w:rPr>
            <w:t xml:space="preserve">nd </w:t>
          </w:r>
          <w:r w:rsidR="00ED3F14">
            <w:rPr>
              <w:rStyle w:val="40Continoustext13ptZchn"/>
              <w:lang w:val="en-US"/>
            </w:rPr>
            <w:t>p</w:t>
          </w:r>
          <w:r w:rsidR="00FA4D03">
            <w:rPr>
              <w:rStyle w:val="40Continoustext13ptZchn"/>
              <w:lang w:val="en-US"/>
            </w:rPr>
            <w:t>rocurement</w:t>
          </w:r>
          <w:r w:rsidR="000D2DF6" w:rsidRPr="00B94134">
            <w:rPr>
              <w:rStyle w:val="40Continoustext13ptZchn"/>
              <w:lang w:val="en-US"/>
            </w:rPr>
            <w:t xml:space="preserve">. </w:t>
          </w:r>
          <w:r w:rsidR="00FA4D03">
            <w:rPr>
              <w:rStyle w:val="40Continoustext13ptZchn"/>
              <w:lang w:val="en-US"/>
            </w:rPr>
            <w:t xml:space="preserve">He thus </w:t>
          </w:r>
          <w:r w:rsidR="00ED3F14">
            <w:rPr>
              <w:rStyle w:val="40Continoustext13ptZchn"/>
              <w:lang w:val="en-US"/>
            </w:rPr>
            <w:t>takes over the functions of</w:t>
          </w:r>
          <w:r w:rsidR="000D2DF6" w:rsidRPr="00B94134">
            <w:rPr>
              <w:rStyle w:val="40Continoustext13ptZchn"/>
              <w:lang w:val="en-US"/>
            </w:rPr>
            <w:t xml:space="preserve"> Andreas Renschler, </w:t>
          </w:r>
          <w:r w:rsidR="00FA4D03">
            <w:rPr>
              <w:rStyle w:val="40Continoustext13ptZchn"/>
              <w:lang w:val="en-US"/>
            </w:rPr>
            <w:t>who is leaving the company</w:t>
          </w:r>
          <w:r w:rsidR="000D2DF6" w:rsidRPr="00B94134">
            <w:rPr>
              <w:rStyle w:val="40Continoustext13ptZchn"/>
              <w:lang w:val="en-US"/>
            </w:rPr>
            <w:t xml:space="preserve"> </w:t>
          </w:r>
          <w:r w:rsidR="00FA4D03">
            <w:rPr>
              <w:rStyle w:val="40Continoustext13ptZchn"/>
              <w:lang w:val="en-US"/>
            </w:rPr>
            <w:t>of his own accord and by mutual consent</w:t>
          </w:r>
          <w:r w:rsidR="000D2DF6" w:rsidRPr="00B94134">
            <w:rPr>
              <w:rStyle w:val="40Continoustext13ptZchn"/>
              <w:lang w:val="en-US"/>
            </w:rPr>
            <w:t xml:space="preserve">. Andreas Renschler </w:t>
          </w:r>
          <w:r w:rsidR="00FA4D03">
            <w:rPr>
              <w:rStyle w:val="40Continoustext13ptZchn"/>
              <w:lang w:val="en-US"/>
            </w:rPr>
            <w:t xml:space="preserve">will </w:t>
          </w:r>
          <w:r w:rsidR="00143B2F">
            <w:rPr>
              <w:rStyle w:val="40Continoustext13ptZchn"/>
              <w:lang w:val="en-US"/>
            </w:rPr>
            <w:t>cease working with immediate effect</w:t>
          </w:r>
          <w:r w:rsidR="000D2DF6" w:rsidRPr="00B94134">
            <w:rPr>
              <w:rStyle w:val="40Continoustext13ptZchn"/>
              <w:lang w:val="en-US"/>
            </w:rPr>
            <w:t>.</w:t>
          </w:r>
          <w:r w:rsidR="00143B2F">
            <w:rPr>
              <w:rStyle w:val="40Continoustext13ptZchn"/>
              <w:lang w:val="en-US"/>
            </w:rPr>
            <w:t xml:space="preserve"> </w:t>
          </w:r>
          <w:r w:rsidR="00ED3F14">
            <w:rPr>
              <w:rStyle w:val="40Continoustext13ptZchn"/>
              <w:lang w:val="en-US"/>
            </w:rPr>
            <w:t xml:space="preserve">The </w:t>
          </w:r>
          <w:r w:rsidR="00ED3F14" w:rsidRPr="00ED3F14">
            <w:rPr>
              <w:rStyle w:val="40Continoustext13ptZchn"/>
              <w:lang w:val="en-US"/>
            </w:rPr>
            <w:t>Supervisory Board</w:t>
          </w:r>
          <w:r w:rsidR="00ED3F14">
            <w:rPr>
              <w:rStyle w:val="40Continoustext13ptZchn"/>
              <w:lang w:val="en-US"/>
            </w:rPr>
            <w:t xml:space="preserve"> of Daimler AG unanimously approved the </w:t>
          </w:r>
          <w:r w:rsidR="0094600B">
            <w:rPr>
              <w:rStyle w:val="40Continoustext13ptZchn"/>
              <w:lang w:val="en-US"/>
            </w:rPr>
            <w:t xml:space="preserve">termination of his contract of service. </w:t>
          </w:r>
        </w:p>
        <w:p w:rsidR="000D2DF6" w:rsidRPr="00B94134" w:rsidRDefault="000D2DF6" w:rsidP="000D2DF6">
          <w:pPr>
            <w:pStyle w:val="40Continoustext13pt"/>
            <w:rPr>
              <w:rStyle w:val="40Continoustext13ptZchn"/>
              <w:lang w:val="en-US"/>
            </w:rPr>
          </w:pPr>
          <w:r w:rsidRPr="00B94134">
            <w:rPr>
              <w:rStyle w:val="40Continoustext13ptZchn"/>
              <w:lang w:val="en-US"/>
            </w:rPr>
            <w:t xml:space="preserve">Dr. Dieter Zetsche, </w:t>
          </w:r>
          <w:r w:rsidR="00143B2F">
            <w:rPr>
              <w:rStyle w:val="40Continoustext13ptZchn"/>
              <w:lang w:val="en-US"/>
            </w:rPr>
            <w:t xml:space="preserve">Chairman of the </w:t>
          </w:r>
          <w:r w:rsidR="00143B2F" w:rsidRPr="00143B2F">
            <w:rPr>
              <w:rStyle w:val="40Continoustext13ptZchn"/>
              <w:lang w:val="en-US"/>
            </w:rPr>
            <w:t>Board of Management</w:t>
          </w:r>
          <w:r w:rsidR="00143B2F">
            <w:rPr>
              <w:rStyle w:val="40Continoustext13ptZchn"/>
              <w:lang w:val="en-US"/>
            </w:rPr>
            <w:t xml:space="preserve"> of</w:t>
          </w:r>
          <w:r w:rsidRPr="00B94134">
            <w:rPr>
              <w:rStyle w:val="40Continoustext13ptZchn"/>
              <w:lang w:val="en-US"/>
            </w:rPr>
            <w:t xml:space="preserve"> Daimler AG </w:t>
          </w:r>
          <w:r w:rsidR="00143B2F">
            <w:rPr>
              <w:rStyle w:val="40Continoustext13ptZchn"/>
              <w:lang w:val="en-US"/>
            </w:rPr>
            <w:t>and Head of</w:t>
          </w:r>
          <w:r w:rsidRPr="00B94134">
            <w:rPr>
              <w:rStyle w:val="40Continoustext13ptZchn"/>
              <w:lang w:val="en-US"/>
            </w:rPr>
            <w:t xml:space="preserve"> Mercedes-Benz Cars: </w:t>
          </w:r>
          <w:r w:rsidR="00143B2F">
            <w:rPr>
              <w:rStyle w:val="40Continoustext13ptZchn"/>
              <w:lang w:val="en-US"/>
            </w:rPr>
            <w:t xml:space="preserve">“During his time as a member of the </w:t>
          </w:r>
          <w:r w:rsidR="00143B2F" w:rsidRPr="00143B2F">
            <w:rPr>
              <w:rStyle w:val="40Continoustext13ptZchn"/>
              <w:lang w:val="en-US"/>
            </w:rPr>
            <w:t>Board of Management</w:t>
          </w:r>
          <w:r w:rsidR="00143B2F">
            <w:rPr>
              <w:rStyle w:val="40Continoustext13ptZchn"/>
              <w:lang w:val="en-US"/>
            </w:rPr>
            <w:t xml:space="preserve"> of Daimler AG, </w:t>
          </w:r>
          <w:r w:rsidRPr="00B94134">
            <w:rPr>
              <w:rStyle w:val="40Continoustext13ptZchn"/>
              <w:lang w:val="en-US"/>
            </w:rPr>
            <w:t xml:space="preserve">Andreas Renschler </w:t>
          </w:r>
          <w:r w:rsidR="0094600B">
            <w:rPr>
              <w:rStyle w:val="40Continoustext13ptZchn"/>
              <w:lang w:val="en-US"/>
            </w:rPr>
            <w:t>gave</w:t>
          </w:r>
          <w:r w:rsidR="00143B2F">
            <w:rPr>
              <w:rStyle w:val="40Continoustext13ptZchn"/>
              <w:lang w:val="en-US"/>
            </w:rPr>
            <w:t xml:space="preserve"> our commercial vehicles business a global reach</w:t>
          </w:r>
          <w:r w:rsidRPr="00B94134">
            <w:rPr>
              <w:rStyle w:val="40Continoustext13ptZchn"/>
              <w:lang w:val="en-US"/>
            </w:rPr>
            <w:t xml:space="preserve">. </w:t>
          </w:r>
          <w:r w:rsidR="00143B2F">
            <w:rPr>
              <w:rStyle w:val="40Continoustext13ptZchn"/>
              <w:lang w:val="en-US"/>
            </w:rPr>
            <w:t xml:space="preserve">In addition, in his function as </w:t>
          </w:r>
          <w:r w:rsidR="0094600B" w:rsidRPr="0094600B">
            <w:rPr>
              <w:rStyle w:val="40Continoustext13ptZchn"/>
              <w:lang w:val="en-US"/>
            </w:rPr>
            <w:t>Board of Management</w:t>
          </w:r>
          <w:r w:rsidR="0094600B">
            <w:rPr>
              <w:rStyle w:val="40Continoustext13ptZchn"/>
              <w:lang w:val="en-US"/>
            </w:rPr>
            <w:t xml:space="preserve"> Member for </w:t>
          </w:r>
          <w:r w:rsidR="0094600B">
            <w:rPr>
              <w:rStyle w:val="40Continoustext13ptZchn"/>
              <w:lang w:val="en-US"/>
            </w:rPr>
            <w:lastRenderedPageBreak/>
            <w:t>Manufacturing</w:t>
          </w:r>
          <w:r w:rsidR="0094600B" w:rsidRPr="00B94134">
            <w:rPr>
              <w:rStyle w:val="40Continoustext13ptZchn"/>
              <w:lang w:val="en-US"/>
            </w:rPr>
            <w:t xml:space="preserve"> </w:t>
          </w:r>
          <w:r w:rsidR="0094600B">
            <w:rPr>
              <w:rStyle w:val="40Continoustext13ptZchn"/>
              <w:lang w:val="en-US"/>
            </w:rPr>
            <w:t xml:space="preserve">and Procurement </w:t>
          </w:r>
          <w:r w:rsidR="0094600B" w:rsidRPr="00B94134">
            <w:rPr>
              <w:rStyle w:val="40Continoustext13ptZchn"/>
              <w:lang w:val="en-US"/>
            </w:rPr>
            <w:t>Mercedes</w:t>
          </w:r>
          <w:r w:rsidRPr="00B94134">
            <w:rPr>
              <w:rStyle w:val="40Continoustext13ptZchn"/>
              <w:lang w:val="en-US"/>
            </w:rPr>
            <w:t>-Benz Cars</w:t>
          </w:r>
          <w:r w:rsidR="0094600B">
            <w:rPr>
              <w:rStyle w:val="40Continoustext13ptZchn"/>
              <w:lang w:val="en-US"/>
            </w:rPr>
            <w:t xml:space="preserve">, </w:t>
          </w:r>
          <w:r w:rsidR="00143B2F">
            <w:rPr>
              <w:rStyle w:val="40Continoustext13ptZchn"/>
              <w:lang w:val="en-US"/>
            </w:rPr>
            <w:t>he managed the ramp-up of the new</w:t>
          </w:r>
          <w:r w:rsidRPr="00B94134">
            <w:rPr>
              <w:rStyle w:val="40Continoustext13ptZchn"/>
              <w:lang w:val="en-US"/>
            </w:rPr>
            <w:t xml:space="preserve"> S-</w:t>
          </w:r>
          <w:r w:rsidR="00143B2F">
            <w:rPr>
              <w:rStyle w:val="40Continoustext13ptZchn"/>
              <w:lang w:val="en-US"/>
            </w:rPr>
            <w:t>Class</w:t>
          </w:r>
          <w:r w:rsidRPr="00B94134">
            <w:rPr>
              <w:rStyle w:val="40Continoustext13ptZchn"/>
              <w:lang w:val="en-US"/>
            </w:rPr>
            <w:t xml:space="preserve"> </w:t>
          </w:r>
          <w:r w:rsidR="00143B2F">
            <w:rPr>
              <w:rStyle w:val="40Continoustext13ptZchn"/>
              <w:lang w:val="en-US"/>
            </w:rPr>
            <w:t>in an outstanding manner a</w:t>
          </w:r>
          <w:r w:rsidRPr="00B94134">
            <w:rPr>
              <w:rStyle w:val="40Continoustext13ptZchn"/>
              <w:lang w:val="en-US"/>
            </w:rPr>
            <w:t xml:space="preserve">nd </w:t>
          </w:r>
          <w:r w:rsidR="00143B2F">
            <w:rPr>
              <w:rStyle w:val="40Continoustext13ptZchn"/>
              <w:lang w:val="en-US"/>
            </w:rPr>
            <w:t>prepared our</w:t>
          </w:r>
          <w:r w:rsidRPr="00B94134">
            <w:rPr>
              <w:rStyle w:val="40Continoustext13ptZchn"/>
              <w:lang w:val="en-US"/>
            </w:rPr>
            <w:t xml:space="preserve"> </w:t>
          </w:r>
          <w:r w:rsidR="00143B2F">
            <w:rPr>
              <w:rStyle w:val="40Continoustext13ptZchn"/>
              <w:lang w:val="en-US"/>
            </w:rPr>
            <w:t>plants for the</w:t>
          </w:r>
          <w:r w:rsidRPr="00B94134">
            <w:rPr>
              <w:rStyle w:val="40Continoustext13ptZchn"/>
              <w:lang w:val="en-US"/>
            </w:rPr>
            <w:t xml:space="preserve"> </w:t>
          </w:r>
          <w:r w:rsidR="00143B2F">
            <w:rPr>
              <w:rStyle w:val="40Continoustext13ptZchn"/>
              <w:lang w:val="en-US"/>
            </w:rPr>
            <w:t>start of production of the new</w:t>
          </w:r>
          <w:r w:rsidRPr="00B94134">
            <w:rPr>
              <w:rStyle w:val="40Continoustext13ptZchn"/>
              <w:lang w:val="en-US"/>
            </w:rPr>
            <w:t xml:space="preserve"> C-</w:t>
          </w:r>
          <w:r w:rsidR="00143B2F">
            <w:rPr>
              <w:rStyle w:val="40Continoustext13ptZchn"/>
              <w:lang w:val="en-US"/>
            </w:rPr>
            <w:t>Class. I</w:t>
          </w:r>
          <w:r w:rsidRPr="00B94134">
            <w:rPr>
              <w:rStyle w:val="40Continoustext13ptZchn"/>
              <w:lang w:val="en-US"/>
            </w:rPr>
            <w:t xml:space="preserve"> </w:t>
          </w:r>
          <w:r w:rsidR="00143B2F">
            <w:rPr>
              <w:rStyle w:val="40Continoustext13ptZchn"/>
              <w:lang w:val="en-US"/>
            </w:rPr>
            <w:t>very much regret that</w:t>
          </w:r>
          <w:r w:rsidRPr="00B94134">
            <w:rPr>
              <w:rStyle w:val="40Continoustext13ptZchn"/>
              <w:lang w:val="en-US"/>
            </w:rPr>
            <w:t xml:space="preserve"> </w:t>
          </w:r>
          <w:r w:rsidR="0094600B">
            <w:rPr>
              <w:rStyle w:val="40Continoustext13ptZchn"/>
              <w:lang w:val="en-US"/>
            </w:rPr>
            <w:t>he</w:t>
          </w:r>
          <w:r w:rsidRPr="00B94134">
            <w:rPr>
              <w:rStyle w:val="40Continoustext13ptZchn"/>
              <w:lang w:val="en-US"/>
            </w:rPr>
            <w:t xml:space="preserve"> </w:t>
          </w:r>
          <w:r w:rsidR="00143B2F">
            <w:rPr>
              <w:rStyle w:val="40Continoustext13ptZchn"/>
              <w:lang w:val="en-US"/>
            </w:rPr>
            <w:t xml:space="preserve">is leaving the company for personal reasons.” </w:t>
          </w:r>
        </w:p>
        <w:p w:rsidR="000D2DF6" w:rsidRPr="00B94134" w:rsidRDefault="0094600B" w:rsidP="000D2DF6">
          <w:pPr>
            <w:pStyle w:val="40Continoustext13pt"/>
            <w:rPr>
              <w:rStyle w:val="40Continoustext13ptZchn"/>
              <w:lang w:val="en-US"/>
            </w:rPr>
          </w:pPr>
          <w:r>
            <w:rPr>
              <w:rStyle w:val="40Continoustext13ptZchn"/>
              <w:lang w:val="en-US"/>
            </w:rPr>
            <w:t>Markus Sch</w:t>
          </w:r>
          <w:r w:rsidR="00715F9E">
            <w:rPr>
              <w:rStyle w:val="40Continoustext13ptZchn"/>
              <w:lang w:val="en-US"/>
            </w:rPr>
            <w:t>ae</w:t>
          </w:r>
          <w:r>
            <w:rPr>
              <w:rStyle w:val="40Continoustext13ptZchn"/>
              <w:lang w:val="en-US"/>
            </w:rPr>
            <w:t>fer (48</w:t>
          </w:r>
          <w:r w:rsidR="000D2DF6" w:rsidRPr="00B94134">
            <w:rPr>
              <w:rStyle w:val="40Continoustext13ptZchn"/>
              <w:lang w:val="en-US"/>
            </w:rPr>
            <w:t xml:space="preserve">) </w:t>
          </w:r>
          <w:r w:rsidR="00143B2F">
            <w:rPr>
              <w:rStyle w:val="40Continoustext13ptZchn"/>
              <w:lang w:val="en-US"/>
            </w:rPr>
            <w:t>is taking over responsibility for</w:t>
          </w:r>
          <w:r w:rsidR="000D2DF6" w:rsidRPr="00B94134">
            <w:rPr>
              <w:rStyle w:val="40Continoustext13ptZchn"/>
              <w:lang w:val="en-US"/>
            </w:rPr>
            <w:t xml:space="preserve"> </w:t>
          </w:r>
          <w:r w:rsidR="00143B2F" w:rsidRPr="00143B2F">
            <w:rPr>
              <w:rStyle w:val="40Continoustext13ptZchn"/>
              <w:lang w:val="en-US"/>
            </w:rPr>
            <w:t xml:space="preserve">Manufacturing and Procurement </w:t>
          </w:r>
          <w:r w:rsidR="000D2DF6" w:rsidRPr="00B94134">
            <w:rPr>
              <w:rStyle w:val="40Continoustext13ptZchn"/>
              <w:lang w:val="en-US"/>
            </w:rPr>
            <w:t xml:space="preserve">Mercedes-Benz Cars. </w:t>
          </w:r>
          <w:r w:rsidR="00143B2F">
            <w:rPr>
              <w:rStyle w:val="40Continoustext13ptZchn"/>
              <w:lang w:val="en-US"/>
            </w:rPr>
            <w:t>He has more than</w:t>
          </w:r>
          <w:r w:rsidR="000D2DF6" w:rsidRPr="00B94134">
            <w:rPr>
              <w:rStyle w:val="40Continoustext13ptZchn"/>
              <w:lang w:val="en-US"/>
            </w:rPr>
            <w:t xml:space="preserve"> </w:t>
          </w:r>
          <w:r>
            <w:rPr>
              <w:rStyle w:val="40Continoustext13ptZchn"/>
              <w:lang w:val="en-US"/>
            </w:rPr>
            <w:t xml:space="preserve">20 </w:t>
          </w:r>
          <w:r w:rsidR="00143B2F">
            <w:rPr>
              <w:rStyle w:val="40Continoustext13ptZchn"/>
              <w:lang w:val="en-US"/>
            </w:rPr>
            <w:t>years of experience in the field of</w:t>
          </w:r>
          <w:r w:rsidR="000D2DF6" w:rsidRPr="00B94134">
            <w:rPr>
              <w:rStyle w:val="40Continoustext13ptZchn"/>
              <w:lang w:val="en-US"/>
            </w:rPr>
            <w:t xml:space="preserve"> </w:t>
          </w:r>
          <w:r w:rsidR="00143B2F">
            <w:rPr>
              <w:rStyle w:val="40Continoustext13ptZchn"/>
              <w:lang w:val="en-US"/>
            </w:rPr>
            <w:t>manufacturing</w:t>
          </w:r>
          <w:r w:rsidR="000D2DF6" w:rsidRPr="00B94134">
            <w:rPr>
              <w:rStyle w:val="40Continoustext13ptZchn"/>
              <w:lang w:val="en-US"/>
            </w:rPr>
            <w:t xml:space="preserve">. </w:t>
          </w:r>
          <w:r w:rsidR="00143B2F">
            <w:rPr>
              <w:rStyle w:val="40Continoustext13ptZchn"/>
              <w:lang w:val="en-US"/>
            </w:rPr>
            <w:t>Most recently, he was responsible for</w:t>
          </w:r>
          <w:r w:rsidR="000D2DF6" w:rsidRPr="00B94134">
            <w:rPr>
              <w:rStyle w:val="40Continoustext13ptZchn"/>
              <w:lang w:val="en-US"/>
            </w:rPr>
            <w:t xml:space="preserve"> </w:t>
          </w:r>
          <w:r w:rsidR="00143B2F">
            <w:rPr>
              <w:rStyle w:val="40Continoustext13ptZchn"/>
              <w:lang w:val="en-US"/>
            </w:rPr>
            <w:t xml:space="preserve">the production planning of </w:t>
          </w:r>
          <w:r w:rsidR="00143B2F" w:rsidRPr="0094600B">
            <w:rPr>
              <w:rStyle w:val="40Continoustext13ptZchn"/>
              <w:lang w:val="en-US"/>
            </w:rPr>
            <w:t>Daimler’s</w:t>
          </w:r>
          <w:r w:rsidR="000D2DF6" w:rsidRPr="00B94134">
            <w:rPr>
              <w:rStyle w:val="40Continoustext13ptZchn"/>
              <w:lang w:val="en-US"/>
            </w:rPr>
            <w:t xml:space="preserve"> </w:t>
          </w:r>
          <w:r w:rsidR="00143B2F">
            <w:rPr>
              <w:rStyle w:val="40Continoustext13ptZchn"/>
              <w:lang w:val="en-US"/>
            </w:rPr>
            <w:t>car business</w:t>
          </w:r>
          <w:r w:rsidR="000D2DF6" w:rsidRPr="00B94134">
            <w:rPr>
              <w:rStyle w:val="40Continoustext13ptZchn"/>
              <w:lang w:val="en-US"/>
            </w:rPr>
            <w:t xml:space="preserve">. </w:t>
          </w:r>
          <w:r w:rsidR="00143B2F">
            <w:rPr>
              <w:rStyle w:val="40Continoustext13ptZchn"/>
              <w:lang w:val="en-US"/>
            </w:rPr>
            <w:t>Before that,</w:t>
          </w:r>
          <w:r w:rsidR="000D2DF6" w:rsidRPr="00B94134">
            <w:rPr>
              <w:rStyle w:val="40Continoustext13ptZchn"/>
              <w:lang w:val="en-US"/>
            </w:rPr>
            <w:t xml:space="preserve"> Markus </w:t>
          </w:r>
          <w:r>
            <w:rPr>
              <w:rStyle w:val="40Continoustext13ptZchn"/>
              <w:lang w:val="en-US"/>
            </w:rPr>
            <w:t>Sch</w:t>
          </w:r>
          <w:r w:rsidR="00715F9E">
            <w:rPr>
              <w:rStyle w:val="40Continoustext13ptZchn"/>
              <w:lang w:val="en-US"/>
            </w:rPr>
            <w:t>ae</w:t>
          </w:r>
          <w:r>
            <w:rPr>
              <w:rStyle w:val="40Continoustext13ptZchn"/>
              <w:lang w:val="en-US"/>
            </w:rPr>
            <w:t xml:space="preserve">fer </w:t>
          </w:r>
          <w:r w:rsidR="00143B2F">
            <w:rPr>
              <w:rStyle w:val="40Continoustext13ptZchn"/>
              <w:lang w:val="en-US"/>
            </w:rPr>
            <w:t xml:space="preserve">was </w:t>
          </w:r>
          <w:r w:rsidR="009136BD">
            <w:rPr>
              <w:rStyle w:val="40Continoustext13ptZchn"/>
              <w:lang w:val="en-US"/>
            </w:rPr>
            <w:t xml:space="preserve">President and CEO </w:t>
          </w:r>
          <w:r w:rsidR="00143B2F">
            <w:rPr>
              <w:rStyle w:val="40Continoustext13ptZchn"/>
              <w:lang w:val="en-US"/>
            </w:rPr>
            <w:t xml:space="preserve">of </w:t>
          </w:r>
          <w:r w:rsidR="009136BD">
            <w:rPr>
              <w:rStyle w:val="40Continoustext13ptZchn"/>
              <w:lang w:val="en-US"/>
            </w:rPr>
            <w:t>MB USI</w:t>
          </w:r>
          <w:r w:rsidR="000D2DF6" w:rsidRPr="00B94134">
            <w:rPr>
              <w:rStyle w:val="40Continoustext13ptZchn"/>
              <w:lang w:val="en-US"/>
            </w:rPr>
            <w:t xml:space="preserve"> in Tuscaloosa, </w:t>
          </w:r>
          <w:r w:rsidR="00143B2F">
            <w:rPr>
              <w:rStyle w:val="40Continoustext13ptZchn"/>
              <w:lang w:val="en-US"/>
            </w:rPr>
            <w:t>where the new</w:t>
          </w:r>
          <w:r w:rsidR="000D2DF6" w:rsidRPr="00B94134">
            <w:rPr>
              <w:rStyle w:val="40Continoustext13ptZchn"/>
              <w:lang w:val="en-US"/>
            </w:rPr>
            <w:t xml:space="preserve"> C-</w:t>
          </w:r>
          <w:r w:rsidR="00143B2F">
            <w:rPr>
              <w:rStyle w:val="40Continoustext13ptZchn"/>
              <w:lang w:val="en-US"/>
            </w:rPr>
            <w:t xml:space="preserve">Class will be produced for the </w:t>
          </w:r>
          <w:r w:rsidR="00143B2F" w:rsidRPr="00143B2F">
            <w:rPr>
              <w:rStyle w:val="40Continoustext13ptZchn"/>
              <w:lang w:val="en-US"/>
            </w:rPr>
            <w:t>North America</w:t>
          </w:r>
          <w:r w:rsidR="00143B2F">
            <w:rPr>
              <w:rStyle w:val="40Continoustext13ptZchn"/>
              <w:lang w:val="en-US"/>
            </w:rPr>
            <w:t>n</w:t>
          </w:r>
          <w:r w:rsidR="000D2DF6" w:rsidRPr="00B94134">
            <w:rPr>
              <w:rStyle w:val="40Continoustext13ptZchn"/>
              <w:lang w:val="en-US"/>
            </w:rPr>
            <w:t xml:space="preserve"> </w:t>
          </w:r>
          <w:r w:rsidR="00143B2F">
            <w:rPr>
              <w:rStyle w:val="40Continoustext13ptZchn"/>
              <w:lang w:val="en-US"/>
            </w:rPr>
            <w:t>market in the future</w:t>
          </w:r>
          <w:r w:rsidR="000D2DF6" w:rsidRPr="00B94134">
            <w:rPr>
              <w:rStyle w:val="40Continoustext13ptZchn"/>
              <w:lang w:val="en-US"/>
            </w:rPr>
            <w:t>.</w:t>
          </w:r>
          <w:r w:rsidR="00143B2F">
            <w:rPr>
              <w:rStyle w:val="40Continoustext13ptZchn"/>
              <w:lang w:val="en-US"/>
            </w:rPr>
            <w:t xml:space="preserve"> </w:t>
          </w:r>
        </w:p>
        <w:p w:rsidR="000D2DF6" w:rsidRPr="00B94134" w:rsidRDefault="00143B2F" w:rsidP="000D2DF6">
          <w:pPr>
            <w:pStyle w:val="40Continoustext13pt"/>
            <w:rPr>
              <w:rStyle w:val="40Continoustext13ptZchn"/>
              <w:lang w:val="en-US"/>
            </w:rPr>
          </w:pPr>
          <w:r>
            <w:rPr>
              <w:rStyle w:val="40Continoustext13ptZchn"/>
              <w:lang w:val="en-US"/>
            </w:rPr>
            <w:t>“</w:t>
          </w:r>
          <w:r w:rsidR="00715F9E">
            <w:rPr>
              <w:rStyle w:val="40Continoustext13ptZchn"/>
              <w:lang w:val="en-US"/>
            </w:rPr>
            <w:t>Markus Schae</w:t>
          </w:r>
          <w:r w:rsidR="000D2DF6" w:rsidRPr="00B94134">
            <w:rPr>
              <w:rStyle w:val="40Continoustext13ptZchn"/>
              <w:lang w:val="en-US"/>
            </w:rPr>
            <w:t xml:space="preserve">fer is </w:t>
          </w:r>
          <w:r>
            <w:rPr>
              <w:rStyle w:val="40Continoustext13ptZchn"/>
              <w:lang w:val="en-US"/>
            </w:rPr>
            <w:t>a proven expert</w:t>
          </w:r>
          <w:r w:rsidR="000D2DF6" w:rsidRPr="00B94134">
            <w:rPr>
              <w:rStyle w:val="40Continoustext13ptZchn"/>
              <w:lang w:val="en-US"/>
            </w:rPr>
            <w:t xml:space="preserve">. </w:t>
          </w:r>
          <w:r w:rsidR="00493D82">
            <w:rPr>
              <w:rStyle w:val="40Continoustext13ptZchn"/>
              <w:lang w:val="en-US"/>
            </w:rPr>
            <w:t>His broad knowledge of our</w:t>
          </w:r>
          <w:r w:rsidR="000D2DF6" w:rsidRPr="00B94134">
            <w:rPr>
              <w:rStyle w:val="40Continoustext13ptZchn"/>
              <w:lang w:val="en-US"/>
            </w:rPr>
            <w:t xml:space="preserve"> </w:t>
          </w:r>
          <w:r w:rsidR="00493D82">
            <w:rPr>
              <w:rStyle w:val="40Continoustext13ptZchn"/>
              <w:lang w:val="en-US"/>
            </w:rPr>
            <w:t>manufacturing a</w:t>
          </w:r>
          <w:r w:rsidR="000D2DF6" w:rsidRPr="00B94134">
            <w:rPr>
              <w:rStyle w:val="40Continoustext13ptZchn"/>
              <w:lang w:val="en-US"/>
            </w:rPr>
            <w:t xml:space="preserve">nd </w:t>
          </w:r>
          <w:r w:rsidR="00493D82">
            <w:rPr>
              <w:rStyle w:val="40Continoustext13ptZchn"/>
              <w:lang w:val="en-US"/>
            </w:rPr>
            <w:t>his</w:t>
          </w:r>
          <w:r w:rsidR="000D2DF6" w:rsidRPr="00B94134">
            <w:rPr>
              <w:rStyle w:val="40Continoustext13ptZchn"/>
              <w:lang w:val="en-US"/>
            </w:rPr>
            <w:t xml:space="preserve"> international </w:t>
          </w:r>
          <w:r w:rsidR="00493D82">
            <w:rPr>
              <w:rStyle w:val="40Continoustext13ptZchn"/>
              <w:lang w:val="en-US"/>
            </w:rPr>
            <w:t xml:space="preserve">experience from his </w:t>
          </w:r>
          <w:r w:rsidR="004A479B">
            <w:rPr>
              <w:rStyle w:val="40Continoustext13ptZchn"/>
              <w:lang w:val="en-US"/>
            </w:rPr>
            <w:t>positions</w:t>
          </w:r>
          <w:r w:rsidR="000D2DF6" w:rsidRPr="00B94134">
            <w:rPr>
              <w:rStyle w:val="40Continoustext13ptZchn"/>
              <w:lang w:val="en-US"/>
            </w:rPr>
            <w:t xml:space="preserve"> </w:t>
          </w:r>
          <w:r w:rsidR="00493D82">
            <w:rPr>
              <w:rStyle w:val="40Continoustext13ptZchn"/>
              <w:lang w:val="en-US"/>
            </w:rPr>
            <w:t xml:space="preserve">in the </w:t>
          </w:r>
          <w:r w:rsidR="00493D82" w:rsidRPr="00493D82">
            <w:rPr>
              <w:rStyle w:val="40Continoustext13ptZchn"/>
              <w:lang w:val="en-US"/>
            </w:rPr>
            <w:t>United States</w:t>
          </w:r>
          <w:r w:rsidR="000D2DF6" w:rsidRPr="00B94134">
            <w:rPr>
              <w:rStyle w:val="40Continoustext13ptZchn"/>
              <w:lang w:val="en-US"/>
            </w:rPr>
            <w:t xml:space="preserve"> </w:t>
          </w:r>
          <w:r w:rsidR="00C26E23">
            <w:rPr>
              <w:rStyle w:val="40Continoustext13ptZchn"/>
              <w:lang w:val="en-US"/>
            </w:rPr>
            <w:t>make him extremely well qualified</w:t>
          </w:r>
          <w:r w:rsidR="000D2DF6" w:rsidRPr="00B94134">
            <w:rPr>
              <w:rStyle w:val="40Continoustext13ptZchn"/>
              <w:lang w:val="en-US"/>
            </w:rPr>
            <w:t xml:space="preserve"> </w:t>
          </w:r>
          <w:r w:rsidR="00C26E23">
            <w:rPr>
              <w:rStyle w:val="40Continoustext13ptZchn"/>
              <w:lang w:val="en-US"/>
            </w:rPr>
            <w:t>for these tasks,” stated</w:t>
          </w:r>
          <w:r w:rsidR="000D2DF6" w:rsidRPr="00B94134">
            <w:rPr>
              <w:rStyle w:val="40Continoustext13ptZchn"/>
              <w:lang w:val="en-US"/>
            </w:rPr>
            <w:t xml:space="preserve"> Dieter Zetsche.</w:t>
          </w:r>
          <w:r w:rsidR="00C26E23">
            <w:rPr>
              <w:rStyle w:val="40Continoustext13ptZchn"/>
              <w:lang w:val="en-US"/>
            </w:rPr>
            <w:t xml:space="preserve"> </w:t>
          </w:r>
        </w:p>
        <w:p w:rsidR="007C6555" w:rsidRPr="00B94134" w:rsidRDefault="004A479B" w:rsidP="00311BBB">
          <w:pPr>
            <w:pStyle w:val="40Continoustext13pt"/>
            <w:rPr>
              <w:lang w:val="en-US"/>
            </w:rPr>
          </w:pPr>
          <w:r>
            <w:rPr>
              <w:rStyle w:val="40Continoustext13ptZchn"/>
              <w:lang w:val="en-US"/>
            </w:rPr>
            <w:t xml:space="preserve">The </w:t>
          </w:r>
          <w:r w:rsidRPr="00B94134">
            <w:rPr>
              <w:rStyle w:val="40Continoustext13ptZchn"/>
              <w:lang w:val="en-US"/>
            </w:rPr>
            <w:t>Mercedes-Benz Vans</w:t>
          </w:r>
          <w:r>
            <w:rPr>
              <w:rStyle w:val="40Continoustext13ptZchn"/>
              <w:lang w:val="en-US"/>
            </w:rPr>
            <w:t xml:space="preserve"> division under</w:t>
          </w:r>
          <w:r w:rsidRPr="00B94134">
            <w:rPr>
              <w:rStyle w:val="40Continoustext13ptZchn"/>
              <w:lang w:val="en-US"/>
            </w:rPr>
            <w:t xml:space="preserve"> </w:t>
          </w:r>
          <w:r w:rsidR="00C26E23" w:rsidRPr="00B94134">
            <w:rPr>
              <w:rStyle w:val="40Continoustext13ptZchn"/>
              <w:lang w:val="en-US"/>
            </w:rPr>
            <w:t xml:space="preserve">Volker Mornhinweg </w:t>
          </w:r>
          <w:r w:rsidR="00C26E23">
            <w:rPr>
              <w:rStyle w:val="40Continoustext13ptZchn"/>
              <w:lang w:val="en-US"/>
            </w:rPr>
            <w:t>will report in the future to</w:t>
          </w:r>
          <w:r w:rsidR="000D2DF6" w:rsidRPr="00B94134">
            <w:rPr>
              <w:rStyle w:val="40Continoustext13ptZchn"/>
              <w:lang w:val="en-US"/>
            </w:rPr>
            <w:t xml:space="preserve"> Wilfried Porth, </w:t>
          </w:r>
          <w:r w:rsidR="00C26E23" w:rsidRPr="00C26E23">
            <w:rPr>
              <w:rStyle w:val="40Continoustext13ptZchn"/>
              <w:lang w:val="en-US"/>
            </w:rPr>
            <w:t xml:space="preserve">Board of Management Member for Human Resources and Labor Relations Director </w:t>
          </w:r>
          <w:r w:rsidR="00C26E23">
            <w:rPr>
              <w:rStyle w:val="40Continoustext13ptZchn"/>
              <w:lang w:val="en-US"/>
            </w:rPr>
            <w:t>of Daimler AG</w:t>
          </w:r>
          <w:r w:rsidR="000D2DF6" w:rsidRPr="00B94134">
            <w:rPr>
              <w:rStyle w:val="40Continoustext13ptZchn"/>
              <w:lang w:val="en-US"/>
            </w:rPr>
            <w:t xml:space="preserve">. </w:t>
          </w:r>
          <w:r w:rsidR="00C26E23" w:rsidRPr="00B94134">
            <w:rPr>
              <w:rStyle w:val="40Continoustext13ptZchn"/>
              <w:lang w:val="en-US"/>
            </w:rPr>
            <w:t xml:space="preserve">Wilfried Porth </w:t>
          </w:r>
          <w:r w:rsidR="00C26E23">
            <w:rPr>
              <w:rStyle w:val="40Continoustext13ptZchn"/>
              <w:lang w:val="en-US"/>
            </w:rPr>
            <w:t xml:space="preserve">has extensive experience in the van business from his </w:t>
          </w:r>
          <w:r w:rsidR="0094600B">
            <w:rPr>
              <w:rStyle w:val="40Continoustext13ptZchn"/>
              <w:lang w:val="en-US"/>
            </w:rPr>
            <w:t>previous</w:t>
          </w:r>
          <w:r w:rsidR="00C26E23">
            <w:rPr>
              <w:rStyle w:val="40Continoustext13ptZchn"/>
              <w:lang w:val="en-US"/>
            </w:rPr>
            <w:t xml:space="preserve"> </w:t>
          </w:r>
          <w:r w:rsidR="0094600B">
            <w:rPr>
              <w:rStyle w:val="40Continoustext13ptZchn"/>
              <w:lang w:val="en-US"/>
            </w:rPr>
            <w:t>responsibilities</w:t>
          </w:r>
          <w:r w:rsidR="000D2DF6" w:rsidRPr="00B94134">
            <w:rPr>
              <w:rStyle w:val="40Continoustext13ptZchn"/>
              <w:lang w:val="en-US"/>
            </w:rPr>
            <w:t xml:space="preserve">. </w:t>
          </w:r>
        </w:p>
      </w:sdtContent>
    </w:sdt>
    <w:p w:rsidR="007C6555" w:rsidRPr="00743D7B" w:rsidRDefault="007C6555" w:rsidP="00311BBB">
      <w:pPr>
        <w:pStyle w:val="40Continoustext13pt"/>
        <w:rPr>
          <w:lang w:val="en-US"/>
        </w:rPr>
        <w:sectPr w:rsidR="007C6555" w:rsidRPr="00743D7B" w:rsidSect="00DD6439">
          <w:headerReference w:type="even" r:id="rId15"/>
          <w:headerReference w:type="default" r:id="rId16"/>
          <w:footerReference w:type="default" r:id="rId17"/>
          <w:headerReference w:type="first" r:id="rId18"/>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9F25D3224D324742B4EAE366897CB72C"/>
        </w:placeholder>
        <w:showingPlcHdr/>
        <w:text/>
      </w:sdtPr>
      <w:sdtEndPr/>
      <w:sdtContent>
        <w:p w:rsidR="00270652" w:rsidRDefault="00330767" w:rsidP="00311BBB">
          <w:pPr>
            <w:pStyle w:val="40Continoustext13pt"/>
          </w:pPr>
          <w:r w:rsidRPr="00C22756">
            <w:t>Weitere Informationen von Daimler sind im Internet verfügbar:</w:t>
          </w:r>
          <w:r w:rsidRPr="00A1793E">
            <w:t xml:space="preserve"> </w:t>
          </w:r>
          <w:r w:rsidRPr="00C22756">
            <w:rPr>
              <w:rStyle w:val="41Continoustext13ptboldZchn"/>
            </w:rPr>
            <w:t xml:space="preserve">www.media.daimler.com </w:t>
          </w:r>
          <w:r w:rsidRPr="00C22756">
            <w:t>und</w:t>
          </w:r>
          <w:r w:rsidRPr="00C22756">
            <w:rPr>
              <w:rStyle w:val="41Continoustext13ptboldZchn"/>
            </w:rPr>
            <w:t xml:space="preserve"> www.daimler.com</w:t>
          </w:r>
          <w:r w:rsidR="00270652" w:rsidRPr="00D47282">
            <w:rPr>
              <w:rStyle w:val="41Continoustext13ptboldZchn"/>
            </w:rPr>
            <w:t xml:space="preserve"> </w:t>
          </w:r>
        </w:p>
      </w:sdtContent>
    </w:sdt>
    <w:sdt>
      <w:sdtPr>
        <w:rPr>
          <w:rFonts w:ascii="CorpoA" w:hAnsi="CorpoA" w:cs="Times New Roman"/>
          <w:b w:val="0"/>
          <w:sz w:val="18"/>
          <w:szCs w:val="18"/>
          <w:lang w:val="de-DE"/>
        </w:rPr>
        <w:alias w:val="Disclaimer"/>
        <w:tag w:val="Disclaimer"/>
        <w:id w:val="1269890521"/>
        <w:lock w:val="sdtContentLocked"/>
        <w:placeholder>
          <w:docPart w:val="E4FB71BA1B66491A98874EB6290DB35C"/>
        </w:placeholder>
        <w:showingPlcHdr/>
      </w:sdtPr>
      <w:sdtEndPr>
        <w:rPr>
          <w:sz w:val="26"/>
          <w:szCs w:val="20"/>
        </w:rPr>
      </w:sdtEndPr>
      <w:sdtContent>
        <w:p w:rsidR="002C7427" w:rsidRPr="0080766D" w:rsidRDefault="002C7427" w:rsidP="002C7427">
          <w:pPr>
            <w:pStyle w:val="06c1-TabTextbold"/>
            <w:spacing w:before="0" w:line="180" w:lineRule="exact"/>
            <w:rPr>
              <w:b w:val="0"/>
              <w:sz w:val="18"/>
              <w:szCs w:val="18"/>
              <w:lang w:val="de-DE"/>
            </w:rPr>
          </w:pPr>
          <w:r w:rsidRPr="0080766D">
            <w:rPr>
              <w:b w:val="0"/>
              <w:sz w:val="18"/>
              <w:szCs w:val="18"/>
              <w:lang w:val="de-DE"/>
            </w:rPr>
            <w:t>Vorausschauende Aussagen:</w:t>
          </w:r>
        </w:p>
        <w:p w:rsidR="002C7427" w:rsidRPr="002C7427" w:rsidRDefault="002C7427" w:rsidP="002C7427">
          <w:pPr>
            <w:spacing w:after="0" w:line="240" w:lineRule="auto"/>
            <w:rPr>
              <w:rFonts w:cs="Arial"/>
              <w:sz w:val="18"/>
              <w:szCs w:val="18"/>
            </w:rPr>
          </w:pPr>
          <w:r w:rsidRPr="002C7427">
            <w:rPr>
              <w:rFonts w:ascii="CorpoS" w:eastAsia="CorpoS" w:hAnsi="CorpoS"/>
              <w:sz w:val="18"/>
              <w:szCs w:val="18"/>
              <w:lang w:eastAsia="en-US"/>
            </w:rPr>
            <w:t xml:space="preserve">Dieses Dokument enthält vorausschauende Aussagen zu unserer aktuellen Einschätzung künftiger Vorgänge. Wörter wie »antizipieren«, »annehmen«, »glauben«, »einschätzen«, »erwarten«, »beabsichtigen«, »können/könnten«, »planen«, »projizieren«, »sollten« und ähnliche Begriffe kennzeichnen solche vorausschauenden Aussagen. Diese Aussagen sind einer Reihe von Risiken und Unsicherheiten unterworfen. Einige Beispiele hierfür sind eine ungünstige Entwicklung der weltwirtschaftlichen Situation, insbesondere ein Rückgang der Nachfrage in unseren wichtigsten Absatzmärkten, eine Verschärfung der Staatsschuldenkrise in der Eurozone, eine Zuspitzung der haushaltspolitischen Lage in den USA, eine Verschlechterung unserer Refinanzierungsmöglichkeiten an den Kredit- und Finanzmärkten, unabwendbare Ereignisse höherer Gewalt wie beispielsweise Naturkatastrophen, Terrorakte, politische Unruhen, Industrieunfälle und deren Folgewirkungen auf unsere Verkaufs-, Einkaufs-, Produktions- oder Finanzierungsaktivitäten, Veränderungen der Wechselkurse, eine Veränderung des Konsumverhaltens in Richtung kleinerer und weniger gewinnbringender Fahrzeuge oder ein möglicher Akzeptanzverlust unserer Produkte und </w:t>
          </w:r>
          <w:r w:rsidRPr="002C7427">
            <w:rPr>
              <w:rFonts w:ascii="CorpoS" w:eastAsia="CorpoS" w:hAnsi="CorpoS"/>
              <w:sz w:val="18"/>
              <w:szCs w:val="18"/>
              <w:lang w:eastAsia="en-US"/>
            </w:rPr>
            <w:lastRenderedPageBreak/>
            <w:t>Dienstleistungen mit der Folge einer Beeinträchtigung bei der Durchsetzung von Preisen und bei der Auslastung von Produktionskapazitäten, Preiserhöhungen bei Kraftstoffen und Rohstoffen, Unterbrechungen der Produktion aufgrund von Materialengpässen, Belegschaftsstreiks oder Lieferanteninsolvenzen, ein Rückgang der Wiederverkaufspreise von Gebrauchtfahrzeugen, die erfolgreiche Umsetzung von Kostenreduzierungs- und Effizienzsteigerungsmaßnahmen, die Geschäftsaussichten der Gesellschaften, an denen wir bedeutende Beteiligungen halten, die erfolgreiche Umsetzung strategischer Kooperationen und Joint Ventures, die Änderungen von Gesetzen, Bestimmungen und behördlichen Richtlinien, insbesondere soweit sie Fahrzeugemissionen, Kraftstoffverbrauch und Sicherheit betreffen, sowie der Abschluss laufender behördlicher Untersuchungen und der Ausgang anhängiger oder drohender künftiger rechtlicher Verfahren und weitere Risiken und Unwägbarkeiten, von denen einige im aktuellen Geschäftsbericht unter der Überschrift »Risikobericht« beschrieben sind. Sollte einer dieser Unsicherheitsfaktoren oder eine dieser Unwägbarkeiten eintreten oder sollten sich die den vorausschauenden Aussagen zugrunde liegenden Annahmen als unrichtig erweisen, könnten die tatsächlichen Ergebnisse wesentlich von den in diesen Aussagen genannten oder implizit zum Ausdruck gebrachten Ergebnissen abweichen. Wir haben weder die Absicht noch übernehmen wir eine Verpflichtung, vorausschauende Aussagen laufend zu aktualisieren, da diese ausschließlich auf den Umständen am Tag der Veröffentlichung basieren.</w:t>
          </w:r>
        </w:p>
        <w:p w:rsidR="00E04D93" w:rsidRDefault="00F76FA0" w:rsidP="00E04D93">
          <w:pPr>
            <w:autoSpaceDE w:val="0"/>
            <w:autoSpaceDN w:val="0"/>
            <w:adjustRightInd w:val="0"/>
            <w:spacing w:after="0" w:line="240" w:lineRule="auto"/>
          </w:pPr>
        </w:p>
      </w:sdtContent>
    </w:sdt>
    <w:p w:rsidR="00E04D93" w:rsidRPr="00E04D93" w:rsidRDefault="00E04D93" w:rsidP="00E04D93">
      <w:pPr>
        <w:autoSpaceDE w:val="0"/>
        <w:autoSpaceDN w:val="0"/>
        <w:adjustRightInd w:val="0"/>
        <w:spacing w:after="0" w:line="240" w:lineRule="auto"/>
        <w:rPr>
          <w:rFonts w:ascii="CorpoSDem" w:eastAsiaTheme="minorHAnsi" w:hAnsi="CorpoSDem" w:cs="CorpoS,Bold"/>
          <w:bCs/>
          <w:sz w:val="18"/>
          <w:szCs w:val="18"/>
          <w:lang w:eastAsia="en-US"/>
        </w:rPr>
      </w:pPr>
      <w:r w:rsidRPr="00E04D93">
        <w:rPr>
          <w:rFonts w:ascii="CorpoSDem" w:eastAsiaTheme="minorHAnsi" w:hAnsi="CorpoSDem" w:cs="CorpoS,Bold"/>
          <w:bCs/>
          <w:sz w:val="18"/>
          <w:szCs w:val="18"/>
          <w:lang w:eastAsia="en-US"/>
        </w:rPr>
        <w:t>Über Daimler</w:t>
      </w:r>
    </w:p>
    <w:p w:rsidR="0080766D" w:rsidRPr="0080766D" w:rsidRDefault="0080766D" w:rsidP="0080766D">
      <w:pPr>
        <w:spacing w:after="0" w:line="240" w:lineRule="auto"/>
        <w:rPr>
          <w:rFonts w:ascii="CorpoS" w:hAnsi="CorpoS" w:cs="CorporateS-Regular"/>
          <w:color w:val="000000"/>
          <w:sz w:val="18"/>
          <w:szCs w:val="18"/>
        </w:rPr>
      </w:pPr>
      <w:r w:rsidRPr="0080766D">
        <w:rPr>
          <w:rFonts w:ascii="CorpoS" w:hAnsi="CorpoS" w:cs="CorporateS-Regular"/>
          <w:color w:val="000000"/>
          <w:sz w:val="18"/>
          <w:szCs w:val="18"/>
        </w:rPr>
        <w:t xml:space="preserve">Die Daimler AG ist eines der erfolgreichsten Automobilunternehmen der Welt. </w:t>
      </w:r>
    </w:p>
    <w:p w:rsidR="00777275" w:rsidRPr="005F0FFC" w:rsidRDefault="0080766D" w:rsidP="0080766D">
      <w:pPr>
        <w:spacing w:after="0" w:line="240" w:lineRule="auto"/>
        <w:rPr>
          <w:rFonts w:ascii="CorpoS" w:hAnsi="CorpoS" w:cs="CorporateS-Regular"/>
          <w:color w:val="000000"/>
          <w:sz w:val="18"/>
          <w:szCs w:val="18"/>
        </w:rPr>
      </w:pPr>
      <w:r w:rsidRPr="0080766D">
        <w:rPr>
          <w:rFonts w:ascii="CorpoS" w:hAnsi="CorpoS" w:cs="CorporateS-Regular"/>
          <w:color w:val="000000"/>
          <w:sz w:val="18"/>
          <w:szCs w:val="18"/>
        </w:rPr>
        <w:t xml:space="preserve">Mit den Geschäftsfeldern Mercedes-Benz Cars, Daimler Trucks, Mercedes-Benz Vans, Daimler Buses und Daimler Financial Services gehört der Fahrzeughersteller zu den größten Anbietern von Premium-Pkw und ist der größte weltweit aufgestellte Nutzfahrzeug-Hersteller. Daimler Financial Services bietet Finanzierung, Leasing, Flottenmanagement, Versicherungen und innovative Mobilitätsdienstleistungen an. Die Firmengründer Gottlieb Daimler und Carl Benz haben mit der Erfindung des Automobils im Jahr 1886 Geschichte geschrieben. Als Pionier des Automobilbaus gestaltet Daimler auch heute die Zukunft der Mobilität: Das Unternehmen setzt dabei auf innovative und grüne Technologien sowie auf sichere und hochwertige Fahrzeuge, die faszinieren und begeistern. Daimler investiert seit Jahren konsequent in die Entwicklung alternativer Antriebe mit dem Ziel, langfristig das emissionsfreie Fahren zu ermöglichen. Neben Hybridfahrzeugen bietet Daimler dadurch die breiteste Palette an lokal emissionsfreien Elektrofahrzeugen mit Batterie und Brennstoffzelle. Denn Daimler betrachtet es als Anspruch und Verpflichtung, seiner Verantwortung für Gesellschaft und Umwelt gerecht zu werden. Daimler vertreibt seine Fahrzeuge und Dienstleistungen in nahezu allen Ländern der Welt und hat Produktionsstätten auf fünf Kontinenten. Zum heutigen Markenportfolio zählen neben Mercedes-Benz, der wertvollsten Premium-Automobilmarke der Welt, die Marken smart, </w:t>
      </w:r>
      <w:proofErr w:type="spellStart"/>
      <w:r w:rsidRPr="0080766D">
        <w:rPr>
          <w:rFonts w:ascii="CorpoS" w:hAnsi="CorpoS" w:cs="CorporateS-Regular"/>
          <w:color w:val="000000"/>
          <w:sz w:val="18"/>
          <w:szCs w:val="18"/>
        </w:rPr>
        <w:t>Freightliner</w:t>
      </w:r>
      <w:proofErr w:type="spellEnd"/>
      <w:r w:rsidRPr="0080766D">
        <w:rPr>
          <w:rFonts w:ascii="CorpoS" w:hAnsi="CorpoS" w:cs="CorporateS-Regular"/>
          <w:color w:val="000000"/>
          <w:sz w:val="18"/>
          <w:szCs w:val="18"/>
        </w:rPr>
        <w:t xml:space="preserve">, Western Star, </w:t>
      </w:r>
      <w:proofErr w:type="spellStart"/>
      <w:r w:rsidRPr="0080766D">
        <w:rPr>
          <w:rFonts w:ascii="CorpoS" w:hAnsi="CorpoS" w:cs="CorporateS-Regular"/>
          <w:color w:val="000000"/>
          <w:sz w:val="18"/>
          <w:szCs w:val="18"/>
        </w:rPr>
        <w:t>BharatBenz</w:t>
      </w:r>
      <w:proofErr w:type="spellEnd"/>
      <w:r w:rsidRPr="0080766D">
        <w:rPr>
          <w:rFonts w:ascii="CorpoS" w:hAnsi="CorpoS" w:cs="CorporateS-Regular"/>
          <w:color w:val="000000"/>
          <w:sz w:val="18"/>
          <w:szCs w:val="18"/>
        </w:rPr>
        <w:t xml:space="preserve">, </w:t>
      </w:r>
      <w:proofErr w:type="spellStart"/>
      <w:r w:rsidRPr="0080766D">
        <w:rPr>
          <w:rFonts w:ascii="CorpoS" w:hAnsi="CorpoS" w:cs="CorporateS-Regular"/>
          <w:color w:val="000000"/>
          <w:sz w:val="18"/>
          <w:szCs w:val="18"/>
        </w:rPr>
        <w:t>Fuso</w:t>
      </w:r>
      <w:proofErr w:type="spellEnd"/>
      <w:r w:rsidRPr="0080766D">
        <w:rPr>
          <w:rFonts w:ascii="CorpoS" w:hAnsi="CorpoS" w:cs="CorporateS-Regular"/>
          <w:color w:val="000000"/>
          <w:sz w:val="18"/>
          <w:szCs w:val="18"/>
        </w:rPr>
        <w:t xml:space="preserve">, </w:t>
      </w:r>
      <w:proofErr w:type="spellStart"/>
      <w:r w:rsidRPr="0080766D">
        <w:rPr>
          <w:rFonts w:ascii="CorpoS" w:hAnsi="CorpoS" w:cs="CorporateS-Regular"/>
          <w:color w:val="000000"/>
          <w:sz w:val="18"/>
          <w:szCs w:val="18"/>
        </w:rPr>
        <w:t>Setra</w:t>
      </w:r>
      <w:proofErr w:type="spellEnd"/>
      <w:r w:rsidRPr="0080766D">
        <w:rPr>
          <w:rFonts w:ascii="CorpoS" w:hAnsi="CorpoS" w:cs="CorporateS-Regular"/>
          <w:color w:val="000000"/>
          <w:sz w:val="18"/>
          <w:szCs w:val="18"/>
        </w:rPr>
        <w:t xml:space="preserve"> und Thomas </w:t>
      </w:r>
      <w:proofErr w:type="spellStart"/>
      <w:r w:rsidRPr="0080766D">
        <w:rPr>
          <w:rFonts w:ascii="CorpoS" w:hAnsi="CorpoS" w:cs="CorporateS-Regular"/>
          <w:color w:val="000000"/>
          <w:sz w:val="18"/>
          <w:szCs w:val="18"/>
        </w:rPr>
        <w:t>Built</w:t>
      </w:r>
      <w:proofErr w:type="spellEnd"/>
      <w:r w:rsidRPr="0080766D">
        <w:rPr>
          <w:rFonts w:ascii="CorpoS" w:hAnsi="CorpoS" w:cs="CorporateS-Regular"/>
          <w:color w:val="000000"/>
          <w:sz w:val="18"/>
          <w:szCs w:val="18"/>
        </w:rPr>
        <w:t xml:space="preserve"> Buses. Das Unternehmen ist an den Börsen Frankfurt und Stuttgart notiert (Börsenkürzel DAI). Im Jahr 2012 setzte der Konzern mit 275.000 Mitarbeitern 2,2 Mio. Fahrzeuge ab. Der Umsatz lag bei 114,3 Mrd. €, das EBIT betrug 8,6 Mrd. €.</w:t>
      </w:r>
    </w:p>
    <w:sectPr w:rsidR="00777275" w:rsidRPr="005F0FFC" w:rsidSect="005F0FFC">
      <w:type w:val="continuous"/>
      <w:pgSz w:w="11907" w:h="16839" w:code="9"/>
      <w:pgMar w:top="1928"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FA0" w:rsidRDefault="00F76FA0">
      <w:r>
        <w:separator/>
      </w:r>
    </w:p>
    <w:p w:rsidR="00F76FA0" w:rsidRDefault="00F76FA0"/>
    <w:p w:rsidR="00F76FA0" w:rsidRDefault="00F76FA0"/>
    <w:p w:rsidR="00F76FA0" w:rsidRDefault="00F76FA0"/>
    <w:p w:rsidR="00F76FA0" w:rsidRDefault="00F76FA0"/>
    <w:p w:rsidR="00F76FA0" w:rsidRDefault="00F76FA0"/>
    <w:p w:rsidR="00F76FA0" w:rsidRDefault="00F76FA0"/>
  </w:endnote>
  <w:endnote w:type="continuationSeparator" w:id="0">
    <w:p w:rsidR="00F76FA0" w:rsidRDefault="00F76FA0">
      <w:r>
        <w:continuationSeparator/>
      </w:r>
    </w:p>
    <w:p w:rsidR="00F76FA0" w:rsidRDefault="00F76FA0"/>
    <w:p w:rsidR="00F76FA0" w:rsidRDefault="00F76FA0"/>
    <w:p w:rsidR="00F76FA0" w:rsidRDefault="00F76FA0"/>
    <w:p w:rsidR="00F76FA0" w:rsidRDefault="00F76FA0"/>
    <w:p w:rsidR="00F76FA0" w:rsidRDefault="00F76FA0"/>
    <w:p w:rsidR="00F76FA0" w:rsidRDefault="00F76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1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orporateS-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55" w:rsidRDefault="007C655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r w:rsidRPr="00593A60">
      <w:t>Daimler Communications, 70546 Stuttgart/Germany</w:t>
    </w:r>
    <w:r w:rsidRPr="00593A60">
      <w:br/>
      <w:t>Mercedes-Benz - Eine Marke der Daimler AG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8D4AC9">
      <w:t xml:space="preserve">, </w:t>
    </w:r>
    <w:r w:rsidRPr="00DB5069">
      <w:t>Germany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8D4AC9">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FA0" w:rsidRDefault="00F76FA0">
      <w:r>
        <w:separator/>
      </w:r>
    </w:p>
    <w:p w:rsidR="00F76FA0" w:rsidRDefault="00F76FA0"/>
    <w:p w:rsidR="00F76FA0" w:rsidRDefault="00F76FA0"/>
    <w:p w:rsidR="00F76FA0" w:rsidRDefault="00F76FA0"/>
    <w:p w:rsidR="00F76FA0" w:rsidRDefault="00F76FA0"/>
    <w:p w:rsidR="00F76FA0" w:rsidRDefault="00F76FA0"/>
    <w:p w:rsidR="00F76FA0" w:rsidRDefault="00F76FA0"/>
  </w:footnote>
  <w:footnote w:type="continuationSeparator" w:id="0">
    <w:p w:rsidR="00F76FA0" w:rsidRDefault="00F76FA0">
      <w:r>
        <w:continuationSeparator/>
      </w:r>
    </w:p>
    <w:p w:rsidR="00F76FA0" w:rsidRDefault="00F76FA0"/>
    <w:p w:rsidR="00F76FA0" w:rsidRDefault="00F76FA0"/>
    <w:p w:rsidR="00F76FA0" w:rsidRDefault="00F76FA0"/>
    <w:p w:rsidR="00F76FA0" w:rsidRDefault="00F76FA0"/>
    <w:p w:rsidR="00F76FA0" w:rsidRDefault="00F76FA0"/>
    <w:p w:rsidR="00F76FA0" w:rsidRDefault="00F76F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55" w:rsidRDefault="007C655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0D2DF6">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rPr>
      <w:drawing>
        <wp:anchor distT="0" distB="0" distL="114300" distR="114300" simplePos="0" relativeHeight="251660288" behindDoc="0" locked="0" layoutInCell="1" allowOverlap="1" wp14:anchorId="02CBBA65" wp14:editId="5CBA6A7D">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330767" w:rsidP="00DD6439">
    <w:pPr>
      <w:pStyle w:val="MLStat"/>
      <w:framePr w:w="2325" w:h="289" w:wrap="around" w:vAnchor="page" w:hAnchor="page" w:x="9073" w:y="1957" w:anchorLock="1"/>
      <w:spacing w:after="0"/>
      <w:ind w:left="0" w:right="0" w:firstLine="0"/>
      <w:rPr>
        <w:noProof/>
      </w:rPr>
    </w:pPr>
    <w:r>
      <w:rPr>
        <w:noProof/>
      </w:rPr>
      <w:t>Seite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715F9E">
      <w:rPr>
        <w:rStyle w:val="Seitenzahl"/>
        <w:noProof/>
      </w:rPr>
      <w:t>2</w:t>
    </w:r>
    <w:r w:rsidR="00F13DE2" w:rsidRPr="00A1793E">
      <w:rPr>
        <w:rStyle w:val="Seitenzahl"/>
        <w:noProof/>
      </w:rPr>
      <w:fldChar w:fldCharType="end"/>
    </w:r>
  </w:p>
  <w:p w:rsidR="00F13DE2" w:rsidRDefault="00F13DE2" w:rsidP="004769BD">
    <w:pPr>
      <w:pStyle w:val="Kopfzeile"/>
      <w:spacing w:line="305"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7C6555">
    <w:pPr>
      <w:pStyle w:val="MLStat"/>
      <w:framePr w:w="2325" w:h="289" w:wrap="around" w:vAnchor="page" w:hAnchor="page" w:x="9073" w:y="1957" w:anchorLock="1"/>
      <w:spacing w:after="0"/>
      <w:ind w:left="0" w:right="0" w:firstLine="0"/>
      <w:rPr>
        <w:noProof/>
      </w:rPr>
    </w:pPr>
    <w:r w:rsidRPr="00A1793E">
      <w:rPr>
        <w:noProof/>
      </w:rPr>
      <w:t xml:space="preserve">Seite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7C6555">
      <w:rPr>
        <w:rStyle w:val="Seitenzahl"/>
        <w:noProof/>
      </w:rPr>
      <w:t>2</w:t>
    </w:r>
    <w:r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D2DF6"/>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1D99"/>
    <w:rsid w:val="000A4D1B"/>
    <w:rsid w:val="000B2392"/>
    <w:rsid w:val="000B3F07"/>
    <w:rsid w:val="000B3FEF"/>
    <w:rsid w:val="000B7CBE"/>
    <w:rsid w:val="000C31B9"/>
    <w:rsid w:val="000C6032"/>
    <w:rsid w:val="000C7D7E"/>
    <w:rsid w:val="000D1EE0"/>
    <w:rsid w:val="000D2DF6"/>
    <w:rsid w:val="000E16F9"/>
    <w:rsid w:val="000E6E53"/>
    <w:rsid w:val="000F1049"/>
    <w:rsid w:val="000F3D2C"/>
    <w:rsid w:val="000F46A0"/>
    <w:rsid w:val="000F548E"/>
    <w:rsid w:val="00100E6D"/>
    <w:rsid w:val="001076F5"/>
    <w:rsid w:val="00114920"/>
    <w:rsid w:val="00127275"/>
    <w:rsid w:val="001314A6"/>
    <w:rsid w:val="001333B0"/>
    <w:rsid w:val="001345EC"/>
    <w:rsid w:val="00136E1B"/>
    <w:rsid w:val="00137157"/>
    <w:rsid w:val="001429C7"/>
    <w:rsid w:val="00143B2F"/>
    <w:rsid w:val="00144215"/>
    <w:rsid w:val="00155867"/>
    <w:rsid w:val="00157585"/>
    <w:rsid w:val="00166AA6"/>
    <w:rsid w:val="0018067E"/>
    <w:rsid w:val="00183659"/>
    <w:rsid w:val="001863A1"/>
    <w:rsid w:val="0019145C"/>
    <w:rsid w:val="00197CB6"/>
    <w:rsid w:val="001A1C9D"/>
    <w:rsid w:val="001A3B87"/>
    <w:rsid w:val="001B12F5"/>
    <w:rsid w:val="001B3A25"/>
    <w:rsid w:val="001C26EC"/>
    <w:rsid w:val="001C49B5"/>
    <w:rsid w:val="001D568F"/>
    <w:rsid w:val="001E0868"/>
    <w:rsid w:val="001E0EBF"/>
    <w:rsid w:val="001E1A90"/>
    <w:rsid w:val="001E70B0"/>
    <w:rsid w:val="001E73BE"/>
    <w:rsid w:val="001F0387"/>
    <w:rsid w:val="001F2B82"/>
    <w:rsid w:val="001F4A8B"/>
    <w:rsid w:val="0020373D"/>
    <w:rsid w:val="00206903"/>
    <w:rsid w:val="00207F45"/>
    <w:rsid w:val="00214FA1"/>
    <w:rsid w:val="00220711"/>
    <w:rsid w:val="00231CDA"/>
    <w:rsid w:val="00236713"/>
    <w:rsid w:val="002368CF"/>
    <w:rsid w:val="00253ACC"/>
    <w:rsid w:val="00254B69"/>
    <w:rsid w:val="00263154"/>
    <w:rsid w:val="00270652"/>
    <w:rsid w:val="002712C0"/>
    <w:rsid w:val="00281D26"/>
    <w:rsid w:val="0028620E"/>
    <w:rsid w:val="00291391"/>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92161"/>
    <w:rsid w:val="00392241"/>
    <w:rsid w:val="00394012"/>
    <w:rsid w:val="003A3BFD"/>
    <w:rsid w:val="003A4605"/>
    <w:rsid w:val="003A59CD"/>
    <w:rsid w:val="003A631A"/>
    <w:rsid w:val="003B4C51"/>
    <w:rsid w:val="003C110A"/>
    <w:rsid w:val="003C30AF"/>
    <w:rsid w:val="003C475D"/>
    <w:rsid w:val="003C664A"/>
    <w:rsid w:val="003D0064"/>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4786"/>
    <w:rsid w:val="00441EEC"/>
    <w:rsid w:val="004501EB"/>
    <w:rsid w:val="00461E64"/>
    <w:rsid w:val="0046283C"/>
    <w:rsid w:val="00466BAE"/>
    <w:rsid w:val="00473AF9"/>
    <w:rsid w:val="0047540E"/>
    <w:rsid w:val="004769BD"/>
    <w:rsid w:val="00486A03"/>
    <w:rsid w:val="0048718A"/>
    <w:rsid w:val="0048779C"/>
    <w:rsid w:val="00493D82"/>
    <w:rsid w:val="00496FEA"/>
    <w:rsid w:val="00497B0B"/>
    <w:rsid w:val="00497DE8"/>
    <w:rsid w:val="004A330F"/>
    <w:rsid w:val="004A479B"/>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0B1A"/>
    <w:rsid w:val="00532881"/>
    <w:rsid w:val="0053375B"/>
    <w:rsid w:val="00534AF9"/>
    <w:rsid w:val="00540D8B"/>
    <w:rsid w:val="005440F3"/>
    <w:rsid w:val="00550FDC"/>
    <w:rsid w:val="00553031"/>
    <w:rsid w:val="00563F88"/>
    <w:rsid w:val="00564C1F"/>
    <w:rsid w:val="005749B2"/>
    <w:rsid w:val="00574C11"/>
    <w:rsid w:val="00582408"/>
    <w:rsid w:val="00582794"/>
    <w:rsid w:val="00586121"/>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14A5"/>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389A"/>
    <w:rsid w:val="00665A7B"/>
    <w:rsid w:val="00671666"/>
    <w:rsid w:val="00675014"/>
    <w:rsid w:val="00681193"/>
    <w:rsid w:val="006812E8"/>
    <w:rsid w:val="006840BF"/>
    <w:rsid w:val="00686AE7"/>
    <w:rsid w:val="0068783D"/>
    <w:rsid w:val="006927E6"/>
    <w:rsid w:val="006A35D7"/>
    <w:rsid w:val="006B2448"/>
    <w:rsid w:val="006B2D3F"/>
    <w:rsid w:val="006B3B95"/>
    <w:rsid w:val="006B6CA3"/>
    <w:rsid w:val="006C1089"/>
    <w:rsid w:val="006C25FF"/>
    <w:rsid w:val="006C58AC"/>
    <w:rsid w:val="006C5CB5"/>
    <w:rsid w:val="006D1DF2"/>
    <w:rsid w:val="006D4E3C"/>
    <w:rsid w:val="006E051A"/>
    <w:rsid w:val="006E7771"/>
    <w:rsid w:val="006F1B11"/>
    <w:rsid w:val="00710E73"/>
    <w:rsid w:val="007145F2"/>
    <w:rsid w:val="00715F9E"/>
    <w:rsid w:val="00716971"/>
    <w:rsid w:val="00716B3F"/>
    <w:rsid w:val="00723C19"/>
    <w:rsid w:val="007251D5"/>
    <w:rsid w:val="00726CFF"/>
    <w:rsid w:val="00727609"/>
    <w:rsid w:val="0072775E"/>
    <w:rsid w:val="00733E85"/>
    <w:rsid w:val="007400C5"/>
    <w:rsid w:val="00741CB8"/>
    <w:rsid w:val="00743D7B"/>
    <w:rsid w:val="00746D18"/>
    <w:rsid w:val="00750B47"/>
    <w:rsid w:val="007518F4"/>
    <w:rsid w:val="00761269"/>
    <w:rsid w:val="00763A34"/>
    <w:rsid w:val="00773EEE"/>
    <w:rsid w:val="0077657F"/>
    <w:rsid w:val="00777275"/>
    <w:rsid w:val="00781506"/>
    <w:rsid w:val="00783EFF"/>
    <w:rsid w:val="007922C7"/>
    <w:rsid w:val="007B42F3"/>
    <w:rsid w:val="007B7A4F"/>
    <w:rsid w:val="007C0418"/>
    <w:rsid w:val="007C203D"/>
    <w:rsid w:val="007C3796"/>
    <w:rsid w:val="007C3DED"/>
    <w:rsid w:val="007C48E6"/>
    <w:rsid w:val="007C6555"/>
    <w:rsid w:val="007C71A7"/>
    <w:rsid w:val="007D6E3E"/>
    <w:rsid w:val="007E1634"/>
    <w:rsid w:val="007E1A11"/>
    <w:rsid w:val="007E7C5D"/>
    <w:rsid w:val="007F48EB"/>
    <w:rsid w:val="007F54A9"/>
    <w:rsid w:val="008008C3"/>
    <w:rsid w:val="0080766D"/>
    <w:rsid w:val="008079FA"/>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662D1"/>
    <w:rsid w:val="008877CF"/>
    <w:rsid w:val="008905FE"/>
    <w:rsid w:val="00896DC3"/>
    <w:rsid w:val="008A0A6B"/>
    <w:rsid w:val="008A1FE5"/>
    <w:rsid w:val="008A3066"/>
    <w:rsid w:val="008A4367"/>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A09"/>
    <w:rsid w:val="009136BD"/>
    <w:rsid w:val="00916781"/>
    <w:rsid w:val="00916E5A"/>
    <w:rsid w:val="0091792F"/>
    <w:rsid w:val="00925E67"/>
    <w:rsid w:val="00926418"/>
    <w:rsid w:val="00927051"/>
    <w:rsid w:val="0093284F"/>
    <w:rsid w:val="00937135"/>
    <w:rsid w:val="00937F8C"/>
    <w:rsid w:val="00943E85"/>
    <w:rsid w:val="0094600B"/>
    <w:rsid w:val="009503CD"/>
    <w:rsid w:val="009525D4"/>
    <w:rsid w:val="00952F6C"/>
    <w:rsid w:val="00953877"/>
    <w:rsid w:val="00957CDB"/>
    <w:rsid w:val="00962164"/>
    <w:rsid w:val="00970098"/>
    <w:rsid w:val="0097172A"/>
    <w:rsid w:val="00973D3E"/>
    <w:rsid w:val="009756EC"/>
    <w:rsid w:val="009806B5"/>
    <w:rsid w:val="0098341F"/>
    <w:rsid w:val="00991781"/>
    <w:rsid w:val="00992AA1"/>
    <w:rsid w:val="00992E34"/>
    <w:rsid w:val="00994053"/>
    <w:rsid w:val="009A1632"/>
    <w:rsid w:val="009C5A09"/>
    <w:rsid w:val="009D1675"/>
    <w:rsid w:val="009D5C58"/>
    <w:rsid w:val="009D6C08"/>
    <w:rsid w:val="009E4BD3"/>
    <w:rsid w:val="009E6C9E"/>
    <w:rsid w:val="009E6DE5"/>
    <w:rsid w:val="009E751C"/>
    <w:rsid w:val="009E7C0B"/>
    <w:rsid w:val="009F0854"/>
    <w:rsid w:val="009F2900"/>
    <w:rsid w:val="009F51B5"/>
    <w:rsid w:val="009F647E"/>
    <w:rsid w:val="009F7378"/>
    <w:rsid w:val="00A04AF5"/>
    <w:rsid w:val="00A053CB"/>
    <w:rsid w:val="00A10336"/>
    <w:rsid w:val="00A10CF0"/>
    <w:rsid w:val="00A161E7"/>
    <w:rsid w:val="00A22C34"/>
    <w:rsid w:val="00A23102"/>
    <w:rsid w:val="00A25C1A"/>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D0450"/>
    <w:rsid w:val="00AD5C48"/>
    <w:rsid w:val="00AE22A0"/>
    <w:rsid w:val="00AE38DF"/>
    <w:rsid w:val="00AE5666"/>
    <w:rsid w:val="00AE57FA"/>
    <w:rsid w:val="00AF7DA1"/>
    <w:rsid w:val="00B033A7"/>
    <w:rsid w:val="00B04322"/>
    <w:rsid w:val="00B072F2"/>
    <w:rsid w:val="00B1300A"/>
    <w:rsid w:val="00B137DE"/>
    <w:rsid w:val="00B14B82"/>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4134"/>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3B2C"/>
    <w:rsid w:val="00C22756"/>
    <w:rsid w:val="00C26879"/>
    <w:rsid w:val="00C26E23"/>
    <w:rsid w:val="00C2736D"/>
    <w:rsid w:val="00C3000D"/>
    <w:rsid w:val="00C34DF2"/>
    <w:rsid w:val="00C36BCC"/>
    <w:rsid w:val="00C42C14"/>
    <w:rsid w:val="00C500A1"/>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C25B3"/>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25A5"/>
    <w:rsid w:val="00D47282"/>
    <w:rsid w:val="00D612D3"/>
    <w:rsid w:val="00D64221"/>
    <w:rsid w:val="00D65B08"/>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4F72"/>
    <w:rsid w:val="00DB5069"/>
    <w:rsid w:val="00DB7B42"/>
    <w:rsid w:val="00DD15F0"/>
    <w:rsid w:val="00DD41D9"/>
    <w:rsid w:val="00DD6439"/>
    <w:rsid w:val="00DE096C"/>
    <w:rsid w:val="00DE1220"/>
    <w:rsid w:val="00DF251B"/>
    <w:rsid w:val="00DF669C"/>
    <w:rsid w:val="00E000B0"/>
    <w:rsid w:val="00E00992"/>
    <w:rsid w:val="00E02470"/>
    <w:rsid w:val="00E04D93"/>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255"/>
    <w:rsid w:val="00EA344C"/>
    <w:rsid w:val="00EA548D"/>
    <w:rsid w:val="00EA6271"/>
    <w:rsid w:val="00EA6857"/>
    <w:rsid w:val="00EB3DC1"/>
    <w:rsid w:val="00EC140F"/>
    <w:rsid w:val="00EC593E"/>
    <w:rsid w:val="00ED0423"/>
    <w:rsid w:val="00ED3F14"/>
    <w:rsid w:val="00ED4BA4"/>
    <w:rsid w:val="00EE00D4"/>
    <w:rsid w:val="00EE0B59"/>
    <w:rsid w:val="00EE23E3"/>
    <w:rsid w:val="00EE569D"/>
    <w:rsid w:val="00EF5A24"/>
    <w:rsid w:val="00EF6BD0"/>
    <w:rsid w:val="00F02D35"/>
    <w:rsid w:val="00F12C27"/>
    <w:rsid w:val="00F13DE2"/>
    <w:rsid w:val="00F21D8B"/>
    <w:rsid w:val="00F23EE1"/>
    <w:rsid w:val="00F26DE0"/>
    <w:rsid w:val="00F272D6"/>
    <w:rsid w:val="00F34429"/>
    <w:rsid w:val="00F34EFC"/>
    <w:rsid w:val="00F415C9"/>
    <w:rsid w:val="00F45981"/>
    <w:rsid w:val="00F45F6C"/>
    <w:rsid w:val="00F46131"/>
    <w:rsid w:val="00F51F79"/>
    <w:rsid w:val="00F54951"/>
    <w:rsid w:val="00F632E1"/>
    <w:rsid w:val="00F64FCF"/>
    <w:rsid w:val="00F66AAE"/>
    <w:rsid w:val="00F729D3"/>
    <w:rsid w:val="00F73ABC"/>
    <w:rsid w:val="00F7593A"/>
    <w:rsid w:val="00F76FA0"/>
    <w:rsid w:val="00F77E78"/>
    <w:rsid w:val="00F80976"/>
    <w:rsid w:val="00F81FEA"/>
    <w:rsid w:val="00F83199"/>
    <w:rsid w:val="00F91CFE"/>
    <w:rsid w:val="00F95CFA"/>
    <w:rsid w:val="00F97862"/>
    <w:rsid w:val="00FA2B42"/>
    <w:rsid w:val="00FA4D03"/>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A3255"/>
    <w:pPr>
      <w:spacing w:after="380" w:line="380" w:lineRule="atLeast"/>
    </w:pPr>
    <w:rPr>
      <w:rFonts w:ascii="CorpoA" w:hAnsi="CorpoA"/>
      <w:sz w:val="26"/>
    </w:rPr>
  </w:style>
  <w:style w:type="paragraph" w:styleId="berschrift1">
    <w:name w:val="heading 1"/>
    <w:basedOn w:val="Standard"/>
    <w:next w:val="berschrift2"/>
    <w:qFormat/>
    <w:locked/>
    <w:rsid w:val="00EA3255"/>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EA3255"/>
    <w:pPr>
      <w:suppressAutoHyphens/>
      <w:spacing w:after="380" w:line="380" w:lineRule="atLeast"/>
    </w:pPr>
    <w:rPr>
      <w:rFonts w:ascii="CorpoS" w:hAnsi="CorpoS"/>
      <w:b/>
      <w:sz w:val="2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EA3255"/>
    <w:pPr>
      <w:numPr>
        <w:numId w:val="4"/>
      </w:numPr>
      <w:spacing w:after="380" w:line="380" w:lineRule="exact"/>
      <w:ind w:right="-193"/>
      <w:contextualSpacing/>
    </w:pPr>
    <w:rPr>
      <w:rFonts w:ascii="CorpoS" w:hAnsi="CorpoS"/>
      <w:b/>
      <w:sz w:val="26"/>
    </w:rPr>
  </w:style>
  <w:style w:type="paragraph" w:customStyle="1" w:styleId="Footer9pt">
    <w:name w:val="Footer 9pt"/>
    <w:link w:val="Footer9ptZchn"/>
    <w:rsid w:val="00EA3255"/>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EA3255"/>
    <w:pPr>
      <w:spacing w:line="220" w:lineRule="exact"/>
    </w:pPr>
    <w:rPr>
      <w:rFonts w:ascii="CorpoS" w:hAnsi="CorpoS"/>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D568F"/>
    <w:pPr>
      <w:keepNext/>
      <w:widowControl w:val="0"/>
      <w:spacing w:after="380" w:line="480" w:lineRule="exact"/>
    </w:pPr>
    <w:rPr>
      <w:rFonts w:ascii="CorpoS" w:hAnsi="CorpoS"/>
      <w:b/>
      <w:sz w:val="32"/>
    </w:rPr>
  </w:style>
  <w:style w:type="paragraph" w:customStyle="1" w:styleId="00Information">
    <w:name w:val="0.0 Information"/>
    <w:basedOn w:val="Standard"/>
    <w:rsid w:val="00EA3255"/>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EA3255"/>
    <w:pPr>
      <w:suppressAutoHyphens/>
      <w:spacing w:after="380" w:line="380" w:lineRule="exact"/>
    </w:pPr>
    <w:rPr>
      <w:rFonts w:ascii="CorpoS" w:hAnsi="CorpoS"/>
      <w:sz w:val="26"/>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EA3255"/>
    <w:rPr>
      <w:rFonts w:ascii="CorpoS" w:hAnsi="CorpoS"/>
      <w:b/>
      <w:sz w:val="26"/>
    </w:rPr>
  </w:style>
  <w:style w:type="character" w:customStyle="1" w:styleId="40Continoustext13ptZchn">
    <w:name w:val="4.0 Continous text 13pt Zchn"/>
    <w:basedOn w:val="Absatz-Standardschriftart"/>
    <w:link w:val="40Continoustext13pt"/>
    <w:rsid w:val="00EA3255"/>
    <w:rPr>
      <w:rFonts w:ascii="CorpoS" w:hAnsi="CorpoS"/>
      <w:sz w:val="26"/>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EA3255"/>
    <w:pPr>
      <w:spacing w:after="380" w:line="220" w:lineRule="exact"/>
      <w:ind w:right="28"/>
    </w:pPr>
    <w:rPr>
      <w:rFonts w:ascii="CorpoS" w:hAnsi="CorpoS"/>
      <w:sz w:val="18"/>
    </w:rPr>
  </w:style>
  <w:style w:type="character" w:customStyle="1" w:styleId="Footer9ptZchn">
    <w:name w:val="Footer 9pt Zchn"/>
    <w:basedOn w:val="Absatz-Standardschriftart"/>
    <w:link w:val="Footer9pt"/>
    <w:rsid w:val="00EA3255"/>
    <w:rPr>
      <w:rFonts w:ascii="CorpoS" w:hAnsi="CorpoS"/>
      <w:sz w:val="18"/>
    </w:rPr>
  </w:style>
  <w:style w:type="character" w:customStyle="1" w:styleId="50BoilerplateZchn">
    <w:name w:val="5.0 Boilerplate Zchn"/>
    <w:basedOn w:val="Absatz-Standardschriftart"/>
    <w:link w:val="50Boilerplate"/>
    <w:rsid w:val="00EA3255"/>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6c1-TabTextbold">
    <w:name w:val="06c1 - Tab: Text bold"/>
    <w:basedOn w:val="Standard"/>
    <w:rsid w:val="008877CF"/>
    <w:pPr>
      <w:widowControl w:val="0"/>
      <w:adjustRightInd w:val="0"/>
      <w:spacing w:before="27" w:after="30" w:line="170" w:lineRule="exact"/>
      <w:textAlignment w:val="baseline"/>
    </w:pPr>
    <w:rPr>
      <w:rFonts w:ascii="CorpoS" w:hAnsi="CorpoS" w:cs="Arial"/>
      <w:b/>
      <w:sz w:val="15"/>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A3255"/>
    <w:pPr>
      <w:spacing w:after="380" w:line="380" w:lineRule="atLeast"/>
    </w:pPr>
    <w:rPr>
      <w:rFonts w:ascii="CorpoA" w:hAnsi="CorpoA"/>
      <w:sz w:val="26"/>
    </w:rPr>
  </w:style>
  <w:style w:type="paragraph" w:styleId="berschrift1">
    <w:name w:val="heading 1"/>
    <w:basedOn w:val="Standard"/>
    <w:next w:val="berschrift2"/>
    <w:qFormat/>
    <w:locked/>
    <w:rsid w:val="00EA3255"/>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EA3255"/>
    <w:pPr>
      <w:suppressAutoHyphens/>
      <w:spacing w:after="380" w:line="380" w:lineRule="atLeast"/>
    </w:pPr>
    <w:rPr>
      <w:rFonts w:ascii="CorpoS" w:hAnsi="CorpoS"/>
      <w:b/>
      <w:sz w:val="2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EA3255"/>
    <w:pPr>
      <w:numPr>
        <w:numId w:val="4"/>
      </w:numPr>
      <w:spacing w:after="380" w:line="380" w:lineRule="exact"/>
      <w:ind w:right="-193"/>
      <w:contextualSpacing/>
    </w:pPr>
    <w:rPr>
      <w:rFonts w:ascii="CorpoS" w:hAnsi="CorpoS"/>
      <w:b/>
      <w:sz w:val="26"/>
    </w:rPr>
  </w:style>
  <w:style w:type="paragraph" w:customStyle="1" w:styleId="Footer9pt">
    <w:name w:val="Footer 9pt"/>
    <w:link w:val="Footer9ptZchn"/>
    <w:rsid w:val="00EA3255"/>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EA3255"/>
    <w:pPr>
      <w:spacing w:line="220" w:lineRule="exact"/>
    </w:pPr>
    <w:rPr>
      <w:rFonts w:ascii="CorpoS" w:hAnsi="CorpoS"/>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D568F"/>
    <w:pPr>
      <w:keepNext/>
      <w:widowControl w:val="0"/>
      <w:spacing w:after="380" w:line="480" w:lineRule="exact"/>
    </w:pPr>
    <w:rPr>
      <w:rFonts w:ascii="CorpoS" w:hAnsi="CorpoS"/>
      <w:b/>
      <w:sz w:val="32"/>
    </w:rPr>
  </w:style>
  <w:style w:type="paragraph" w:customStyle="1" w:styleId="00Information">
    <w:name w:val="0.0 Information"/>
    <w:basedOn w:val="Standard"/>
    <w:rsid w:val="00EA3255"/>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EA3255"/>
    <w:pPr>
      <w:suppressAutoHyphens/>
      <w:spacing w:after="380" w:line="380" w:lineRule="exact"/>
    </w:pPr>
    <w:rPr>
      <w:rFonts w:ascii="CorpoS" w:hAnsi="CorpoS"/>
      <w:sz w:val="26"/>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EA3255"/>
    <w:rPr>
      <w:rFonts w:ascii="CorpoS" w:hAnsi="CorpoS"/>
      <w:b/>
      <w:sz w:val="26"/>
    </w:rPr>
  </w:style>
  <w:style w:type="character" w:customStyle="1" w:styleId="40Continoustext13ptZchn">
    <w:name w:val="4.0 Continous text 13pt Zchn"/>
    <w:basedOn w:val="Absatz-Standardschriftart"/>
    <w:link w:val="40Continoustext13pt"/>
    <w:rsid w:val="00EA3255"/>
    <w:rPr>
      <w:rFonts w:ascii="CorpoS" w:hAnsi="CorpoS"/>
      <w:sz w:val="26"/>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EA3255"/>
    <w:pPr>
      <w:spacing w:after="380" w:line="220" w:lineRule="exact"/>
      <w:ind w:right="28"/>
    </w:pPr>
    <w:rPr>
      <w:rFonts w:ascii="CorpoS" w:hAnsi="CorpoS"/>
      <w:sz w:val="18"/>
    </w:rPr>
  </w:style>
  <w:style w:type="character" w:customStyle="1" w:styleId="Footer9ptZchn">
    <w:name w:val="Footer 9pt Zchn"/>
    <w:basedOn w:val="Absatz-Standardschriftart"/>
    <w:link w:val="Footer9pt"/>
    <w:rsid w:val="00EA3255"/>
    <w:rPr>
      <w:rFonts w:ascii="CorpoS" w:hAnsi="CorpoS"/>
      <w:sz w:val="18"/>
    </w:rPr>
  </w:style>
  <w:style w:type="character" w:customStyle="1" w:styleId="50BoilerplateZchn">
    <w:name w:val="5.0 Boilerplate Zchn"/>
    <w:basedOn w:val="Absatz-Standardschriftart"/>
    <w:link w:val="50Boilerplate"/>
    <w:rsid w:val="00EA3255"/>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6c1-TabTextbold">
    <w:name w:val="06c1 - Tab: Text bold"/>
    <w:basedOn w:val="Standard"/>
    <w:rsid w:val="008877CF"/>
    <w:pPr>
      <w:widowControl w:val="0"/>
      <w:adjustRightInd w:val="0"/>
      <w:spacing w:before="27" w:after="30" w:line="170" w:lineRule="exact"/>
      <w:textAlignment w:val="baseline"/>
    </w:pPr>
    <w:rPr>
      <w:rFonts w:ascii="CorpoS" w:hAnsi="CorpoS" w:cs="Arial"/>
      <w:b/>
      <w:sz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roth\Desktop\AKTUELL\PI%20Variante%201_mit%20MB%20Va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BE96BF62DD4E35A1FF1233BE4A6244"/>
        <w:category>
          <w:name w:val="Allgemein"/>
          <w:gallery w:val="placeholder"/>
        </w:category>
        <w:types>
          <w:type w:val="bbPlcHdr"/>
        </w:types>
        <w:behaviors>
          <w:behavior w:val="content"/>
        </w:behaviors>
        <w:guid w:val="{F3FBF13C-686C-4323-BF11-72218B1F35B7}"/>
      </w:docPartPr>
      <w:docPartBody>
        <w:p w:rsidR="00C40CFB" w:rsidRDefault="000635CA">
          <w:pPr>
            <w:pStyle w:val="A6BE96BF62DD4E35A1FF1233BE4A6244"/>
          </w:pPr>
          <w:r w:rsidRPr="002712C0">
            <w:t>Max Mustermann</w:t>
          </w:r>
        </w:p>
      </w:docPartBody>
    </w:docPart>
    <w:docPart>
      <w:docPartPr>
        <w:name w:val="854A7CDB74B04075804E27693E14538C"/>
        <w:category>
          <w:name w:val="Allgemein"/>
          <w:gallery w:val="placeholder"/>
        </w:category>
        <w:types>
          <w:type w:val="bbPlcHdr"/>
        </w:types>
        <w:behaviors>
          <w:behavior w:val="content"/>
        </w:behaviors>
        <w:guid w:val="{4929668C-D44D-4D52-96D3-106030A8EC0B}"/>
      </w:docPartPr>
      <w:docPartBody>
        <w:p w:rsidR="00C40CFB" w:rsidRDefault="000635CA">
          <w:pPr>
            <w:pStyle w:val="854A7CDB74B04075804E27693E14538C"/>
          </w:pPr>
          <w:r w:rsidRPr="002712C0">
            <w:t xml:space="preserve">+49 (0) 711 17-xxxxx </w:t>
          </w:r>
        </w:p>
      </w:docPartBody>
    </w:docPart>
    <w:docPart>
      <w:docPartPr>
        <w:name w:val="1005E4F51D0548B1BF4E93856D3708FD"/>
        <w:category>
          <w:name w:val="Allgemein"/>
          <w:gallery w:val="placeholder"/>
        </w:category>
        <w:types>
          <w:type w:val="bbPlcHdr"/>
        </w:types>
        <w:behaviors>
          <w:behavior w:val="content"/>
        </w:behaviors>
        <w:guid w:val="{CA7A088C-E62E-42F5-B185-E545649CF199}"/>
      </w:docPartPr>
      <w:docPartBody>
        <w:p w:rsidR="00C40CFB" w:rsidRDefault="000635CA">
          <w:pPr>
            <w:pStyle w:val="1005E4F51D0548B1BF4E93856D3708FD"/>
          </w:pPr>
          <w:r>
            <w:t xml:space="preserve"> </w:t>
          </w:r>
        </w:p>
      </w:docPartBody>
    </w:docPart>
    <w:docPart>
      <w:docPartPr>
        <w:name w:val="59306E85199A413FA0C7DED3BD552B03"/>
        <w:category>
          <w:name w:val="Allgemein"/>
          <w:gallery w:val="placeholder"/>
        </w:category>
        <w:types>
          <w:type w:val="bbPlcHdr"/>
        </w:types>
        <w:behaviors>
          <w:behavior w:val="content"/>
        </w:behaviors>
        <w:guid w:val="{7F02C12D-58CE-4B20-8611-D4F0891DFE56}"/>
      </w:docPartPr>
      <w:docPartBody>
        <w:p w:rsidR="00C40CFB" w:rsidRDefault="000635CA">
          <w:pPr>
            <w:pStyle w:val="59306E85199A413FA0C7DED3BD552B03"/>
          </w:pPr>
          <w:r>
            <w:t xml:space="preserve"> </w:t>
          </w:r>
        </w:p>
      </w:docPartBody>
    </w:docPart>
    <w:docPart>
      <w:docPartPr>
        <w:name w:val="7351A84DCD5B4080BE9E84A7264AACAC"/>
        <w:category>
          <w:name w:val="Allgemein"/>
          <w:gallery w:val="placeholder"/>
        </w:category>
        <w:types>
          <w:type w:val="bbPlcHdr"/>
        </w:types>
        <w:behaviors>
          <w:behavior w:val="content"/>
        </w:behaviors>
        <w:guid w:val="{9E189158-BD06-47B8-A0A9-1522DE2B8796}"/>
      </w:docPartPr>
      <w:docPartBody>
        <w:p w:rsidR="00C40CFB" w:rsidRDefault="001E613E">
          <w:pPr>
            <w:pStyle w:val="7351A84DCD5B4080BE9E84A7264AACAC"/>
          </w:pPr>
          <w:r>
            <w:t xml:space="preserve"> </w:t>
          </w:r>
        </w:p>
      </w:docPartBody>
    </w:docPart>
    <w:docPart>
      <w:docPartPr>
        <w:name w:val="D9A4DAA45CFA4138A062A7A940D16C62"/>
        <w:category>
          <w:name w:val="Allgemein"/>
          <w:gallery w:val="placeholder"/>
        </w:category>
        <w:types>
          <w:type w:val="bbPlcHdr"/>
        </w:types>
        <w:behaviors>
          <w:behavior w:val="content"/>
        </w:behaviors>
        <w:guid w:val="{9CB3D3FA-B7EA-45D2-8424-A3A352863A3D}"/>
      </w:docPartPr>
      <w:docPartBody>
        <w:p w:rsidR="00C40CFB" w:rsidRDefault="001E613E">
          <w:pPr>
            <w:pStyle w:val="D9A4DAA45CFA4138A062A7A940D16C62"/>
          </w:pPr>
          <w:r>
            <w:t xml:space="preserve"> </w:t>
          </w:r>
        </w:p>
      </w:docPartBody>
    </w:docPart>
    <w:docPart>
      <w:docPartPr>
        <w:name w:val="D641342F6EB848098780A5E641352658"/>
        <w:category>
          <w:name w:val="Allgemein"/>
          <w:gallery w:val="placeholder"/>
        </w:category>
        <w:types>
          <w:type w:val="bbPlcHdr"/>
        </w:types>
        <w:behaviors>
          <w:behavior w:val="content"/>
        </w:behaviors>
        <w:guid w:val="{D85EA0FB-BCE5-4859-8146-D72C320247D9}"/>
      </w:docPartPr>
      <w:docPartBody>
        <w:p w:rsidR="00C40CFB" w:rsidRDefault="000635CA">
          <w:pPr>
            <w:pStyle w:val="D641342F6EB848098780A5E641352658"/>
          </w:pPr>
          <w:r w:rsidRPr="00C70E49">
            <w:rPr>
              <w:rStyle w:val="Platzhaltertext"/>
            </w:rPr>
            <w:t>Klicken Sie hier, um ein Datum einzugeben.</w:t>
          </w:r>
        </w:p>
      </w:docPartBody>
    </w:docPart>
    <w:docPart>
      <w:docPartPr>
        <w:name w:val="2AEAF157742D4B1AA2439F00675A669A"/>
        <w:category>
          <w:name w:val="Allgemein"/>
          <w:gallery w:val="placeholder"/>
        </w:category>
        <w:types>
          <w:type w:val="bbPlcHdr"/>
        </w:types>
        <w:behaviors>
          <w:behavior w:val="content"/>
        </w:behaviors>
        <w:guid w:val="{37B53083-A5B3-42C5-82DC-897F4CAB0AE3}"/>
      </w:docPartPr>
      <w:docPartBody>
        <w:p w:rsidR="00C40CFB" w:rsidRDefault="000635CA">
          <w:pPr>
            <w:pStyle w:val="2AEAF157742D4B1AA2439F00675A669A"/>
          </w:pPr>
          <w:r w:rsidRPr="008A4367">
            <w:rPr>
              <w:rStyle w:val="Platzhaltertext"/>
            </w:rPr>
            <w:t>Überschrift</w:t>
          </w:r>
        </w:p>
      </w:docPartBody>
    </w:docPart>
    <w:docPart>
      <w:docPartPr>
        <w:name w:val="4DFE485B74CB488A9692E134BB6DADDC"/>
        <w:category>
          <w:name w:val="Allgemein"/>
          <w:gallery w:val="placeholder"/>
        </w:category>
        <w:types>
          <w:type w:val="bbPlcHdr"/>
        </w:types>
        <w:behaviors>
          <w:behavior w:val="content"/>
        </w:behaviors>
        <w:guid w:val="{EF8EFAA1-AB5F-4FB9-8FBD-3578E2DB69F4}"/>
      </w:docPartPr>
      <w:docPartBody>
        <w:p w:rsidR="00C40CFB" w:rsidRDefault="000635CA">
          <w:pPr>
            <w:pStyle w:val="4DFE485B74CB488A9692E134BB6DADDC"/>
          </w:pPr>
          <w:r w:rsidRPr="008A4367">
            <w:t>Untertitel</w:t>
          </w:r>
        </w:p>
      </w:docPartBody>
    </w:docPart>
    <w:docPart>
      <w:docPartPr>
        <w:name w:val="6970DD2B2C68414CA2A7B97BF1D64EEC"/>
        <w:category>
          <w:name w:val="Allgemein"/>
          <w:gallery w:val="placeholder"/>
        </w:category>
        <w:types>
          <w:type w:val="bbPlcHdr"/>
        </w:types>
        <w:behaviors>
          <w:behavior w:val="content"/>
        </w:behaviors>
        <w:guid w:val="{305BC6D3-8087-4BDC-8D2A-C8348C93F22C}"/>
      </w:docPartPr>
      <w:docPartBody>
        <w:p w:rsidR="00C40CFB" w:rsidRDefault="000635CA">
          <w:pPr>
            <w:pStyle w:val="6970DD2B2C68414CA2A7B97BF1D64EEC"/>
          </w:pPr>
          <w:r>
            <w:rPr>
              <w:rStyle w:val="Platzhaltertext"/>
            </w:rPr>
            <w:t>Text</w:t>
          </w:r>
        </w:p>
      </w:docPartBody>
    </w:docPart>
    <w:docPart>
      <w:docPartPr>
        <w:name w:val="9F25D3224D324742B4EAE366897CB72C"/>
        <w:category>
          <w:name w:val="Allgemein"/>
          <w:gallery w:val="placeholder"/>
        </w:category>
        <w:types>
          <w:type w:val="bbPlcHdr"/>
        </w:types>
        <w:behaviors>
          <w:behavior w:val="content"/>
        </w:behaviors>
        <w:guid w:val="{FF585E6F-43D8-4C05-BEF5-4C65020C87DD}"/>
      </w:docPartPr>
      <w:docPartBody>
        <w:p w:rsidR="00C40CFB" w:rsidRDefault="001E613E" w:rsidP="001E613E">
          <w:pPr>
            <w:pStyle w:val="9F25D3224D324742B4EAE366897CB72C2"/>
          </w:pPr>
          <w:r w:rsidRPr="00C22756">
            <w:t>Weitere Informationen von Daimler sind im Internet verfügbar:</w:t>
          </w:r>
          <w:r w:rsidRPr="00A1793E">
            <w:t xml:space="preserve"> </w:t>
          </w:r>
          <w:r w:rsidRPr="00C22756">
            <w:rPr>
              <w:rStyle w:val="41Continoustext13ptboldZchn"/>
            </w:rPr>
            <w:t xml:space="preserve">www.media.daimler.com </w:t>
          </w:r>
          <w:r w:rsidRPr="00C22756">
            <w:t>und</w:t>
          </w:r>
          <w:r w:rsidRPr="00C22756">
            <w:rPr>
              <w:rStyle w:val="41Continoustext13ptboldZchn"/>
            </w:rPr>
            <w:t xml:space="preserve"> www.daimler.com</w:t>
          </w:r>
          <w:r w:rsidRPr="00D47282">
            <w:rPr>
              <w:rStyle w:val="41Continoustext13ptboldZchn"/>
            </w:rPr>
            <w:t xml:space="preserve"> </w:t>
          </w:r>
        </w:p>
      </w:docPartBody>
    </w:docPart>
    <w:docPart>
      <w:docPartPr>
        <w:name w:val="E4FB71BA1B66491A98874EB6290DB35C"/>
        <w:category>
          <w:name w:val="Allgemein"/>
          <w:gallery w:val="placeholder"/>
        </w:category>
        <w:types>
          <w:type w:val="bbPlcHdr"/>
        </w:types>
        <w:behaviors>
          <w:behavior w:val="content"/>
        </w:behaviors>
        <w:guid w:val="{A3FB1B7B-9F02-4ED4-B872-051EBFFA49B4}"/>
      </w:docPartPr>
      <w:docPartBody>
        <w:p w:rsidR="001E613E" w:rsidRPr="0080766D" w:rsidRDefault="001E613E" w:rsidP="002C7427">
          <w:pPr>
            <w:pStyle w:val="06c1-TabTextbold"/>
            <w:spacing w:before="0" w:line="180" w:lineRule="exact"/>
            <w:rPr>
              <w:b w:val="0"/>
              <w:sz w:val="18"/>
              <w:szCs w:val="18"/>
              <w:lang w:val="de-DE"/>
            </w:rPr>
          </w:pPr>
          <w:r w:rsidRPr="0080766D">
            <w:rPr>
              <w:b w:val="0"/>
              <w:sz w:val="18"/>
              <w:szCs w:val="18"/>
              <w:lang w:val="de-DE"/>
            </w:rPr>
            <w:t>Vorausschauende Aussagen:</w:t>
          </w:r>
        </w:p>
        <w:p w:rsidR="001E613E" w:rsidRPr="002C7427" w:rsidRDefault="001E613E" w:rsidP="002C7427">
          <w:pPr>
            <w:spacing w:after="0" w:line="240" w:lineRule="auto"/>
            <w:rPr>
              <w:rFonts w:cs="Arial"/>
              <w:sz w:val="18"/>
              <w:szCs w:val="18"/>
            </w:rPr>
          </w:pPr>
          <w:r w:rsidRPr="002C7427">
            <w:rPr>
              <w:rFonts w:ascii="CorpoS" w:eastAsia="CorpoS" w:hAnsi="CorpoS"/>
              <w:sz w:val="18"/>
              <w:szCs w:val="18"/>
              <w:lang w:eastAsia="en-US"/>
            </w:rPr>
            <w:t>Dieses Dokument enthält vorausschauende Aussagen zu unserer aktuellen Einschätzung künftiger Vorgänge. Wörter wie »antizipieren«, »annehmen«, »glauben«, »einschätzen«, »erwarten«, »beabsichtigen«, »können/könnten«, »planen«, »projizieren«, »sollten« und ähnliche Begriffe kennzeichnen solche vorausschauenden Aussagen. Diese Aussagen sind einer Reihe von Risiken und Unsicherheiten unterworfen. Einige Beispiele hierfür sind eine ungünstige Entwicklung der weltwirtschaftlichen Situation, insbesondere ein Rückgang der Nachfrage in unseren wichtigsten Absatzmärkten, eine Verschärfung der Staatsschuldenkrise in der Eurozone, eine Zuspitzung der haushaltspolitischen Lage in den USA, eine Verschlechterung unserer Refinanzierungsmöglichkeiten an den Kredit- und Finanzmärkten, unabwendbare Ereignisse höherer Gewalt wie beispielsweise Naturkatastrophen, Terrorakte, politische Unruhen, Industrieunfälle und deren Folgewirkungen auf unsere Verkaufs-, Einkaufs-, Produktions- oder Finanzierungsaktivitäten, Veränderungen der Wechselkurse, eine Veränderung des Konsumverhaltens in Richtung kleinerer und weniger gewinnbringender Fahrzeuge oder ein möglicher Akzeptanzverlust unserer Produkte und Dienstleistungen mit der Folge einer Beeinträchtigung bei der Durchsetzung von Preisen und bei der Auslastung von Produktionskapazitäten, Preiserhöhungen bei Kraftstoffen und Rohstoffen, Unterbrechungen der Produktion aufgrund von Materialengpässen, Belegschaftsstreiks oder Lieferanteninsolvenzen, ein Rückgang der Wiederverkaufspreise von Gebrauchtfahrzeugen, die erfolgreiche Umsetzung von Kostenreduzierungs- und Effizienzsteigerungsmaßnahmen, die Geschäftsaussichten der Gesellschaften, an denen wir bedeutende Beteiligungen halten, die erfolgreiche Umsetzung strategischer Kooperationen und Joint Ventures, die Änderungen von Gesetzen, Bestimmungen und behördlichen Richtlinien, insbesondere soweit sie Fahrzeugemissionen, Kraftstoffverbrauch und Sicherheit betreffen, sowie der Abschluss laufender behördlicher Untersuchungen und der Ausgang anhängiger oder drohender künftiger rechtlicher Verfahren und weitere Risiken und Unwägbarkeiten, von denen einige im aktuellen Geschäftsbericht unter der Überschrift »Risikobericht« beschrieben sind. Sollte einer dieser Unsicherheitsfaktoren oder eine dieser Unwägbarkeiten eintreten oder sollten sich die den vorausschauenden Aussagen zugrunde liegenden Annahmen als unrichtig erweisen, könnten die tatsächlichen Ergebnisse wesentlich von den in diesen Aussagen genannten oder implizit zum Ausdruck gebrachten Ergebnissen abweichen. Wir haben weder die Absicht noch übernehmen wir eine Verpflichtung, vorausschauende Aussagen laufend zu aktualisieren, da diese ausschließlich auf den Umständen am Tag der Veröffentlichung basieren.</w:t>
          </w:r>
        </w:p>
        <w:p w:rsidR="00C40CFB" w:rsidRDefault="00C40CFB"/>
      </w:docPartBody>
    </w:docPart>
    <w:docPart>
      <w:docPartPr>
        <w:name w:val="2EE28AEAF1164ED282753E7C20BB122A"/>
        <w:category>
          <w:name w:val="Allgemein"/>
          <w:gallery w:val="placeholder"/>
        </w:category>
        <w:types>
          <w:type w:val="bbPlcHdr"/>
        </w:types>
        <w:behaviors>
          <w:behavior w:val="content"/>
        </w:behaviors>
        <w:guid w:val="{A42891EF-7D12-4599-B655-CDED3DF210C7}"/>
      </w:docPartPr>
      <w:docPartBody>
        <w:p w:rsidR="00C40CFB" w:rsidRDefault="001E613E" w:rsidP="001E613E">
          <w:pPr>
            <w:pStyle w:val="2EE28AEAF1164ED282753E7C20BB122A"/>
          </w:pPr>
          <w:r w:rsidRPr="008A4367">
            <w:rPr>
              <w:rStyle w:val="Platzhaltertext"/>
            </w:rPr>
            <w:t>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1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orporateS-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13E"/>
    <w:rsid w:val="000635CA"/>
    <w:rsid w:val="00096777"/>
    <w:rsid w:val="00125138"/>
    <w:rsid w:val="001E613E"/>
    <w:rsid w:val="0083163A"/>
    <w:rsid w:val="00C40CFB"/>
    <w:rsid w:val="00D77DEA"/>
    <w:rsid w:val="00E04162"/>
    <w:rsid w:val="00F725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6BE96BF62DD4E35A1FF1233BE4A6244">
    <w:name w:val="A6BE96BF62DD4E35A1FF1233BE4A6244"/>
  </w:style>
  <w:style w:type="paragraph" w:customStyle="1" w:styleId="854A7CDB74B04075804E27693E14538C">
    <w:name w:val="854A7CDB74B04075804E27693E14538C"/>
  </w:style>
  <w:style w:type="paragraph" w:customStyle="1" w:styleId="1005E4F51D0548B1BF4E93856D3708FD">
    <w:name w:val="1005E4F51D0548B1BF4E93856D3708FD"/>
  </w:style>
  <w:style w:type="paragraph" w:customStyle="1" w:styleId="59306E85199A413FA0C7DED3BD552B03">
    <w:name w:val="59306E85199A413FA0C7DED3BD552B03"/>
  </w:style>
  <w:style w:type="paragraph" w:customStyle="1" w:styleId="7351A84DCD5B4080BE9E84A7264AACAC">
    <w:name w:val="7351A84DCD5B4080BE9E84A7264AACAC"/>
  </w:style>
  <w:style w:type="paragraph" w:customStyle="1" w:styleId="D9A4DAA45CFA4138A062A7A940D16C62">
    <w:name w:val="D9A4DAA45CFA4138A062A7A940D16C62"/>
  </w:style>
  <w:style w:type="character" w:styleId="Platzhaltertext">
    <w:name w:val="Placeholder Text"/>
    <w:basedOn w:val="Absatz-Standardschriftart"/>
    <w:uiPriority w:val="99"/>
    <w:semiHidden/>
    <w:rsid w:val="001E613E"/>
    <w:rPr>
      <w:color w:val="808080"/>
    </w:rPr>
  </w:style>
  <w:style w:type="paragraph" w:customStyle="1" w:styleId="D641342F6EB848098780A5E641352658">
    <w:name w:val="D641342F6EB848098780A5E641352658"/>
  </w:style>
  <w:style w:type="paragraph" w:customStyle="1" w:styleId="2AEAF157742D4B1AA2439F00675A669A">
    <w:name w:val="2AEAF157742D4B1AA2439F00675A669A"/>
  </w:style>
  <w:style w:type="paragraph" w:customStyle="1" w:styleId="4DFE485B74CB488A9692E134BB6DADDC">
    <w:name w:val="4DFE485B74CB488A9692E134BB6DADDC"/>
  </w:style>
  <w:style w:type="paragraph" w:customStyle="1" w:styleId="6970DD2B2C68414CA2A7B97BF1D64EEC">
    <w:name w:val="6970DD2B2C68414CA2A7B97BF1D64EEC"/>
  </w:style>
  <w:style w:type="paragraph" w:customStyle="1" w:styleId="41Continoustext13ptbold">
    <w:name w:val="4.1 Continous text 13pt bold"/>
    <w:link w:val="41Continoustext13ptboldZchn"/>
    <w:rsid w:val="001E613E"/>
    <w:pPr>
      <w:suppressAutoHyphens/>
      <w:spacing w:after="380" w:line="380" w:lineRule="atLeast"/>
    </w:pPr>
    <w:rPr>
      <w:rFonts w:ascii="CorpoS" w:eastAsia="Times New Roman" w:hAnsi="CorpoS" w:cs="Times New Roman"/>
      <w:b/>
      <w:sz w:val="26"/>
      <w:szCs w:val="20"/>
    </w:rPr>
  </w:style>
  <w:style w:type="character" w:customStyle="1" w:styleId="41Continoustext13ptboldZchn">
    <w:name w:val="4.1 Continous text 13pt bold Zchn"/>
    <w:basedOn w:val="Absatz-Standardschriftart"/>
    <w:link w:val="41Continoustext13ptbold"/>
    <w:rsid w:val="001E613E"/>
    <w:rPr>
      <w:rFonts w:ascii="CorpoS" w:eastAsia="Times New Roman" w:hAnsi="CorpoS" w:cs="Times New Roman"/>
      <w:b/>
      <w:sz w:val="26"/>
      <w:szCs w:val="20"/>
    </w:rPr>
  </w:style>
  <w:style w:type="paragraph" w:customStyle="1" w:styleId="9F25D3224D324742B4EAE366897CB72C">
    <w:name w:val="9F25D3224D324742B4EAE366897CB72C"/>
  </w:style>
  <w:style w:type="paragraph" w:customStyle="1" w:styleId="06c1-TabTextbold">
    <w:name w:val="06c1 - Tab: Text bold"/>
    <w:basedOn w:val="Standard"/>
    <w:rsid w:val="001E613E"/>
    <w:pPr>
      <w:widowControl w:val="0"/>
      <w:adjustRightInd w:val="0"/>
      <w:spacing w:before="27" w:after="30" w:line="170" w:lineRule="exact"/>
      <w:textAlignment w:val="baseline"/>
    </w:pPr>
    <w:rPr>
      <w:rFonts w:ascii="CorpoS" w:eastAsia="Times New Roman" w:hAnsi="CorpoS" w:cs="Arial"/>
      <w:b/>
      <w:sz w:val="15"/>
      <w:szCs w:val="20"/>
      <w:lang w:val="en-GB"/>
    </w:rPr>
  </w:style>
  <w:style w:type="paragraph" w:customStyle="1" w:styleId="2EE28AEAF1164ED282753E7C20BB122A">
    <w:name w:val="2EE28AEAF1164ED282753E7C20BB122A"/>
    <w:rsid w:val="001E613E"/>
  </w:style>
  <w:style w:type="paragraph" w:customStyle="1" w:styleId="AC41A0F416D946BF8BE2A4E9A80C168C">
    <w:name w:val="AC41A0F416D946BF8BE2A4E9A80C168C"/>
    <w:rsid w:val="001E613E"/>
  </w:style>
  <w:style w:type="paragraph" w:customStyle="1" w:styleId="D43EC1D872F74F609D0F1A795A250881">
    <w:name w:val="D43EC1D872F74F609D0F1A795A250881"/>
    <w:rsid w:val="001E613E"/>
  </w:style>
  <w:style w:type="paragraph" w:customStyle="1" w:styleId="2F87D7B4B1A84CC39E0ACC625E25306E">
    <w:name w:val="2F87D7B4B1A84CC39E0ACC625E25306E"/>
    <w:rsid w:val="001E613E"/>
  </w:style>
  <w:style w:type="paragraph" w:customStyle="1" w:styleId="9F25D3224D324742B4EAE366897CB72C1">
    <w:name w:val="9F25D3224D324742B4EAE366897CB72C1"/>
    <w:rsid w:val="001E613E"/>
    <w:pPr>
      <w:suppressAutoHyphens/>
      <w:spacing w:after="380" w:line="380" w:lineRule="exact"/>
    </w:pPr>
    <w:rPr>
      <w:rFonts w:ascii="CorpoS" w:eastAsia="Times New Roman" w:hAnsi="CorpoS" w:cs="Times New Roman"/>
      <w:sz w:val="26"/>
      <w:szCs w:val="20"/>
    </w:rPr>
  </w:style>
  <w:style w:type="paragraph" w:customStyle="1" w:styleId="9F25D3224D324742B4EAE366897CB72C2">
    <w:name w:val="9F25D3224D324742B4EAE366897CB72C2"/>
    <w:rsid w:val="001E613E"/>
    <w:pPr>
      <w:suppressAutoHyphens/>
      <w:spacing w:after="380" w:line="380" w:lineRule="exact"/>
    </w:pPr>
    <w:rPr>
      <w:rFonts w:ascii="CorpoS" w:eastAsia="Times New Roman" w:hAnsi="CorpoS" w:cs="Times New Roman"/>
      <w:sz w:val="26"/>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6BE96BF62DD4E35A1FF1233BE4A6244">
    <w:name w:val="A6BE96BF62DD4E35A1FF1233BE4A6244"/>
  </w:style>
  <w:style w:type="paragraph" w:customStyle="1" w:styleId="854A7CDB74B04075804E27693E14538C">
    <w:name w:val="854A7CDB74B04075804E27693E14538C"/>
  </w:style>
  <w:style w:type="paragraph" w:customStyle="1" w:styleId="1005E4F51D0548B1BF4E93856D3708FD">
    <w:name w:val="1005E4F51D0548B1BF4E93856D3708FD"/>
  </w:style>
  <w:style w:type="paragraph" w:customStyle="1" w:styleId="59306E85199A413FA0C7DED3BD552B03">
    <w:name w:val="59306E85199A413FA0C7DED3BD552B03"/>
  </w:style>
  <w:style w:type="paragraph" w:customStyle="1" w:styleId="7351A84DCD5B4080BE9E84A7264AACAC">
    <w:name w:val="7351A84DCD5B4080BE9E84A7264AACAC"/>
  </w:style>
  <w:style w:type="paragraph" w:customStyle="1" w:styleId="D9A4DAA45CFA4138A062A7A940D16C62">
    <w:name w:val="D9A4DAA45CFA4138A062A7A940D16C62"/>
  </w:style>
  <w:style w:type="character" w:styleId="Platzhaltertext">
    <w:name w:val="Placeholder Text"/>
    <w:basedOn w:val="Absatz-Standardschriftart"/>
    <w:uiPriority w:val="99"/>
    <w:semiHidden/>
    <w:rsid w:val="001E613E"/>
    <w:rPr>
      <w:color w:val="808080"/>
    </w:rPr>
  </w:style>
  <w:style w:type="paragraph" w:customStyle="1" w:styleId="D641342F6EB848098780A5E641352658">
    <w:name w:val="D641342F6EB848098780A5E641352658"/>
  </w:style>
  <w:style w:type="paragraph" w:customStyle="1" w:styleId="2AEAF157742D4B1AA2439F00675A669A">
    <w:name w:val="2AEAF157742D4B1AA2439F00675A669A"/>
  </w:style>
  <w:style w:type="paragraph" w:customStyle="1" w:styleId="4DFE485B74CB488A9692E134BB6DADDC">
    <w:name w:val="4DFE485B74CB488A9692E134BB6DADDC"/>
  </w:style>
  <w:style w:type="paragraph" w:customStyle="1" w:styleId="6970DD2B2C68414CA2A7B97BF1D64EEC">
    <w:name w:val="6970DD2B2C68414CA2A7B97BF1D64EEC"/>
  </w:style>
  <w:style w:type="paragraph" w:customStyle="1" w:styleId="41Continoustext13ptbold">
    <w:name w:val="4.1 Continous text 13pt bold"/>
    <w:link w:val="41Continoustext13ptboldZchn"/>
    <w:rsid w:val="001E613E"/>
    <w:pPr>
      <w:suppressAutoHyphens/>
      <w:spacing w:after="380" w:line="380" w:lineRule="atLeast"/>
    </w:pPr>
    <w:rPr>
      <w:rFonts w:ascii="CorpoS" w:eastAsia="Times New Roman" w:hAnsi="CorpoS" w:cs="Times New Roman"/>
      <w:b/>
      <w:sz w:val="26"/>
      <w:szCs w:val="20"/>
    </w:rPr>
  </w:style>
  <w:style w:type="character" w:customStyle="1" w:styleId="41Continoustext13ptboldZchn">
    <w:name w:val="4.1 Continous text 13pt bold Zchn"/>
    <w:basedOn w:val="Absatz-Standardschriftart"/>
    <w:link w:val="41Continoustext13ptbold"/>
    <w:rsid w:val="001E613E"/>
    <w:rPr>
      <w:rFonts w:ascii="CorpoS" w:eastAsia="Times New Roman" w:hAnsi="CorpoS" w:cs="Times New Roman"/>
      <w:b/>
      <w:sz w:val="26"/>
      <w:szCs w:val="20"/>
    </w:rPr>
  </w:style>
  <w:style w:type="paragraph" w:customStyle="1" w:styleId="9F25D3224D324742B4EAE366897CB72C">
    <w:name w:val="9F25D3224D324742B4EAE366897CB72C"/>
  </w:style>
  <w:style w:type="paragraph" w:customStyle="1" w:styleId="06c1-TabTextbold">
    <w:name w:val="06c1 - Tab: Text bold"/>
    <w:basedOn w:val="Standard"/>
    <w:rsid w:val="001E613E"/>
    <w:pPr>
      <w:widowControl w:val="0"/>
      <w:adjustRightInd w:val="0"/>
      <w:spacing w:before="27" w:after="30" w:line="170" w:lineRule="exact"/>
      <w:textAlignment w:val="baseline"/>
    </w:pPr>
    <w:rPr>
      <w:rFonts w:ascii="CorpoS" w:eastAsia="Times New Roman" w:hAnsi="CorpoS" w:cs="Arial"/>
      <w:b/>
      <w:sz w:val="15"/>
      <w:szCs w:val="20"/>
      <w:lang w:val="en-GB"/>
    </w:rPr>
  </w:style>
  <w:style w:type="paragraph" w:customStyle="1" w:styleId="2EE28AEAF1164ED282753E7C20BB122A">
    <w:name w:val="2EE28AEAF1164ED282753E7C20BB122A"/>
    <w:rsid w:val="001E613E"/>
  </w:style>
  <w:style w:type="paragraph" w:customStyle="1" w:styleId="AC41A0F416D946BF8BE2A4E9A80C168C">
    <w:name w:val="AC41A0F416D946BF8BE2A4E9A80C168C"/>
    <w:rsid w:val="001E613E"/>
  </w:style>
  <w:style w:type="paragraph" w:customStyle="1" w:styleId="D43EC1D872F74F609D0F1A795A250881">
    <w:name w:val="D43EC1D872F74F609D0F1A795A250881"/>
    <w:rsid w:val="001E613E"/>
  </w:style>
  <w:style w:type="paragraph" w:customStyle="1" w:styleId="2F87D7B4B1A84CC39E0ACC625E25306E">
    <w:name w:val="2F87D7B4B1A84CC39E0ACC625E25306E"/>
    <w:rsid w:val="001E613E"/>
  </w:style>
  <w:style w:type="paragraph" w:customStyle="1" w:styleId="9F25D3224D324742B4EAE366897CB72C1">
    <w:name w:val="9F25D3224D324742B4EAE366897CB72C1"/>
    <w:rsid w:val="001E613E"/>
    <w:pPr>
      <w:suppressAutoHyphens/>
      <w:spacing w:after="380" w:line="380" w:lineRule="exact"/>
    </w:pPr>
    <w:rPr>
      <w:rFonts w:ascii="CorpoS" w:eastAsia="Times New Roman" w:hAnsi="CorpoS" w:cs="Times New Roman"/>
      <w:sz w:val="26"/>
      <w:szCs w:val="20"/>
    </w:rPr>
  </w:style>
  <w:style w:type="paragraph" w:customStyle="1" w:styleId="9F25D3224D324742B4EAE366897CB72C2">
    <w:name w:val="9F25D3224D324742B4EAE366897CB72C2"/>
    <w:rsid w:val="001E613E"/>
    <w:pPr>
      <w:suppressAutoHyphens/>
      <w:spacing w:after="380" w:line="380" w:lineRule="exact"/>
    </w:pPr>
    <w:rPr>
      <w:rFonts w:ascii="CorpoS" w:eastAsia="Times New Roman" w:hAnsi="CorpoS" w:cs="Times New Roman"/>
      <w:sz w:val="26"/>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135A6-3562-4A64-968A-2B72425E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 Variante 1_mit MB Vans.dotx</Template>
  <TotalTime>0</TotalTime>
  <Pages>3</Pages>
  <Words>1003</Words>
  <Characters>6321</Characters>
  <Application>Microsoft Office Word</Application>
  <DocSecurity>0</DocSecurity>
  <PresentationFormat/>
  <Lines>52</Lines>
  <Paragraphs>14</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7310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Roth, Anne Kathrin (096)</dc:creator>
  <cp:lastModifiedBy>Sladojevic, Brigite (096)</cp:lastModifiedBy>
  <cp:revision>10</cp:revision>
  <cp:lastPrinted>2014-01-28T18:37:00Z</cp:lastPrinted>
  <dcterms:created xsi:type="dcterms:W3CDTF">2014-01-28T18:37:00Z</dcterms:created>
  <dcterms:modified xsi:type="dcterms:W3CDTF">2014-01-28T19:59:00Z</dcterms:modified>
</cp:coreProperties>
</file>