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C878EE">
      <w:pPr>
        <w:pStyle w:val="40Continoustext13pt"/>
        <w:tabs>
          <w:tab w:val="left" w:pos="3402"/>
        </w:tabs>
        <w:spacing w:after="0"/>
      </w:pPr>
      <w:r w:rsidRPr="00D47282">
        <w:t>Contact:</w:t>
      </w:r>
      <w:r w:rsidR="00C878EE" w:rsidRPr="00D47282">
        <w:tab/>
      </w:r>
      <w:r w:rsidRPr="00D47282">
        <w:t>Telephone:</w:t>
      </w:r>
    </w:p>
    <w:p w:rsidR="00C878EE" w:rsidRPr="00D47282" w:rsidRDefault="008D2FAA"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40ABDEFF0BD14038B9F689F973658E3C"/>
          </w:placeholder>
        </w:sdtPr>
        <w:sdtEndPr>
          <w:rPr>
            <w:rStyle w:val="40Continoustext13ptZchn"/>
          </w:rPr>
        </w:sdtEndPr>
        <w:sdtContent>
          <w:r w:rsidR="00095A89">
            <w:rPr>
              <w:rStyle w:val="40Continoustext13ptZchn"/>
            </w:rPr>
            <w:t xml:space="preserve">Heinz </w:t>
          </w:r>
          <w:proofErr w:type="spellStart"/>
          <w:r w:rsidR="00095A89">
            <w:rPr>
              <w:rStyle w:val="40Continoustext13ptZchn"/>
            </w:rPr>
            <w:t>Gottwick</w:t>
          </w:r>
          <w:proofErr w:type="spellEnd"/>
        </w:sdtContent>
      </w:sdt>
      <w:r w:rsidR="00C878EE" w:rsidRPr="00D47282">
        <w:rPr>
          <w:rStyle w:val="40Continoustext13ptZchn"/>
        </w:rPr>
        <w:tab/>
      </w:r>
      <w:sdt>
        <w:sdtPr>
          <w:alias w:val="Telefon1"/>
          <w:tag w:val="Telephone1"/>
          <w:id w:val="-512069646"/>
          <w:lock w:val="sdtLocked"/>
          <w:placeholder>
            <w:docPart w:val="05DA8C8593E74A20BCA7A99BD8E242E4"/>
          </w:placeholder>
        </w:sdtPr>
        <w:sdtEndPr>
          <w:rPr>
            <w:rStyle w:val="40Continoustext13ptZchn"/>
          </w:rPr>
        </w:sdtEndPr>
        <w:sdtContent>
          <w:sdt>
            <w:sdtPr>
              <w:alias w:val="Telefon1"/>
              <w:tag w:val="Telephone1"/>
              <w:id w:val="-607665781"/>
              <w:placeholder>
                <w:docPart w:val="39AD3272907546BDA00ED65D12BB622D"/>
              </w:placeholder>
            </w:sdtPr>
            <w:sdtEndPr>
              <w:rPr>
                <w:rStyle w:val="40Continoustext13ptZchn"/>
              </w:rPr>
            </w:sdtEndPr>
            <w:sdtContent>
              <w:r w:rsidR="00095A89">
                <w:t>+49 (0) 711 17 -42233</w:t>
              </w:r>
            </w:sdtContent>
          </w:sdt>
        </w:sdtContent>
      </w:sdt>
    </w:p>
    <w:p w:rsidR="00EF5A24" w:rsidRPr="00D47282" w:rsidRDefault="008D2FAA"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E189E164E2E14AF781941D4416BE7EB2"/>
          </w:placeholder>
        </w:sdtPr>
        <w:sdtEndPr>
          <w:rPr>
            <w:rStyle w:val="40Continoustext13ptZchn"/>
          </w:rPr>
        </w:sdtEndPr>
        <w:sdtContent>
          <w:sdt>
            <w:sdtPr>
              <w:rPr>
                <w:rStyle w:val="40Continoustext13ptZchn"/>
              </w:rPr>
              <w:alias w:val="Autor2"/>
              <w:tag w:val="Author2"/>
              <w:id w:val="642319447"/>
              <w:placeholder>
                <w:docPart w:val="557913689866430796D5B69B26837606"/>
              </w:placeholder>
            </w:sdtPr>
            <w:sdtEndPr>
              <w:rPr>
                <w:rStyle w:val="40Continoustext13ptZchn"/>
              </w:rPr>
            </w:sdtEndPr>
            <w:sdtContent>
              <w:sdt>
                <w:sdtPr>
                  <w:rPr>
                    <w:rStyle w:val="40Continoustext13ptZchn"/>
                  </w:rPr>
                  <w:alias w:val="Autor1"/>
                  <w:tag w:val="Author1"/>
                  <w:id w:val="282544281"/>
                  <w:placeholder>
                    <w:docPart w:val="111C46138C4040BAB36FBAC664951385"/>
                  </w:placeholder>
                </w:sdtPr>
                <w:sdtEndPr>
                  <w:rPr>
                    <w:rStyle w:val="40Continoustext13ptZchn"/>
                  </w:rPr>
                </w:sdtEndPr>
                <w:sdtContent>
                  <w:r w:rsidR="00095A89">
                    <w:rPr>
                      <w:rStyle w:val="40Continoustext13ptZchn"/>
                    </w:rPr>
                    <w:t>Bettina Singhartinger</w:t>
                  </w:r>
                </w:sdtContent>
              </w:sdt>
            </w:sdtContent>
          </w:sdt>
        </w:sdtContent>
      </w:sdt>
      <w:r w:rsidR="00030CE7" w:rsidRPr="00D47282">
        <w:rPr>
          <w:rStyle w:val="40Continoustext13ptZchn"/>
        </w:rPr>
        <w:tab/>
      </w:r>
      <w:sdt>
        <w:sdtPr>
          <w:rPr>
            <w:rStyle w:val="40Continoustext13ptZchn"/>
          </w:rPr>
          <w:alias w:val="Telefon2"/>
          <w:tag w:val="Telephone2"/>
          <w:id w:val="727182275"/>
          <w:lock w:val="sdtLocked"/>
          <w:placeholder>
            <w:docPart w:val="22734C5637A64484B0F48198CF079660"/>
          </w:placeholder>
        </w:sdtPr>
        <w:sdtEndPr>
          <w:rPr>
            <w:rStyle w:val="40Continoustext13ptZchn"/>
          </w:rPr>
        </w:sdtEndPr>
        <w:sdtContent>
          <w:sdt>
            <w:sdtPr>
              <w:alias w:val="Telefon1"/>
              <w:tag w:val="Telephone1"/>
              <w:id w:val="460464119"/>
              <w:placeholder>
                <w:docPart w:val="52CD88D35E7F4322A7B997ECA1E1629F"/>
              </w:placeholder>
            </w:sdtPr>
            <w:sdtEndPr>
              <w:rPr>
                <w:rStyle w:val="40Continoustext13ptZchn"/>
              </w:rPr>
            </w:sdtEndPr>
            <w:sdtContent>
              <w:r w:rsidR="00095A89">
                <w:t>+49 (0) 711 17 -40598</w:t>
              </w:r>
            </w:sdtContent>
          </w:sdt>
        </w:sdtContent>
      </w:sdt>
    </w:p>
    <w:p w:rsidR="00BA7B6C" w:rsidRPr="00D47282" w:rsidRDefault="008D2FAA"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6520FB43084F47CAA4D12FB805DF1DE8"/>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DB851DA7D83845F78FF676A9365F41AA"/>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8D2FAA"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CD0820AB40CD47FA827978C81BB237E6"/>
          </w:placeholder>
          <w:date w:fullDate="2013-09-03T00:00:00Z">
            <w:dateFormat w:val="MMMM d, yyyy"/>
            <w:lid w:val="en-US"/>
            <w:storeMappedDataAs w:val="dateTime"/>
            <w:calendar w:val="gregorian"/>
          </w:date>
        </w:sdtPr>
        <w:sdtEndPr>
          <w:rPr>
            <w:rStyle w:val="40Continoustext13ptZchn"/>
          </w:rPr>
        </w:sdtEndPr>
        <w:sdtContent>
          <w:r w:rsidR="00095A89">
            <w:rPr>
              <w:rStyle w:val="40Continoustext13ptZchn"/>
              <w:lang w:val="en-US"/>
            </w:rPr>
            <w:t>September 3, 2013</w:t>
          </w:r>
        </w:sdtContent>
      </w:sdt>
    </w:p>
    <w:p w:rsidR="004D1A41" w:rsidRPr="00D47282" w:rsidRDefault="004D1A41" w:rsidP="00BA7B6C">
      <w:pPr>
        <w:pStyle w:val="40Continoustext13pt"/>
        <w:tabs>
          <w:tab w:val="left" w:pos="3402"/>
          <w:tab w:val="left" w:pos="7655"/>
        </w:tabs>
        <w:spacing w:after="0"/>
        <w:rPr>
          <w:rStyle w:val="40Continoustext13ptZchn"/>
        </w:rPr>
      </w:pPr>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E9B788DDF0074A3E93F15AB8C5F3977A"/>
        </w:placeholder>
      </w:sdtPr>
      <w:sdtEndPr/>
      <w:sdtContent>
        <w:sdt>
          <w:sdtPr>
            <w:rPr>
              <w:sz w:val="26"/>
              <w:lang w:bidi="en-GB"/>
            </w:rPr>
            <w:alias w:val="Main heading"/>
            <w:tag w:val="Headline"/>
            <w:id w:val="-1206410684"/>
            <w:placeholder>
              <w:docPart w:val="A74653C462DE4FE7942FD456AE4B1A91"/>
            </w:placeholder>
          </w:sdtPr>
          <w:sdtEndPr/>
          <w:sdtContent>
            <w:sdt>
              <w:sdtPr>
                <w:rPr>
                  <w:sz w:val="26"/>
                  <w:lang w:bidi="en-GB"/>
                </w:rPr>
                <w:alias w:val="Main heading"/>
                <w:tag w:val="Headline"/>
                <w:id w:val="-710799567"/>
                <w:placeholder>
                  <w:docPart w:val="B47AA2D6D1EB4A3796D902A960D2FC96"/>
                </w:placeholder>
              </w:sdtPr>
              <w:sdtEndPr/>
              <w:sdtContent>
                <w:p w:rsidR="00BA7B6C" w:rsidRPr="00975DB2" w:rsidRDefault="00095A89" w:rsidP="00975DB2">
                  <w:pPr>
                    <w:pStyle w:val="20Headline"/>
                  </w:pPr>
                  <w:r w:rsidRPr="00095A89">
                    <w:rPr>
                      <w:lang w:bidi="en-GB"/>
                    </w:rPr>
                    <w:t>Joachim Schmidt retires after more than 30 years’ service</w:t>
                  </w:r>
                  <w:r w:rsidR="00547011">
                    <w:t xml:space="preserve"> – </w:t>
                  </w:r>
                  <w:sdt>
                    <w:sdtPr>
                      <w:rPr>
                        <w:lang w:bidi="en-GB"/>
                      </w:rPr>
                      <w:alias w:val="Subheading"/>
                      <w:tag w:val="Subhead"/>
                      <w:id w:val="774907640"/>
                      <w:placeholder>
                        <w:docPart w:val="DF9304715A3F46258A328C973FAF59CA"/>
                      </w:placeholder>
                    </w:sdtPr>
                    <w:sdtEndPr/>
                    <w:sdtContent>
                      <w:r w:rsidRPr="00095A89">
                        <w:rPr>
                          <w:lang w:bidi="en-GB"/>
                        </w:rPr>
                        <w:t xml:space="preserve">AMG chief Ola </w:t>
                      </w:r>
                      <w:proofErr w:type="spellStart"/>
                      <w:r w:rsidRPr="00095A89">
                        <w:rPr>
                          <w:lang w:bidi="en-GB"/>
                        </w:rPr>
                        <w:t>Källenius</w:t>
                      </w:r>
                      <w:proofErr w:type="spellEnd"/>
                      <w:r w:rsidRPr="00095A89">
                        <w:rPr>
                          <w:lang w:bidi="en-GB"/>
                        </w:rPr>
                        <w:t xml:space="preserve"> to take over as head of Mercedes-Benz passenger car sales </w:t>
                      </w:r>
                    </w:sdtContent>
                  </w:sdt>
                </w:p>
              </w:sdtContent>
            </w:sdt>
          </w:sdtContent>
        </w:sdt>
      </w:sdtContent>
    </w:sdt>
    <w:sdt>
      <w:sdtPr>
        <w:rPr>
          <w:rStyle w:val="40Continoustext13ptZchn"/>
        </w:rPr>
        <w:alias w:val="Fliesstext"/>
        <w:tag w:val="Copytext"/>
        <w:id w:val="-1356106242"/>
        <w:lock w:val="sdtLocked"/>
        <w:placeholder>
          <w:docPart w:val="FE74CBEC4CF04A66B7C9DAD9F3979303"/>
        </w:placeholder>
      </w:sdtPr>
      <w:sdtEndPr>
        <w:rPr>
          <w:rStyle w:val="40Continoustext13ptZchn"/>
        </w:rPr>
      </w:sdtEndPr>
      <w:sdtContent>
        <w:sdt>
          <w:sdtPr>
            <w:rPr>
              <w:rStyle w:val="40Continoustext13ptZchn"/>
            </w:rPr>
            <w:alias w:val="Copy"/>
            <w:tag w:val="Copytext"/>
            <w:id w:val="-364748494"/>
            <w:placeholder>
              <w:docPart w:val="06C47592454F48C6A6808CD22DD451A3"/>
            </w:placeholder>
          </w:sdtPr>
          <w:sdtEndPr>
            <w:rPr>
              <w:rStyle w:val="40Continoustext13ptZchn"/>
            </w:rPr>
          </w:sdtEndPr>
          <w:sdtContent>
            <w:p w:rsidR="00095A89" w:rsidRDefault="00095A89" w:rsidP="00095A89">
              <w:pPr>
                <w:pStyle w:val="40Continoustext13pt"/>
                <w:rPr>
                  <w:rStyle w:val="40Continoustext13ptZchn"/>
                </w:rPr>
              </w:pPr>
              <w:r>
                <w:rPr>
                  <w:rStyle w:val="40Continoustext13ptZchn"/>
                </w:rPr>
                <w:t xml:space="preserve">Stuttgart – After more than 34 years of service, and having reached his 65th birthday, Dr Joachim Schmidt, Executive Vice President Sales and Marketing and part of the management team at Mercedes-Benz Cars, has decided to hand over his responsibilities to a younger pair of hands. The transfer will formally take place on </w:t>
              </w:r>
              <w:r w:rsidR="00547011">
                <w:rPr>
                  <w:rStyle w:val="40Continoustext13ptZchn"/>
                </w:rPr>
                <w:br/>
              </w:r>
              <w:r>
                <w:rPr>
                  <w:rStyle w:val="40Continoustext13ptZchn"/>
                </w:rPr>
                <w:t xml:space="preserve">1 October 2013. The Daimler Board of Management has named Ola </w:t>
              </w:r>
              <w:proofErr w:type="spellStart"/>
              <w:r>
                <w:rPr>
                  <w:rStyle w:val="40Continoustext13ptZchn"/>
                </w:rPr>
                <w:t>Källenius</w:t>
              </w:r>
              <w:proofErr w:type="spellEnd"/>
              <w:r>
                <w:rPr>
                  <w:rStyle w:val="40Continoustext13ptZchn"/>
                </w:rPr>
                <w:t xml:space="preserve">, currently head of AMG, as his successor. Dr Schmidt will remain available until the end of 2013 to </w:t>
              </w:r>
              <w:r w:rsidR="0045001F">
                <w:rPr>
                  <w:rStyle w:val="40Continoustext13ptZchn"/>
                </w:rPr>
                <w:t>support</w:t>
              </w:r>
              <w:r>
                <w:rPr>
                  <w:rStyle w:val="40Continoustext13ptZchn"/>
                </w:rPr>
                <w:t xml:space="preserve"> Mr </w:t>
              </w:r>
              <w:proofErr w:type="spellStart"/>
              <w:r>
                <w:rPr>
                  <w:rStyle w:val="40Continoustext13ptZchn"/>
                </w:rPr>
                <w:t>Källenius</w:t>
              </w:r>
              <w:proofErr w:type="spellEnd"/>
              <w:r>
                <w:rPr>
                  <w:rStyle w:val="40Continoustext13ptZchn"/>
                </w:rPr>
                <w:t xml:space="preserve"> </w:t>
              </w:r>
              <w:r w:rsidR="0045001F">
                <w:rPr>
                  <w:rStyle w:val="40Continoustext13ptZchn"/>
                </w:rPr>
                <w:t>in settling</w:t>
              </w:r>
              <w:r>
                <w:rPr>
                  <w:rStyle w:val="40Continoustext13ptZchn"/>
                </w:rPr>
                <w:t xml:space="preserve"> into his new role and </w:t>
              </w:r>
              <w:r w:rsidR="0045001F">
                <w:rPr>
                  <w:rStyle w:val="40Continoustext13ptZchn"/>
                </w:rPr>
                <w:t xml:space="preserve">to </w:t>
              </w:r>
              <w:r>
                <w:rPr>
                  <w:rStyle w:val="40Continoustext13ptZchn"/>
                </w:rPr>
                <w:t xml:space="preserve">offer any advice and assistance. </w:t>
              </w:r>
            </w:p>
            <w:p w:rsidR="00095A89" w:rsidRPr="007B3958" w:rsidRDefault="00095A89" w:rsidP="00095A89">
              <w:pPr>
                <w:pStyle w:val="40Continoustext13pt"/>
                <w:rPr>
                  <w:rStyle w:val="40Continoustext13ptZchn"/>
                </w:rPr>
              </w:pPr>
              <w:r>
                <w:rPr>
                  <w:rStyle w:val="40Continoustext13ptZchn"/>
                </w:rPr>
                <w:t>For over 20 years, Dr Schmidt has served in various sales and marketing management roles and, since October 2009, has been a member of the Board of Management of Mercedes-Benz Cars with responsibility for sales and marketing. In this role, he is also responsible for managing the worldwide national companies and the Executive Committee Sales &amp; Marketing, which comprises the passenger car, van and truck lines.</w:t>
              </w:r>
            </w:p>
            <w:p w:rsidR="00D82B4E" w:rsidRDefault="00D82B4E" w:rsidP="00D82B4E">
              <w:pPr>
                <w:pStyle w:val="40Continoustext13pt"/>
              </w:pPr>
              <w:r>
                <w:lastRenderedPageBreak/>
                <w:t xml:space="preserve">The Board of Management would like </w:t>
              </w:r>
              <w:r w:rsidR="00547011">
                <w:t xml:space="preserve">to </w:t>
              </w:r>
              <w:r>
                <w:t xml:space="preserve">thank Dr Schmidt for his many years of successful service. Dr Dieter Zetsche, Chairman of the Board of Management of Daimler and Head of Mercedes-Benz Cars, said “Joachim Schmidt understands and embodies </w:t>
              </w:r>
              <w:r w:rsidR="00E02002">
                <w:br/>
              </w:r>
              <w:r>
                <w:t xml:space="preserve">Mercedes-Benz like almost no-one else. Under his leadership, the brand has conquered many new </w:t>
              </w:r>
              <w:r w:rsidR="00547011">
                <w:t>regions</w:t>
              </w:r>
              <w:r>
                <w:t xml:space="preserve"> and delighted its customers with its traditional strengths. He has reconfigured Sales and Marketing and laid the groundwork for bringing Mercedes-Benz into a new era.”</w:t>
              </w:r>
            </w:p>
            <w:p w:rsidR="00095A89" w:rsidRPr="00101BD5" w:rsidRDefault="00095A89" w:rsidP="00095A89">
              <w:pPr>
                <w:pStyle w:val="40Continoustext13pt"/>
                <w:rPr>
                  <w:rStyle w:val="40Continoustext13ptZchn"/>
                </w:rPr>
              </w:pPr>
              <w:r>
                <w:rPr>
                  <w:rStyle w:val="40Continoustext13ptZchn"/>
                </w:rPr>
                <w:t xml:space="preserve">Under Dr Schmidt’s watch, the Mercedes-Benz brand has tapped into important new growth regions and made huge progress in quality and customer satisfaction. He played a central role in the greatest strategic product initiative in the company’s history and helped open up Mercedes-Benz to new, younger target groups. With the </w:t>
              </w:r>
              <w:r w:rsidR="00D82B4E">
                <w:rPr>
                  <w:rStyle w:val="40Continoustext13ptZchn"/>
                </w:rPr>
                <w:t>initiative “</w:t>
              </w:r>
              <w:r>
                <w:rPr>
                  <w:rStyle w:val="40Continoustext13ptZchn"/>
                </w:rPr>
                <w:t>Best Customer Experience</w:t>
              </w:r>
              <w:r w:rsidR="00D82B4E">
                <w:rPr>
                  <w:rStyle w:val="40Continoustext13ptZchn"/>
                </w:rPr>
                <w:t>”</w:t>
              </w:r>
              <w:r>
                <w:rPr>
                  <w:rStyle w:val="40Continoustext13ptZchn"/>
                </w:rPr>
                <w:t xml:space="preserve"> </w:t>
              </w:r>
              <w:r w:rsidR="00D82B4E">
                <w:rPr>
                  <w:rStyle w:val="40Continoustext13ptZchn"/>
                </w:rPr>
                <w:t xml:space="preserve">he developed the </w:t>
              </w:r>
              <w:r w:rsidR="00EC00AD">
                <w:rPr>
                  <w:rStyle w:val="40Continoustext13ptZchn"/>
                </w:rPr>
                <w:t xml:space="preserve">retail of the future </w:t>
              </w:r>
              <w:r w:rsidR="00D82B4E">
                <w:rPr>
                  <w:rStyle w:val="40Continoustext13ptZchn"/>
                </w:rPr>
                <w:t>and</w:t>
              </w:r>
              <w:r>
                <w:rPr>
                  <w:rStyle w:val="40Continoustext13ptZchn"/>
                </w:rPr>
                <w:t xml:space="preserve"> laid the foundations in sales and marketing for the Mercedes-Benz 2020 growth </w:t>
              </w:r>
              <w:r w:rsidR="00EC00AD">
                <w:rPr>
                  <w:rStyle w:val="40Continoustext13ptZchn"/>
                </w:rPr>
                <w:t>strategy.</w:t>
              </w:r>
            </w:p>
            <w:p w:rsidR="00095A89" w:rsidRDefault="00095A89" w:rsidP="00095A89">
              <w:pPr>
                <w:pStyle w:val="40Continoustext13pt"/>
                <w:rPr>
                  <w:rStyle w:val="40Continoustext13ptZchn"/>
                </w:rPr>
              </w:pPr>
              <w:r>
                <w:rPr>
                  <w:rStyle w:val="40Continoustext13ptZchn"/>
                </w:rPr>
                <w:t xml:space="preserve">Joachim Schmidt was born on 7 September 1948 in Sindelfingen. </w:t>
              </w:r>
              <w:r w:rsidR="00E02002">
                <w:rPr>
                  <w:rStyle w:val="40Continoustext13ptZchn"/>
                </w:rPr>
                <w:br/>
              </w:r>
              <w:r>
                <w:rPr>
                  <w:rStyle w:val="40Continoustext13ptZchn"/>
                </w:rPr>
                <w:t xml:space="preserve">He studied mathematics at the University of Stuttgart, obtaining his science doctorate there in 1976. In 1979, he joined what was then known as Daimler-Benz, working initially in passenger car development and then for over 20 years in various sales and marketing management </w:t>
              </w:r>
              <w:r w:rsidR="0045001F">
                <w:rPr>
                  <w:rStyle w:val="40Continoustext13ptZchn"/>
                </w:rPr>
                <w:t>positions</w:t>
              </w:r>
              <w:r>
                <w:rPr>
                  <w:rStyle w:val="40Continoustext13ptZchn"/>
                </w:rPr>
                <w:t xml:space="preserve">. </w:t>
              </w:r>
            </w:p>
            <w:p w:rsidR="00095A89" w:rsidRDefault="00547011" w:rsidP="00095A89">
              <w:pPr>
                <w:pStyle w:val="40Continoustext13pt"/>
              </w:pPr>
              <w:r>
                <w:t xml:space="preserve">Ola </w:t>
              </w:r>
              <w:proofErr w:type="spellStart"/>
              <w:r>
                <w:t>Källenius</w:t>
              </w:r>
              <w:proofErr w:type="spellEnd"/>
              <w:r>
                <w:t xml:space="preserve"> as </w:t>
              </w:r>
              <w:r w:rsidR="00095A89">
                <w:t xml:space="preserve">Dr Schmidt’s successor has comprehensive knowledge of the Mercedes-Benz product portfolio and the Daimler sales structures, not least thanks to his role as Chairman of the Management Board of Mercedes-AMG. “With Ola </w:t>
              </w:r>
              <w:proofErr w:type="spellStart"/>
              <w:r w:rsidR="00095A89">
                <w:t>Källenius</w:t>
              </w:r>
              <w:proofErr w:type="spellEnd"/>
              <w:r w:rsidR="00095A89">
                <w:t xml:space="preserve"> we have someone with cars in his blood taking over the reins,” said </w:t>
              </w:r>
              <w:r w:rsidR="00E02002">
                <w:br/>
              </w:r>
              <w:bookmarkStart w:id="0" w:name="_GoBack"/>
              <w:bookmarkEnd w:id="0"/>
              <w:r w:rsidR="00095A89">
                <w:t xml:space="preserve">Dr Zetsche. “He knows what makes a brand a success and </w:t>
              </w:r>
              <w:r w:rsidR="0045001F">
                <w:t>has in depth knowledge of</w:t>
              </w:r>
              <w:r w:rsidR="00095A89">
                <w:t xml:space="preserve"> our customer</w:t>
              </w:r>
              <w:r w:rsidR="0045001F">
                <w:t>s</w:t>
              </w:r>
              <w:r w:rsidR="00095A89">
                <w:t xml:space="preserve"> and our organisation. We have him to thank for the fact that in recent years AMG has achieved </w:t>
              </w:r>
              <w:r w:rsidR="0045001F">
                <w:t xml:space="preserve">double-digit </w:t>
              </w:r>
              <w:r w:rsidR="00095A89">
                <w:t xml:space="preserve">growth </w:t>
              </w:r>
              <w:r w:rsidR="0045001F">
                <w:t xml:space="preserve">rates </w:t>
              </w:r>
              <w:r w:rsidR="00095A89">
                <w:t xml:space="preserve">and has significantly increased its </w:t>
              </w:r>
              <w:r w:rsidR="0045001F">
                <w:t xml:space="preserve">market </w:t>
              </w:r>
              <w:r w:rsidR="0045001F">
                <w:lastRenderedPageBreak/>
                <w:t>leadership</w:t>
              </w:r>
              <w:r w:rsidR="00095A89">
                <w:t xml:space="preserve"> in many markets. I am </w:t>
              </w:r>
              <w:r w:rsidR="0045001F">
                <w:t>happy</w:t>
              </w:r>
              <w:r w:rsidR="00095A89">
                <w:t xml:space="preserve"> he has accepted this </w:t>
              </w:r>
              <w:r w:rsidR="0045001F">
                <w:t>position</w:t>
              </w:r>
              <w:r w:rsidR="00095A89">
                <w:t xml:space="preserve">.” </w:t>
              </w:r>
            </w:p>
            <w:p w:rsidR="004377BC" w:rsidRDefault="00095A89" w:rsidP="00975DB2">
              <w:pPr>
                <w:pStyle w:val="40Continoustext13pt"/>
                <w:rPr>
                  <w:rStyle w:val="40Continoustext13ptZchn"/>
                </w:rPr>
              </w:pPr>
              <w:r>
                <w:rPr>
                  <w:rStyle w:val="40Continoustext13ptZchn"/>
                </w:rPr>
                <w:t xml:space="preserve">Ola </w:t>
              </w:r>
              <w:proofErr w:type="spellStart"/>
              <w:r>
                <w:rPr>
                  <w:rStyle w:val="40Continoustext13ptZchn"/>
                </w:rPr>
                <w:t>Källenius</w:t>
              </w:r>
              <w:proofErr w:type="spellEnd"/>
              <w:r>
                <w:rPr>
                  <w:rStyle w:val="40Continoustext13ptZchn"/>
                </w:rPr>
                <w:t xml:space="preserve"> (44) has been Chairman of the Management Board of Mercedes-AMG since 1 April 2010. Before that, he was plant manager at the Mercedes-Benz factory in Tuscaloosa (USA), led Mercedes-Benz High Performance Engines in </w:t>
              </w:r>
              <w:proofErr w:type="spellStart"/>
              <w:r>
                <w:rPr>
                  <w:rStyle w:val="40Continoustext13ptZchn"/>
                </w:rPr>
                <w:t>Brixworth</w:t>
              </w:r>
              <w:proofErr w:type="spellEnd"/>
              <w:r>
                <w:rPr>
                  <w:rStyle w:val="40Continoustext13ptZchn"/>
                </w:rPr>
                <w:t xml:space="preserve">, UK, and worked at McLaren Automotive. Previous roles at Daimler in Stuttgart include head of the Powertrain Procurement unit. Born in Sweden, he began his career on the International Management Associate Program in 1993, at what was then Daimler-Benz. He is a graduate of the Stockholm School of Economics and the University of St. </w:t>
              </w:r>
              <w:proofErr w:type="spellStart"/>
              <w:r>
                <w:rPr>
                  <w:rStyle w:val="40Continoustext13ptZchn"/>
                </w:rPr>
                <w:t>Gallen</w:t>
              </w:r>
              <w:proofErr w:type="spellEnd"/>
              <w:r>
                <w:rPr>
                  <w:rStyle w:val="40Continoustext13ptZchn"/>
                </w:rPr>
                <w:t xml:space="preserve">. A successor to Mr </w:t>
              </w:r>
              <w:proofErr w:type="spellStart"/>
              <w:r>
                <w:rPr>
                  <w:rStyle w:val="40Continoustext13ptZchn"/>
                </w:rPr>
                <w:t>Källenius</w:t>
              </w:r>
              <w:proofErr w:type="spellEnd"/>
              <w:r>
                <w:rPr>
                  <w:rStyle w:val="40Continoustext13ptZchn"/>
                </w:rPr>
                <w:t xml:space="preserve"> as Chairman of the Management Board of Mercedes-AMG will be appointed and announced shortly. </w:t>
              </w:r>
            </w:p>
          </w:sdtContent>
        </w:sdt>
      </w:sdtContent>
    </w:sdt>
    <w:sdt>
      <w:sdtPr>
        <w:alias w:val="Further Information"/>
        <w:tag w:val="Further Information"/>
        <w:id w:val="17380865"/>
        <w:lock w:val="sdtContentLocked"/>
        <w:placeholder>
          <w:docPart w:val="6878C4FE50A14E20ACDA4E5A0B3A8A4D"/>
        </w:placeholder>
        <w:showingPlcHdr/>
        <w:text/>
      </w:sdtPr>
      <w:sdtEndPr/>
      <w:sdtContent>
        <w:p w:rsidR="00270652" w:rsidRDefault="00270652" w:rsidP="000A30A1">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3"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sz w:val="18"/>
          <w:szCs w:val="18"/>
        </w:rPr>
        <w:alias w:val="Disclaimer"/>
        <w:tag w:val="Disclaimer-Text"/>
        <w:id w:val="285169751"/>
        <w:lock w:val="sdtContentLocked"/>
        <w:placeholder>
          <w:docPart w:val="C5C13726FE784C6593674A14CD678280"/>
        </w:placeholder>
        <w:showingPlcHdr/>
      </w:sdtPr>
      <w:sdtEndPr>
        <w:rPr>
          <w:szCs w:val="20"/>
        </w:rPr>
      </w:sdtEndPr>
      <w:sdtContent>
        <w:p w:rsidR="007F6710" w:rsidRPr="007F6710" w:rsidRDefault="007F6710" w:rsidP="00736DE9">
          <w:pPr>
            <w:autoSpaceDE w:val="0"/>
            <w:autoSpaceDN w:val="0"/>
            <w:adjustRightInd w:val="0"/>
            <w:spacing w:after="0" w:line="240" w:lineRule="auto"/>
            <w:rPr>
              <w:rFonts w:ascii="CorpoS" w:eastAsiaTheme="minorHAnsi" w:hAnsi="CorpoS" w:cstheme="minorBidi"/>
              <w:sz w:val="22"/>
              <w:szCs w:val="22"/>
              <w:lang w:val="en-US" w:eastAsia="en-US"/>
            </w:rPr>
          </w:pPr>
          <w:r w:rsidRPr="007F6710">
            <w:rPr>
              <w:rFonts w:ascii="CorpoS" w:eastAsiaTheme="minorHAnsi" w:hAnsi="CorpoS" w:cs="CorpoS"/>
              <w:sz w:val="18"/>
              <w:szCs w:val="18"/>
              <w:lang w:val="en-US" w:eastAsia="en-US"/>
            </w:rPr>
            <w:t xml:space="preserve"> </w:t>
          </w:r>
        </w:p>
        <w:p w:rsidR="0035393F" w:rsidRDefault="00B60560" w:rsidP="00C55FCD">
          <w:pPr>
            <w:pStyle w:val="50Boilerplate"/>
            <w:rPr>
              <w:szCs w:val="18"/>
            </w:rPr>
          </w:pPr>
          <w:r>
            <w:rPr>
              <w:szCs w:val="18"/>
              <w:lang w:val="en-US"/>
            </w:rPr>
            <w:t>This document contains forward-looking statements that reflect our current views about future events. The words “anticipate,” “assume,” “believe,” “estimate,” “expect,” “intend,” “may,”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 deterioration of our funding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 margin vehicles; or a possible lack of acceptance of our products or services which limits our ability to achieve prices as well as to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governmental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incorrect, then our actual results may be materially different from those we express or imply by such statements. We do not intend or assume any obligation to update these forward-looking statements. Any forward-looking statement speaks only as of the date on which it is made.</w:t>
          </w:r>
          <w:r>
            <w:rPr>
              <w:szCs w:val="18"/>
              <w:lang w:val="en-US"/>
            </w:rPr>
            <w:br/>
          </w:r>
        </w:p>
      </w:sdtContent>
    </w:sdt>
    <w:p w:rsidR="00547011" w:rsidRDefault="00547011" w:rsidP="00C55FCD">
      <w:pPr>
        <w:pStyle w:val="50Boilerplate"/>
      </w:pPr>
    </w:p>
    <w:sdt>
      <w:sdtPr>
        <w:rPr>
          <w:rFonts w:ascii="CorpoS" w:hAnsi="CorpoS"/>
          <w:b/>
          <w:sz w:val="18"/>
        </w:rPr>
        <w:alias w:val="About Daimler"/>
        <w:tag w:val="About Daimler"/>
        <w:id w:val="1672598911"/>
        <w:lock w:val="sdtContentLocked"/>
        <w:placeholder>
          <w:docPart w:val="957EE423576649F18C4CADBFFF6D0451"/>
        </w:placeholder>
        <w:showingPlcHdr/>
      </w:sdtPr>
      <w:sdtEndPr/>
      <w:sdtContent>
        <w:p w:rsidR="007F6710" w:rsidRPr="007F6710" w:rsidRDefault="007F6710"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7F6710" w:rsidRPr="007F6710" w:rsidRDefault="007F6710" w:rsidP="007F6710">
          <w:pPr>
            <w:spacing w:after="200" w:line="276" w:lineRule="auto"/>
            <w:rPr>
              <w:rFonts w:ascii="CorpoS" w:eastAsiaTheme="minorHAnsi" w:hAnsi="CorpoS" w:cstheme="minorBidi"/>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4D1A41" w:rsidRPr="00D47282" w:rsidRDefault="008D2FAA" w:rsidP="007F6710">
          <w:pPr>
            <w:pStyle w:val="51Boilerplatebold"/>
          </w:pPr>
        </w:p>
      </w:sdtContent>
    </w:sdt>
    <w:sectPr w:rsidR="004D1A41" w:rsidRPr="00D47282" w:rsidSect="00C55FCD">
      <w:headerReference w:type="even" r:id="rId14"/>
      <w:headerReference w:type="default" r:id="rId15"/>
      <w:footerReference w:type="default" r:id="rId16"/>
      <w:headerReference w:type="first" r:id="rId17"/>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FAA" w:rsidRDefault="008D2FAA">
      <w:r>
        <w:separator/>
      </w:r>
    </w:p>
    <w:p w:rsidR="008D2FAA" w:rsidRDefault="008D2FAA"/>
    <w:p w:rsidR="008D2FAA" w:rsidRDefault="008D2FAA"/>
    <w:p w:rsidR="008D2FAA" w:rsidRDefault="008D2FAA"/>
    <w:p w:rsidR="008D2FAA" w:rsidRDefault="008D2FAA"/>
    <w:p w:rsidR="008D2FAA" w:rsidRDefault="008D2FAA"/>
    <w:p w:rsidR="008D2FAA" w:rsidRDefault="008D2FAA"/>
  </w:endnote>
  <w:endnote w:type="continuationSeparator" w:id="0">
    <w:p w:rsidR="008D2FAA" w:rsidRDefault="008D2FAA">
      <w:r>
        <w:continuationSeparator/>
      </w:r>
    </w:p>
    <w:p w:rsidR="008D2FAA" w:rsidRDefault="008D2FAA"/>
    <w:p w:rsidR="008D2FAA" w:rsidRDefault="008D2FAA"/>
    <w:p w:rsidR="008D2FAA" w:rsidRDefault="008D2FAA"/>
    <w:p w:rsidR="008D2FAA" w:rsidRDefault="008D2FAA"/>
    <w:p w:rsidR="008D2FAA" w:rsidRDefault="008D2FAA"/>
    <w:p w:rsidR="008D2FAA" w:rsidRDefault="008D2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Dem">
    <w:panose1 w:val="00000000000000000000"/>
    <w:charset w:val="00"/>
    <w:family w:val="auto"/>
    <w:pitch w:val="variable"/>
    <w:sig w:usb0="800000AF" w:usb1="1000204A" w:usb2="00000000" w:usb3="00000000" w:csb0="00000093"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593A60" w:rsidRDefault="000A30A1"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DB5069">
    <w:pPr>
      <w:pStyle w:val="Footer9pt"/>
    </w:pPr>
    <w:r>
      <w:br/>
    </w:r>
    <w:r w:rsidRPr="00DB5069">
      <w:t>Daimler Communications, 70546 Stuttgart</w:t>
    </w:r>
    <w:r>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0C31B9">
    <w:pPr>
      <w:pStyle w:val="Footer9pt"/>
    </w:pPr>
    <w:r w:rsidRPr="00DB5069">
      <w:t>Daimler Communications, 70546 Stuttgart</w:t>
    </w:r>
    <w:r>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FAA" w:rsidRDefault="008D2FAA">
      <w:r>
        <w:separator/>
      </w:r>
    </w:p>
    <w:p w:rsidR="008D2FAA" w:rsidRDefault="008D2FAA"/>
    <w:p w:rsidR="008D2FAA" w:rsidRDefault="008D2FAA"/>
    <w:p w:rsidR="008D2FAA" w:rsidRDefault="008D2FAA"/>
    <w:p w:rsidR="008D2FAA" w:rsidRDefault="008D2FAA"/>
    <w:p w:rsidR="008D2FAA" w:rsidRDefault="008D2FAA"/>
    <w:p w:rsidR="008D2FAA" w:rsidRDefault="008D2FAA"/>
  </w:footnote>
  <w:footnote w:type="continuationSeparator" w:id="0">
    <w:p w:rsidR="008D2FAA" w:rsidRDefault="008D2FAA">
      <w:r>
        <w:continuationSeparator/>
      </w:r>
    </w:p>
    <w:p w:rsidR="008D2FAA" w:rsidRDefault="008D2FAA"/>
    <w:p w:rsidR="008D2FAA" w:rsidRDefault="008D2FAA"/>
    <w:p w:rsidR="008D2FAA" w:rsidRDefault="008D2FAA"/>
    <w:p w:rsidR="008D2FAA" w:rsidRDefault="008D2FAA"/>
    <w:p w:rsidR="008D2FAA" w:rsidRDefault="008D2FAA"/>
    <w:p w:rsidR="008D2FAA" w:rsidRDefault="008D2F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0A30A1" w:rsidRDefault="000A30A1">
    <w:pPr>
      <w:spacing w:line="305" w:lineRule="exact"/>
      <w:rPr>
        <w:noProof/>
      </w:rPr>
    </w:pPr>
  </w:p>
  <w:p w:rsidR="000A30A1" w:rsidRDefault="000A30A1">
    <w:pPr>
      <w:framePr w:w="7422" w:h="851" w:hSpace="142" w:wrap="around" w:vAnchor="page" w:hAnchor="page" w:x="1419" w:y="2938"/>
    </w:pPr>
  </w:p>
  <w:p w:rsidR="000A30A1" w:rsidRDefault="000A30A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pPr>
      <w:pStyle w:val="Kopfzeile"/>
    </w:pPr>
    <w:r>
      <w:rPr>
        <w:noProof/>
        <w:lang w:val="de-DE"/>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DD6439">
    <w:pPr>
      <w:pStyle w:val="MLStat"/>
      <w:framePr w:w="2325" w:h="289" w:wrap="around" w:vAnchor="page" w:hAnchor="page" w:x="9073"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E02002">
      <w:rPr>
        <w:rStyle w:val="Seitenzahl"/>
        <w:noProof/>
      </w:rPr>
      <w:t>2</w:t>
    </w:r>
    <w:r w:rsidRPr="00A1793E">
      <w:rPr>
        <w:rStyle w:val="Seitenzahl"/>
        <w:noProof/>
      </w:rPr>
      <w:fldChar w:fldCharType="end"/>
    </w:r>
  </w:p>
  <w:p w:rsidR="000A30A1" w:rsidRDefault="000A30A1"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6B6CA3">
    <w:pPr>
      <w:pStyle w:val="MLStat"/>
      <w:framePr w:w="2325" w:h="289" w:wrap="around" w:vAnchor="page" w:hAnchor="page" w:x="9045"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095A89">
      <w:rPr>
        <w:rStyle w:val="Seitenzahl"/>
        <w:noProof/>
      </w:rPr>
      <w:t>4</w:t>
    </w:r>
    <w:r w:rsidRPr="00A1793E">
      <w:rPr>
        <w:rStyle w:val="Seitenzahl"/>
        <w:noProof/>
      </w:rPr>
      <w:fldChar w:fldCharType="end"/>
    </w:r>
  </w:p>
  <w:p w:rsidR="000A30A1" w:rsidRDefault="000A30A1"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095A89"/>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5A89"/>
    <w:rsid w:val="000976C7"/>
    <w:rsid w:val="000A30A1"/>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5867"/>
    <w:rsid w:val="00157585"/>
    <w:rsid w:val="00166AA6"/>
    <w:rsid w:val="0018067E"/>
    <w:rsid w:val="001863A1"/>
    <w:rsid w:val="0019145C"/>
    <w:rsid w:val="00197CB6"/>
    <w:rsid w:val="001A1C9D"/>
    <w:rsid w:val="001A3B87"/>
    <w:rsid w:val="001B12F5"/>
    <w:rsid w:val="001B3A25"/>
    <w:rsid w:val="001C26EC"/>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C110A"/>
    <w:rsid w:val="003C2AFD"/>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77BC"/>
    <w:rsid w:val="0045001F"/>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7387"/>
    <w:rsid w:val="00517661"/>
    <w:rsid w:val="00525752"/>
    <w:rsid w:val="00532881"/>
    <w:rsid w:val="0053375B"/>
    <w:rsid w:val="00534AF9"/>
    <w:rsid w:val="00540D8B"/>
    <w:rsid w:val="005440F3"/>
    <w:rsid w:val="00547011"/>
    <w:rsid w:val="00553031"/>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359D"/>
    <w:rsid w:val="005D4C35"/>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53058"/>
    <w:rsid w:val="00653DE2"/>
    <w:rsid w:val="00653F2A"/>
    <w:rsid w:val="00662B7C"/>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3E85"/>
    <w:rsid w:val="00736DE9"/>
    <w:rsid w:val="007400C5"/>
    <w:rsid w:val="00741CB8"/>
    <w:rsid w:val="00743CD9"/>
    <w:rsid w:val="00746D18"/>
    <w:rsid w:val="007518F4"/>
    <w:rsid w:val="00761269"/>
    <w:rsid w:val="00763A34"/>
    <w:rsid w:val="00766276"/>
    <w:rsid w:val="00773EEE"/>
    <w:rsid w:val="00781506"/>
    <w:rsid w:val="00783EFF"/>
    <w:rsid w:val="007922C7"/>
    <w:rsid w:val="007B7A4F"/>
    <w:rsid w:val="007C0418"/>
    <w:rsid w:val="007C203D"/>
    <w:rsid w:val="007C3796"/>
    <w:rsid w:val="007C3DED"/>
    <w:rsid w:val="007C48E6"/>
    <w:rsid w:val="007C71A7"/>
    <w:rsid w:val="007D6E3E"/>
    <w:rsid w:val="007E1634"/>
    <w:rsid w:val="007E1A11"/>
    <w:rsid w:val="007E7C5D"/>
    <w:rsid w:val="007F48EB"/>
    <w:rsid w:val="007F54A9"/>
    <w:rsid w:val="007F6710"/>
    <w:rsid w:val="008008C3"/>
    <w:rsid w:val="00811010"/>
    <w:rsid w:val="00812BBD"/>
    <w:rsid w:val="00812C24"/>
    <w:rsid w:val="0081594D"/>
    <w:rsid w:val="00821333"/>
    <w:rsid w:val="008213C1"/>
    <w:rsid w:val="00825A65"/>
    <w:rsid w:val="008268E3"/>
    <w:rsid w:val="0083581E"/>
    <w:rsid w:val="00836FF0"/>
    <w:rsid w:val="00851F7D"/>
    <w:rsid w:val="00857E76"/>
    <w:rsid w:val="008610BC"/>
    <w:rsid w:val="008619E3"/>
    <w:rsid w:val="00862BCC"/>
    <w:rsid w:val="00865710"/>
    <w:rsid w:val="008905FE"/>
    <w:rsid w:val="00896DC3"/>
    <w:rsid w:val="008A0A6B"/>
    <w:rsid w:val="008A1FE5"/>
    <w:rsid w:val="008A3066"/>
    <w:rsid w:val="008A6FD9"/>
    <w:rsid w:val="008B5417"/>
    <w:rsid w:val="008C09D6"/>
    <w:rsid w:val="008C1B7B"/>
    <w:rsid w:val="008C70D0"/>
    <w:rsid w:val="008D2021"/>
    <w:rsid w:val="008D2FAA"/>
    <w:rsid w:val="008D3391"/>
    <w:rsid w:val="008D4661"/>
    <w:rsid w:val="008E2BAB"/>
    <w:rsid w:val="008E42B5"/>
    <w:rsid w:val="008E7C82"/>
    <w:rsid w:val="008F57DB"/>
    <w:rsid w:val="0090394E"/>
    <w:rsid w:val="009055C2"/>
    <w:rsid w:val="00912A09"/>
    <w:rsid w:val="00916781"/>
    <w:rsid w:val="00916E5A"/>
    <w:rsid w:val="0091792F"/>
    <w:rsid w:val="00925E67"/>
    <w:rsid w:val="00926418"/>
    <w:rsid w:val="00927051"/>
    <w:rsid w:val="0093284F"/>
    <w:rsid w:val="00936947"/>
    <w:rsid w:val="00937135"/>
    <w:rsid w:val="00937F8C"/>
    <w:rsid w:val="00943E85"/>
    <w:rsid w:val="009503CD"/>
    <w:rsid w:val="009525D4"/>
    <w:rsid w:val="00952F6C"/>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45B44"/>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7D29"/>
    <w:rsid w:val="00AA1883"/>
    <w:rsid w:val="00AA697F"/>
    <w:rsid w:val="00AA6B7A"/>
    <w:rsid w:val="00AB09B5"/>
    <w:rsid w:val="00AB4D1F"/>
    <w:rsid w:val="00AB4E25"/>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64BA"/>
    <w:rsid w:val="00B3066C"/>
    <w:rsid w:val="00B4084A"/>
    <w:rsid w:val="00B60413"/>
    <w:rsid w:val="00B60560"/>
    <w:rsid w:val="00B6374B"/>
    <w:rsid w:val="00B65ACB"/>
    <w:rsid w:val="00B70DFA"/>
    <w:rsid w:val="00B70E97"/>
    <w:rsid w:val="00B71501"/>
    <w:rsid w:val="00B72173"/>
    <w:rsid w:val="00B776C9"/>
    <w:rsid w:val="00B800FB"/>
    <w:rsid w:val="00B83257"/>
    <w:rsid w:val="00B85900"/>
    <w:rsid w:val="00B8593A"/>
    <w:rsid w:val="00B86B0D"/>
    <w:rsid w:val="00B93197"/>
    <w:rsid w:val="00B9657B"/>
    <w:rsid w:val="00BA6087"/>
    <w:rsid w:val="00BA7B6C"/>
    <w:rsid w:val="00BB6457"/>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4E90"/>
    <w:rsid w:val="00CA5233"/>
    <w:rsid w:val="00CB6F71"/>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238"/>
    <w:rsid w:val="00D33347"/>
    <w:rsid w:val="00D4009A"/>
    <w:rsid w:val="00D402BA"/>
    <w:rsid w:val="00D41AD1"/>
    <w:rsid w:val="00D47282"/>
    <w:rsid w:val="00D612D3"/>
    <w:rsid w:val="00D64221"/>
    <w:rsid w:val="00D704FF"/>
    <w:rsid w:val="00D75821"/>
    <w:rsid w:val="00D75CD9"/>
    <w:rsid w:val="00D80935"/>
    <w:rsid w:val="00D818FC"/>
    <w:rsid w:val="00D82B4E"/>
    <w:rsid w:val="00D83051"/>
    <w:rsid w:val="00D83DA0"/>
    <w:rsid w:val="00D85A4A"/>
    <w:rsid w:val="00D906DF"/>
    <w:rsid w:val="00D95572"/>
    <w:rsid w:val="00DA430B"/>
    <w:rsid w:val="00DA4C2B"/>
    <w:rsid w:val="00DA5141"/>
    <w:rsid w:val="00DB022B"/>
    <w:rsid w:val="00DB0250"/>
    <w:rsid w:val="00DB5069"/>
    <w:rsid w:val="00DB7B42"/>
    <w:rsid w:val="00DC21EB"/>
    <w:rsid w:val="00DD15F0"/>
    <w:rsid w:val="00DD41D9"/>
    <w:rsid w:val="00DD6439"/>
    <w:rsid w:val="00DE096C"/>
    <w:rsid w:val="00DE1220"/>
    <w:rsid w:val="00DF4E27"/>
    <w:rsid w:val="00DF669C"/>
    <w:rsid w:val="00E000B0"/>
    <w:rsid w:val="00E00992"/>
    <w:rsid w:val="00E02002"/>
    <w:rsid w:val="00E02470"/>
    <w:rsid w:val="00E103EB"/>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00AD"/>
    <w:rsid w:val="00EC140F"/>
    <w:rsid w:val="00EC593E"/>
    <w:rsid w:val="00ED0423"/>
    <w:rsid w:val="00ED4BA4"/>
    <w:rsid w:val="00EE00D4"/>
    <w:rsid w:val="00EE0B59"/>
    <w:rsid w:val="00EE23E3"/>
    <w:rsid w:val="00EF5A24"/>
    <w:rsid w:val="00EF6BD0"/>
    <w:rsid w:val="00F12C27"/>
    <w:rsid w:val="00F13DE2"/>
    <w:rsid w:val="00F21D8B"/>
    <w:rsid w:val="00F23EE1"/>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aimle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tsing\Desktop\CD\JS\PI_Daimler_EN_mit_Disclaimer_15.07.20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0ABDEFF0BD14038B9F689F973658E3C"/>
        <w:category>
          <w:name w:val="Allgemein"/>
          <w:gallery w:val="placeholder"/>
        </w:category>
        <w:types>
          <w:type w:val="bbPlcHdr"/>
        </w:types>
        <w:behaviors>
          <w:behavior w:val="content"/>
        </w:behaviors>
        <w:guid w:val="{AE1BCBB2-1164-490A-9C3F-E77D86501509}"/>
      </w:docPartPr>
      <w:docPartBody>
        <w:p w:rsidR="00A456BC" w:rsidRDefault="00CB0D08">
          <w:pPr>
            <w:pStyle w:val="40ABDEFF0BD14038B9F689F973658E3C"/>
          </w:pPr>
          <w:r w:rsidRPr="00A20729">
            <w:t>Max Mustermann</w:t>
          </w:r>
        </w:p>
      </w:docPartBody>
    </w:docPart>
    <w:docPart>
      <w:docPartPr>
        <w:name w:val="05DA8C8593E74A20BCA7A99BD8E242E4"/>
        <w:category>
          <w:name w:val="Allgemein"/>
          <w:gallery w:val="placeholder"/>
        </w:category>
        <w:types>
          <w:type w:val="bbPlcHdr"/>
        </w:types>
        <w:behaviors>
          <w:behavior w:val="content"/>
        </w:behaviors>
        <w:guid w:val="{CC029024-C1A7-45E7-A1CD-3643D68F7CBA}"/>
      </w:docPartPr>
      <w:docPartBody>
        <w:p w:rsidR="00A456BC" w:rsidRDefault="00CB0D08">
          <w:pPr>
            <w:pStyle w:val="05DA8C8593E74A20BCA7A99BD8E242E4"/>
          </w:pPr>
          <w:r w:rsidRPr="00A20729">
            <w:t>+49 (0) 711 17-xxxxx</w:t>
          </w:r>
        </w:p>
      </w:docPartBody>
    </w:docPart>
    <w:docPart>
      <w:docPartPr>
        <w:name w:val="E189E164E2E14AF781941D4416BE7EB2"/>
        <w:category>
          <w:name w:val="Allgemein"/>
          <w:gallery w:val="placeholder"/>
        </w:category>
        <w:types>
          <w:type w:val="bbPlcHdr"/>
        </w:types>
        <w:behaviors>
          <w:behavior w:val="content"/>
        </w:behaviors>
        <w:guid w:val="{9CAAF70C-5C66-4FAE-8F2C-2F9705564F86}"/>
      </w:docPartPr>
      <w:docPartBody>
        <w:p w:rsidR="00A456BC" w:rsidRDefault="00CB0D08">
          <w:pPr>
            <w:pStyle w:val="E189E164E2E14AF781941D4416BE7EB2"/>
          </w:pPr>
          <w:r>
            <w:t xml:space="preserve"> </w:t>
          </w:r>
        </w:p>
      </w:docPartBody>
    </w:docPart>
    <w:docPart>
      <w:docPartPr>
        <w:name w:val="22734C5637A64484B0F48198CF079660"/>
        <w:category>
          <w:name w:val="Allgemein"/>
          <w:gallery w:val="placeholder"/>
        </w:category>
        <w:types>
          <w:type w:val="bbPlcHdr"/>
        </w:types>
        <w:behaviors>
          <w:behavior w:val="content"/>
        </w:behaviors>
        <w:guid w:val="{94175703-F733-4825-84AB-24A907B86E02}"/>
      </w:docPartPr>
      <w:docPartBody>
        <w:p w:rsidR="00A456BC" w:rsidRDefault="00CB0D08" w:rsidP="00CB0D08">
          <w:pPr>
            <w:pStyle w:val="22734C5637A64484B0F48198CF0796601"/>
          </w:pPr>
          <w:r>
            <w:rPr>
              <w:rStyle w:val="40Continoustext13ptZchn"/>
            </w:rPr>
            <w:t xml:space="preserve"> </w:t>
          </w:r>
        </w:p>
      </w:docPartBody>
    </w:docPart>
    <w:docPart>
      <w:docPartPr>
        <w:name w:val="6520FB43084F47CAA4D12FB805DF1DE8"/>
        <w:category>
          <w:name w:val="Allgemein"/>
          <w:gallery w:val="placeholder"/>
        </w:category>
        <w:types>
          <w:type w:val="bbPlcHdr"/>
        </w:types>
        <w:behaviors>
          <w:behavior w:val="content"/>
        </w:behaviors>
        <w:guid w:val="{B7E85F6E-A9C7-4049-B826-D38897BF782F}"/>
      </w:docPartPr>
      <w:docPartBody>
        <w:p w:rsidR="00A456BC" w:rsidRDefault="00CB0D08">
          <w:pPr>
            <w:pStyle w:val="6520FB43084F47CAA4D12FB805DF1DE8"/>
          </w:pPr>
          <w:r>
            <w:t xml:space="preserve"> </w:t>
          </w:r>
        </w:p>
      </w:docPartBody>
    </w:docPart>
    <w:docPart>
      <w:docPartPr>
        <w:name w:val="DB851DA7D83845F78FF676A9365F41AA"/>
        <w:category>
          <w:name w:val="Allgemein"/>
          <w:gallery w:val="placeholder"/>
        </w:category>
        <w:types>
          <w:type w:val="bbPlcHdr"/>
        </w:types>
        <w:behaviors>
          <w:behavior w:val="content"/>
        </w:behaviors>
        <w:guid w:val="{AD9FE4B0-C6B7-4CF8-BDF1-E2FC072B6238}"/>
      </w:docPartPr>
      <w:docPartBody>
        <w:p w:rsidR="00A456BC" w:rsidRDefault="00CB0D08" w:rsidP="00CB0D08">
          <w:pPr>
            <w:pStyle w:val="DB851DA7D83845F78FF676A9365F41AA1"/>
          </w:pPr>
          <w:r>
            <w:rPr>
              <w:rStyle w:val="40Continoustext13ptZchn"/>
            </w:rPr>
            <w:t xml:space="preserve"> </w:t>
          </w:r>
        </w:p>
      </w:docPartBody>
    </w:docPart>
    <w:docPart>
      <w:docPartPr>
        <w:name w:val="CD0820AB40CD47FA827978C81BB237E6"/>
        <w:category>
          <w:name w:val="Allgemein"/>
          <w:gallery w:val="placeholder"/>
        </w:category>
        <w:types>
          <w:type w:val="bbPlcHdr"/>
        </w:types>
        <w:behaviors>
          <w:behavior w:val="content"/>
        </w:behaviors>
        <w:guid w:val="{4C85CDA0-D2B2-413F-A7E8-6C1DB42C953D}"/>
      </w:docPartPr>
      <w:docPartBody>
        <w:p w:rsidR="00A456BC" w:rsidRDefault="00A5129C">
          <w:pPr>
            <w:pStyle w:val="CD0820AB40CD47FA827978C81BB237E6"/>
          </w:pPr>
          <w:r w:rsidRPr="00C70E49">
            <w:rPr>
              <w:rStyle w:val="Platzhaltertext"/>
            </w:rPr>
            <w:t>Klicken Sie hier, um ein Datum einzugeben.</w:t>
          </w:r>
        </w:p>
      </w:docPartBody>
    </w:docPart>
    <w:docPart>
      <w:docPartPr>
        <w:name w:val="E9B788DDF0074A3E93F15AB8C5F3977A"/>
        <w:category>
          <w:name w:val="Allgemein"/>
          <w:gallery w:val="placeholder"/>
        </w:category>
        <w:types>
          <w:type w:val="bbPlcHdr"/>
        </w:types>
        <w:behaviors>
          <w:behavior w:val="content"/>
        </w:behaviors>
        <w:guid w:val="{176FCEF1-7FA3-436A-8DD2-5A00F29E18E7}"/>
      </w:docPartPr>
      <w:docPartBody>
        <w:p w:rsidR="00A456BC" w:rsidRDefault="00A5129C">
          <w:pPr>
            <w:pStyle w:val="E9B788DDF0074A3E93F15AB8C5F3977A"/>
          </w:pPr>
          <w:r w:rsidRPr="00975DB2">
            <w:rPr>
              <w:rStyle w:val="Platzhaltertext"/>
            </w:rPr>
            <w:t>Headline</w:t>
          </w:r>
        </w:p>
      </w:docPartBody>
    </w:docPart>
    <w:docPart>
      <w:docPartPr>
        <w:name w:val="FE74CBEC4CF04A66B7C9DAD9F3979303"/>
        <w:category>
          <w:name w:val="Allgemein"/>
          <w:gallery w:val="placeholder"/>
        </w:category>
        <w:types>
          <w:type w:val="bbPlcHdr"/>
        </w:types>
        <w:behaviors>
          <w:behavior w:val="content"/>
        </w:behaviors>
        <w:guid w:val="{E77490E1-9523-43EC-BEE4-0505DE971E19}"/>
      </w:docPartPr>
      <w:docPartBody>
        <w:p w:rsidR="00A456BC" w:rsidRDefault="00A5129C">
          <w:pPr>
            <w:pStyle w:val="FE74CBEC4CF04A66B7C9DAD9F3979303"/>
          </w:pPr>
          <w:r w:rsidRPr="00B70DFA">
            <w:t>Continuous Text</w:t>
          </w:r>
        </w:p>
      </w:docPartBody>
    </w:docPart>
    <w:docPart>
      <w:docPartPr>
        <w:name w:val="6878C4FE50A14E20ACDA4E5A0B3A8A4D"/>
        <w:category>
          <w:name w:val="Allgemein"/>
          <w:gallery w:val="placeholder"/>
        </w:category>
        <w:types>
          <w:type w:val="bbPlcHdr"/>
        </w:types>
        <w:behaviors>
          <w:behavior w:val="content"/>
        </w:behaviors>
        <w:guid w:val="{EBC63FDD-F697-49FA-848A-CFDC79846EEA}"/>
      </w:docPartPr>
      <w:docPartBody>
        <w:p w:rsidR="00A456BC" w:rsidRDefault="00CB0D08" w:rsidP="00CB0D08">
          <w:pPr>
            <w:pStyle w:val="6878C4FE50A14E20ACDA4E5A0B3A8A4D1"/>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5" w:history="1">
            <w:r w:rsidRPr="006D1DF2">
              <w:rPr>
                <w:rStyle w:val="41Continoustext13ptboldZchn"/>
              </w:rPr>
              <w:t>www.daimler.com</w:t>
            </w:r>
          </w:hyperlink>
          <w:r w:rsidRPr="00D47282">
            <w:rPr>
              <w:rStyle w:val="41Continoustext13ptboldZchn"/>
            </w:rPr>
            <w:t xml:space="preserve"> </w:t>
          </w:r>
        </w:p>
      </w:docPartBody>
    </w:docPart>
    <w:docPart>
      <w:docPartPr>
        <w:name w:val="C5C13726FE784C6593674A14CD678280"/>
        <w:category>
          <w:name w:val="Allgemein"/>
          <w:gallery w:val="placeholder"/>
        </w:category>
        <w:types>
          <w:type w:val="bbPlcHdr"/>
        </w:types>
        <w:behaviors>
          <w:behavior w:val="content"/>
        </w:behaviors>
        <w:guid w:val="{DB990444-D35B-42F2-AFD0-30E9357D39D6}"/>
      </w:docPartPr>
      <w:docPartBody>
        <w:p w:rsidR="00CB0D08" w:rsidRPr="007F6710" w:rsidRDefault="00CB0D08" w:rsidP="00736DE9">
          <w:pPr>
            <w:autoSpaceDE w:val="0"/>
            <w:autoSpaceDN w:val="0"/>
            <w:adjustRightInd w:val="0"/>
            <w:spacing w:after="0" w:line="240" w:lineRule="auto"/>
            <w:rPr>
              <w:rFonts w:ascii="CorpoS" w:eastAsiaTheme="minorHAnsi" w:hAnsi="CorpoS"/>
              <w:lang w:val="en-US" w:eastAsia="en-US"/>
            </w:rPr>
          </w:pPr>
          <w:r w:rsidRPr="007F6710">
            <w:rPr>
              <w:rFonts w:ascii="CorpoS" w:eastAsiaTheme="minorHAnsi" w:hAnsi="CorpoS" w:cs="CorpoS"/>
              <w:sz w:val="18"/>
              <w:szCs w:val="18"/>
              <w:lang w:val="en-US" w:eastAsia="en-US"/>
            </w:rPr>
            <w:t xml:space="preserve"> </w:t>
          </w:r>
        </w:p>
        <w:p w:rsidR="00A456BC" w:rsidRDefault="00CB0D08" w:rsidP="00CB0D08">
          <w:pPr>
            <w:pStyle w:val="C5C13726FE784C6593674A14CD6782801"/>
          </w:pPr>
          <w:r>
            <w:rPr>
              <w:szCs w:val="18"/>
              <w:lang w:val="en-US"/>
            </w:rPr>
            <w:t>This document contains forward-looking statements that reflect our current views about future events. The words “anticipate,” “assume,” “believe,” “estimate,” “expect,” “intend,” “may,”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 deterioration of our funding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 margin vehicles; or a possible lack of acceptance of our products or services which limits our ability to achieve prices as well as to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governmental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incorrect, then our actual results may be materially different from those we express or imply by such statements. We do not intend or assume any obligation to update these forward-looking statements. Any forward-looking statement speaks only as of the date on which it is made.</w:t>
          </w:r>
          <w:r>
            <w:rPr>
              <w:szCs w:val="18"/>
              <w:lang w:val="en-US"/>
            </w:rPr>
            <w:br/>
          </w:r>
        </w:p>
      </w:docPartBody>
    </w:docPart>
    <w:docPart>
      <w:docPartPr>
        <w:name w:val="957EE423576649F18C4CADBFFF6D0451"/>
        <w:category>
          <w:name w:val="Allgemein"/>
          <w:gallery w:val="placeholder"/>
        </w:category>
        <w:types>
          <w:type w:val="bbPlcHdr"/>
        </w:types>
        <w:behaviors>
          <w:behavior w:val="content"/>
        </w:behaviors>
        <w:guid w:val="{BD1F963A-A64E-460E-97C5-38BC031F6750}"/>
      </w:docPartPr>
      <w:docPartBody>
        <w:p w:rsidR="00CB0D08" w:rsidRPr="007F6710" w:rsidRDefault="00CB0D08"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CB0D08" w:rsidRPr="007F6710" w:rsidRDefault="00CB0D0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CB0D08" w:rsidRPr="007F6710" w:rsidRDefault="00CB0D08" w:rsidP="007F6710">
          <w:pPr>
            <w:rPr>
              <w:rFonts w:ascii="CorpoS" w:eastAsiaTheme="minorHAnsi" w:hAnsi="CorpoS"/>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A456BC" w:rsidRDefault="00A456BC"/>
      </w:docPartBody>
    </w:docPart>
    <w:docPart>
      <w:docPartPr>
        <w:name w:val="A74653C462DE4FE7942FD456AE4B1A91"/>
        <w:category>
          <w:name w:val="Allgemein"/>
          <w:gallery w:val="placeholder"/>
        </w:category>
        <w:types>
          <w:type w:val="bbPlcHdr"/>
        </w:types>
        <w:behaviors>
          <w:behavior w:val="content"/>
        </w:behaviors>
        <w:guid w:val="{8FC772C4-3148-47AD-9F46-B2CE31191BDA}"/>
      </w:docPartPr>
      <w:docPartBody>
        <w:p w:rsidR="00A456BC" w:rsidRDefault="00CB0D08" w:rsidP="00CB0D08">
          <w:pPr>
            <w:pStyle w:val="A74653C462DE4FE7942FD456AE4B1A91"/>
          </w:pPr>
          <w:r w:rsidRPr="008A4367">
            <w:rPr>
              <w:rStyle w:val="Platzhaltertext"/>
            </w:rPr>
            <w:t>Überschrift</w:t>
          </w:r>
        </w:p>
      </w:docPartBody>
    </w:docPart>
    <w:docPart>
      <w:docPartPr>
        <w:name w:val="B47AA2D6D1EB4A3796D902A960D2FC96"/>
        <w:category>
          <w:name w:val="Allgemein"/>
          <w:gallery w:val="placeholder"/>
        </w:category>
        <w:types>
          <w:type w:val="bbPlcHdr"/>
        </w:types>
        <w:behaviors>
          <w:behavior w:val="content"/>
        </w:behaviors>
        <w:guid w:val="{53815CE0-B5D8-468F-890D-2B0539DC545C}"/>
      </w:docPartPr>
      <w:docPartBody>
        <w:p w:rsidR="00A456BC" w:rsidRDefault="00CB0D08" w:rsidP="00CB0D08">
          <w:pPr>
            <w:pStyle w:val="B47AA2D6D1EB4A3796D902A960D2FC96"/>
          </w:pPr>
          <w:r w:rsidRPr="008A4367">
            <w:rPr>
              <w:rStyle w:val="Platzhaltertext"/>
            </w:rPr>
            <w:t>Überschrift</w:t>
          </w:r>
        </w:p>
      </w:docPartBody>
    </w:docPart>
    <w:docPart>
      <w:docPartPr>
        <w:name w:val="DF9304715A3F46258A328C973FAF59CA"/>
        <w:category>
          <w:name w:val="Allgemein"/>
          <w:gallery w:val="placeholder"/>
        </w:category>
        <w:types>
          <w:type w:val="bbPlcHdr"/>
        </w:types>
        <w:behaviors>
          <w:behavior w:val="content"/>
        </w:behaviors>
        <w:guid w:val="{99CB6E6F-1BEF-45C4-86A5-8D36AEE42A4F}"/>
      </w:docPartPr>
      <w:docPartBody>
        <w:p w:rsidR="00A456BC" w:rsidRDefault="00CB0D08" w:rsidP="00CB0D08">
          <w:pPr>
            <w:pStyle w:val="DF9304715A3F46258A328C973FAF59CA"/>
          </w:pPr>
          <w:r w:rsidRPr="008A4367">
            <w:t>Untertitel</w:t>
          </w:r>
        </w:p>
      </w:docPartBody>
    </w:docPart>
    <w:docPart>
      <w:docPartPr>
        <w:name w:val="06C47592454F48C6A6808CD22DD451A3"/>
        <w:category>
          <w:name w:val="Allgemein"/>
          <w:gallery w:val="placeholder"/>
        </w:category>
        <w:types>
          <w:type w:val="bbPlcHdr"/>
        </w:types>
        <w:behaviors>
          <w:behavior w:val="content"/>
        </w:behaviors>
        <w:guid w:val="{E99FBB1E-BF50-4616-8082-C52F0BB0B0CF}"/>
      </w:docPartPr>
      <w:docPartBody>
        <w:p w:rsidR="00A456BC" w:rsidRDefault="00CB0D08" w:rsidP="00CB0D08">
          <w:pPr>
            <w:pStyle w:val="06C47592454F48C6A6808CD22DD451A3"/>
          </w:pPr>
          <w:r>
            <w:rPr>
              <w:rStyle w:val="Platzhaltertext"/>
            </w:rPr>
            <w:t>Text</w:t>
          </w:r>
        </w:p>
      </w:docPartBody>
    </w:docPart>
    <w:docPart>
      <w:docPartPr>
        <w:name w:val="39AD3272907546BDA00ED65D12BB622D"/>
        <w:category>
          <w:name w:val="Allgemein"/>
          <w:gallery w:val="placeholder"/>
        </w:category>
        <w:types>
          <w:type w:val="bbPlcHdr"/>
        </w:types>
        <w:behaviors>
          <w:behavior w:val="content"/>
        </w:behaviors>
        <w:guid w:val="{1567D099-035E-4B58-98C3-F2E2AF7D45C5}"/>
      </w:docPartPr>
      <w:docPartBody>
        <w:p w:rsidR="00A456BC" w:rsidRDefault="00CB0D08" w:rsidP="00CB0D08">
          <w:pPr>
            <w:pStyle w:val="39AD3272907546BDA00ED65D12BB622D"/>
          </w:pPr>
          <w:r w:rsidRPr="002712C0">
            <w:t xml:space="preserve">+49 (0) 711 17-xxxxx </w:t>
          </w:r>
        </w:p>
      </w:docPartBody>
    </w:docPart>
    <w:docPart>
      <w:docPartPr>
        <w:name w:val="557913689866430796D5B69B26837606"/>
        <w:category>
          <w:name w:val="Allgemein"/>
          <w:gallery w:val="placeholder"/>
        </w:category>
        <w:types>
          <w:type w:val="bbPlcHdr"/>
        </w:types>
        <w:behaviors>
          <w:behavior w:val="content"/>
        </w:behaviors>
        <w:guid w:val="{0E8A654B-9C5E-420C-AF14-FC625E2D0A4F}"/>
      </w:docPartPr>
      <w:docPartBody>
        <w:p w:rsidR="00A456BC" w:rsidRDefault="00CB0D08" w:rsidP="00CB0D08">
          <w:pPr>
            <w:pStyle w:val="557913689866430796D5B69B26837606"/>
          </w:pPr>
          <w:r>
            <w:t xml:space="preserve"> </w:t>
          </w:r>
        </w:p>
      </w:docPartBody>
    </w:docPart>
    <w:docPart>
      <w:docPartPr>
        <w:name w:val="111C46138C4040BAB36FBAC664951385"/>
        <w:category>
          <w:name w:val="Allgemein"/>
          <w:gallery w:val="placeholder"/>
        </w:category>
        <w:types>
          <w:type w:val="bbPlcHdr"/>
        </w:types>
        <w:behaviors>
          <w:behavior w:val="content"/>
        </w:behaviors>
        <w:guid w:val="{BC2C3284-1465-46C6-8413-A7C019E3D270}"/>
      </w:docPartPr>
      <w:docPartBody>
        <w:p w:rsidR="00A456BC" w:rsidRDefault="00CB0D08" w:rsidP="00CB0D08">
          <w:pPr>
            <w:pStyle w:val="111C46138C4040BAB36FBAC664951385"/>
          </w:pPr>
          <w:r w:rsidRPr="002712C0">
            <w:t>Max Mustermann</w:t>
          </w:r>
        </w:p>
      </w:docPartBody>
    </w:docPart>
    <w:docPart>
      <w:docPartPr>
        <w:name w:val="52CD88D35E7F4322A7B997ECA1E1629F"/>
        <w:category>
          <w:name w:val="Allgemein"/>
          <w:gallery w:val="placeholder"/>
        </w:category>
        <w:types>
          <w:type w:val="bbPlcHdr"/>
        </w:types>
        <w:behaviors>
          <w:behavior w:val="content"/>
        </w:behaviors>
        <w:guid w:val="{ECDB36BC-B652-4B0E-BBFD-0D54D850EE2F}"/>
      </w:docPartPr>
      <w:docPartBody>
        <w:p w:rsidR="00A456BC" w:rsidRDefault="00CB0D08" w:rsidP="00CB0D08">
          <w:pPr>
            <w:pStyle w:val="52CD88D35E7F4322A7B997ECA1E1629F"/>
          </w:pPr>
          <w:r w:rsidRPr="002712C0">
            <w:t xml:space="preserve">+49 (0) 711 17-xxxxx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Dem">
    <w:panose1 w:val="00000000000000000000"/>
    <w:charset w:val="00"/>
    <w:family w:val="auto"/>
    <w:pitch w:val="variable"/>
    <w:sig w:usb0="800000AF" w:usb1="1000204A" w:usb2="00000000" w:usb3="00000000" w:csb0="00000093"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08"/>
    <w:rsid w:val="00436957"/>
    <w:rsid w:val="004860B2"/>
    <w:rsid w:val="00847C01"/>
    <w:rsid w:val="00A456BC"/>
    <w:rsid w:val="00A5129C"/>
    <w:rsid w:val="00CB0D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ABDEFF0BD14038B9F689F973658E3C">
    <w:name w:val="40ABDEFF0BD14038B9F689F973658E3C"/>
  </w:style>
  <w:style w:type="paragraph" w:customStyle="1" w:styleId="05DA8C8593E74A20BCA7A99BD8E242E4">
    <w:name w:val="05DA8C8593E74A20BCA7A99BD8E242E4"/>
  </w:style>
  <w:style w:type="paragraph" w:customStyle="1" w:styleId="E189E164E2E14AF781941D4416BE7EB2">
    <w:name w:val="E189E164E2E14AF781941D4416BE7EB2"/>
  </w:style>
  <w:style w:type="paragraph" w:customStyle="1" w:styleId="40Continoustext13pt">
    <w:name w:val="4.0 Continous text 13pt"/>
    <w:link w:val="40Continoustext13ptZchn"/>
    <w:rsid w:val="00CB0D08"/>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sid w:val="00CB0D08"/>
    <w:rPr>
      <w:rFonts w:ascii="CorpoS" w:eastAsia="Times New Roman" w:hAnsi="CorpoS" w:cs="Times New Roman"/>
      <w:sz w:val="26"/>
      <w:szCs w:val="20"/>
      <w:lang w:val="en-GB"/>
    </w:rPr>
  </w:style>
  <w:style w:type="paragraph" w:customStyle="1" w:styleId="22734C5637A64484B0F48198CF079660">
    <w:name w:val="22734C5637A64484B0F48198CF079660"/>
  </w:style>
  <w:style w:type="paragraph" w:customStyle="1" w:styleId="6520FB43084F47CAA4D12FB805DF1DE8">
    <w:name w:val="6520FB43084F47CAA4D12FB805DF1DE8"/>
  </w:style>
  <w:style w:type="paragraph" w:customStyle="1" w:styleId="DB851DA7D83845F78FF676A9365F41AA">
    <w:name w:val="DB851DA7D83845F78FF676A9365F41AA"/>
  </w:style>
  <w:style w:type="character" w:styleId="Platzhaltertext">
    <w:name w:val="Placeholder Text"/>
    <w:basedOn w:val="Absatz-Standardschriftart"/>
    <w:uiPriority w:val="99"/>
    <w:semiHidden/>
    <w:rsid w:val="00CB0D08"/>
    <w:rPr>
      <w:color w:val="808080"/>
    </w:rPr>
  </w:style>
  <w:style w:type="paragraph" w:customStyle="1" w:styleId="CD0820AB40CD47FA827978C81BB237E6">
    <w:name w:val="CD0820AB40CD47FA827978C81BB237E6"/>
  </w:style>
  <w:style w:type="paragraph" w:customStyle="1" w:styleId="E9B788DDF0074A3E93F15AB8C5F3977A">
    <w:name w:val="E9B788DDF0074A3E93F15AB8C5F3977A"/>
  </w:style>
  <w:style w:type="paragraph" w:customStyle="1" w:styleId="CF740E3D49B949E48A871B0325055D58">
    <w:name w:val="CF740E3D49B949E48A871B0325055D58"/>
  </w:style>
  <w:style w:type="paragraph" w:customStyle="1" w:styleId="FE74CBEC4CF04A66B7C9DAD9F3979303">
    <w:name w:val="FE74CBEC4CF04A66B7C9DAD9F3979303"/>
  </w:style>
  <w:style w:type="paragraph" w:customStyle="1" w:styleId="41Continoustext13ptbold">
    <w:name w:val="4.1 Continous text 13pt bold"/>
    <w:link w:val="41Continoustext13ptboldZchn"/>
    <w:rsid w:val="00CB0D08"/>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sid w:val="00CB0D08"/>
    <w:rPr>
      <w:rFonts w:ascii="CorpoS" w:eastAsia="Times New Roman" w:hAnsi="CorpoS" w:cs="Times New Roman"/>
      <w:b/>
      <w:sz w:val="26"/>
      <w:szCs w:val="20"/>
      <w:lang w:val="en-GB"/>
    </w:rPr>
  </w:style>
  <w:style w:type="paragraph" w:customStyle="1" w:styleId="6878C4FE50A14E20ACDA4E5A0B3A8A4D">
    <w:name w:val="6878C4FE50A14E20ACDA4E5A0B3A8A4D"/>
  </w:style>
  <w:style w:type="paragraph" w:customStyle="1" w:styleId="C5C13726FE784C6593674A14CD678280">
    <w:name w:val="C5C13726FE784C6593674A14CD678280"/>
  </w:style>
  <w:style w:type="paragraph" w:customStyle="1" w:styleId="4E538A8313B0444E9ABC7D604EDD8269">
    <w:name w:val="4E538A8313B0444E9ABC7D604EDD8269"/>
    <w:rsid w:val="00CB0D08"/>
  </w:style>
  <w:style w:type="paragraph" w:customStyle="1" w:styleId="20431C1245B94906965887FE9F1BE2E4">
    <w:name w:val="20431C1245B94906965887FE9F1BE2E4"/>
    <w:rsid w:val="00CB0D08"/>
  </w:style>
  <w:style w:type="paragraph" w:customStyle="1" w:styleId="E3A93355091B46C29B15E1A358D8CC8D">
    <w:name w:val="E3A93355091B46C29B15E1A358D8CC8D"/>
    <w:rsid w:val="00CB0D08"/>
  </w:style>
  <w:style w:type="paragraph" w:customStyle="1" w:styleId="D4EFCE484DE44172B761A2099302BD2E">
    <w:name w:val="D4EFCE484DE44172B761A2099302BD2E"/>
    <w:rsid w:val="00CB0D08"/>
  </w:style>
  <w:style w:type="paragraph" w:customStyle="1" w:styleId="668B8C0F358B4A969445BDA0BD8CE107">
    <w:name w:val="668B8C0F358B4A969445BDA0BD8CE107"/>
    <w:rsid w:val="00CB0D08"/>
  </w:style>
  <w:style w:type="paragraph" w:customStyle="1" w:styleId="0901C0E96D0D446AB6F012B1E2BB154F">
    <w:name w:val="0901C0E96D0D446AB6F012B1E2BB154F"/>
    <w:rsid w:val="00CB0D08"/>
  </w:style>
  <w:style w:type="paragraph" w:customStyle="1" w:styleId="3CE888E9925A46A28E18574F051C6481">
    <w:name w:val="3CE888E9925A46A28E18574F051C6481"/>
    <w:rsid w:val="00CB0D08"/>
  </w:style>
  <w:style w:type="paragraph" w:customStyle="1" w:styleId="8AF46F22861F4D7F8D7EF902F0B83B34">
    <w:name w:val="8AF46F22861F4D7F8D7EF902F0B83B34"/>
    <w:rsid w:val="00CB0D08"/>
  </w:style>
  <w:style w:type="paragraph" w:customStyle="1" w:styleId="A74653C462DE4FE7942FD456AE4B1A91">
    <w:name w:val="A74653C462DE4FE7942FD456AE4B1A91"/>
    <w:rsid w:val="00CB0D08"/>
  </w:style>
  <w:style w:type="paragraph" w:customStyle="1" w:styleId="B47AA2D6D1EB4A3796D902A960D2FC96">
    <w:name w:val="B47AA2D6D1EB4A3796D902A960D2FC96"/>
    <w:rsid w:val="00CB0D08"/>
  </w:style>
  <w:style w:type="paragraph" w:customStyle="1" w:styleId="8E3DD00DB8AC4863BF0021B62892081A">
    <w:name w:val="8E3DD00DB8AC4863BF0021B62892081A"/>
    <w:rsid w:val="00CB0D08"/>
  </w:style>
  <w:style w:type="paragraph" w:customStyle="1" w:styleId="4E4402DD7DC14A3A83EDB9F7FEB9A56B">
    <w:name w:val="4E4402DD7DC14A3A83EDB9F7FEB9A56B"/>
    <w:rsid w:val="00CB0D08"/>
  </w:style>
  <w:style w:type="paragraph" w:customStyle="1" w:styleId="DF9304715A3F46258A328C973FAF59CA">
    <w:name w:val="DF9304715A3F46258A328C973FAF59CA"/>
    <w:rsid w:val="00CB0D08"/>
  </w:style>
  <w:style w:type="paragraph" w:customStyle="1" w:styleId="06C47592454F48C6A6808CD22DD451A3">
    <w:name w:val="06C47592454F48C6A6808CD22DD451A3"/>
    <w:rsid w:val="00CB0D08"/>
  </w:style>
  <w:style w:type="paragraph" w:customStyle="1" w:styleId="22734C5637A64484B0F48198CF0796601">
    <w:name w:val="22734C5637A64484B0F48198CF0796601"/>
    <w:rsid w:val="00CB0D08"/>
    <w:pPr>
      <w:suppressAutoHyphens/>
      <w:spacing w:after="380" w:line="380" w:lineRule="exact"/>
    </w:pPr>
    <w:rPr>
      <w:rFonts w:ascii="CorpoS" w:eastAsia="Times New Roman" w:hAnsi="CorpoS" w:cs="Times New Roman"/>
      <w:sz w:val="26"/>
      <w:szCs w:val="20"/>
      <w:lang w:val="en-GB"/>
    </w:rPr>
  </w:style>
  <w:style w:type="paragraph" w:customStyle="1" w:styleId="DB851DA7D83845F78FF676A9365F41AA1">
    <w:name w:val="DB851DA7D83845F78FF676A9365F41AA1"/>
    <w:rsid w:val="00CB0D08"/>
    <w:pPr>
      <w:suppressAutoHyphens/>
      <w:spacing w:after="380" w:line="380" w:lineRule="exact"/>
    </w:pPr>
    <w:rPr>
      <w:rFonts w:ascii="CorpoS" w:eastAsia="Times New Roman" w:hAnsi="CorpoS" w:cs="Times New Roman"/>
      <w:sz w:val="26"/>
      <w:szCs w:val="20"/>
      <w:lang w:val="en-GB"/>
    </w:rPr>
  </w:style>
  <w:style w:type="paragraph" w:customStyle="1" w:styleId="6878C4FE50A14E20ACDA4E5A0B3A8A4D1">
    <w:name w:val="6878C4FE50A14E20ACDA4E5A0B3A8A4D1"/>
    <w:rsid w:val="00CB0D08"/>
    <w:pPr>
      <w:suppressAutoHyphens/>
      <w:spacing w:after="380" w:line="380" w:lineRule="exact"/>
    </w:pPr>
    <w:rPr>
      <w:rFonts w:ascii="CorpoS" w:eastAsia="Times New Roman" w:hAnsi="CorpoS" w:cs="Times New Roman"/>
      <w:sz w:val="26"/>
      <w:szCs w:val="20"/>
      <w:lang w:val="en-GB"/>
    </w:rPr>
  </w:style>
  <w:style w:type="paragraph" w:customStyle="1" w:styleId="C5C13726FE784C6593674A14CD6782801">
    <w:name w:val="C5C13726FE784C6593674A14CD6782801"/>
    <w:rsid w:val="00CB0D08"/>
    <w:pPr>
      <w:spacing w:after="380" w:line="220" w:lineRule="exact"/>
      <w:ind w:right="28"/>
    </w:pPr>
    <w:rPr>
      <w:rFonts w:ascii="CorpoS" w:eastAsia="Times New Roman" w:hAnsi="CorpoS" w:cs="Times New Roman"/>
      <w:sz w:val="18"/>
      <w:szCs w:val="20"/>
      <w:lang w:val="en-GB"/>
    </w:rPr>
  </w:style>
  <w:style w:type="paragraph" w:customStyle="1" w:styleId="39AD3272907546BDA00ED65D12BB622D">
    <w:name w:val="39AD3272907546BDA00ED65D12BB622D"/>
    <w:rsid w:val="00CB0D08"/>
  </w:style>
  <w:style w:type="paragraph" w:customStyle="1" w:styleId="557913689866430796D5B69B26837606">
    <w:name w:val="557913689866430796D5B69B26837606"/>
    <w:rsid w:val="00CB0D08"/>
  </w:style>
  <w:style w:type="paragraph" w:customStyle="1" w:styleId="111C46138C4040BAB36FBAC664951385">
    <w:name w:val="111C46138C4040BAB36FBAC664951385"/>
    <w:rsid w:val="00CB0D08"/>
  </w:style>
  <w:style w:type="paragraph" w:customStyle="1" w:styleId="52CD88D35E7F4322A7B997ECA1E1629F">
    <w:name w:val="52CD88D35E7F4322A7B997ECA1E1629F"/>
    <w:rsid w:val="00CB0D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ABDEFF0BD14038B9F689F973658E3C">
    <w:name w:val="40ABDEFF0BD14038B9F689F973658E3C"/>
  </w:style>
  <w:style w:type="paragraph" w:customStyle="1" w:styleId="05DA8C8593E74A20BCA7A99BD8E242E4">
    <w:name w:val="05DA8C8593E74A20BCA7A99BD8E242E4"/>
  </w:style>
  <w:style w:type="paragraph" w:customStyle="1" w:styleId="E189E164E2E14AF781941D4416BE7EB2">
    <w:name w:val="E189E164E2E14AF781941D4416BE7EB2"/>
  </w:style>
  <w:style w:type="paragraph" w:customStyle="1" w:styleId="40Continoustext13pt">
    <w:name w:val="4.0 Continous text 13pt"/>
    <w:link w:val="40Continoustext13ptZchn"/>
    <w:rsid w:val="00CB0D08"/>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sid w:val="00CB0D08"/>
    <w:rPr>
      <w:rFonts w:ascii="CorpoS" w:eastAsia="Times New Roman" w:hAnsi="CorpoS" w:cs="Times New Roman"/>
      <w:sz w:val="26"/>
      <w:szCs w:val="20"/>
      <w:lang w:val="en-GB"/>
    </w:rPr>
  </w:style>
  <w:style w:type="paragraph" w:customStyle="1" w:styleId="22734C5637A64484B0F48198CF079660">
    <w:name w:val="22734C5637A64484B0F48198CF079660"/>
  </w:style>
  <w:style w:type="paragraph" w:customStyle="1" w:styleId="6520FB43084F47CAA4D12FB805DF1DE8">
    <w:name w:val="6520FB43084F47CAA4D12FB805DF1DE8"/>
  </w:style>
  <w:style w:type="paragraph" w:customStyle="1" w:styleId="DB851DA7D83845F78FF676A9365F41AA">
    <w:name w:val="DB851DA7D83845F78FF676A9365F41AA"/>
  </w:style>
  <w:style w:type="character" w:styleId="Platzhaltertext">
    <w:name w:val="Placeholder Text"/>
    <w:basedOn w:val="Absatz-Standardschriftart"/>
    <w:uiPriority w:val="99"/>
    <w:semiHidden/>
    <w:rsid w:val="00CB0D08"/>
    <w:rPr>
      <w:color w:val="808080"/>
    </w:rPr>
  </w:style>
  <w:style w:type="paragraph" w:customStyle="1" w:styleId="CD0820AB40CD47FA827978C81BB237E6">
    <w:name w:val="CD0820AB40CD47FA827978C81BB237E6"/>
  </w:style>
  <w:style w:type="paragraph" w:customStyle="1" w:styleId="E9B788DDF0074A3E93F15AB8C5F3977A">
    <w:name w:val="E9B788DDF0074A3E93F15AB8C5F3977A"/>
  </w:style>
  <w:style w:type="paragraph" w:customStyle="1" w:styleId="CF740E3D49B949E48A871B0325055D58">
    <w:name w:val="CF740E3D49B949E48A871B0325055D58"/>
  </w:style>
  <w:style w:type="paragraph" w:customStyle="1" w:styleId="FE74CBEC4CF04A66B7C9DAD9F3979303">
    <w:name w:val="FE74CBEC4CF04A66B7C9DAD9F3979303"/>
  </w:style>
  <w:style w:type="paragraph" w:customStyle="1" w:styleId="41Continoustext13ptbold">
    <w:name w:val="4.1 Continous text 13pt bold"/>
    <w:link w:val="41Continoustext13ptboldZchn"/>
    <w:rsid w:val="00CB0D08"/>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sid w:val="00CB0D08"/>
    <w:rPr>
      <w:rFonts w:ascii="CorpoS" w:eastAsia="Times New Roman" w:hAnsi="CorpoS" w:cs="Times New Roman"/>
      <w:b/>
      <w:sz w:val="26"/>
      <w:szCs w:val="20"/>
      <w:lang w:val="en-GB"/>
    </w:rPr>
  </w:style>
  <w:style w:type="paragraph" w:customStyle="1" w:styleId="6878C4FE50A14E20ACDA4E5A0B3A8A4D">
    <w:name w:val="6878C4FE50A14E20ACDA4E5A0B3A8A4D"/>
  </w:style>
  <w:style w:type="paragraph" w:customStyle="1" w:styleId="C5C13726FE784C6593674A14CD678280">
    <w:name w:val="C5C13726FE784C6593674A14CD678280"/>
  </w:style>
  <w:style w:type="paragraph" w:customStyle="1" w:styleId="4E538A8313B0444E9ABC7D604EDD8269">
    <w:name w:val="4E538A8313B0444E9ABC7D604EDD8269"/>
    <w:rsid w:val="00CB0D08"/>
  </w:style>
  <w:style w:type="paragraph" w:customStyle="1" w:styleId="20431C1245B94906965887FE9F1BE2E4">
    <w:name w:val="20431C1245B94906965887FE9F1BE2E4"/>
    <w:rsid w:val="00CB0D08"/>
  </w:style>
  <w:style w:type="paragraph" w:customStyle="1" w:styleId="E3A93355091B46C29B15E1A358D8CC8D">
    <w:name w:val="E3A93355091B46C29B15E1A358D8CC8D"/>
    <w:rsid w:val="00CB0D08"/>
  </w:style>
  <w:style w:type="paragraph" w:customStyle="1" w:styleId="D4EFCE484DE44172B761A2099302BD2E">
    <w:name w:val="D4EFCE484DE44172B761A2099302BD2E"/>
    <w:rsid w:val="00CB0D08"/>
  </w:style>
  <w:style w:type="paragraph" w:customStyle="1" w:styleId="668B8C0F358B4A969445BDA0BD8CE107">
    <w:name w:val="668B8C0F358B4A969445BDA0BD8CE107"/>
    <w:rsid w:val="00CB0D08"/>
  </w:style>
  <w:style w:type="paragraph" w:customStyle="1" w:styleId="0901C0E96D0D446AB6F012B1E2BB154F">
    <w:name w:val="0901C0E96D0D446AB6F012B1E2BB154F"/>
    <w:rsid w:val="00CB0D08"/>
  </w:style>
  <w:style w:type="paragraph" w:customStyle="1" w:styleId="3CE888E9925A46A28E18574F051C6481">
    <w:name w:val="3CE888E9925A46A28E18574F051C6481"/>
    <w:rsid w:val="00CB0D08"/>
  </w:style>
  <w:style w:type="paragraph" w:customStyle="1" w:styleId="8AF46F22861F4D7F8D7EF902F0B83B34">
    <w:name w:val="8AF46F22861F4D7F8D7EF902F0B83B34"/>
    <w:rsid w:val="00CB0D08"/>
  </w:style>
  <w:style w:type="paragraph" w:customStyle="1" w:styleId="A74653C462DE4FE7942FD456AE4B1A91">
    <w:name w:val="A74653C462DE4FE7942FD456AE4B1A91"/>
    <w:rsid w:val="00CB0D08"/>
  </w:style>
  <w:style w:type="paragraph" w:customStyle="1" w:styleId="B47AA2D6D1EB4A3796D902A960D2FC96">
    <w:name w:val="B47AA2D6D1EB4A3796D902A960D2FC96"/>
    <w:rsid w:val="00CB0D08"/>
  </w:style>
  <w:style w:type="paragraph" w:customStyle="1" w:styleId="8E3DD00DB8AC4863BF0021B62892081A">
    <w:name w:val="8E3DD00DB8AC4863BF0021B62892081A"/>
    <w:rsid w:val="00CB0D08"/>
  </w:style>
  <w:style w:type="paragraph" w:customStyle="1" w:styleId="4E4402DD7DC14A3A83EDB9F7FEB9A56B">
    <w:name w:val="4E4402DD7DC14A3A83EDB9F7FEB9A56B"/>
    <w:rsid w:val="00CB0D08"/>
  </w:style>
  <w:style w:type="paragraph" w:customStyle="1" w:styleId="DF9304715A3F46258A328C973FAF59CA">
    <w:name w:val="DF9304715A3F46258A328C973FAF59CA"/>
    <w:rsid w:val="00CB0D08"/>
  </w:style>
  <w:style w:type="paragraph" w:customStyle="1" w:styleId="06C47592454F48C6A6808CD22DD451A3">
    <w:name w:val="06C47592454F48C6A6808CD22DD451A3"/>
    <w:rsid w:val="00CB0D08"/>
  </w:style>
  <w:style w:type="paragraph" w:customStyle="1" w:styleId="22734C5637A64484B0F48198CF0796601">
    <w:name w:val="22734C5637A64484B0F48198CF0796601"/>
    <w:rsid w:val="00CB0D08"/>
    <w:pPr>
      <w:suppressAutoHyphens/>
      <w:spacing w:after="380" w:line="380" w:lineRule="exact"/>
    </w:pPr>
    <w:rPr>
      <w:rFonts w:ascii="CorpoS" w:eastAsia="Times New Roman" w:hAnsi="CorpoS" w:cs="Times New Roman"/>
      <w:sz w:val="26"/>
      <w:szCs w:val="20"/>
      <w:lang w:val="en-GB"/>
    </w:rPr>
  </w:style>
  <w:style w:type="paragraph" w:customStyle="1" w:styleId="DB851DA7D83845F78FF676A9365F41AA1">
    <w:name w:val="DB851DA7D83845F78FF676A9365F41AA1"/>
    <w:rsid w:val="00CB0D08"/>
    <w:pPr>
      <w:suppressAutoHyphens/>
      <w:spacing w:after="380" w:line="380" w:lineRule="exact"/>
    </w:pPr>
    <w:rPr>
      <w:rFonts w:ascii="CorpoS" w:eastAsia="Times New Roman" w:hAnsi="CorpoS" w:cs="Times New Roman"/>
      <w:sz w:val="26"/>
      <w:szCs w:val="20"/>
      <w:lang w:val="en-GB"/>
    </w:rPr>
  </w:style>
  <w:style w:type="paragraph" w:customStyle="1" w:styleId="6878C4FE50A14E20ACDA4E5A0B3A8A4D1">
    <w:name w:val="6878C4FE50A14E20ACDA4E5A0B3A8A4D1"/>
    <w:rsid w:val="00CB0D08"/>
    <w:pPr>
      <w:suppressAutoHyphens/>
      <w:spacing w:after="380" w:line="380" w:lineRule="exact"/>
    </w:pPr>
    <w:rPr>
      <w:rFonts w:ascii="CorpoS" w:eastAsia="Times New Roman" w:hAnsi="CorpoS" w:cs="Times New Roman"/>
      <w:sz w:val="26"/>
      <w:szCs w:val="20"/>
      <w:lang w:val="en-GB"/>
    </w:rPr>
  </w:style>
  <w:style w:type="paragraph" w:customStyle="1" w:styleId="C5C13726FE784C6593674A14CD6782801">
    <w:name w:val="C5C13726FE784C6593674A14CD6782801"/>
    <w:rsid w:val="00CB0D08"/>
    <w:pPr>
      <w:spacing w:after="380" w:line="220" w:lineRule="exact"/>
      <w:ind w:right="28"/>
    </w:pPr>
    <w:rPr>
      <w:rFonts w:ascii="CorpoS" w:eastAsia="Times New Roman" w:hAnsi="CorpoS" w:cs="Times New Roman"/>
      <w:sz w:val="18"/>
      <w:szCs w:val="20"/>
      <w:lang w:val="en-GB"/>
    </w:rPr>
  </w:style>
  <w:style w:type="paragraph" w:customStyle="1" w:styleId="39AD3272907546BDA00ED65D12BB622D">
    <w:name w:val="39AD3272907546BDA00ED65D12BB622D"/>
    <w:rsid w:val="00CB0D08"/>
  </w:style>
  <w:style w:type="paragraph" w:customStyle="1" w:styleId="557913689866430796D5B69B26837606">
    <w:name w:val="557913689866430796D5B69B26837606"/>
    <w:rsid w:val="00CB0D08"/>
  </w:style>
  <w:style w:type="paragraph" w:customStyle="1" w:styleId="111C46138C4040BAB36FBAC664951385">
    <w:name w:val="111C46138C4040BAB36FBAC664951385"/>
    <w:rsid w:val="00CB0D08"/>
  </w:style>
  <w:style w:type="paragraph" w:customStyle="1" w:styleId="52CD88D35E7F4322A7B997ECA1E1629F">
    <w:name w:val="52CD88D35E7F4322A7B997ECA1E1629F"/>
    <w:rsid w:val="00CB0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CE08F-A3AD-455A-B07F-49FC8B6EA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PI_Daimler_EN_mit_Disclaimer_15.07.2013.dotx</Template>
  <TotalTime>0</TotalTime>
  <Pages>4</Pages>
  <Words>1149</Words>
  <Characters>7240</Characters>
  <Application>Microsoft Office Word</Application>
  <DocSecurity>0</DocSecurity>
  <PresentationFormat/>
  <Lines>60</Lines>
  <Paragraphs>16</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8373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Singhartinger, Bettina (096)</dc:creator>
  <cp:lastModifiedBy>Singhartinger, Bettina (096)</cp:lastModifiedBy>
  <cp:revision>5</cp:revision>
  <cp:lastPrinted>2012-03-08T10:06:00Z</cp:lastPrinted>
  <dcterms:created xsi:type="dcterms:W3CDTF">2013-09-02T15:48:00Z</dcterms:created>
  <dcterms:modified xsi:type="dcterms:W3CDTF">2013-09-03T11:12:00Z</dcterms:modified>
</cp:coreProperties>
</file>