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Subline"/>
        <w:tag w:val="Subline vor Headline"/>
        <w:id w:val="-404988176"/>
        <w:lock w:val="sdtLocked"/>
        <w:placeholder>
          <w:docPart w:val="EE57D6318894405289CBF70C4755C87B"/>
        </w:placeholder>
      </w:sdtPr>
      <w:sdtEndPr/>
      <w:sdtContent>
        <w:p w:rsidR="00A91413" w:rsidRDefault="00515830" w:rsidP="0016207B">
          <w:pPr>
            <w:pStyle w:val="SublinevorHeadline"/>
          </w:pPr>
          <w:r w:rsidRPr="00515830">
            <w:t>Daimler Trucks and Wings of Help team up to provide humanitarian aid</w:t>
          </w:r>
        </w:p>
      </w:sdtContent>
    </w:sdt>
    <w:p w:rsidR="00C34953" w:rsidRDefault="00C34953" w:rsidP="0016207B">
      <w:pPr>
        <w:pStyle w:val="SublinevorHeadline"/>
      </w:pPr>
    </w:p>
    <w:p w:rsidR="0016207B" w:rsidRPr="00D47282" w:rsidRDefault="003C4359" w:rsidP="0016207B">
      <w:pPr>
        <w:pStyle w:val="20Headline"/>
      </w:pPr>
      <w:sdt>
        <w:sdtPr>
          <w:rPr>
            <w:sz w:val="26"/>
          </w:rPr>
          <w:alias w:val="Überschrift"/>
          <w:tag w:val="Headline"/>
          <w:id w:val="145253608"/>
          <w:lock w:val="sdtLocked"/>
          <w:placeholder>
            <w:docPart w:val="741E5938AB494F68B71D3FB1E92EF7DD"/>
          </w:placeholder>
        </w:sdtPr>
        <w:sdtEndPr/>
        <w:sdtContent>
          <w:r w:rsidR="00E50BA0">
            <w:rPr>
              <w:sz w:val="26"/>
            </w:rPr>
            <w:t>“</w:t>
          </w:r>
          <w:r w:rsidR="00515830" w:rsidRPr="00515830">
            <w:rPr>
              <w:sz w:val="26"/>
            </w:rPr>
            <w:t>Wings on Wheels — Combating the Cold</w:t>
          </w:r>
          <w:r w:rsidR="00E50BA0">
            <w:rPr>
              <w:sz w:val="26"/>
            </w:rPr>
            <w:t>”</w:t>
          </w:r>
          <w:r w:rsidR="00515830" w:rsidRPr="00515830">
            <w:rPr>
              <w:sz w:val="26"/>
            </w:rPr>
            <w:t xml:space="preserve">: Second </w:t>
          </w:r>
          <w:r w:rsidR="00E50BA0">
            <w:rPr>
              <w:sz w:val="26"/>
            </w:rPr>
            <w:t>humanitarian aid</w:t>
          </w:r>
          <w:r w:rsidR="00515830" w:rsidRPr="00515830">
            <w:rPr>
              <w:sz w:val="26"/>
            </w:rPr>
            <w:t xml:space="preserve"> convoy consisting of eight Mercedes-Benz Actros trucks brings urgently needed </w:t>
          </w:r>
          <w:r w:rsidR="00E50BA0">
            <w:rPr>
              <w:sz w:val="26"/>
            </w:rPr>
            <w:t>relief</w:t>
          </w:r>
          <w:r w:rsidR="00E50BA0" w:rsidRPr="00515830">
            <w:rPr>
              <w:sz w:val="26"/>
            </w:rPr>
            <w:t xml:space="preserve"> </w:t>
          </w:r>
          <w:r w:rsidR="00515830" w:rsidRPr="00515830">
            <w:rPr>
              <w:sz w:val="26"/>
            </w:rPr>
            <w:t>to Syrian refugees</w:t>
          </w:r>
        </w:sdtContent>
      </w:sdt>
    </w:p>
    <w:sdt>
      <w:sdtPr>
        <w:alias w:val="Untertitel"/>
        <w:tag w:val="Subhead"/>
        <w:id w:val="-110980770"/>
        <w:lock w:val="sdtLocked"/>
        <w:placeholder>
          <w:docPart w:val="7DF959E31B5C49D7863D68C6ED02C959"/>
        </w:placeholder>
      </w:sdtPr>
      <w:sdtEndPr/>
      <w:sdtContent>
        <w:p w:rsidR="00515830" w:rsidRDefault="00E50BA0" w:rsidP="00515830">
          <w:pPr>
            <w:pStyle w:val="Subhead"/>
          </w:pPr>
          <w:r>
            <w:t>“</w:t>
          </w:r>
          <w:r w:rsidR="00515830">
            <w:t>Wings on Wheels - Combating the Cold</w:t>
          </w:r>
          <w:r>
            <w:t>”</w:t>
          </w:r>
          <w:r w:rsidR="00515830">
            <w:t xml:space="preserve"> — second </w:t>
          </w:r>
          <w:r>
            <w:t xml:space="preserve">humanitarian aid </w:t>
          </w:r>
          <w:r w:rsidR="00515830">
            <w:t xml:space="preserve">convoy sets out to area along the </w:t>
          </w:r>
          <w:r>
            <w:t>Turkish-</w:t>
          </w:r>
          <w:r w:rsidR="00515830">
            <w:t>Syrian border</w:t>
          </w:r>
        </w:p>
        <w:p w:rsidR="00515830" w:rsidRDefault="00515830" w:rsidP="00515830">
          <w:pPr>
            <w:pStyle w:val="Subhead"/>
          </w:pPr>
          <w:r>
            <w:t>Urgently needed supplies worth a total of about €2 million: winter clothing, food, tents, and three ambulances</w:t>
          </w:r>
        </w:p>
        <w:p w:rsidR="00515830" w:rsidRDefault="00515830" w:rsidP="00515830">
          <w:pPr>
            <w:pStyle w:val="Subhead"/>
          </w:pPr>
          <w:r>
            <w:t>Daimler and its employees donate a total of €100,000</w:t>
          </w:r>
        </w:p>
        <w:p w:rsidR="00515830" w:rsidRDefault="00515830" w:rsidP="00515830">
          <w:pPr>
            <w:pStyle w:val="Subhead"/>
          </w:pPr>
          <w:proofErr w:type="spellStart"/>
          <w:r>
            <w:t>Dr.</w:t>
          </w:r>
          <w:proofErr w:type="spellEnd"/>
          <w:r>
            <w:t xml:space="preserve"> Wolfgang Bernhard, </w:t>
          </w:r>
          <w:r w:rsidR="00E50BA0">
            <w:t xml:space="preserve">Member of the </w:t>
          </w:r>
          <w:r>
            <w:t>Board of Management</w:t>
          </w:r>
          <w:r w:rsidR="00E50BA0">
            <w:t>, Head of</w:t>
          </w:r>
          <w:r w:rsidR="003C4359">
            <w:t xml:space="preserve"> </w:t>
          </w:r>
          <w:r>
            <w:t>Daimler Trucks and Buses: “The refugees are suffering greatly, especially at this time of year. That’s why we want to provide concrete help with our convoy and give the people hope.”</w:t>
          </w:r>
        </w:p>
        <w:p w:rsidR="0016207B" w:rsidRPr="004627BA" w:rsidRDefault="00515830" w:rsidP="00515830">
          <w:pPr>
            <w:pStyle w:val="Subhead"/>
            <w:rPr>
              <w:rStyle w:val="41Continuoustext11ptboldZchn"/>
              <w:b/>
            </w:rPr>
          </w:pPr>
          <w:r>
            <w:t>Michael Brecht, Deputy Chairman of the General Works Council: “Such expressions of humanity and solidarity are desperately needed in view of the refugees’ difficult situation.”</w:t>
          </w:r>
        </w:p>
      </w:sdtContent>
    </w:sdt>
    <w:p w:rsidR="007A6CFF" w:rsidRDefault="007A6CFF" w:rsidP="007A6CFF">
      <w:pPr>
        <w:pStyle w:val="41Continuoustext11ptbold"/>
        <w:sectPr w:rsidR="007A6CFF"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p w:rsidR="00D91CDE" w:rsidRPr="00D47282" w:rsidRDefault="00D91CDE" w:rsidP="00AD4380">
      <w:pPr>
        <w:pStyle w:val="00Information"/>
        <w:framePr w:w="2268" w:h="1605" w:hRule="exact" w:wrap="notBeside" w:x="9079" w:y="4021"/>
        <w:spacing w:line="240" w:lineRule="auto"/>
      </w:pPr>
      <w:r w:rsidRPr="00D47282">
        <w:t>Press</w:t>
      </w:r>
      <w:r w:rsidR="004627BA">
        <w:t xml:space="preserve"> </w:t>
      </w:r>
      <w:r w:rsidRPr="00D47282">
        <w:t>Information</w:t>
      </w:r>
    </w:p>
    <w:p w:rsidR="00D91CDE" w:rsidRPr="00D47282" w:rsidRDefault="00D91CDE" w:rsidP="00AD4380">
      <w:pPr>
        <w:pStyle w:val="40Continuoustext11pt"/>
        <w:framePr w:w="2268" w:h="1605" w:hRule="exact" w:wrap="notBeside" w:vAnchor="page" w:hAnchor="page" w:x="9079" w:y="4021" w:anchorLock="1"/>
        <w:tabs>
          <w:tab w:val="left" w:pos="3402"/>
          <w:tab w:val="left" w:pos="7655"/>
        </w:tabs>
        <w:spacing w:after="0"/>
        <w:rPr>
          <w:rStyle w:val="40Continuoustext11ptZchn"/>
        </w:rPr>
      </w:pPr>
    </w:p>
    <w:p w:rsidR="00D91CDE" w:rsidRPr="00D47282" w:rsidRDefault="003C4359" w:rsidP="00AD4380">
      <w:pPr>
        <w:pStyle w:val="40Continuoustext11pt"/>
        <w:framePr w:w="2268" w:h="1605" w:hRule="exact" w:wrap="notBeside" w:vAnchor="page" w:hAnchor="page" w:x="9079" w:y="4021" w:anchorLock="1"/>
        <w:tabs>
          <w:tab w:val="left" w:pos="3402"/>
          <w:tab w:val="left" w:pos="7655"/>
        </w:tabs>
        <w:spacing w:after="0"/>
      </w:pPr>
      <w:sdt>
        <w:sdtPr>
          <w:rPr>
            <w:rStyle w:val="40Continuoustext11ptZchn"/>
          </w:rPr>
          <w:alias w:val="Date"/>
          <w:tag w:val="Date"/>
          <w:id w:val="962159485"/>
          <w:placeholder>
            <w:docPart w:val="28852B2495CE4477AE01AD32EBEB9A99"/>
          </w:placeholder>
          <w:date w:fullDate="2013-12-10T00:00:00Z">
            <w:dateFormat w:val="dd MMMM yyyy"/>
            <w:lid w:val="en-GB"/>
            <w:storeMappedDataAs w:val="dateTime"/>
            <w:calendar w:val="gregorian"/>
          </w:date>
        </w:sdtPr>
        <w:sdtEndPr>
          <w:rPr>
            <w:rStyle w:val="40Continuoustext11ptZchn"/>
          </w:rPr>
        </w:sdtEndPr>
        <w:sdtContent>
          <w:r w:rsidR="00515830">
            <w:rPr>
              <w:rStyle w:val="40Continuoustext11ptZchn"/>
            </w:rPr>
            <w:t>10 December 2013</w:t>
          </w:r>
        </w:sdtContent>
      </w:sdt>
    </w:p>
    <w:sdt>
      <w:sdtPr>
        <w:rPr>
          <w:rStyle w:val="40Continuoustext11ptZchn"/>
        </w:rPr>
        <w:alias w:val="Fliesstext"/>
        <w:tag w:val="Copytext"/>
        <w:id w:val="-364748494"/>
        <w:lock w:val="sdtLocked"/>
        <w:placeholder>
          <w:docPart w:val="C809790D41484BC498D212AE57AF885C"/>
        </w:placeholder>
      </w:sdtPr>
      <w:sdtEndPr>
        <w:rPr>
          <w:rStyle w:val="40Continuoustext11ptZchn"/>
        </w:rPr>
      </w:sdtEndPr>
      <w:sdtContent>
        <w:p w:rsidR="00515830" w:rsidRPr="00515830" w:rsidRDefault="00515830" w:rsidP="00515830">
          <w:pPr>
            <w:pStyle w:val="40Continuoustext11pt"/>
            <w:rPr>
              <w:rStyle w:val="40Continuoustext11ptZchn"/>
            </w:rPr>
          </w:pPr>
          <w:r w:rsidRPr="00515830">
            <w:rPr>
              <w:rStyle w:val="40Continuoustext11ptZchn"/>
            </w:rPr>
            <w:t xml:space="preserve">Stuttgart/Untertürkheim – With the help of donations from Daimler employees, the second </w:t>
          </w:r>
          <w:r w:rsidR="00E50BA0">
            <w:rPr>
              <w:rStyle w:val="40Continuoustext11ptZchn"/>
            </w:rPr>
            <w:t>humanitarian aid</w:t>
          </w:r>
          <w:r w:rsidRPr="00515830">
            <w:rPr>
              <w:rStyle w:val="40Continuoustext11ptZchn"/>
            </w:rPr>
            <w:t xml:space="preserve"> convoy left the Mercedes-Benz plant in Untertürkheim today to carry supplies to Syrian refugees in Gaziantep in </w:t>
          </w:r>
          <w:proofErr w:type="gramStart"/>
          <w:r w:rsidRPr="00515830">
            <w:rPr>
              <w:rStyle w:val="40Continuoustext11ptZchn"/>
            </w:rPr>
            <w:t>southern</w:t>
          </w:r>
          <w:proofErr w:type="gramEnd"/>
          <w:r w:rsidRPr="00515830">
            <w:rPr>
              <w:rStyle w:val="40Continuoustext11ptZchn"/>
            </w:rPr>
            <w:t xml:space="preserve"> Turkey. Daimler Trucks and Wings of Help teamed up to send six Mercedes-Benz Actros trucks full of urgently needed relief supplies, including medicines and winter clothing, from Stuttgart to the refugees. In Adana, Turkey, the convoy will be joined by two more trucks carrying food and tents. The supplies are worth around €2 million</w:t>
          </w:r>
          <w:r w:rsidR="00E50BA0">
            <w:rPr>
              <w:rStyle w:val="40Continuoustext11ptZchn"/>
            </w:rPr>
            <w:t xml:space="preserve"> </w:t>
          </w:r>
          <w:r w:rsidRPr="00515830">
            <w:rPr>
              <w:rStyle w:val="40Continuoustext11ptZchn"/>
            </w:rPr>
            <w:t xml:space="preserve">in total. Gaziantep, which is located near the Syrian border, houses the logistics </w:t>
          </w:r>
          <w:proofErr w:type="spellStart"/>
          <w:r w:rsidRPr="00515830">
            <w:rPr>
              <w:rStyle w:val="40Continuoustext11ptZchn"/>
            </w:rPr>
            <w:t>center</w:t>
          </w:r>
          <w:proofErr w:type="spellEnd"/>
          <w:r w:rsidRPr="00515830">
            <w:rPr>
              <w:rStyle w:val="40Continuoustext11ptZchn"/>
            </w:rPr>
            <w:t xml:space="preserve"> from which the humanitarian aid will be distributed to the refugee camps. At the </w:t>
          </w:r>
          <w:proofErr w:type="spellStart"/>
          <w:r w:rsidRPr="00515830">
            <w:rPr>
              <w:rStyle w:val="40Continuoustext11ptZchn"/>
            </w:rPr>
            <w:t>center</w:t>
          </w:r>
          <w:proofErr w:type="spellEnd"/>
          <w:r w:rsidRPr="00515830">
            <w:rPr>
              <w:rStyle w:val="40Continuoustext11ptZchn"/>
            </w:rPr>
            <w:t>, the relief supplies will be handed over to the Turkish Red Crescent (</w:t>
          </w:r>
          <w:proofErr w:type="spellStart"/>
          <w:r w:rsidRPr="00515830">
            <w:rPr>
              <w:rStyle w:val="40Continuoustext11ptZchn"/>
            </w:rPr>
            <w:t>Kizilay</w:t>
          </w:r>
          <w:proofErr w:type="spellEnd"/>
          <w:r w:rsidRPr="00515830">
            <w:rPr>
              <w:rStyle w:val="40Continuoustext11ptZchn"/>
            </w:rPr>
            <w:t>) and the International Medical Corps, which will then distribute them to the refugees.</w:t>
          </w:r>
        </w:p>
        <w:p w:rsidR="00515830" w:rsidRPr="00515830" w:rsidRDefault="00515830" w:rsidP="00515830">
          <w:pPr>
            <w:pStyle w:val="40Continuoustext11pt"/>
            <w:rPr>
              <w:rStyle w:val="40Continuoustext11ptZchn"/>
            </w:rPr>
          </w:pPr>
          <w:r w:rsidRPr="00515830">
            <w:rPr>
              <w:rStyle w:val="40Continuoustext11ptZchn"/>
            </w:rPr>
            <w:lastRenderedPageBreak/>
            <w:t>The Daimler employees’ response to the first convoy in September was outstanding. The company gladly acceded to the employees’ request for a second convoy and their wish to do something themselves. In a campaign titled “Wings on Wheels — Combating the Cold,” Daimler asked its employees to donate money for t</w:t>
          </w:r>
          <w:r>
            <w:rPr>
              <w:rStyle w:val="40Continuoustext11ptZchn"/>
            </w:rPr>
            <w:t>he relief convoy until December </w:t>
          </w:r>
          <w:r w:rsidRPr="00515830">
            <w:rPr>
              <w:rStyle w:val="40Continuoustext11ptZchn"/>
            </w:rPr>
            <w:t>6. The employees donated more than €50,000. Daimler then doubled this sum to over €100,000. In the first convoy, 11 Mercedes-Benz trucks transported relief supplies worth</w:t>
          </w:r>
          <w:r>
            <w:rPr>
              <w:rStyle w:val="40Continuoustext11ptZchn"/>
            </w:rPr>
            <w:t xml:space="preserve"> €4 </w:t>
          </w:r>
          <w:r w:rsidRPr="00515830">
            <w:rPr>
              <w:rStyle w:val="40Continuoustext11ptZchn"/>
            </w:rPr>
            <w:t>million</w:t>
          </w:r>
          <w:r w:rsidR="00407308">
            <w:rPr>
              <w:rStyle w:val="40Continuoustext11ptZchn"/>
            </w:rPr>
            <w:t xml:space="preserve"> </w:t>
          </w:r>
          <w:r w:rsidRPr="00515830">
            <w:rPr>
              <w:rStyle w:val="40Continuoustext11ptZchn"/>
            </w:rPr>
            <w:t>along the nearly 4,000-km-long land route to the Turkish-Syrian border.</w:t>
          </w:r>
        </w:p>
        <w:p w:rsidR="00515830" w:rsidRPr="00515830" w:rsidRDefault="00515830" w:rsidP="00515830">
          <w:pPr>
            <w:pStyle w:val="40Continuoustext11pt"/>
            <w:rPr>
              <w:rStyle w:val="40Continuoustext11ptZchn"/>
            </w:rPr>
          </w:pPr>
          <w:r w:rsidRPr="00515830">
            <w:rPr>
              <w:rStyle w:val="40Continuoustext11ptZchn"/>
            </w:rPr>
            <w:t xml:space="preserve">The second convoy was sent on its six-day journey today by </w:t>
          </w:r>
          <w:proofErr w:type="spellStart"/>
          <w:r w:rsidRPr="00515830">
            <w:rPr>
              <w:rStyle w:val="40Continuoustext11ptZchn"/>
            </w:rPr>
            <w:t>Dr.</w:t>
          </w:r>
          <w:proofErr w:type="spellEnd"/>
          <w:r w:rsidR="003C4359">
            <w:rPr>
              <w:rStyle w:val="40Continuoustext11ptZchn"/>
            </w:rPr>
            <w:t> </w:t>
          </w:r>
          <w:r w:rsidRPr="00515830">
            <w:rPr>
              <w:rStyle w:val="40Continuoustext11ptZchn"/>
            </w:rPr>
            <w:t xml:space="preserve">Wolfgang Bernhard, </w:t>
          </w:r>
          <w:r w:rsidR="00EA0B41">
            <w:rPr>
              <w:rStyle w:val="40Continuoustext11ptZchn"/>
            </w:rPr>
            <w:t xml:space="preserve">Member of the </w:t>
          </w:r>
          <w:r w:rsidRPr="00515830">
            <w:rPr>
              <w:rStyle w:val="40Continuoustext11ptZchn"/>
            </w:rPr>
            <w:t>Board of Management</w:t>
          </w:r>
          <w:r w:rsidR="00EA0B41">
            <w:rPr>
              <w:rStyle w:val="40Continuoustext11ptZchn"/>
            </w:rPr>
            <w:t xml:space="preserve">, Head of </w:t>
          </w:r>
          <w:r w:rsidRPr="00515830">
            <w:rPr>
              <w:rStyle w:val="40Continuoustext11ptZchn"/>
            </w:rPr>
            <w:t>Daimler Trucks and Buses; Frank Franke, President of Wings of Help; and Michael Brecht, Deputy Chairman of the General Works Council and member of the Daimler Supervisory Board.</w:t>
          </w:r>
        </w:p>
        <w:p w:rsidR="00515830" w:rsidRPr="00515830" w:rsidRDefault="00515830" w:rsidP="00515830">
          <w:pPr>
            <w:pStyle w:val="40Continuoustext11pt"/>
            <w:rPr>
              <w:rStyle w:val="40Continuoustext11ptZchn"/>
            </w:rPr>
          </w:pPr>
          <w:r w:rsidRPr="00515830">
            <w:rPr>
              <w:rStyle w:val="40Continuoustext11ptZchn"/>
            </w:rPr>
            <w:t xml:space="preserve">“The refugees are suffering greatly, especially </w:t>
          </w:r>
          <w:r>
            <w:rPr>
              <w:rStyle w:val="40Continuoustext11ptZchn"/>
            </w:rPr>
            <w:t xml:space="preserve">at this time of year,” said </w:t>
          </w:r>
          <w:proofErr w:type="spellStart"/>
          <w:r>
            <w:rPr>
              <w:rStyle w:val="40Continuoustext11ptZchn"/>
            </w:rPr>
            <w:t>Dr.</w:t>
          </w:r>
          <w:proofErr w:type="spellEnd"/>
          <w:r>
            <w:rPr>
              <w:rStyle w:val="40Continuoustext11ptZchn"/>
            </w:rPr>
            <w:t> </w:t>
          </w:r>
          <w:r w:rsidRPr="00515830">
            <w:rPr>
              <w:rStyle w:val="40Continuoustext11ptZchn"/>
            </w:rPr>
            <w:t xml:space="preserve">Wolfgang Bernhard at the </w:t>
          </w:r>
          <w:proofErr w:type="spellStart"/>
          <w:r w:rsidRPr="00515830">
            <w:rPr>
              <w:rStyle w:val="40Continuoustext11ptZchn"/>
            </w:rPr>
            <w:t>sendoff</w:t>
          </w:r>
          <w:proofErr w:type="spellEnd"/>
          <w:r w:rsidRPr="00515830">
            <w:rPr>
              <w:rStyle w:val="40Continuoustext11ptZchn"/>
            </w:rPr>
            <w:t xml:space="preserve"> of the </w:t>
          </w:r>
          <w:r w:rsidR="00EA0B41">
            <w:rPr>
              <w:rStyle w:val="40Continuoustext11ptZchn"/>
            </w:rPr>
            <w:t>“</w:t>
          </w:r>
          <w:r w:rsidRPr="00515830">
            <w:rPr>
              <w:rStyle w:val="40Continuoustext11ptZchn"/>
            </w:rPr>
            <w:t>Wings on Wheels — Combating the Cold</w:t>
          </w:r>
          <w:r w:rsidR="00EA0B41">
            <w:rPr>
              <w:rStyle w:val="40Continuoustext11ptZchn"/>
            </w:rPr>
            <w:t>”</w:t>
          </w:r>
          <w:r w:rsidRPr="00515830">
            <w:rPr>
              <w:rStyle w:val="40Continuoustext11ptZchn"/>
            </w:rPr>
            <w:t xml:space="preserve"> convoy. “Millions of Syrians have fled their homes and hundreds of thousands of them have found refuge in Turkey. Half of the refugees are minors, most of them under the age of 12. Many children are traumatized or in bad health as a result of the war. That’s why we want to provide concrete help with our convoy and give the people hope. </w:t>
          </w:r>
          <w:r w:rsidR="00EA0B41">
            <w:rPr>
              <w:rStyle w:val="40Continuoustext11ptZchn"/>
            </w:rPr>
            <w:t>We</w:t>
          </w:r>
          <w:r w:rsidRPr="00515830">
            <w:rPr>
              <w:rStyle w:val="40Continuoustext11ptZchn"/>
            </w:rPr>
            <w:t xml:space="preserve"> have a strong public presence in Turkey through Mercedes-Benz </w:t>
          </w:r>
          <w:proofErr w:type="spellStart"/>
          <w:r w:rsidRPr="00515830">
            <w:rPr>
              <w:rStyle w:val="40Continuoustext11ptZchn"/>
            </w:rPr>
            <w:t>Türk</w:t>
          </w:r>
          <w:proofErr w:type="spellEnd"/>
          <w:r w:rsidRPr="00515830">
            <w:rPr>
              <w:rStyle w:val="40Continuoustext11ptZchn"/>
            </w:rPr>
            <w:t xml:space="preserve"> and our production locations in Istanbul and </w:t>
          </w:r>
          <w:proofErr w:type="spellStart"/>
          <w:r w:rsidRPr="00515830">
            <w:rPr>
              <w:rStyle w:val="40Continuoustext11ptZchn"/>
            </w:rPr>
            <w:t>Aksaray</w:t>
          </w:r>
          <w:proofErr w:type="spellEnd"/>
          <w:r w:rsidRPr="00515830">
            <w:rPr>
              <w:rStyle w:val="40Continuoustext11ptZchn"/>
            </w:rPr>
            <w:t>. We consider it our duty to help our Turkish friend</w:t>
          </w:r>
          <w:r>
            <w:rPr>
              <w:rStyle w:val="40Continuoustext11ptZchn"/>
            </w:rPr>
            <w:t>s in this difficult situation.”</w:t>
          </w:r>
        </w:p>
        <w:p w:rsidR="00515830" w:rsidRDefault="00515830" w:rsidP="003C4359">
          <w:pPr>
            <w:pStyle w:val="40Continuoustext11pt"/>
            <w:rPr>
              <w:rStyle w:val="40Continuoustext11ptZchn"/>
            </w:rPr>
          </w:pPr>
          <w:r w:rsidRPr="00515830">
            <w:rPr>
              <w:rStyle w:val="40Continuoustext11ptZchn"/>
            </w:rPr>
            <w:t xml:space="preserve">Michael Brecht added, “Two of the six Actros trucks are carrying three Sprinter ambulances, while the four other trucks are transporting winter clothing and urgently needed medicines. The convoy will be joined in Turkey by two trucks carrying food and winter-proof tents for families. The relief supplies were largely funded by donations from Daimler employees. I would like to thank all of the colleagues whose donations or practical assistance are helping to reduce the suffering and distress in the Syrian refugee camps. Such expressions of humanity and solidarity are desperately needed in view of the refugees’ difficult situation.” </w:t>
          </w:r>
        </w:p>
        <w:p w:rsidR="003C4359" w:rsidRDefault="003C4359">
          <w:pPr>
            <w:spacing w:after="0" w:line="240" w:lineRule="auto"/>
            <w:rPr>
              <w:rStyle w:val="40Continuoustext11ptZchn"/>
            </w:rPr>
          </w:pPr>
          <w:r>
            <w:rPr>
              <w:rStyle w:val="40Continuoustext11ptZchn"/>
            </w:rPr>
            <w:br w:type="page"/>
          </w:r>
        </w:p>
        <w:p w:rsidR="00515830" w:rsidRPr="00515830" w:rsidRDefault="00515830" w:rsidP="00515830">
          <w:pPr>
            <w:pStyle w:val="40Continuoustext11pt"/>
            <w:rPr>
              <w:rStyle w:val="40Continuoustext11ptZchn"/>
            </w:rPr>
          </w:pPr>
          <w:r w:rsidRPr="00515830">
            <w:rPr>
              <w:rStyle w:val="40Continuoustext11ptZchn"/>
            </w:rPr>
            <w:lastRenderedPageBreak/>
            <w:t xml:space="preserve">“The civil war in Syria is becoming more </w:t>
          </w:r>
          <w:r>
            <w:rPr>
              <w:rStyle w:val="40Continuoustext11ptZchn"/>
            </w:rPr>
            <w:t>and more horrifying. Around 2.2 </w:t>
          </w:r>
          <w:r w:rsidRPr="00515830">
            <w:rPr>
              <w:rStyle w:val="40Continuoustext11ptZchn"/>
            </w:rPr>
            <w:t xml:space="preserve">million Syrians have fled to </w:t>
          </w:r>
          <w:proofErr w:type="spellStart"/>
          <w:r w:rsidRPr="00515830">
            <w:rPr>
              <w:rStyle w:val="40Continuoustext11ptZchn"/>
            </w:rPr>
            <w:t>neighboring</w:t>
          </w:r>
          <w:proofErr w:type="spellEnd"/>
          <w:r w:rsidRPr="00515830">
            <w:rPr>
              <w:rStyle w:val="40Continuoustext11ptZchn"/>
            </w:rPr>
            <w:t xml:space="preserve"> countries to date. That’s why we’re glad that we were able to cooperate with Daimler</w:t>
          </w:r>
          <w:r w:rsidR="003C4359">
            <w:rPr>
              <w:rStyle w:val="40Continuoustext11ptZchn"/>
            </w:rPr>
            <w:t xml:space="preserve"> AG</w:t>
          </w:r>
          <w:r w:rsidRPr="00515830">
            <w:rPr>
              <w:rStyle w:val="40Continuoustext11ptZchn"/>
            </w:rPr>
            <w:t xml:space="preserve"> and its employees to put together another convoy at this harsh time of the year,” says Frank Franke, President of Wings of Help, about the situation that the Syrian refugees are facing.</w:t>
          </w:r>
        </w:p>
        <w:p w:rsidR="00515830" w:rsidRPr="00515830" w:rsidRDefault="00515830" w:rsidP="00515830">
          <w:pPr>
            <w:pStyle w:val="40Continuoustext11pt"/>
            <w:rPr>
              <w:rStyle w:val="40Continuoustext11ptZchn"/>
            </w:rPr>
          </w:pPr>
          <w:r w:rsidRPr="00515830">
            <w:rPr>
              <w:rStyle w:val="40Continuoustext11ptZchn"/>
            </w:rPr>
            <w:t>A total of 200 tons of relief supplies, tents for about 1,600 refugees, and winter clothing and medicines that will help more than 50,000 needy people were sent on their way today. The beginning of winter was an important factor in all of the planning activities. One of the refugee camps along the Turkish-Syrian border i</w:t>
          </w:r>
          <w:r w:rsidR="003C4359">
            <w:rPr>
              <w:rStyle w:val="40Continuoustext11ptZchn"/>
            </w:rPr>
            <w:t>s located at an altitude of 700 </w:t>
          </w:r>
          <w:bookmarkStart w:id="0" w:name="_GoBack"/>
          <w:bookmarkEnd w:id="0"/>
          <w:r w:rsidRPr="00515830">
            <w:rPr>
              <w:rStyle w:val="40Continuoustext11ptZchn"/>
            </w:rPr>
            <w:t>meters, where temperatures often drop below freezing at night an</w:t>
          </w:r>
          <w:r>
            <w:rPr>
              <w:rStyle w:val="40Continuoustext11ptZchn"/>
            </w:rPr>
            <w:t>d snow can be expected to fall.</w:t>
          </w:r>
        </w:p>
        <w:p w:rsidR="00515830" w:rsidRPr="00515830" w:rsidRDefault="00515830" w:rsidP="00515830">
          <w:pPr>
            <w:pStyle w:val="40Continuoustext11pt"/>
            <w:rPr>
              <w:rStyle w:val="40Continuoustext11ptZchn"/>
            </w:rPr>
          </w:pPr>
          <w:proofErr w:type="gramStart"/>
          <w:r w:rsidRPr="00515830">
            <w:rPr>
              <w:rStyle w:val="40Continuoustext11ptZchn"/>
            </w:rPr>
            <w:t>Wings</w:t>
          </w:r>
          <w:proofErr w:type="gramEnd"/>
          <w:r w:rsidRPr="00515830">
            <w:rPr>
              <w:rStyle w:val="40Continuoustext11ptZchn"/>
            </w:rPr>
            <w:t xml:space="preserve"> of Help, which is based at Frankfurt Airport, has been providing immediate disaster relief worldwide for the past ten years. The organization uses aircraft to transport urgently needed relief supplies to </w:t>
          </w:r>
          <w:r w:rsidR="00EA0B41">
            <w:rPr>
              <w:rStyle w:val="40Continuoustext11ptZchn"/>
            </w:rPr>
            <w:t>people in greatest need</w:t>
          </w:r>
          <w:r w:rsidRPr="00515830">
            <w:rPr>
              <w:rStyle w:val="40Continuoustext11ptZchn"/>
            </w:rPr>
            <w:t>. Wings of Help receives support from the airport’s operator and airlines.</w:t>
          </w:r>
        </w:p>
        <w:p w:rsidR="00515830" w:rsidRPr="00515830" w:rsidRDefault="00515830" w:rsidP="00515830">
          <w:pPr>
            <w:pStyle w:val="40Continuoustext11pt"/>
            <w:rPr>
              <w:rStyle w:val="40Continuoustext11ptZchn"/>
            </w:rPr>
          </w:pPr>
          <w:r w:rsidRPr="00515830">
            <w:rPr>
              <w:rStyle w:val="40Continuoustext11ptZchn"/>
            </w:rPr>
            <w:t>The vehicles that we</w:t>
          </w:r>
          <w:r>
            <w:rPr>
              <w:rStyle w:val="40Continuoustext11ptZchn"/>
            </w:rPr>
            <w:t>re sent off today are new, Euro </w:t>
          </w:r>
          <w:r w:rsidRPr="00515830">
            <w:rPr>
              <w:rStyle w:val="40Continuoustext11ptZchn"/>
            </w:rPr>
            <w:t xml:space="preserve">VI-compliant </w:t>
          </w:r>
          <w:r>
            <w:rPr>
              <w:rStyle w:val="40Continuoustext11ptZchn"/>
            </w:rPr>
            <w:br/>
          </w:r>
          <w:r w:rsidRPr="00515830">
            <w:rPr>
              <w:rStyle w:val="40Continuoustext11ptZchn"/>
            </w:rPr>
            <w:t xml:space="preserve">Mercedes-Benz Actros semitrailer trucks. The 18-ton trucks have 2.5-meter-wide </w:t>
          </w:r>
          <w:proofErr w:type="spellStart"/>
          <w:r w:rsidRPr="00515830">
            <w:rPr>
              <w:rStyle w:val="40Continuoustext11ptZchn"/>
            </w:rPr>
            <w:t>StreamSpace</w:t>
          </w:r>
          <w:proofErr w:type="spellEnd"/>
          <w:r w:rsidRPr="00515830">
            <w:rPr>
              <w:rStyle w:val="40Continuoustext11ptZchn"/>
            </w:rPr>
            <w:t xml:space="preserve"> cabs. They are equipped with th</w:t>
          </w:r>
          <w:r>
            <w:rPr>
              <w:rStyle w:val="40Continuoustext11ptZchn"/>
            </w:rPr>
            <w:t>e automated Mercedes PowerShift </w:t>
          </w:r>
          <w:r w:rsidRPr="00515830">
            <w:rPr>
              <w:rStyle w:val="40Continuoustext11ptZchn"/>
            </w:rPr>
            <w:t xml:space="preserve">3 transmission as standard, as well as with the assistance and safety systems Active Brake Assist and Attention Assist. In addition, the trucks feature Predictive Powertrain Control, which is integrated into the automated transmission so that driving can be adapted to the topography. The </w:t>
          </w:r>
          <w:r>
            <w:rPr>
              <w:rStyle w:val="40Continuoustext11ptZchn"/>
            </w:rPr>
            <w:br/>
          </w:r>
          <w:r w:rsidRPr="00515830">
            <w:rPr>
              <w:rStyle w:val="40Continuoustext11ptZchn"/>
            </w:rPr>
            <w:t>Mercedes-Benz Actros is powered by the current OM</w:t>
          </w:r>
          <w:r>
            <w:rPr>
              <w:rStyle w:val="40Continuoustext11ptZchn"/>
            </w:rPr>
            <w:t> </w:t>
          </w:r>
          <w:r w:rsidRPr="00515830">
            <w:rPr>
              <w:rStyle w:val="40Continuoustext11ptZchn"/>
            </w:rPr>
            <w:t>471 BlueEfficiency Power eng</w:t>
          </w:r>
          <w:r>
            <w:rPr>
              <w:rStyle w:val="40Continuoustext11ptZchn"/>
            </w:rPr>
            <w:t>ine, which has an output of 310 </w:t>
          </w:r>
          <w:r w:rsidRPr="00515830">
            <w:rPr>
              <w:rStyle w:val="40Continuoustext11ptZchn"/>
            </w:rPr>
            <w:t>kW (421</w:t>
          </w:r>
          <w:r>
            <w:rPr>
              <w:rStyle w:val="40Continuoustext11ptZchn"/>
            </w:rPr>
            <w:t> </w:t>
          </w:r>
          <w:proofErr w:type="spellStart"/>
          <w:r w:rsidRPr="00515830">
            <w:rPr>
              <w:rStyle w:val="40Continuoustext11ptZchn"/>
            </w:rPr>
            <w:t>hp</w:t>
          </w:r>
          <w:proofErr w:type="spellEnd"/>
          <w:r w:rsidRPr="00515830">
            <w:rPr>
              <w:rStyle w:val="40Continuoustext11ptZchn"/>
            </w:rPr>
            <w:t xml:space="preserve">). The truck consumes up to five </w:t>
          </w:r>
          <w:proofErr w:type="spellStart"/>
          <w:r w:rsidRPr="00515830">
            <w:rPr>
              <w:rStyle w:val="40Continuoustext11ptZchn"/>
            </w:rPr>
            <w:t>percent</w:t>
          </w:r>
          <w:proofErr w:type="spellEnd"/>
          <w:r w:rsidRPr="00515830">
            <w:rPr>
              <w:rStyle w:val="40Continuoustext11ptZchn"/>
            </w:rPr>
            <w:t xml:space="preserve"> less fuel than its predecessor, which had a Euro</w:t>
          </w:r>
          <w:r>
            <w:rPr>
              <w:rStyle w:val="40Continuoustext11ptZchn"/>
            </w:rPr>
            <w:t> </w:t>
          </w:r>
          <w:r w:rsidRPr="00515830">
            <w:rPr>
              <w:rStyle w:val="40Continuoustext11ptZchn"/>
            </w:rPr>
            <w:t xml:space="preserve">V-compliant engine. The new Actros’ extremely low total cost of ownership is also the result of specially coordinated and closely interlinked services such as the standard-fitted telematics system FleetBoard. With sales of around 800,000 vehicles since its launch in 1996, the Mercedes-Benz Actros is the world’s most successful heavy-duty truck. </w:t>
          </w:r>
        </w:p>
        <w:p w:rsidR="00515830" w:rsidRPr="00515830" w:rsidRDefault="00515830" w:rsidP="00515830">
          <w:pPr>
            <w:pStyle w:val="40Continuoustext11pt"/>
            <w:rPr>
              <w:rStyle w:val="40Continuoustext11ptZchn"/>
            </w:rPr>
          </w:pPr>
          <w:r w:rsidRPr="00515830">
            <w:rPr>
              <w:rStyle w:val="40Continuoustext11ptZchn"/>
            </w:rPr>
            <w:t xml:space="preserve">The convoy is also accompanied by two Mercedes-Benz </w:t>
          </w:r>
          <w:proofErr w:type="spellStart"/>
          <w:r w:rsidRPr="00515830">
            <w:rPr>
              <w:rStyle w:val="40Continuoustext11ptZchn"/>
            </w:rPr>
            <w:t>Viano</w:t>
          </w:r>
          <w:proofErr w:type="spellEnd"/>
          <w:r w:rsidRPr="00515830">
            <w:rPr>
              <w:rStyle w:val="40Continuoustext11ptZchn"/>
            </w:rPr>
            <w:t xml:space="preserve"> Marco Polo vehicles.</w:t>
          </w:r>
        </w:p>
        <w:p w:rsidR="00C542D1" w:rsidRDefault="00515830" w:rsidP="00C542D1">
          <w:pPr>
            <w:pStyle w:val="40Continuoustext11pt"/>
          </w:pPr>
          <w:r>
            <w:rPr>
              <w:rStyle w:val="40Continuoustext11ptZchn"/>
            </w:rPr>
            <w:t xml:space="preserve">Photos with the number </w:t>
          </w:r>
          <w:r w:rsidRPr="00515830">
            <w:rPr>
              <w:rStyle w:val="40Continuoustext11ptZchn"/>
              <w:b/>
            </w:rPr>
            <w:t>13A1324</w:t>
          </w:r>
          <w:r>
            <w:rPr>
              <w:rStyle w:val="40Continuoustext11ptZchn"/>
            </w:rPr>
            <w:t xml:space="preserve"> and </w:t>
          </w:r>
          <w:r w:rsidRPr="00515830">
            <w:rPr>
              <w:rStyle w:val="40Continuoustext11ptZchn"/>
              <w:b/>
            </w:rPr>
            <w:t>13A1328</w:t>
          </w:r>
          <w:r>
            <w:rPr>
              <w:rStyle w:val="40Continuoustext11ptZchn"/>
            </w:rPr>
            <w:t xml:space="preserve"> as well as photos</w:t>
          </w:r>
          <w:r w:rsidRPr="00515830">
            <w:rPr>
              <w:rStyle w:val="40Continuoustext11ptZchn"/>
            </w:rPr>
            <w:t xml:space="preserve"> of the start of the convoy at </w:t>
          </w:r>
          <w:hyperlink r:id="rId14" w:history="1">
            <w:r w:rsidRPr="007318DE">
              <w:rPr>
                <w:rStyle w:val="Hyperlink"/>
              </w:rPr>
              <w:t>www.media.daimler.com</w:t>
            </w:r>
          </w:hyperlink>
        </w:p>
      </w:sdtContent>
    </w:sdt>
    <w:p w:rsidR="00C542D1" w:rsidRPr="00D47282" w:rsidRDefault="00C542D1" w:rsidP="00BA7B6C">
      <w:pPr>
        <w:sectPr w:rsidR="00C542D1" w:rsidRPr="00D47282" w:rsidSect="00835636">
          <w:headerReference w:type="default" r:id="rId15"/>
          <w:type w:val="continuous"/>
          <w:pgSz w:w="11907" w:h="16839" w:code="9"/>
          <w:pgMar w:top="1928" w:right="3289" w:bottom="1304" w:left="1418" w:header="0" w:footer="57" w:gutter="0"/>
          <w:cols w:space="720"/>
          <w:docGrid w:linePitch="354"/>
        </w:sectPr>
      </w:pPr>
    </w:p>
    <w:p w:rsidR="00A91413" w:rsidRPr="00A73F0F" w:rsidRDefault="004627BA" w:rsidP="00A91413">
      <w:pPr>
        <w:pStyle w:val="40Continuoustext11pt"/>
        <w:tabs>
          <w:tab w:val="left" w:pos="3402"/>
        </w:tabs>
        <w:spacing w:after="0"/>
      </w:pPr>
      <w:r w:rsidRPr="004627BA">
        <w:lastRenderedPageBreak/>
        <w:t>Contact:</w:t>
      </w:r>
    </w:p>
    <w:sdt>
      <w:sdtPr>
        <w:rPr>
          <w:rStyle w:val="40Continuoustext11ptZchn"/>
        </w:rPr>
        <w:alias w:val="Autor1"/>
        <w:tag w:val="Author1"/>
        <w:id w:val="-2112731853"/>
        <w:lock w:val="sdtLocked"/>
        <w:placeholder>
          <w:docPart w:val="00E1B76456794B798EE7BA8BF2160A6A"/>
        </w:placeholder>
      </w:sdtPr>
      <w:sdtEndPr>
        <w:rPr>
          <w:rStyle w:val="Absatz-Standardschriftart"/>
        </w:rPr>
      </w:sdtEndPr>
      <w:sdtContent>
        <w:p w:rsidR="00515830" w:rsidRDefault="00515830" w:rsidP="00A91413">
          <w:pPr>
            <w:pStyle w:val="40Continuoustext11pt"/>
            <w:spacing w:after="0"/>
            <w:rPr>
              <w:rStyle w:val="40Continuoustext11ptZchn"/>
            </w:rPr>
          </w:pPr>
          <w:r>
            <w:rPr>
              <w:rStyle w:val="40Continuoustext11ptZchn"/>
            </w:rPr>
            <w:t xml:space="preserve">Florian Martens, +49 (0) 711 17-41525, </w:t>
          </w:r>
          <w:hyperlink r:id="rId16" w:history="1">
            <w:r w:rsidRPr="007318DE">
              <w:rPr>
                <w:rStyle w:val="Hyperlink"/>
              </w:rPr>
              <w:t>florian.martens@daimler.com</w:t>
            </w:r>
          </w:hyperlink>
        </w:p>
        <w:p w:rsidR="00A91413" w:rsidRPr="003C4359" w:rsidRDefault="00515830" w:rsidP="00A91413">
          <w:pPr>
            <w:pStyle w:val="40Continuoustext11pt"/>
            <w:spacing w:after="0"/>
            <w:rPr>
              <w:rStyle w:val="40Continuoustext11ptZchn"/>
              <w:lang w:val="de-DE"/>
            </w:rPr>
          </w:pPr>
          <w:r w:rsidRPr="003C4359">
            <w:rPr>
              <w:rStyle w:val="40Continuoustext11ptZchn"/>
              <w:lang w:val="de-DE"/>
            </w:rPr>
            <w:t xml:space="preserve">Uta Leitner, +49 (0) 711 17-41526, </w:t>
          </w:r>
          <w:hyperlink r:id="rId17" w:history="1">
            <w:r w:rsidRPr="003C4359">
              <w:rPr>
                <w:rStyle w:val="Hyperlink"/>
                <w:lang w:val="de-DE"/>
              </w:rPr>
              <w:t>uta.leitner@daimler.com</w:t>
            </w:r>
          </w:hyperlink>
        </w:p>
      </w:sdtContent>
    </w:sdt>
    <w:p w:rsidR="00A91413" w:rsidRPr="003C4359" w:rsidRDefault="00A91413" w:rsidP="00A91413">
      <w:pPr>
        <w:pStyle w:val="40Continuoustext11pt"/>
        <w:spacing w:after="0"/>
        <w:rPr>
          <w:rStyle w:val="40Continuoustext11ptZchn"/>
          <w:lang w:val="de-DE"/>
        </w:rPr>
      </w:pPr>
    </w:p>
    <w:sdt>
      <w:sdtPr>
        <w:alias w:val="Further Information"/>
        <w:tag w:val="Further Information"/>
        <w:id w:val="17380865"/>
        <w:lock w:val="sdtContentLocked"/>
        <w:placeholder>
          <w:docPart w:val="F5E5A320F82C43FFAF2DA18B36EB9D3D"/>
        </w:placeholder>
        <w:showingPlcHdr/>
        <w:text/>
      </w:sdtPr>
      <w:sdtEndPr/>
      <w:sdtContent>
        <w:p w:rsidR="0016207B" w:rsidRDefault="004627BA" w:rsidP="0016207B">
          <w:pPr>
            <w:pStyle w:val="40Continuoustext11pt"/>
          </w:pPr>
          <w:r w:rsidRPr="004627BA">
            <w:t>Further information about Mercedes-Benz is available online:</w:t>
          </w:r>
          <w:r w:rsidR="0016207B">
            <w:br/>
          </w:r>
          <w:r w:rsidR="0016207B" w:rsidRPr="00A91413">
            <w:rPr>
              <w:rStyle w:val="42Continuoustext11ptHyperlink"/>
            </w:rPr>
            <w:t>www.media.daimler.com</w:t>
          </w:r>
          <w:r w:rsidR="0016207B" w:rsidRPr="00C22756">
            <w:rPr>
              <w:rStyle w:val="41Continuoustext11ptboldZchn"/>
            </w:rPr>
            <w:t xml:space="preserve"> </w:t>
          </w:r>
          <w:r>
            <w:t>a</w:t>
          </w:r>
          <w:r w:rsidR="0016207B" w:rsidRPr="00C22756">
            <w:t>nd</w:t>
          </w:r>
          <w:r w:rsidR="0016207B" w:rsidRPr="00C22756">
            <w:rPr>
              <w:rStyle w:val="41Continuoustext11ptboldZchn"/>
            </w:rPr>
            <w:t xml:space="preserve"> </w:t>
          </w:r>
          <w:r w:rsidR="0016207B" w:rsidRPr="00A91413">
            <w:rPr>
              <w:rStyle w:val="42Continuoustext11ptHyperlink"/>
            </w:rPr>
            <w:t>www.mercedes-benz.com</w:t>
          </w:r>
        </w:p>
      </w:sdtContent>
    </w:sdt>
    <w:p w:rsidR="00270652" w:rsidRPr="00D47282" w:rsidRDefault="00270652" w:rsidP="006105D6">
      <w:pPr>
        <w:pStyle w:val="40Continuoustext11pt"/>
        <w:sectPr w:rsidR="00270652" w:rsidRPr="00D47282" w:rsidSect="00936D4F">
          <w:headerReference w:type="even" r:id="rId18"/>
          <w:headerReference w:type="first" r:id="rId19"/>
          <w:type w:val="continuous"/>
          <w:pgSz w:w="11907" w:h="16839" w:code="9"/>
          <w:pgMar w:top="1928" w:right="2835" w:bottom="1304" w:left="1418" w:header="425" w:footer="57" w:gutter="0"/>
          <w:cols w:space="720"/>
          <w:docGrid w:linePitch="354"/>
        </w:sectPr>
      </w:pPr>
    </w:p>
    <w:p w:rsidR="0016207B" w:rsidRPr="00C44302" w:rsidRDefault="0016207B" w:rsidP="00A91413">
      <w:pPr>
        <w:pStyle w:val="40Continuoustext11pt"/>
        <w:tabs>
          <w:tab w:val="left" w:pos="3402"/>
        </w:tabs>
        <w:spacing w:after="0"/>
        <w:rPr>
          <w:rStyle w:val="40Continuoustext11ptZchn"/>
        </w:rPr>
      </w:pPr>
    </w:p>
    <w:sectPr w:rsidR="0016207B" w:rsidRPr="00C44302" w:rsidSect="00514358">
      <w:headerReference w:type="default" r:id="rId20"/>
      <w:headerReference w:type="first" r:id="rId21"/>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A64" w:rsidRDefault="00B94A64">
      <w:r>
        <w:separator/>
      </w:r>
    </w:p>
    <w:p w:rsidR="00B94A64" w:rsidRDefault="00B94A64"/>
    <w:p w:rsidR="00B94A64" w:rsidRDefault="00B94A64"/>
    <w:p w:rsidR="00B94A64" w:rsidRDefault="00B94A64"/>
    <w:p w:rsidR="00B94A64" w:rsidRDefault="00B94A64"/>
    <w:p w:rsidR="00B94A64" w:rsidRDefault="00B94A64"/>
    <w:p w:rsidR="00B94A64" w:rsidRDefault="00B94A64"/>
  </w:endnote>
  <w:endnote w:type="continuationSeparator" w:id="0">
    <w:p w:rsidR="00B94A64" w:rsidRDefault="00B94A64">
      <w:r>
        <w:continuationSeparator/>
      </w:r>
    </w:p>
    <w:p w:rsidR="00B94A64" w:rsidRDefault="00B94A64"/>
    <w:p w:rsidR="00B94A64" w:rsidRDefault="00B94A64"/>
    <w:p w:rsidR="00B94A64" w:rsidRDefault="00B94A64"/>
    <w:p w:rsidR="00B94A64" w:rsidRDefault="00B94A64"/>
    <w:p w:rsidR="00B94A64" w:rsidRDefault="00B94A64"/>
    <w:p w:rsidR="00B94A64" w:rsidRDefault="00B94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65238E" w:rsidRDefault="0065238E" w:rsidP="00515830">
    <w:pPr>
      <w:pStyle w:val="Footer9pt"/>
    </w:pPr>
    <w:r>
      <w:t>Daimler Communications, 70546 Stuttgart, Germany</w:t>
    </w:r>
    <w:r>
      <w:br/>
      <w:t xml:space="preserve">Mercedes-Benz – </w:t>
    </w:r>
    <w:r w:rsidRPr="004627BA">
      <w:t>A Daimler 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DB5069" w:rsidRDefault="001D4784" w:rsidP="00DB5069">
    <w:pPr>
      <w:pStyle w:val="Footer9pt"/>
    </w:pPr>
    <w:r>
      <w:t>Daimler Communications, 70546 Stuttgart, Germany</w:t>
    </w:r>
    <w:r>
      <w:br/>
      <w:t xml:space="preserve">Mercedes-Benz – </w:t>
    </w:r>
    <w:r w:rsidR="004627BA" w:rsidRPr="004627BA">
      <w:t>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A64" w:rsidRDefault="00B94A64">
      <w:r>
        <w:separator/>
      </w:r>
    </w:p>
    <w:p w:rsidR="00B94A64" w:rsidRDefault="00B94A64"/>
    <w:p w:rsidR="00B94A64" w:rsidRDefault="00B94A64"/>
    <w:p w:rsidR="00B94A64" w:rsidRDefault="00B94A64"/>
    <w:p w:rsidR="00B94A64" w:rsidRDefault="00B94A64"/>
    <w:p w:rsidR="00B94A64" w:rsidRDefault="00B94A64"/>
    <w:p w:rsidR="00B94A64" w:rsidRDefault="00B94A64"/>
  </w:footnote>
  <w:footnote w:type="continuationSeparator" w:id="0">
    <w:p w:rsidR="00B94A64" w:rsidRDefault="00B94A64">
      <w:r>
        <w:continuationSeparator/>
      </w:r>
    </w:p>
    <w:p w:rsidR="00B94A64" w:rsidRDefault="00B94A64"/>
    <w:p w:rsidR="00B94A64" w:rsidRDefault="00B94A64"/>
    <w:p w:rsidR="00B94A64" w:rsidRDefault="00B94A64"/>
    <w:p w:rsidR="00B94A64" w:rsidRDefault="00B94A64"/>
    <w:p w:rsidR="00B94A64" w:rsidRDefault="00B94A64"/>
    <w:p w:rsidR="00B94A64" w:rsidRDefault="00B94A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val="de-DE"/>
      </w:rPr>
      <w:drawing>
        <wp:anchor distT="0" distB="0" distL="114300" distR="114300" simplePos="0" relativeHeight="251664384" behindDoc="1" locked="0" layoutInCell="1" allowOverlap="1" wp14:anchorId="6D9591BE" wp14:editId="1E051299">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Kopfzeile"/>
    </w:pPr>
    <w:r>
      <w:rPr>
        <w:noProof/>
        <w:lang w:val="de-DE"/>
      </w:rPr>
      <w:drawing>
        <wp:anchor distT="0" distB="0" distL="114300" distR="114300" simplePos="0" relativeHeight="251662336" behindDoc="1" locked="0" layoutInCell="1" allowOverlap="1" wp14:anchorId="43A732B3" wp14:editId="0050E2EF">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9D2EBF" w:rsidRDefault="00391C36"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Page</w:t>
    </w:r>
    <w:r w:rsidR="007A6CFF" w:rsidRPr="009D2EBF">
      <w:rPr>
        <w:rFonts w:ascii="CorpoA" w:hAnsi="CorpoA"/>
        <w:noProof/>
      </w:rPr>
      <w:t xml:space="preserve"> </w:t>
    </w:r>
    <w:r w:rsidR="007A6CFF" w:rsidRPr="009D2EBF">
      <w:rPr>
        <w:rStyle w:val="Seitenzahl"/>
        <w:rFonts w:ascii="CorpoA" w:hAnsi="CorpoA"/>
        <w:noProof/>
      </w:rPr>
      <w:fldChar w:fldCharType="begin"/>
    </w:r>
    <w:r w:rsidR="007A6CFF" w:rsidRPr="009D2EBF">
      <w:rPr>
        <w:rStyle w:val="Seitenzahl"/>
        <w:rFonts w:ascii="CorpoA" w:hAnsi="CorpoA"/>
        <w:noProof/>
      </w:rPr>
      <w:instrText xml:space="preserve"> PAGE </w:instrText>
    </w:r>
    <w:r w:rsidR="007A6CFF" w:rsidRPr="009D2EBF">
      <w:rPr>
        <w:rStyle w:val="Seitenzahl"/>
        <w:rFonts w:ascii="CorpoA" w:hAnsi="CorpoA"/>
        <w:noProof/>
      </w:rPr>
      <w:fldChar w:fldCharType="separate"/>
    </w:r>
    <w:r w:rsidR="003C4359">
      <w:rPr>
        <w:rStyle w:val="Seitenzahl"/>
        <w:rFonts w:ascii="CorpoA" w:hAnsi="CorpoA"/>
        <w:noProof/>
      </w:rPr>
      <w:t>4</w:t>
    </w:r>
    <w:r w:rsidR="007A6CFF" w:rsidRPr="009D2EBF">
      <w:rPr>
        <w:rStyle w:val="Seitenzahl"/>
        <w:rFonts w:ascii="CorpoA" w:hAnsi="CorpoA"/>
        <w:noProof/>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9D2EBF" w:rsidRDefault="00514358" w:rsidP="007A6CFF">
    <w:pPr>
      <w:pStyle w:val="MLStat"/>
      <w:framePr w:w="2325" w:h="289" w:wrap="around" w:vAnchor="page" w:hAnchor="page" w:x="9045" w:y="1957" w:anchorLock="1"/>
      <w:spacing w:after="0"/>
      <w:ind w:left="0" w:right="0" w:firstLine="0"/>
      <w:rPr>
        <w:rFonts w:ascii="CorpoA" w:hAnsi="CorpoA"/>
        <w:noProof/>
      </w:rPr>
    </w:pPr>
    <w:r w:rsidRPr="009D2EBF">
      <w:rPr>
        <w:rFonts w:ascii="CorpoA" w:hAnsi="CorpoA"/>
        <w:noProof/>
      </w:rPr>
      <w:t xml:space="preserve">Seite </w:t>
    </w:r>
    <w:r w:rsidRPr="009D2EBF">
      <w:rPr>
        <w:rStyle w:val="Seitenzahl"/>
        <w:rFonts w:ascii="CorpoA" w:hAnsi="CorpoA"/>
        <w:noProof/>
      </w:rPr>
      <w:fldChar w:fldCharType="begin"/>
    </w:r>
    <w:r w:rsidRPr="009D2EBF">
      <w:rPr>
        <w:rStyle w:val="Seitenzahl"/>
        <w:rFonts w:ascii="CorpoA" w:hAnsi="CorpoA"/>
        <w:noProof/>
      </w:rPr>
      <w:instrText xml:space="preserve"> PAGE </w:instrText>
    </w:r>
    <w:r w:rsidRPr="009D2EBF">
      <w:rPr>
        <w:rStyle w:val="Seitenzahl"/>
        <w:rFonts w:ascii="CorpoA" w:hAnsi="CorpoA"/>
        <w:noProof/>
      </w:rPr>
      <w:fldChar w:fldCharType="separate"/>
    </w:r>
    <w:r w:rsidR="00515830">
      <w:rPr>
        <w:rStyle w:val="Seitenzahl"/>
        <w:rFonts w:ascii="CorpoA" w:hAnsi="CorpoA"/>
        <w:noProof/>
      </w:rPr>
      <w:t>2</w:t>
    </w:r>
    <w:r w:rsidRPr="009D2EBF">
      <w:rPr>
        <w:rStyle w:val="Seitenzahl"/>
        <w:rFonts w:ascii="CorpoA" w:hAnsi="CorpoA"/>
        <w:noProof/>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253F4"/>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4D1B"/>
    <w:rsid w:val="000B13EC"/>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53F4"/>
    <w:rsid w:val="00127275"/>
    <w:rsid w:val="001314A6"/>
    <w:rsid w:val="001333B0"/>
    <w:rsid w:val="0013395B"/>
    <w:rsid w:val="001345EC"/>
    <w:rsid w:val="00137157"/>
    <w:rsid w:val="001429C7"/>
    <w:rsid w:val="00144215"/>
    <w:rsid w:val="001508C8"/>
    <w:rsid w:val="00155867"/>
    <w:rsid w:val="00157585"/>
    <w:rsid w:val="0016207B"/>
    <w:rsid w:val="00166AA6"/>
    <w:rsid w:val="001716ED"/>
    <w:rsid w:val="0018067E"/>
    <w:rsid w:val="001863A1"/>
    <w:rsid w:val="0019145C"/>
    <w:rsid w:val="00197CB6"/>
    <w:rsid w:val="001A1C9D"/>
    <w:rsid w:val="001A3B87"/>
    <w:rsid w:val="001B12F5"/>
    <w:rsid w:val="001B3A25"/>
    <w:rsid w:val="001C26EC"/>
    <w:rsid w:val="001D4784"/>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377DE"/>
    <w:rsid w:val="00253ACC"/>
    <w:rsid w:val="00254B69"/>
    <w:rsid w:val="00263154"/>
    <w:rsid w:val="00270652"/>
    <w:rsid w:val="00271D9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0767"/>
    <w:rsid w:val="003335AB"/>
    <w:rsid w:val="003340DC"/>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481E"/>
    <w:rsid w:val="0038545A"/>
    <w:rsid w:val="00391C36"/>
    <w:rsid w:val="00392161"/>
    <w:rsid w:val="00392241"/>
    <w:rsid w:val="00394012"/>
    <w:rsid w:val="003A3BFD"/>
    <w:rsid w:val="003A4605"/>
    <w:rsid w:val="003A59CD"/>
    <w:rsid w:val="003A631A"/>
    <w:rsid w:val="003C110A"/>
    <w:rsid w:val="003C30AF"/>
    <w:rsid w:val="003C4359"/>
    <w:rsid w:val="003C475D"/>
    <w:rsid w:val="003C664A"/>
    <w:rsid w:val="003D234D"/>
    <w:rsid w:val="003D422C"/>
    <w:rsid w:val="003E0DDA"/>
    <w:rsid w:val="003E1D09"/>
    <w:rsid w:val="003E524D"/>
    <w:rsid w:val="003E5DA5"/>
    <w:rsid w:val="00401927"/>
    <w:rsid w:val="00403988"/>
    <w:rsid w:val="00403E7F"/>
    <w:rsid w:val="00404281"/>
    <w:rsid w:val="00406D53"/>
    <w:rsid w:val="00407308"/>
    <w:rsid w:val="0040769C"/>
    <w:rsid w:val="00410E48"/>
    <w:rsid w:val="00411B5B"/>
    <w:rsid w:val="00412939"/>
    <w:rsid w:val="00413FB8"/>
    <w:rsid w:val="00415B2E"/>
    <w:rsid w:val="00424D2D"/>
    <w:rsid w:val="00425A3D"/>
    <w:rsid w:val="00430AE9"/>
    <w:rsid w:val="00447F16"/>
    <w:rsid w:val="004501EB"/>
    <w:rsid w:val="00461E64"/>
    <w:rsid w:val="004627BA"/>
    <w:rsid w:val="0046283C"/>
    <w:rsid w:val="00466BAE"/>
    <w:rsid w:val="00473AF9"/>
    <w:rsid w:val="0047540E"/>
    <w:rsid w:val="004769BD"/>
    <w:rsid w:val="00486A03"/>
    <w:rsid w:val="0048718A"/>
    <w:rsid w:val="0048779C"/>
    <w:rsid w:val="00496FEA"/>
    <w:rsid w:val="00497B0B"/>
    <w:rsid w:val="00497DE8"/>
    <w:rsid w:val="004A330F"/>
    <w:rsid w:val="004A4153"/>
    <w:rsid w:val="004A4F1E"/>
    <w:rsid w:val="004A4FCA"/>
    <w:rsid w:val="004A69B4"/>
    <w:rsid w:val="004B16F1"/>
    <w:rsid w:val="004B4400"/>
    <w:rsid w:val="004C1D00"/>
    <w:rsid w:val="004D1A41"/>
    <w:rsid w:val="004D54CB"/>
    <w:rsid w:val="004D6576"/>
    <w:rsid w:val="004D72BA"/>
    <w:rsid w:val="004E39E5"/>
    <w:rsid w:val="004E7D56"/>
    <w:rsid w:val="004F42C2"/>
    <w:rsid w:val="004F7B42"/>
    <w:rsid w:val="005100DD"/>
    <w:rsid w:val="00511140"/>
    <w:rsid w:val="00511CBB"/>
    <w:rsid w:val="00514358"/>
    <w:rsid w:val="00515830"/>
    <w:rsid w:val="00517387"/>
    <w:rsid w:val="00517661"/>
    <w:rsid w:val="00525752"/>
    <w:rsid w:val="00532881"/>
    <w:rsid w:val="0053375B"/>
    <w:rsid w:val="00534AF9"/>
    <w:rsid w:val="00540D8B"/>
    <w:rsid w:val="005440F3"/>
    <w:rsid w:val="00553031"/>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4C0"/>
    <w:rsid w:val="005E2B2E"/>
    <w:rsid w:val="005F0574"/>
    <w:rsid w:val="005F0D32"/>
    <w:rsid w:val="005F47FC"/>
    <w:rsid w:val="005F6C8F"/>
    <w:rsid w:val="006013CB"/>
    <w:rsid w:val="00604A11"/>
    <w:rsid w:val="00606A3F"/>
    <w:rsid w:val="006079DD"/>
    <w:rsid w:val="006105D6"/>
    <w:rsid w:val="00611BDC"/>
    <w:rsid w:val="00612232"/>
    <w:rsid w:val="00622CEE"/>
    <w:rsid w:val="00623BF0"/>
    <w:rsid w:val="00627413"/>
    <w:rsid w:val="00630E95"/>
    <w:rsid w:val="0065238E"/>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C6D3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400C5"/>
    <w:rsid w:val="00741CB8"/>
    <w:rsid w:val="00746D18"/>
    <w:rsid w:val="00750B47"/>
    <w:rsid w:val="007518F4"/>
    <w:rsid w:val="00761269"/>
    <w:rsid w:val="00763A34"/>
    <w:rsid w:val="00773EEE"/>
    <w:rsid w:val="00781506"/>
    <w:rsid w:val="007820C5"/>
    <w:rsid w:val="00783EFF"/>
    <w:rsid w:val="007922C7"/>
    <w:rsid w:val="007A6CFF"/>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80D8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70098"/>
    <w:rsid w:val="0097172A"/>
    <w:rsid w:val="00973D3E"/>
    <w:rsid w:val="009756EC"/>
    <w:rsid w:val="009806B5"/>
    <w:rsid w:val="0098341F"/>
    <w:rsid w:val="00991781"/>
    <w:rsid w:val="00992AA1"/>
    <w:rsid w:val="00992E34"/>
    <w:rsid w:val="0099405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5C1A"/>
    <w:rsid w:val="00A36476"/>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3F0F"/>
    <w:rsid w:val="00A761BE"/>
    <w:rsid w:val="00A802F4"/>
    <w:rsid w:val="00A8048A"/>
    <w:rsid w:val="00A82091"/>
    <w:rsid w:val="00A847F3"/>
    <w:rsid w:val="00A91413"/>
    <w:rsid w:val="00AA1883"/>
    <w:rsid w:val="00AA697F"/>
    <w:rsid w:val="00AA6B7A"/>
    <w:rsid w:val="00AB026F"/>
    <w:rsid w:val="00AB09B5"/>
    <w:rsid w:val="00AB4D1F"/>
    <w:rsid w:val="00AC027B"/>
    <w:rsid w:val="00AC11B2"/>
    <w:rsid w:val="00AC3D8A"/>
    <w:rsid w:val="00AD0450"/>
    <w:rsid w:val="00AD4380"/>
    <w:rsid w:val="00AD5C48"/>
    <w:rsid w:val="00AE22A0"/>
    <w:rsid w:val="00AE38DF"/>
    <w:rsid w:val="00AE57FA"/>
    <w:rsid w:val="00AE7C3A"/>
    <w:rsid w:val="00AF7DA1"/>
    <w:rsid w:val="00B033A7"/>
    <w:rsid w:val="00B04322"/>
    <w:rsid w:val="00B072F2"/>
    <w:rsid w:val="00B1300A"/>
    <w:rsid w:val="00B137DE"/>
    <w:rsid w:val="00B14B82"/>
    <w:rsid w:val="00B264BA"/>
    <w:rsid w:val="00B27ADD"/>
    <w:rsid w:val="00B3066C"/>
    <w:rsid w:val="00B4084A"/>
    <w:rsid w:val="00B4414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4A64"/>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02651"/>
    <w:rsid w:val="00C13A8F"/>
    <w:rsid w:val="00C22756"/>
    <w:rsid w:val="00C26879"/>
    <w:rsid w:val="00C2736D"/>
    <w:rsid w:val="00C3000D"/>
    <w:rsid w:val="00C34953"/>
    <w:rsid w:val="00C34DF2"/>
    <w:rsid w:val="00C36BCC"/>
    <w:rsid w:val="00C42C14"/>
    <w:rsid w:val="00C44302"/>
    <w:rsid w:val="00C46158"/>
    <w:rsid w:val="00C466DC"/>
    <w:rsid w:val="00C542D1"/>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5069"/>
    <w:rsid w:val="00DB5BC3"/>
    <w:rsid w:val="00DB7B42"/>
    <w:rsid w:val="00DD15F0"/>
    <w:rsid w:val="00DD4005"/>
    <w:rsid w:val="00DD41D9"/>
    <w:rsid w:val="00DD6439"/>
    <w:rsid w:val="00DE096C"/>
    <w:rsid w:val="00DE1220"/>
    <w:rsid w:val="00DF669C"/>
    <w:rsid w:val="00E000B0"/>
    <w:rsid w:val="00E00992"/>
    <w:rsid w:val="00E02470"/>
    <w:rsid w:val="00E170DC"/>
    <w:rsid w:val="00E24D03"/>
    <w:rsid w:val="00E30AF2"/>
    <w:rsid w:val="00E30C39"/>
    <w:rsid w:val="00E33C8C"/>
    <w:rsid w:val="00E35734"/>
    <w:rsid w:val="00E50BA0"/>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0B41"/>
    <w:rsid w:val="00EA2920"/>
    <w:rsid w:val="00EA344C"/>
    <w:rsid w:val="00EA548D"/>
    <w:rsid w:val="00EA6271"/>
    <w:rsid w:val="00EA6857"/>
    <w:rsid w:val="00EB3DC1"/>
    <w:rsid w:val="00EC140F"/>
    <w:rsid w:val="00EC593E"/>
    <w:rsid w:val="00ED0423"/>
    <w:rsid w:val="00ED4BA4"/>
    <w:rsid w:val="00EE00D4"/>
    <w:rsid w:val="00EE0B59"/>
    <w:rsid w:val="00EE23E3"/>
    <w:rsid w:val="00EE569D"/>
    <w:rsid w:val="00EF0CAC"/>
    <w:rsid w:val="00EF5A24"/>
    <w:rsid w:val="00EF6BD0"/>
    <w:rsid w:val="00F023A9"/>
    <w:rsid w:val="00F12C27"/>
    <w:rsid w:val="00F13DE2"/>
    <w:rsid w:val="00F21D8B"/>
    <w:rsid w:val="00F23835"/>
    <w:rsid w:val="00F23EE1"/>
    <w:rsid w:val="00F26CD3"/>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3CF8"/>
    <w:rsid w:val="00FC4E02"/>
    <w:rsid w:val="00FD4419"/>
    <w:rsid w:val="00FD4D55"/>
    <w:rsid w:val="00FD65C1"/>
    <w:rsid w:val="00FE4512"/>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627BA"/>
    <w:pPr>
      <w:spacing w:after="340" w:line="340" w:lineRule="atLeast"/>
    </w:pPr>
    <w:rPr>
      <w:rFonts w:ascii="CorpoA" w:hAnsi="CorpoA"/>
      <w:sz w:val="22"/>
      <w:lang w:val="en-GB"/>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lang w:val="en-GB"/>
    </w:rPr>
  </w:style>
  <w:style w:type="paragraph" w:customStyle="1" w:styleId="Footer9pt">
    <w:name w:val="Footer 9pt"/>
    <w:link w:val="Footer9ptZchn"/>
    <w:rsid w:val="004627BA"/>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4627BA"/>
    <w:pPr>
      <w:keepNext/>
      <w:widowControl w:val="0"/>
      <w:spacing w:after="380" w:line="480" w:lineRule="atLeast"/>
    </w:pPr>
    <w:rPr>
      <w:rFonts w:ascii="CorpoA" w:hAnsi="CorpoA"/>
      <w:b/>
      <w:sz w:val="28"/>
      <w:lang w:val="en-GB"/>
    </w:rPr>
  </w:style>
  <w:style w:type="paragraph" w:customStyle="1" w:styleId="00Information">
    <w:name w:val="0.0 Information"/>
    <w:basedOn w:val="Standard"/>
    <w:rsid w:val="004627BA"/>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uoustext11ptboldZchn">
    <w:name w:val="4.1 Continuous text 11pt bold Zchn"/>
    <w:basedOn w:val="Absatz-Standardschriftart"/>
    <w:link w:val="41Continuoustext11ptbold"/>
    <w:rsid w:val="004627BA"/>
    <w:rPr>
      <w:rFonts w:ascii="CorpoA" w:hAnsi="CorpoA"/>
      <w:b/>
      <w:sz w:val="22"/>
      <w:lang w:val="en-GB"/>
    </w:rPr>
  </w:style>
  <w:style w:type="character" w:customStyle="1" w:styleId="40Continuoustext11ptZchn">
    <w:name w:val="4.0 Continuous text 11pt Zchn"/>
    <w:basedOn w:val="Absatz-Standardschriftart"/>
    <w:link w:val="40Continuoustext11pt"/>
    <w:rsid w:val="004627BA"/>
    <w:rPr>
      <w:rFonts w:ascii="CorpoA" w:hAnsi="CorpoA"/>
      <w:sz w:val="22"/>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lang w:val="en-GB"/>
    </w:rPr>
  </w:style>
  <w:style w:type="character" w:customStyle="1" w:styleId="Footer9ptZchn">
    <w:name w:val="Footer 9pt Zchn"/>
    <w:basedOn w:val="Absatz-Standardschriftart"/>
    <w:link w:val="Footer9pt"/>
    <w:rsid w:val="004627BA"/>
    <w:rPr>
      <w:rFonts w:ascii="CorpoS" w:hAnsi="CorpoS"/>
      <w:sz w:val="18"/>
      <w:lang w:val="en-GB"/>
    </w:rPr>
  </w:style>
  <w:style w:type="character" w:customStyle="1" w:styleId="50BoilerplateZchn">
    <w:name w:val="5.0 Boilerplate Zchn"/>
    <w:basedOn w:val="Absatz-Standardschriftart"/>
    <w:link w:val="50Boilerplate"/>
    <w:rsid w:val="004627BA"/>
    <w:rPr>
      <w:rFonts w:ascii="CorpoA" w:hAnsi="CorpoA"/>
      <w:sz w:val="18"/>
      <w:lang w:val="en-GB"/>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lang w:val="en-GB"/>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627BA"/>
    <w:pPr>
      <w:spacing w:after="340" w:line="340" w:lineRule="atLeast"/>
    </w:pPr>
    <w:rPr>
      <w:rFonts w:ascii="CorpoA" w:hAnsi="CorpoA"/>
      <w:sz w:val="22"/>
      <w:lang w:val="en-GB"/>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lang w:val="en-GB"/>
    </w:rPr>
  </w:style>
  <w:style w:type="paragraph" w:customStyle="1" w:styleId="Footer9pt">
    <w:name w:val="Footer 9pt"/>
    <w:link w:val="Footer9ptZchn"/>
    <w:rsid w:val="004627BA"/>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4627BA"/>
    <w:pPr>
      <w:keepNext/>
      <w:widowControl w:val="0"/>
      <w:spacing w:after="380" w:line="480" w:lineRule="atLeast"/>
    </w:pPr>
    <w:rPr>
      <w:rFonts w:ascii="CorpoA" w:hAnsi="CorpoA"/>
      <w:b/>
      <w:sz w:val="28"/>
      <w:lang w:val="en-GB"/>
    </w:rPr>
  </w:style>
  <w:style w:type="paragraph" w:customStyle="1" w:styleId="00Information">
    <w:name w:val="0.0 Information"/>
    <w:basedOn w:val="Standard"/>
    <w:rsid w:val="004627BA"/>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uoustext11ptboldZchn">
    <w:name w:val="4.1 Continuous text 11pt bold Zchn"/>
    <w:basedOn w:val="Absatz-Standardschriftart"/>
    <w:link w:val="41Continuoustext11ptbold"/>
    <w:rsid w:val="004627BA"/>
    <w:rPr>
      <w:rFonts w:ascii="CorpoA" w:hAnsi="CorpoA"/>
      <w:b/>
      <w:sz w:val="22"/>
      <w:lang w:val="en-GB"/>
    </w:rPr>
  </w:style>
  <w:style w:type="character" w:customStyle="1" w:styleId="40Continuoustext11ptZchn">
    <w:name w:val="4.0 Continuous text 11pt Zchn"/>
    <w:basedOn w:val="Absatz-Standardschriftart"/>
    <w:link w:val="40Continuoustext11pt"/>
    <w:rsid w:val="004627BA"/>
    <w:rPr>
      <w:rFonts w:ascii="CorpoA" w:hAnsi="CorpoA"/>
      <w:sz w:val="22"/>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lang w:val="en-GB"/>
    </w:rPr>
  </w:style>
  <w:style w:type="character" w:customStyle="1" w:styleId="Footer9ptZchn">
    <w:name w:val="Footer 9pt Zchn"/>
    <w:basedOn w:val="Absatz-Standardschriftart"/>
    <w:link w:val="Footer9pt"/>
    <w:rsid w:val="004627BA"/>
    <w:rPr>
      <w:rFonts w:ascii="CorpoS" w:hAnsi="CorpoS"/>
      <w:sz w:val="18"/>
      <w:lang w:val="en-GB"/>
    </w:rPr>
  </w:style>
  <w:style w:type="character" w:customStyle="1" w:styleId="50BoilerplateZchn">
    <w:name w:val="5.0 Boilerplate Zchn"/>
    <w:basedOn w:val="Absatz-Standardschriftart"/>
    <w:link w:val="50Boilerplate"/>
    <w:rsid w:val="004627BA"/>
    <w:rPr>
      <w:rFonts w:ascii="CorpoA" w:hAnsi="CorpoA"/>
      <w:sz w:val="18"/>
      <w:lang w:val="en-GB"/>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lang w:val="en-GB"/>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uta.leitner@daimler.com" TargetMode="External"/><Relationship Id="rId2" Type="http://schemas.openxmlformats.org/officeDocument/2006/relationships/customXml" Target="../customXml/item2.xml"/><Relationship Id="rId16" Type="http://schemas.openxmlformats.org/officeDocument/2006/relationships/hyperlink" Target="mailto:florian.martens@daimler.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media.daimler.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scha1\AppData\Local\Microsoft\Windows\Temporary%20Internet%20Files\Content.IE5\DHV5ZII4\PI_Mercedes-Benz_EN_13.03.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E57D6318894405289CBF70C4755C87B"/>
        <w:category>
          <w:name w:val="Allgemein"/>
          <w:gallery w:val="placeholder"/>
        </w:category>
        <w:types>
          <w:type w:val="bbPlcHdr"/>
        </w:types>
        <w:behaviors>
          <w:behavior w:val="content"/>
        </w:behaviors>
        <w:guid w:val="{8DC8612D-9CE9-41B6-AF6A-4C6ED05CC85C}"/>
      </w:docPartPr>
      <w:docPartBody>
        <w:p w:rsidR="00FF77F6" w:rsidRDefault="00FF77F6">
          <w:pPr>
            <w:pStyle w:val="EE57D6318894405289CBF70C4755C87B"/>
          </w:pPr>
          <w:r w:rsidRPr="004627BA">
            <w:t>Introductory</w:t>
          </w:r>
        </w:p>
      </w:docPartBody>
    </w:docPart>
    <w:docPart>
      <w:docPartPr>
        <w:name w:val="741E5938AB494F68B71D3FB1E92EF7DD"/>
        <w:category>
          <w:name w:val="Allgemein"/>
          <w:gallery w:val="placeholder"/>
        </w:category>
        <w:types>
          <w:type w:val="bbPlcHdr"/>
        </w:types>
        <w:behaviors>
          <w:behavior w:val="content"/>
        </w:behaviors>
        <w:guid w:val="{D699C893-5DBE-4080-A544-867D4D418A21}"/>
      </w:docPartPr>
      <w:docPartBody>
        <w:p w:rsidR="00FF77F6" w:rsidRDefault="00FF77F6">
          <w:pPr>
            <w:pStyle w:val="741E5938AB494F68B71D3FB1E92EF7DD"/>
          </w:pPr>
          <w:r w:rsidRPr="001508C8">
            <w:rPr>
              <w:sz w:val="26"/>
              <w:szCs w:val="26"/>
            </w:rPr>
            <w:t>Headline</w:t>
          </w:r>
        </w:p>
      </w:docPartBody>
    </w:docPart>
    <w:docPart>
      <w:docPartPr>
        <w:name w:val="7DF959E31B5C49D7863D68C6ED02C959"/>
        <w:category>
          <w:name w:val="Allgemein"/>
          <w:gallery w:val="placeholder"/>
        </w:category>
        <w:types>
          <w:type w:val="bbPlcHdr"/>
        </w:types>
        <w:behaviors>
          <w:behavior w:val="content"/>
        </w:behaviors>
        <w:guid w:val="{A19BAD02-7D9E-4EEB-89F6-3AF1F60A0583}"/>
      </w:docPartPr>
      <w:docPartBody>
        <w:p w:rsidR="00FF77F6" w:rsidRDefault="00FF77F6">
          <w:pPr>
            <w:pStyle w:val="7DF959E31B5C49D7863D68C6ED02C959"/>
          </w:pPr>
          <w:r w:rsidRPr="004627BA">
            <w:t>Subhead</w:t>
          </w:r>
        </w:p>
      </w:docPartBody>
    </w:docPart>
    <w:docPart>
      <w:docPartPr>
        <w:name w:val="28852B2495CE4477AE01AD32EBEB9A99"/>
        <w:category>
          <w:name w:val="Allgemein"/>
          <w:gallery w:val="placeholder"/>
        </w:category>
        <w:types>
          <w:type w:val="bbPlcHdr"/>
        </w:types>
        <w:behaviors>
          <w:behavior w:val="content"/>
        </w:behaviors>
        <w:guid w:val="{728C7D47-EE94-47A1-959E-5B17CF12CB51}"/>
      </w:docPartPr>
      <w:docPartBody>
        <w:p w:rsidR="00FF77F6" w:rsidRDefault="00FF77F6">
          <w:pPr>
            <w:pStyle w:val="28852B2495CE4477AE01AD32EBEB9A99"/>
          </w:pPr>
          <w:r w:rsidRPr="00C70E49">
            <w:rPr>
              <w:rStyle w:val="Platzhaltertext"/>
            </w:rPr>
            <w:t>Klicken Sie hier, um ein Datum einzugeben.</w:t>
          </w:r>
        </w:p>
      </w:docPartBody>
    </w:docPart>
    <w:docPart>
      <w:docPartPr>
        <w:name w:val="C809790D41484BC498D212AE57AF885C"/>
        <w:category>
          <w:name w:val="Allgemein"/>
          <w:gallery w:val="placeholder"/>
        </w:category>
        <w:types>
          <w:type w:val="bbPlcHdr"/>
        </w:types>
        <w:behaviors>
          <w:behavior w:val="content"/>
        </w:behaviors>
        <w:guid w:val="{32EF98F4-E642-4F98-BEFB-5C430C2C3093}"/>
      </w:docPartPr>
      <w:docPartBody>
        <w:p w:rsidR="00FF77F6" w:rsidRDefault="00FF77F6">
          <w:pPr>
            <w:pStyle w:val="C809790D41484BC498D212AE57AF885C"/>
          </w:pPr>
          <w:r w:rsidRPr="004627BA">
            <w:rPr>
              <w:rStyle w:val="Platzhaltertext"/>
            </w:rPr>
            <w:t>Contin</w:t>
          </w:r>
          <w:r>
            <w:rPr>
              <w:rStyle w:val="Platzhaltertext"/>
            </w:rPr>
            <w:t>u</w:t>
          </w:r>
          <w:r w:rsidRPr="004627BA">
            <w:rPr>
              <w:rStyle w:val="Platzhaltertext"/>
            </w:rPr>
            <w:t>ous text</w:t>
          </w:r>
        </w:p>
      </w:docPartBody>
    </w:docPart>
    <w:docPart>
      <w:docPartPr>
        <w:name w:val="00E1B76456794B798EE7BA8BF2160A6A"/>
        <w:category>
          <w:name w:val="Allgemein"/>
          <w:gallery w:val="placeholder"/>
        </w:category>
        <w:types>
          <w:type w:val="bbPlcHdr"/>
        </w:types>
        <w:behaviors>
          <w:behavior w:val="content"/>
        </w:behaviors>
        <w:guid w:val="{7D611233-58E8-48C8-A191-31F99B9FBF51}"/>
      </w:docPartPr>
      <w:docPartBody>
        <w:p w:rsidR="00FF77F6" w:rsidRDefault="00FF77F6">
          <w:pPr>
            <w:pStyle w:val="00E1B76456794B798EE7BA8BF2160A6A"/>
          </w:pPr>
          <w:r>
            <w:t>Max Mustermann, 07156…..</w:t>
          </w:r>
        </w:p>
      </w:docPartBody>
    </w:docPart>
    <w:docPart>
      <w:docPartPr>
        <w:name w:val="F5E5A320F82C43FFAF2DA18B36EB9D3D"/>
        <w:category>
          <w:name w:val="Allgemein"/>
          <w:gallery w:val="placeholder"/>
        </w:category>
        <w:types>
          <w:type w:val="bbPlcHdr"/>
        </w:types>
        <w:behaviors>
          <w:behavior w:val="content"/>
        </w:behaviors>
        <w:guid w:val="{6ABD5E53-CC86-4829-A0CF-3A3EA82FE58A}"/>
      </w:docPartPr>
      <w:docPartBody>
        <w:p w:rsidR="00FF77F6" w:rsidRDefault="00FF77F6">
          <w:pPr>
            <w:pStyle w:val="F5E5A320F82C43FFAF2DA18B36EB9D3D"/>
          </w:pPr>
          <w:r w:rsidRPr="004627BA">
            <w:t>Further information about Mercedes-Benz is available online:</w:t>
          </w:r>
          <w:r>
            <w:br/>
          </w:r>
          <w:r w:rsidRPr="00A91413">
            <w:rPr>
              <w:rStyle w:val="42Continuoustext11ptHyperlink"/>
              <w:rFonts w:eastAsiaTheme="minorEastAsia"/>
            </w:rPr>
            <w:t>www.media.daimler.com</w:t>
          </w:r>
          <w:r w:rsidRPr="00C22756">
            <w:rPr>
              <w:rStyle w:val="41Continuoustext11ptboldZchn"/>
              <w:rFonts w:eastAsiaTheme="minorEastAsia"/>
            </w:rPr>
            <w:t xml:space="preserve"> </w:t>
          </w:r>
          <w:r>
            <w:t>a</w:t>
          </w:r>
          <w:r w:rsidRPr="00C22756">
            <w:t>nd</w:t>
          </w:r>
          <w:r w:rsidRPr="00C22756">
            <w:rPr>
              <w:rStyle w:val="41Continuoustext11ptboldZchn"/>
              <w:rFonts w:eastAsiaTheme="minorEastAsia"/>
            </w:rPr>
            <w:t xml:space="preserve"> </w:t>
          </w:r>
          <w:r w:rsidRPr="00A91413">
            <w:rPr>
              <w:rStyle w:val="42Continuoustext11ptHyperlink"/>
              <w:rFonts w:eastAsiaTheme="minorEastAsia"/>
            </w:rPr>
            <w:t>www.mercedes-benz.com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7F6"/>
    <w:rsid w:val="00DD0B9D"/>
    <w:rsid w:val="00E753EA"/>
    <w:rsid w:val="00FF77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E57D6318894405289CBF70C4755C87B">
    <w:name w:val="EE57D6318894405289CBF70C4755C87B"/>
  </w:style>
  <w:style w:type="paragraph" w:customStyle="1" w:styleId="741E5938AB494F68B71D3FB1E92EF7DD">
    <w:name w:val="741E5938AB494F68B71D3FB1E92EF7DD"/>
  </w:style>
  <w:style w:type="paragraph" w:customStyle="1" w:styleId="7DF959E31B5C49D7863D68C6ED02C959">
    <w:name w:val="7DF959E31B5C49D7863D68C6ED02C959"/>
  </w:style>
  <w:style w:type="character" w:styleId="Platzhaltertext">
    <w:name w:val="Placeholder Text"/>
    <w:basedOn w:val="Absatz-Standardschriftart"/>
    <w:uiPriority w:val="99"/>
    <w:semiHidden/>
    <w:rPr>
      <w:color w:val="808080"/>
    </w:rPr>
  </w:style>
  <w:style w:type="paragraph" w:customStyle="1" w:styleId="28852B2495CE4477AE01AD32EBEB9A99">
    <w:name w:val="28852B2495CE4477AE01AD32EBEB9A99"/>
  </w:style>
  <w:style w:type="paragraph" w:customStyle="1" w:styleId="C809790D41484BC498D212AE57AF885C">
    <w:name w:val="C809790D41484BC498D212AE57AF885C"/>
  </w:style>
  <w:style w:type="paragraph" w:customStyle="1" w:styleId="00E1B76456794B798EE7BA8BF2160A6A">
    <w:name w:val="00E1B76456794B798EE7BA8BF2160A6A"/>
  </w:style>
  <w:style w:type="paragraph" w:customStyle="1" w:styleId="41Continuoustext11ptbold">
    <w:name w:val="4.1 Continuous text 11pt bold"/>
    <w:link w:val="41Continuoustext11ptboldZchn"/>
    <w:qFormat/>
    <w:pPr>
      <w:suppressAutoHyphens/>
      <w:spacing w:after="340" w:line="340" w:lineRule="atLeast"/>
    </w:pPr>
    <w:rPr>
      <w:rFonts w:ascii="CorpoA" w:eastAsia="Times New Roman" w:hAnsi="CorpoA" w:cs="Times New Roman"/>
      <w:b/>
      <w:szCs w:val="20"/>
      <w:lang w:val="en-GB"/>
    </w:rPr>
  </w:style>
  <w:style w:type="character" w:customStyle="1" w:styleId="41Continuoustext11ptboldZchn">
    <w:name w:val="4.1 Continuous text 11pt bold Zchn"/>
    <w:basedOn w:val="Absatz-Standardschriftart"/>
    <w:link w:val="41Continuoustext11ptbold"/>
    <w:rPr>
      <w:rFonts w:ascii="CorpoA" w:eastAsia="Times New Roman" w:hAnsi="CorpoA" w:cs="Times New Roman"/>
      <w:b/>
      <w:szCs w:val="20"/>
      <w:lang w:val="en-GB"/>
    </w:rPr>
  </w:style>
  <w:style w:type="character" w:customStyle="1" w:styleId="42Continuoustext11ptHyperlink">
    <w:name w:val="4.2 Continuous text 11pt Hyperlink"/>
    <w:basedOn w:val="41Continuoustext11ptboldZchn"/>
    <w:uiPriority w:val="1"/>
    <w:qFormat/>
    <w:rPr>
      <w:rFonts w:ascii="CorpoA" w:eastAsia="Times New Roman" w:hAnsi="CorpoA" w:cs="Times New Roman"/>
      <w:b/>
      <w:color w:val="0000FF"/>
      <w:sz w:val="22"/>
      <w:szCs w:val="20"/>
      <w:u w:val="single"/>
      <w:lang w:val="en-GB"/>
    </w:rPr>
  </w:style>
  <w:style w:type="paragraph" w:customStyle="1" w:styleId="F5E5A320F82C43FFAF2DA18B36EB9D3D">
    <w:name w:val="F5E5A320F82C43FFAF2DA18B36EB9D3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E57D6318894405289CBF70C4755C87B">
    <w:name w:val="EE57D6318894405289CBF70C4755C87B"/>
  </w:style>
  <w:style w:type="paragraph" w:customStyle="1" w:styleId="741E5938AB494F68B71D3FB1E92EF7DD">
    <w:name w:val="741E5938AB494F68B71D3FB1E92EF7DD"/>
  </w:style>
  <w:style w:type="paragraph" w:customStyle="1" w:styleId="7DF959E31B5C49D7863D68C6ED02C959">
    <w:name w:val="7DF959E31B5C49D7863D68C6ED02C959"/>
  </w:style>
  <w:style w:type="character" w:styleId="Platzhaltertext">
    <w:name w:val="Placeholder Text"/>
    <w:basedOn w:val="Absatz-Standardschriftart"/>
    <w:uiPriority w:val="99"/>
    <w:semiHidden/>
    <w:rPr>
      <w:color w:val="808080"/>
    </w:rPr>
  </w:style>
  <w:style w:type="paragraph" w:customStyle="1" w:styleId="28852B2495CE4477AE01AD32EBEB9A99">
    <w:name w:val="28852B2495CE4477AE01AD32EBEB9A99"/>
  </w:style>
  <w:style w:type="paragraph" w:customStyle="1" w:styleId="C809790D41484BC498D212AE57AF885C">
    <w:name w:val="C809790D41484BC498D212AE57AF885C"/>
  </w:style>
  <w:style w:type="paragraph" w:customStyle="1" w:styleId="00E1B76456794B798EE7BA8BF2160A6A">
    <w:name w:val="00E1B76456794B798EE7BA8BF2160A6A"/>
  </w:style>
  <w:style w:type="paragraph" w:customStyle="1" w:styleId="41Continuoustext11ptbold">
    <w:name w:val="4.1 Continuous text 11pt bold"/>
    <w:link w:val="41Continuoustext11ptboldZchn"/>
    <w:qFormat/>
    <w:pPr>
      <w:suppressAutoHyphens/>
      <w:spacing w:after="340" w:line="340" w:lineRule="atLeast"/>
    </w:pPr>
    <w:rPr>
      <w:rFonts w:ascii="CorpoA" w:eastAsia="Times New Roman" w:hAnsi="CorpoA" w:cs="Times New Roman"/>
      <w:b/>
      <w:szCs w:val="20"/>
      <w:lang w:val="en-GB"/>
    </w:rPr>
  </w:style>
  <w:style w:type="character" w:customStyle="1" w:styleId="41Continuoustext11ptboldZchn">
    <w:name w:val="4.1 Continuous text 11pt bold Zchn"/>
    <w:basedOn w:val="Absatz-Standardschriftart"/>
    <w:link w:val="41Continuoustext11ptbold"/>
    <w:rPr>
      <w:rFonts w:ascii="CorpoA" w:eastAsia="Times New Roman" w:hAnsi="CorpoA" w:cs="Times New Roman"/>
      <w:b/>
      <w:szCs w:val="20"/>
      <w:lang w:val="en-GB"/>
    </w:rPr>
  </w:style>
  <w:style w:type="character" w:customStyle="1" w:styleId="42Continuoustext11ptHyperlink">
    <w:name w:val="4.2 Continuous text 11pt Hyperlink"/>
    <w:basedOn w:val="41Continuoustext11ptboldZchn"/>
    <w:uiPriority w:val="1"/>
    <w:qFormat/>
    <w:rPr>
      <w:rFonts w:ascii="CorpoA" w:eastAsia="Times New Roman" w:hAnsi="CorpoA" w:cs="Times New Roman"/>
      <w:b/>
      <w:color w:val="0000FF"/>
      <w:sz w:val="22"/>
      <w:szCs w:val="20"/>
      <w:u w:val="single"/>
      <w:lang w:val="en-GB"/>
    </w:rPr>
  </w:style>
  <w:style w:type="paragraph" w:customStyle="1" w:styleId="F5E5A320F82C43FFAF2DA18B36EB9D3D">
    <w:name w:val="F5E5A320F82C43FFAF2DA18B36EB9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95E82DF4-3536-4686-B335-36610DBE6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PI_Mercedes-Benz_EN_13.03.2013[1].dotx</Template>
  <TotalTime>0</TotalTime>
  <Pages>4</Pages>
  <Words>1063</Words>
  <Characters>5878</Characters>
  <Application>Microsoft Office Word</Application>
  <DocSecurity>0</DocSecurity>
  <PresentationFormat/>
  <Lines>48</Lines>
  <Paragraphs>13</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6928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Schaefer, Sabrina S. (001)</dc:creator>
  <cp:lastModifiedBy>Schaefer, Sabrina S. (001)</cp:lastModifiedBy>
  <cp:revision>3</cp:revision>
  <cp:lastPrinted>2012-03-08T10:06:00Z</cp:lastPrinted>
  <dcterms:created xsi:type="dcterms:W3CDTF">2013-12-10T07:21:00Z</dcterms:created>
  <dcterms:modified xsi:type="dcterms:W3CDTF">2013-12-10T07:27:00Z</dcterms:modified>
</cp:coreProperties>
</file>