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4671"/>
        <w:gridCol w:w="2524"/>
        <w:gridCol w:w="2710"/>
      </w:tblGrid>
      <w:tr w:rsidR="00060587" w:rsidRPr="00CF20C3" w14:paraId="3CE45F53" w14:textId="77777777" w:rsidTr="00F071FF">
        <w:trPr>
          <w:trHeight w:val="649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74075978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524" w:type="dxa"/>
          </w:tcPr>
          <w:p w14:paraId="59004F25" w14:textId="77777777" w:rsidR="00060587" w:rsidRPr="00CF20C3" w:rsidRDefault="00060587" w:rsidP="00DD56AF">
            <w:pPr>
              <w:widowControl w:val="0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7BE936B3" w14:textId="77777777" w:rsidR="00060587" w:rsidRPr="00CF20C3" w:rsidRDefault="00060587" w:rsidP="00DD56AF">
            <w:pPr>
              <w:widowControl w:val="0"/>
              <w:spacing w:line="120" w:lineRule="exact"/>
              <w:rPr>
                <w:rFonts w:ascii="MB Corpo A Title Cond Office" w:hAnsi="MB Corpo A Title Cond Office"/>
                <w:sz w:val="12"/>
                <w:szCs w:val="12"/>
              </w:rPr>
            </w:pPr>
            <w:r>
              <w:rPr>
                <w:rFonts w:ascii="MB Corpo A Title Cond Office" w:hAnsi="MB Corpo A Title Cond Office"/>
                <w:sz w:val="12"/>
              </w:rPr>
              <w:t xml:space="preserve">   </w:t>
            </w:r>
          </w:p>
        </w:tc>
      </w:tr>
      <w:tr w:rsidR="002C5C33" w:rsidRPr="00CF20C3" w14:paraId="59A485DC" w14:textId="77777777" w:rsidTr="00F071FF">
        <w:trPr>
          <w:trHeight w:val="783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2029B504" w14:textId="77777777" w:rsidR="002C5C33" w:rsidRPr="00CF20C3" w:rsidRDefault="002C5C33" w:rsidP="00DD56AF">
            <w:pPr>
              <w:widowControl w:val="0"/>
            </w:pPr>
          </w:p>
        </w:tc>
        <w:tc>
          <w:tcPr>
            <w:tcW w:w="2524" w:type="dxa"/>
          </w:tcPr>
          <w:p w14:paraId="7B122754" w14:textId="77777777" w:rsidR="002C5C33" w:rsidRPr="00AF59DE" w:rsidRDefault="002C5C33" w:rsidP="00DD56AF">
            <w:pPr>
              <w:widowControl w:val="0"/>
              <w:spacing w:line="283" w:lineRule="exact"/>
              <w:rPr>
                <w:rFonts w:ascii="MB Corpo S Text Office" w:hAnsi="MB Corpo S Text Office"/>
                <w:szCs w:val="21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64C4731C" w14:textId="77777777" w:rsidR="00832C9C" w:rsidRDefault="00832C9C" w:rsidP="00A8689C">
            <w:pPr>
              <w:pStyle w:val="03Presse-Information"/>
              <w:framePr w:wrap="auto" w:vAnchor="margin" w:hAnchor="text" w:yAlign="inline"/>
              <w:widowControl w:val="0"/>
            </w:pPr>
            <w:r>
              <w:t xml:space="preserve">Informazione stampa </w:t>
            </w:r>
          </w:p>
          <w:p w14:paraId="5D1A6BC0" w14:textId="11A990F2" w:rsidR="002C5C33" w:rsidRPr="00AF59DE" w:rsidRDefault="00CC1227" w:rsidP="001E5151">
            <w:pPr>
              <w:pStyle w:val="03Presse-Information"/>
              <w:framePr w:wrap="auto" w:vAnchor="margin" w:hAnchor="text" w:yAlign="inline"/>
              <w:widowControl w:val="0"/>
            </w:pPr>
            <w:r>
              <w:t>10</w:t>
            </w:r>
            <w:r w:rsidR="001D7820">
              <w:t xml:space="preserve"> s</w:t>
            </w:r>
            <w:r w:rsidR="00AF59DE">
              <w:t>ettembre 202</w:t>
            </w:r>
            <w:r w:rsidR="0040753A">
              <w:t>4</w:t>
            </w:r>
          </w:p>
        </w:tc>
      </w:tr>
      <w:tr w:rsidR="00984BDE" w:rsidRPr="00CF20C3" w14:paraId="3C643204" w14:textId="77777777" w:rsidTr="00F071FF">
        <w:trPr>
          <w:trHeight w:val="207"/>
        </w:trPr>
        <w:tc>
          <w:tcPr>
            <w:tcW w:w="4671" w:type="dxa"/>
            <w:tcMar>
              <w:left w:w="0" w:type="dxa"/>
              <w:right w:w="0" w:type="dxa"/>
            </w:tcMar>
          </w:tcPr>
          <w:p w14:paraId="17B022FD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524" w:type="dxa"/>
          </w:tcPr>
          <w:p w14:paraId="5B3B041F" w14:textId="77777777" w:rsidR="00984BDE" w:rsidRPr="00CF20C3" w:rsidRDefault="00984BDE" w:rsidP="00DD56AF">
            <w:pPr>
              <w:widowControl w:val="0"/>
              <w:rPr>
                <w:rFonts w:ascii="MB Corpo S Text Office" w:hAnsi="MB Corpo S Text Office"/>
                <w:sz w:val="18"/>
                <w:szCs w:val="18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21A0CA8" w14:textId="77777777" w:rsidR="00984BDE" w:rsidRPr="00CF20C3" w:rsidRDefault="00984BDE" w:rsidP="00DD56AF">
            <w:pPr>
              <w:pStyle w:val="04Datum"/>
              <w:framePr w:wrap="auto" w:vAnchor="margin" w:hAnchor="text" w:yAlign="inline"/>
              <w:widowControl w:val="0"/>
            </w:pPr>
          </w:p>
        </w:tc>
      </w:tr>
    </w:tbl>
    <w:p w14:paraId="6ADFAB01" w14:textId="77777777" w:rsidR="00E33FC8" w:rsidRPr="00CF20C3" w:rsidRDefault="00E33FC8" w:rsidP="00DD56AF">
      <w:pPr>
        <w:pStyle w:val="Titolo1"/>
        <w:widowControl w:val="0"/>
        <w:sectPr w:rsidR="00E33FC8" w:rsidRPr="00CF20C3" w:rsidSect="003878C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851" w:right="652" w:bottom="369" w:left="1361" w:header="1185" w:footer="1757" w:gutter="0"/>
          <w:cols w:space="708"/>
          <w:titlePg/>
          <w:docGrid w:linePitch="360"/>
        </w:sectPr>
      </w:pPr>
    </w:p>
    <w:p w14:paraId="21B03742" w14:textId="77777777" w:rsidR="00E33FC8" w:rsidRPr="00CF20C3" w:rsidRDefault="00E33FC8" w:rsidP="00DD56AF">
      <w:pPr>
        <w:pStyle w:val="Titolo2"/>
        <w:keepNext w:val="0"/>
        <w:keepLines w:val="0"/>
        <w:widowControl w:val="0"/>
        <w:tabs>
          <w:tab w:val="left" w:pos="7572"/>
          <w:tab w:val="left" w:pos="8712"/>
        </w:tabs>
      </w:pPr>
    </w:p>
    <w:p w14:paraId="3338CC87" w14:textId="1102ADC0" w:rsidR="005030B1" w:rsidRPr="001213FF" w:rsidRDefault="001213FF" w:rsidP="00FC68EC">
      <w:pPr>
        <w:pStyle w:val="022Vorspann"/>
        <w:widowControl w:val="0"/>
        <w:rPr>
          <w:rFonts w:ascii="MB Corpo A Title Cond Office" w:eastAsiaTheme="minorHAnsi" w:hAnsi="MB Corpo A Title Cond Office" w:cstheme="minorBidi"/>
          <w:sz w:val="28"/>
          <w:szCs w:val="22"/>
        </w:rPr>
      </w:pPr>
      <w:r w:rsidRPr="001213FF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Mercedes-Benz Italia presenta GOT, G Owners Tribe, </w:t>
      </w:r>
      <w:r w:rsidR="00C52892">
        <w:rPr>
          <w:rFonts w:ascii="MB Corpo A Title Cond Office" w:eastAsiaTheme="minorHAnsi" w:hAnsi="MB Corpo A Title Cond Office" w:cstheme="minorBidi"/>
          <w:sz w:val="28"/>
          <w:szCs w:val="22"/>
        </w:rPr>
        <w:t>la prima community</w:t>
      </w:r>
      <w:r w:rsidRPr="001213FF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ufficiale dedicat</w:t>
      </w:r>
      <w:r w:rsidR="00C52892">
        <w:rPr>
          <w:rFonts w:ascii="MB Corpo A Title Cond Office" w:eastAsiaTheme="minorHAnsi" w:hAnsi="MB Corpo A Title Cond Office" w:cstheme="minorBidi"/>
          <w:sz w:val="28"/>
          <w:szCs w:val="22"/>
        </w:rPr>
        <w:t>a</w:t>
      </w:r>
      <w:r w:rsidRPr="001213FF">
        <w:rPr>
          <w:rFonts w:ascii="MB Corpo A Title Cond Office" w:eastAsiaTheme="minorHAnsi" w:hAnsi="MB Corpo A Title Cond Office" w:cstheme="minorBidi"/>
          <w:sz w:val="28"/>
          <w:szCs w:val="22"/>
        </w:rPr>
        <w:t xml:space="preserve"> a Classe G</w:t>
      </w:r>
    </w:p>
    <w:p w14:paraId="2E36FEBC" w14:textId="78EEB8A2" w:rsidR="001213FF" w:rsidRDefault="001213FF" w:rsidP="001213FF">
      <w:pPr>
        <w:pStyle w:val="022Vorspann"/>
        <w:widowControl w:val="0"/>
      </w:pPr>
      <w:r>
        <w:t xml:space="preserve">Sabato 21 settembre, </w:t>
      </w:r>
      <w:r w:rsidR="00251B67">
        <w:t xml:space="preserve">oltre </w:t>
      </w:r>
      <w:r>
        <w:t>1</w:t>
      </w:r>
      <w:r w:rsidR="00F10B9E">
        <w:t>0</w:t>
      </w:r>
      <w:r>
        <w:t xml:space="preserve">0 possessori di Classe G si sono dati appuntamento a Carrara per festeggiare insieme la nascita di GOT, </w:t>
      </w:r>
      <w:r w:rsidRPr="001213FF">
        <w:t>G Owners Tribe</w:t>
      </w:r>
      <w:r>
        <w:t xml:space="preserve">, la prima community ufficiale italiana </w:t>
      </w:r>
      <w:r w:rsidR="00B85063">
        <w:t>dedicata all’icona off-road della Stella e a chi ne ha fatto un’imprescindibile compagna di avventure nella vita di tutti i giorni. Una delle dream cars più ambite nella gamma Mercedes, che in 45 anni di storia ha acquisito un’identità talmente forte da divenire un vero e proprio sub-brand ne</w:t>
      </w:r>
      <w:r w:rsidR="00724C3E">
        <w:t>ll</w:t>
      </w:r>
      <w:r w:rsidR="00017411">
        <w:t>a</w:t>
      </w:r>
      <w:r w:rsidR="00724C3E">
        <w:t xml:space="preserve"> fascia dei top-end-vehicle della Casa di Stoccarda, insieme a Mercedes-AMG e Mercedes-Maybach. Un modello che incarna l’espressione dell’A</w:t>
      </w:r>
      <w:r w:rsidR="00724C3E" w:rsidRPr="00724C3E">
        <w:t>dventurous</w:t>
      </w:r>
      <w:r w:rsidR="00724C3E">
        <w:t xml:space="preserve"> Luxury di Mercedes, </w:t>
      </w:r>
      <w:r w:rsidR="00017411">
        <w:t>tra il lifestyle più esclusivo e il fuoristrada più estremo</w:t>
      </w:r>
      <w:r w:rsidR="00251B67">
        <w:t xml:space="preserve">, </w:t>
      </w:r>
      <w:r w:rsidR="00876055">
        <w:t>e</w:t>
      </w:r>
      <w:r w:rsidR="00251B67">
        <w:t xml:space="preserve"> si proietta al futuro con la prima </w:t>
      </w:r>
      <w:r w:rsidR="00876055">
        <w:t xml:space="preserve">Classe </w:t>
      </w:r>
      <w:r w:rsidR="00251B67">
        <w:t>G 100% elettrica.</w:t>
      </w:r>
      <w:r w:rsidR="00C322FE">
        <w:t xml:space="preserve"> </w:t>
      </w:r>
      <w:r w:rsidR="00876055">
        <w:t>Classe G è oggi uno dei modelli</w:t>
      </w:r>
      <w:r w:rsidR="00C322FE">
        <w:t xml:space="preserve"> più ricercati nella parte più elevata dell’offerta della Stella, con una performance in costante crescita che lo scorso </w:t>
      </w:r>
      <w:r w:rsidR="00876055">
        <w:t>anno</w:t>
      </w:r>
      <w:r w:rsidR="00C322FE">
        <w:t xml:space="preserve"> ha visto crescere le vendite del 24% rispetto al 2022, con 634 unità immatricolate in Italia.</w:t>
      </w:r>
    </w:p>
    <w:p w14:paraId="5CA4C230" w14:textId="1C74DACA" w:rsidR="00C626DB" w:rsidRDefault="00C626DB" w:rsidP="00C626DB">
      <w:pPr>
        <w:pStyle w:val="022Vorspann"/>
        <w:widowControl w:val="0"/>
        <w:rPr>
          <w:rFonts w:ascii="MB Corpo S Text Office Light" w:hAnsi="MB Corpo S Text Office Light"/>
        </w:rPr>
      </w:pPr>
      <w:r w:rsidRPr="00251B67">
        <w:rPr>
          <w:rFonts w:ascii="MB Corpo S Text Office Light" w:hAnsi="MB Corpo S Text Office Light"/>
        </w:rPr>
        <w:t>‘Stronger than time’ è il motto che</w:t>
      </w:r>
      <w:r>
        <w:rPr>
          <w:rFonts w:ascii="MB Corpo S Text Office Light" w:hAnsi="MB Corpo S Text Office Light"/>
        </w:rPr>
        <w:t xml:space="preserve"> da sempre accompagna la Classe G, più dura anche delle pareti di marmo che hanno fatto da palcoscenico </w:t>
      </w:r>
      <w:r w:rsidR="0023613C">
        <w:rPr>
          <w:rFonts w:ascii="MB Corpo S Text Office Light" w:hAnsi="MB Corpo S Text Office Light"/>
        </w:rPr>
        <w:t>a ‘WE Got G’, l’evento di p</w:t>
      </w:r>
      <w:r>
        <w:rPr>
          <w:rFonts w:ascii="MB Corpo S Text Office Light" w:hAnsi="MB Corpo S Text Office Light"/>
        </w:rPr>
        <w:t xml:space="preserve">resentazione di </w:t>
      </w:r>
      <w:r w:rsidRPr="00251B67">
        <w:rPr>
          <w:rFonts w:ascii="MB Corpo S Text Office Light" w:hAnsi="MB Corpo S Text Office Light"/>
        </w:rPr>
        <w:t>GOT, G Owners Tribe</w:t>
      </w:r>
      <w:r>
        <w:rPr>
          <w:rFonts w:ascii="MB Corpo S Text Office Light" w:hAnsi="MB Corpo S Text Office Light"/>
        </w:rPr>
        <w:t xml:space="preserve">, il primo club ufficiale italiano di Classe G, che raccoglie in un’unica community di appassionati i possessori di questa icona del mondo off-road. </w:t>
      </w:r>
      <w:r w:rsidR="0023613C">
        <w:rPr>
          <w:rFonts w:ascii="MB Corpo S Text Office Light" w:hAnsi="MB Corpo S Text Office Light"/>
        </w:rPr>
        <w:t>Il raduno di</w:t>
      </w:r>
      <w:r w:rsidR="00F224E0">
        <w:rPr>
          <w:rFonts w:ascii="MB Corpo S Text Office Light" w:hAnsi="MB Corpo S Text Office Light"/>
        </w:rPr>
        <w:t xml:space="preserve"> Carrara è stata anche l’occasione per il debutto italiano della </w:t>
      </w:r>
      <w:r w:rsidR="00F224E0" w:rsidRPr="00F224E0">
        <w:rPr>
          <w:rFonts w:ascii="MB Corpo S Text Office Light" w:hAnsi="MB Corpo S Text Office Light"/>
        </w:rPr>
        <w:t>nuova G 580 con tecnologia EQ, la prima Classe G 100% elettrica</w:t>
      </w:r>
      <w:r w:rsidR="00F224E0">
        <w:rPr>
          <w:rFonts w:ascii="MB Corpo S Text Office Light" w:hAnsi="MB Corpo S Text Office Light"/>
        </w:rPr>
        <w:t xml:space="preserve"> che segna un nuovo, importante capitolo nella storia di q</w:t>
      </w:r>
      <w:r w:rsidR="00876055">
        <w:rPr>
          <w:rFonts w:ascii="MB Corpo S Text Office Light" w:hAnsi="MB Corpo S Text Office Light"/>
        </w:rPr>
        <w:t>uesto leggendario modello</w:t>
      </w:r>
      <w:r w:rsidR="00F224E0">
        <w:rPr>
          <w:rFonts w:ascii="MB Corpo S Text Office Light" w:hAnsi="MB Corpo S Text Office Light"/>
        </w:rPr>
        <w:t xml:space="preserve">. </w:t>
      </w:r>
    </w:p>
    <w:p w14:paraId="060957E6" w14:textId="45D3BFA3" w:rsidR="005D7A51" w:rsidRDefault="005D7A51" w:rsidP="0023613C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“</w:t>
      </w:r>
      <w:r w:rsidR="00222231">
        <w:rPr>
          <w:rFonts w:ascii="MB Corpo S Text Office Light" w:hAnsi="MB Corpo S Text Office Light"/>
        </w:rPr>
        <w:t>Nel 2024</w:t>
      </w:r>
      <w:r>
        <w:rPr>
          <w:rFonts w:ascii="MB Corpo S Text Office Light" w:hAnsi="MB Corpo S Text Office Light"/>
        </w:rPr>
        <w:t xml:space="preserve"> Classe G </w:t>
      </w:r>
      <w:r w:rsidR="00222231">
        <w:rPr>
          <w:rFonts w:ascii="MB Corpo S Text Office Light" w:hAnsi="MB Corpo S Text Office Light"/>
        </w:rPr>
        <w:t>ha festeggiato</w:t>
      </w:r>
      <w:r>
        <w:rPr>
          <w:rFonts w:ascii="MB Corpo S Text Office Light" w:hAnsi="MB Corpo S Text Office Light"/>
        </w:rPr>
        <w:t xml:space="preserve"> i suoi primi 45 anni, un traguardo importate che siamo orgogliosi di festeggiare con la nascita della </w:t>
      </w:r>
      <w:r w:rsidRPr="005D7A51">
        <w:rPr>
          <w:rFonts w:ascii="MB Corpo S Text Office Light" w:hAnsi="MB Corpo S Text Office Light"/>
        </w:rPr>
        <w:t>G Owners Tribe</w:t>
      </w:r>
      <w:r>
        <w:rPr>
          <w:rFonts w:ascii="MB Corpo S Text Office Light" w:hAnsi="MB Corpo S Text Office Light"/>
        </w:rPr>
        <w:t>, una community unita da valori e passioni comuni che trova nella Classe G il suo elemento di contatto”, ha dichiarato Mirco Scarchilli, Responsabile Marketing Experience di Mercedes-Benz Italia. “Molto più che un semplice club, vogliamo che la ‘tribe’ nata intorno a Classe G diventi il punto di partenza per condividere e vivere insieme esperienze uniche, in grado di generare un orgoglioso senso di appartenenza</w:t>
      </w:r>
      <w:r w:rsidR="00C322FE">
        <w:rPr>
          <w:rFonts w:ascii="MB Corpo S Text Office Light" w:hAnsi="MB Corpo S Text Office Light"/>
        </w:rPr>
        <w:t>.</w:t>
      </w:r>
      <w:r>
        <w:rPr>
          <w:rFonts w:ascii="MB Corpo S Text Office Light" w:hAnsi="MB Corpo S Text Office Light"/>
        </w:rPr>
        <w:t>”</w:t>
      </w:r>
    </w:p>
    <w:p w14:paraId="72EA9048" w14:textId="0D3A86AA" w:rsidR="00C322FE" w:rsidRDefault="00C322FE" w:rsidP="0023613C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Primi protagonisti di questa esclusiva première gli oltre 1</w:t>
      </w:r>
      <w:r w:rsidR="00F10B9E">
        <w:rPr>
          <w:rFonts w:ascii="MB Corpo S Text Office Light" w:hAnsi="MB Corpo S Text Office Light"/>
        </w:rPr>
        <w:t>0</w:t>
      </w:r>
      <w:r>
        <w:rPr>
          <w:rFonts w:ascii="MB Corpo S Text Office Light" w:hAnsi="MB Corpo S Text Office Light"/>
        </w:rPr>
        <w:t xml:space="preserve">0 proprietari di Classe G che, a bordo della propria vettura hanno animato, una giornata memorabile, dando inizio alla storia del </w:t>
      </w:r>
      <w:r w:rsidRPr="00F224E0">
        <w:rPr>
          <w:rFonts w:ascii="MB Corpo S Text Office Light" w:hAnsi="MB Corpo S Text Office Light"/>
        </w:rPr>
        <w:t>GOT, G Owners Tribe</w:t>
      </w:r>
      <w:r>
        <w:rPr>
          <w:rFonts w:ascii="MB Corpo S Text Office Light" w:hAnsi="MB Corpo S Text Office Light"/>
        </w:rPr>
        <w:t xml:space="preserve"> e sottolineando il forte senso di appartenenza che unisce i fan di questo modello. </w:t>
      </w:r>
      <w:r w:rsidR="00876055">
        <w:rPr>
          <w:rFonts w:ascii="MB Corpo S Text Office Light" w:hAnsi="MB Corpo S Text Office Light"/>
        </w:rPr>
        <w:t xml:space="preserve">Un’auto </w:t>
      </w:r>
      <w:r>
        <w:rPr>
          <w:rFonts w:ascii="MB Corpo S Text Office Light" w:hAnsi="MB Corpo S Text Office Light"/>
        </w:rPr>
        <w:t>Sofisticat</w:t>
      </w:r>
      <w:r w:rsidR="00876055">
        <w:rPr>
          <w:rFonts w:ascii="MB Corpo S Text Office Light" w:hAnsi="MB Corpo S Text Office Light"/>
        </w:rPr>
        <w:t>a</w:t>
      </w:r>
      <w:r>
        <w:rPr>
          <w:rFonts w:ascii="MB Corpo S Text Office Light" w:hAnsi="MB Corpo S Text Office Light"/>
        </w:rPr>
        <w:t xml:space="preserve"> e distintiv</w:t>
      </w:r>
      <w:r w:rsidR="00876055">
        <w:rPr>
          <w:rFonts w:ascii="MB Corpo S Text Office Light" w:hAnsi="MB Corpo S Text Office Light"/>
        </w:rPr>
        <w:t>a,</w:t>
      </w:r>
      <w:r>
        <w:rPr>
          <w:rFonts w:ascii="MB Corpo S Text Office Light" w:hAnsi="MB Corpo S Text Office Light"/>
        </w:rPr>
        <w:t xml:space="preserve"> esattamente come il logo che identifica il club, realizzato </w:t>
      </w:r>
      <w:r w:rsidRPr="0023613C">
        <w:rPr>
          <w:rFonts w:ascii="MB Corpo S Text Office Light" w:hAnsi="MB Corpo S Text Office Light"/>
        </w:rPr>
        <w:t>in collaborazione con Aldo Drudi, storico designer</w:t>
      </w:r>
      <w:r>
        <w:rPr>
          <w:rFonts w:ascii="MB Corpo S Text Office Light" w:hAnsi="MB Corpo S Text Office Light"/>
        </w:rPr>
        <w:t>,</w:t>
      </w:r>
      <w:r w:rsidRPr="0023613C">
        <w:rPr>
          <w:rFonts w:ascii="MB Corpo S Text Office Light" w:hAnsi="MB Corpo S Text Office Light"/>
        </w:rPr>
        <w:t xml:space="preserve"> fondatore della “Drudi Performance” che</w:t>
      </w:r>
      <w:r>
        <w:rPr>
          <w:rFonts w:ascii="MB Corpo S Text Office Light" w:hAnsi="MB Corpo S Text Office Light"/>
        </w:rPr>
        <w:t>,</w:t>
      </w:r>
      <w:r w:rsidRPr="0023613C">
        <w:rPr>
          <w:rFonts w:ascii="MB Corpo S Text Office Light" w:hAnsi="MB Corpo S Text Office Light"/>
        </w:rPr>
        <w:t xml:space="preserve"> con le sue creazioni</w:t>
      </w:r>
      <w:r>
        <w:rPr>
          <w:rFonts w:ascii="MB Corpo S Text Office Light" w:hAnsi="MB Corpo S Text Office Light"/>
        </w:rPr>
        <w:t>,</w:t>
      </w:r>
      <w:r w:rsidRPr="0023613C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 xml:space="preserve">da molti anni lascia </w:t>
      </w:r>
      <w:r w:rsidR="00876055">
        <w:rPr>
          <w:rFonts w:ascii="MB Corpo S Text Office Light" w:hAnsi="MB Corpo S Text Office Light"/>
        </w:rPr>
        <w:t>la sua inconfondibile firma</w:t>
      </w:r>
      <w:r>
        <w:rPr>
          <w:rFonts w:ascii="MB Corpo S Text Office Light" w:hAnsi="MB Corpo S Text Office Light"/>
        </w:rPr>
        <w:t xml:space="preserve"> su livree e caschi del </w:t>
      </w:r>
      <w:r w:rsidRPr="0023613C">
        <w:rPr>
          <w:rFonts w:ascii="MB Corpo S Text Office Light" w:hAnsi="MB Corpo S Text Office Light"/>
        </w:rPr>
        <w:t>moto mondiale</w:t>
      </w:r>
      <w:r>
        <w:rPr>
          <w:rFonts w:ascii="MB Corpo S Text Office Light" w:hAnsi="MB Corpo S Text Office Light"/>
        </w:rPr>
        <w:t xml:space="preserve">, ma anche nel mondo della </w:t>
      </w:r>
      <w:r w:rsidRPr="0023613C">
        <w:rPr>
          <w:rFonts w:ascii="MB Corpo S Text Office Light" w:hAnsi="MB Corpo S Text Office Light"/>
        </w:rPr>
        <w:t>moda e della nautica.</w:t>
      </w:r>
      <w:r>
        <w:rPr>
          <w:rFonts w:ascii="MB Corpo S Text Office Light" w:hAnsi="MB Corpo S Text Office Light"/>
        </w:rPr>
        <w:t xml:space="preserve"> </w:t>
      </w:r>
      <w:r w:rsidRPr="0023613C">
        <w:rPr>
          <w:rFonts w:ascii="MB Corpo S Text Office Light" w:hAnsi="MB Corpo S Text Office Light"/>
        </w:rPr>
        <w:t>Il logo rappresenta</w:t>
      </w:r>
      <w:r>
        <w:rPr>
          <w:rFonts w:ascii="MB Corpo S Text Office Light" w:hAnsi="MB Corpo S Text Office Light"/>
        </w:rPr>
        <w:t>,</w:t>
      </w:r>
      <w:r w:rsidRPr="0023613C">
        <w:rPr>
          <w:rFonts w:ascii="MB Corpo S Text Office Light" w:hAnsi="MB Corpo S Text Office Light"/>
        </w:rPr>
        <w:t xml:space="preserve"> infatti</w:t>
      </w:r>
      <w:r>
        <w:rPr>
          <w:rFonts w:ascii="MB Corpo S Text Office Light" w:hAnsi="MB Corpo S Text Office Light"/>
        </w:rPr>
        <w:t>,</w:t>
      </w:r>
      <w:r w:rsidRPr="0023613C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una</w:t>
      </w:r>
      <w:r w:rsidRPr="0023613C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rielaborazione</w:t>
      </w:r>
      <w:r w:rsidRPr="0023613C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>della grafica presente da sempre</w:t>
      </w:r>
      <w:r w:rsidRPr="0023613C">
        <w:rPr>
          <w:rFonts w:ascii="MB Corpo S Text Office Light" w:hAnsi="MB Corpo S Text Office Light"/>
        </w:rPr>
        <w:t xml:space="preserve"> sui tasti per il bloccaggio dei differenziali, </w:t>
      </w:r>
      <w:r>
        <w:rPr>
          <w:rFonts w:ascii="MB Corpo S Text Office Light" w:hAnsi="MB Corpo S Text Office Light"/>
        </w:rPr>
        <w:t>un elemento immediatamente riconoscibile per gli appassionati di Classe G.</w:t>
      </w:r>
    </w:p>
    <w:p w14:paraId="0989620D" w14:textId="740E69AA" w:rsidR="00FD3306" w:rsidRDefault="005D7A51" w:rsidP="001213FF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 xml:space="preserve">Ai soci del G Club Italiano </w:t>
      </w:r>
      <w:r w:rsidR="00C322FE">
        <w:rPr>
          <w:rFonts w:ascii="MB Corpo S Text Office Light" w:hAnsi="MB Corpo S Text Office Light"/>
        </w:rPr>
        <w:t>saranno</w:t>
      </w:r>
      <w:r>
        <w:rPr>
          <w:rFonts w:ascii="MB Corpo S Text Office Light" w:hAnsi="MB Corpo S Text Office Light"/>
        </w:rPr>
        <w:t xml:space="preserve"> riservat</w:t>
      </w:r>
      <w:r w:rsidR="00FD3306">
        <w:rPr>
          <w:rFonts w:ascii="MB Corpo S Text Office Light" w:hAnsi="MB Corpo S Text Office Light"/>
        </w:rPr>
        <w:t xml:space="preserve">i eventi esclusivi all’interno del ‘mondo G’ e in collaborazione con partner e importanti realtà nel mondo dell’high performance, in tutte le sue espressioni: dal food all’alta </w:t>
      </w:r>
      <w:r w:rsidR="00FD3306">
        <w:rPr>
          <w:rFonts w:ascii="MB Corpo S Text Office Light" w:hAnsi="MB Corpo S Text Office Light"/>
        </w:rPr>
        <w:lastRenderedPageBreak/>
        <w:t>orologeria, passando per la nautica. Una newsletter dedicata informerà la community di tutte le opportunità messe a disposizione dei soci</w:t>
      </w:r>
      <w:r w:rsidR="00C322FE">
        <w:rPr>
          <w:rFonts w:ascii="MB Corpo S Text Office Light" w:hAnsi="MB Corpo S Text Office Light"/>
        </w:rPr>
        <w:t>,</w:t>
      </w:r>
      <w:r w:rsidR="00FD3306">
        <w:rPr>
          <w:rFonts w:ascii="MB Corpo S Text Office Light" w:hAnsi="MB Corpo S Text Office Light"/>
        </w:rPr>
        <w:t xml:space="preserve"> tra cui un servizio di concierge personalizzato, agevolazioni per l’acquisto di corsi di guida </w:t>
      </w:r>
      <w:r w:rsidR="00D9763A" w:rsidRPr="00D9763A">
        <w:rPr>
          <w:rFonts w:ascii="MB Corpo S Text Office Light" w:hAnsi="MB Corpo S Text Office Light"/>
        </w:rPr>
        <w:t>AMG Experience</w:t>
      </w:r>
      <w:r w:rsidR="00FD3306">
        <w:rPr>
          <w:rFonts w:ascii="MB Corpo S Text Office Light" w:hAnsi="MB Corpo S Text Office Light"/>
        </w:rPr>
        <w:t xml:space="preserve"> e la partecipazione ad eventi nazionali del Brand non aperti al pubblico.</w:t>
      </w:r>
    </w:p>
    <w:p w14:paraId="40694799" w14:textId="0124B4E5" w:rsidR="001213FF" w:rsidRPr="003358A1" w:rsidRDefault="00C322FE" w:rsidP="001213FF">
      <w:pPr>
        <w:pStyle w:val="022Vorspann"/>
        <w:widowControl w:val="0"/>
        <w:rPr>
          <w:rFonts w:ascii="MB Corpo S Text Office Light" w:hAnsi="MB Corpo S Text Office Light"/>
        </w:rPr>
      </w:pPr>
      <w:r>
        <w:rPr>
          <w:rFonts w:ascii="MB Corpo S Text Office Light" w:hAnsi="MB Corpo S Text Office Light"/>
        </w:rPr>
        <w:t>È già online</w:t>
      </w:r>
      <w:r w:rsidR="003358A1">
        <w:rPr>
          <w:rFonts w:ascii="MB Corpo S Text Office Light" w:hAnsi="MB Corpo S Text Office Light"/>
        </w:rPr>
        <w:t xml:space="preserve"> </w:t>
      </w:r>
      <w:r>
        <w:rPr>
          <w:rFonts w:ascii="MB Corpo S Text Office Light" w:hAnsi="MB Corpo S Text Office Light"/>
        </w:rPr>
        <w:t xml:space="preserve">all’indirizzo: </w:t>
      </w:r>
      <w:r w:rsidRPr="003358A1">
        <w:rPr>
          <w:rFonts w:ascii="MB Corpo S Text Office Light" w:hAnsi="MB Corpo S Text Office Light"/>
        </w:rPr>
        <w:t>mercedes-benz.it/got</w:t>
      </w:r>
      <w:r>
        <w:rPr>
          <w:rFonts w:ascii="MB Corpo S Text Office Light" w:hAnsi="MB Corpo S Text Office Light"/>
        </w:rPr>
        <w:t xml:space="preserve"> la landing page </w:t>
      </w:r>
      <w:r w:rsidR="003358A1">
        <w:rPr>
          <w:rFonts w:ascii="MB Corpo S Text Office Light" w:hAnsi="MB Corpo S Text Office Light"/>
        </w:rPr>
        <w:t>dedicata</w:t>
      </w:r>
      <w:r>
        <w:rPr>
          <w:rFonts w:ascii="MB Corpo S Text Office Light" w:hAnsi="MB Corpo S Text Office Light"/>
        </w:rPr>
        <w:t xml:space="preserve"> al G Club, dove reperire </w:t>
      </w:r>
      <w:r w:rsidR="001213FF" w:rsidRPr="003358A1">
        <w:rPr>
          <w:rFonts w:ascii="MB Corpo S Text Office Light" w:hAnsi="MB Corpo S Text Office Light"/>
        </w:rPr>
        <w:t xml:space="preserve">tutte le informazioni sulla Community GOT e </w:t>
      </w:r>
      <w:r w:rsidR="003358A1">
        <w:rPr>
          <w:rFonts w:ascii="MB Corpo S Text Office Light" w:hAnsi="MB Corpo S Text Office Light"/>
        </w:rPr>
        <w:t xml:space="preserve">le </w:t>
      </w:r>
      <w:r w:rsidR="001213FF" w:rsidRPr="003358A1">
        <w:rPr>
          <w:rFonts w:ascii="MB Corpo S Text Office Light" w:hAnsi="MB Corpo S Text Office Light"/>
        </w:rPr>
        <w:t>modalità di adesione</w:t>
      </w:r>
      <w:r w:rsidR="003358A1">
        <w:rPr>
          <w:rFonts w:ascii="MB Corpo S Text Office Light" w:hAnsi="MB Corpo S Text Office Light"/>
        </w:rPr>
        <w:t xml:space="preserve">. </w:t>
      </w:r>
      <w:r w:rsidR="001213FF" w:rsidRPr="003358A1">
        <w:rPr>
          <w:rFonts w:ascii="MB Corpo S Text Office Light" w:hAnsi="MB Corpo S Text Office Light"/>
        </w:rPr>
        <w:t>L’iscrizione</w:t>
      </w:r>
      <w:r w:rsidR="003358A1" w:rsidRPr="003358A1">
        <w:rPr>
          <w:rFonts w:ascii="MB Corpo S Text Office Light" w:hAnsi="MB Corpo S Text Office Light"/>
        </w:rPr>
        <w:t xml:space="preserve">, riservata esclusivamente ai possessori di Classe G, </w:t>
      </w:r>
      <w:r w:rsidR="001213FF" w:rsidRPr="003358A1">
        <w:rPr>
          <w:rFonts w:ascii="MB Corpo S Text Office Light" w:hAnsi="MB Corpo S Text Office Light"/>
        </w:rPr>
        <w:t>sarà gratuita fino al 31 marzo 2025</w:t>
      </w:r>
      <w:r w:rsidR="003358A1" w:rsidRPr="003358A1">
        <w:rPr>
          <w:rFonts w:ascii="MB Corpo S Text Office Light" w:hAnsi="MB Corpo S Text Office Light"/>
        </w:rPr>
        <w:t xml:space="preserve">. </w:t>
      </w:r>
      <w:r w:rsidR="001213FF" w:rsidRPr="003358A1">
        <w:rPr>
          <w:rFonts w:ascii="MB Corpo S Text Office Light" w:hAnsi="MB Corpo S Text Office Light"/>
        </w:rPr>
        <w:t>Dal 1</w:t>
      </w:r>
      <w:r w:rsidR="003358A1">
        <w:rPr>
          <w:rFonts w:ascii="MB Corpo S Text Office Light" w:hAnsi="MB Corpo S Text Office Light"/>
        </w:rPr>
        <w:t>°</w:t>
      </w:r>
      <w:r w:rsidR="001213FF" w:rsidRPr="003358A1">
        <w:rPr>
          <w:rFonts w:ascii="MB Corpo S Text Office Light" w:hAnsi="MB Corpo S Text Office Light"/>
        </w:rPr>
        <w:t xml:space="preserve"> aprile 2025</w:t>
      </w:r>
      <w:r w:rsidR="003358A1" w:rsidRPr="003358A1">
        <w:rPr>
          <w:rFonts w:ascii="MB Corpo S Text Office Light" w:hAnsi="MB Corpo S Text Office Light"/>
        </w:rPr>
        <w:t xml:space="preserve"> </w:t>
      </w:r>
      <w:r w:rsidR="003358A1">
        <w:rPr>
          <w:rFonts w:ascii="MB Corpo S Text Office Light" w:hAnsi="MB Corpo S Text Office Light"/>
        </w:rPr>
        <w:t>sarà introdotta</w:t>
      </w:r>
      <w:r w:rsidR="001213FF" w:rsidRPr="003358A1">
        <w:rPr>
          <w:rFonts w:ascii="MB Corpo S Text Office Light" w:hAnsi="MB Corpo S Text Office Light"/>
        </w:rPr>
        <w:t xml:space="preserve"> una quota </w:t>
      </w:r>
      <w:r w:rsidR="003358A1">
        <w:rPr>
          <w:rFonts w:ascii="MB Corpo S Text Office Light" w:hAnsi="MB Corpo S Text Office Light"/>
        </w:rPr>
        <w:t>associativa</w:t>
      </w:r>
      <w:r w:rsidR="001213FF" w:rsidRPr="003358A1">
        <w:rPr>
          <w:rFonts w:ascii="MB Corpo S Text Office Light" w:hAnsi="MB Corpo S Text Office Light"/>
        </w:rPr>
        <w:t xml:space="preserve"> </w:t>
      </w:r>
      <w:r w:rsidR="003358A1">
        <w:rPr>
          <w:rFonts w:ascii="MB Corpo S Text Office Light" w:hAnsi="MB Corpo S Text Office Light"/>
        </w:rPr>
        <w:t>annuale</w:t>
      </w:r>
      <w:r w:rsidR="001213FF" w:rsidRPr="003358A1">
        <w:rPr>
          <w:rFonts w:ascii="MB Corpo S Text Office Light" w:hAnsi="MB Corpo S Text Office Light"/>
        </w:rPr>
        <w:t xml:space="preserve">. </w:t>
      </w:r>
    </w:p>
    <w:p w14:paraId="21EC9A71" w14:textId="06626F4A" w:rsidR="001213FF" w:rsidRPr="00C322FE" w:rsidRDefault="00C322FE" w:rsidP="001213FF">
      <w:pPr>
        <w:pStyle w:val="022Vorspann"/>
        <w:widowControl w:val="0"/>
        <w:rPr>
          <w:rFonts w:ascii="MB Corpo S Text Office Light" w:hAnsi="MB Corpo S Text Office Light"/>
        </w:rPr>
      </w:pPr>
      <w:r w:rsidRPr="00C322FE">
        <w:rPr>
          <w:rFonts w:ascii="MB Corpo S Text Office Light" w:hAnsi="MB Corpo S Text Office Light"/>
        </w:rPr>
        <w:t>Sono già in calendario i primi due eventi</w:t>
      </w:r>
      <w:r>
        <w:rPr>
          <w:rFonts w:ascii="MB Corpo S Text Office Light" w:hAnsi="MB Corpo S Text Office Light"/>
        </w:rPr>
        <w:t>.</w:t>
      </w:r>
    </w:p>
    <w:p w14:paraId="7219FD67" w14:textId="38A2002F" w:rsidR="001213FF" w:rsidRPr="00C322FE" w:rsidRDefault="001213FF" w:rsidP="001213FF">
      <w:pPr>
        <w:pStyle w:val="022Vorspann"/>
        <w:widowControl w:val="0"/>
        <w:rPr>
          <w:rFonts w:ascii="MB Corpo S Text Office Light" w:hAnsi="MB Corpo S Text Office Light"/>
        </w:rPr>
      </w:pPr>
      <w:r w:rsidRPr="00C322FE">
        <w:rPr>
          <w:rFonts w:ascii="MB Corpo S Text Office Light" w:hAnsi="MB Corpo S Text Office Light"/>
        </w:rPr>
        <w:t xml:space="preserve">20-22 </w:t>
      </w:r>
      <w:r w:rsidR="00C322FE">
        <w:rPr>
          <w:rFonts w:ascii="MB Corpo S Text Office Light" w:hAnsi="MB Corpo S Text Office Light"/>
        </w:rPr>
        <w:t>o</w:t>
      </w:r>
      <w:r w:rsidRPr="00C322FE">
        <w:rPr>
          <w:rFonts w:ascii="MB Corpo S Text Office Light" w:hAnsi="MB Corpo S Text Office Light"/>
        </w:rPr>
        <w:t>ttobre</w:t>
      </w:r>
      <w:r w:rsidR="00C322FE">
        <w:rPr>
          <w:rFonts w:ascii="MB Corpo S Text Office Light" w:hAnsi="MB Corpo S Text Office Light"/>
        </w:rPr>
        <w:t xml:space="preserve"> (partenza da Milano)</w:t>
      </w:r>
      <w:r w:rsidR="00C322FE" w:rsidRPr="00C322FE">
        <w:rPr>
          <w:rFonts w:ascii="MB Corpo S Text Office Light" w:hAnsi="MB Corpo S Text Office Light"/>
        </w:rPr>
        <w:t>: v</w:t>
      </w:r>
      <w:r w:rsidRPr="00C322FE">
        <w:rPr>
          <w:rFonts w:ascii="MB Corpo S Text Office Light" w:hAnsi="MB Corpo S Text Office Light"/>
        </w:rPr>
        <w:t xml:space="preserve">isita alla Fabbrica di IWC a Schaffhausen dove il marchio svizzero produce anche due orologi dedicati alla Classe G. </w:t>
      </w:r>
    </w:p>
    <w:p w14:paraId="547E2717" w14:textId="271A1C76" w:rsidR="00CC1227" w:rsidRPr="00CC1227" w:rsidRDefault="001213FF" w:rsidP="00C322FE">
      <w:pPr>
        <w:pStyle w:val="022Vorspann"/>
        <w:widowControl w:val="0"/>
        <w:rPr>
          <w:rFonts w:ascii="MB Corpo S Text Office Light" w:hAnsi="MB Corpo S Text Office Light"/>
        </w:rPr>
      </w:pPr>
      <w:r w:rsidRPr="00C322FE">
        <w:rPr>
          <w:rFonts w:ascii="MB Corpo S Text Office Light" w:hAnsi="MB Corpo S Text Office Light"/>
        </w:rPr>
        <w:t xml:space="preserve">15 </w:t>
      </w:r>
      <w:r w:rsidR="00C322FE">
        <w:rPr>
          <w:rFonts w:ascii="MB Corpo S Text Office Light" w:hAnsi="MB Corpo S Text Office Light"/>
        </w:rPr>
        <w:t>n</w:t>
      </w:r>
      <w:r w:rsidRPr="00C322FE">
        <w:rPr>
          <w:rFonts w:ascii="MB Corpo S Text Office Light" w:hAnsi="MB Corpo S Text Office Light"/>
        </w:rPr>
        <w:t xml:space="preserve">ovembre </w:t>
      </w:r>
      <w:r w:rsidR="00C322FE">
        <w:rPr>
          <w:rFonts w:ascii="MB Corpo S Text Office Light" w:hAnsi="MB Corpo S Text Office Light"/>
        </w:rPr>
        <w:t>(</w:t>
      </w:r>
      <w:r w:rsidRPr="00C322FE">
        <w:rPr>
          <w:rFonts w:ascii="MB Corpo S Text Office Light" w:hAnsi="MB Corpo S Text Office Light"/>
        </w:rPr>
        <w:t>partenza da Roma</w:t>
      </w:r>
      <w:r w:rsidR="00C322FE">
        <w:rPr>
          <w:rFonts w:ascii="MB Corpo S Text Office Light" w:hAnsi="MB Corpo S Text Office Light"/>
        </w:rPr>
        <w:t xml:space="preserve">): primo raduno ufficiale di Classe G </w:t>
      </w:r>
      <w:r w:rsidRPr="00C322FE">
        <w:rPr>
          <w:rFonts w:ascii="MB Corpo S Text Office Light" w:hAnsi="MB Corpo S Text Office Light"/>
        </w:rPr>
        <w:t xml:space="preserve">con pranzo presso la Tenuta Bertarello (VT) </w:t>
      </w:r>
      <w:r w:rsidR="00610259">
        <w:rPr>
          <w:rFonts w:ascii="MB Corpo S Text Office Light" w:hAnsi="MB Corpo S Text Office Light"/>
        </w:rPr>
        <w:t xml:space="preserve">con il </w:t>
      </w:r>
      <w:r w:rsidRPr="00C322FE">
        <w:rPr>
          <w:rFonts w:ascii="MB Corpo S Text Office Light" w:hAnsi="MB Corpo S Text Office Light"/>
        </w:rPr>
        <w:t>coinvolgimento dello Chef Giancarlo Morelli</w:t>
      </w:r>
      <w:r w:rsidR="00C322FE">
        <w:rPr>
          <w:rFonts w:ascii="MB Corpo S Text Office Light" w:hAnsi="MB Corpo S Text Office Light"/>
        </w:rPr>
        <w:t>.</w:t>
      </w:r>
    </w:p>
    <w:p w14:paraId="1A96D933" w14:textId="77777777" w:rsidR="00E77327" w:rsidRDefault="00E77327" w:rsidP="00CC1227">
      <w:pPr>
        <w:pStyle w:val="02Flietextbold"/>
        <w:widowControl w:val="0"/>
        <w:rPr>
          <w:rFonts w:ascii="MB Corpo S Text Office Light" w:hAnsi="MB Corpo S Text Office Light"/>
        </w:rPr>
      </w:pPr>
    </w:p>
    <w:p w14:paraId="163024A9" w14:textId="5FF4D98C" w:rsidR="00921565" w:rsidRPr="004701A9" w:rsidRDefault="009728B0" w:rsidP="004701A9">
      <w:pPr>
        <w:pStyle w:val="02Flietextbold"/>
        <w:widowControl w:val="0"/>
        <w:rPr>
          <w:rFonts w:ascii="MB Corpo S Text Office Light" w:hAnsi="MB Corpo S Text Office Light"/>
        </w:rPr>
      </w:pPr>
      <w:r w:rsidRPr="009728B0">
        <w:rPr>
          <w:rFonts w:ascii="MB Corpo S Text Office Light" w:hAnsi="MB Corpo S Text Office Light"/>
        </w:rPr>
        <w:t xml:space="preserve">Ulteriori informazioni su: </w:t>
      </w:r>
      <w:r w:rsidRPr="009728B0">
        <w:rPr>
          <w:rFonts w:ascii="MB Corpo S Text Office Light" w:hAnsi="MB Corpo S Text Office Light"/>
          <w:b/>
        </w:rPr>
        <w:t xml:space="preserve">media.mercedes-benz.it </w:t>
      </w:r>
      <w:r>
        <w:rPr>
          <w:rFonts w:ascii="MB Corpo S Text Office Light" w:hAnsi="MB Corpo S Text Office Light"/>
        </w:rPr>
        <w:t xml:space="preserve">e </w:t>
      </w:r>
      <w:r w:rsidRPr="009728B0">
        <w:rPr>
          <w:rFonts w:ascii="MB Corpo S Text Office Light" w:hAnsi="MB Corpo S Text Office Light"/>
          <w:b/>
        </w:rPr>
        <w:t>media.mercedes-benz.com</w:t>
      </w:r>
    </w:p>
    <w:sectPr w:rsidR="00921565" w:rsidRPr="004701A9" w:rsidSect="005A1D70"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8" w:right="652" w:bottom="851" w:left="1361" w:header="1185" w:footer="54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C28CD" w14:textId="77777777" w:rsidR="00725806" w:rsidRPr="00E675DA" w:rsidRDefault="00725806" w:rsidP="00764B8C">
      <w:pPr>
        <w:spacing w:line="240" w:lineRule="auto"/>
      </w:pPr>
      <w:r w:rsidRPr="00E675DA">
        <w:separator/>
      </w:r>
    </w:p>
  </w:endnote>
  <w:endnote w:type="continuationSeparator" w:id="0">
    <w:p w14:paraId="297F1474" w14:textId="77777777" w:rsidR="00725806" w:rsidRPr="00E675DA" w:rsidRDefault="00725806" w:rsidP="00764B8C">
      <w:pPr>
        <w:spacing w:line="240" w:lineRule="auto"/>
      </w:pPr>
      <w:r w:rsidRPr="00E675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imler CS Demi">
    <w:altName w:val="Daimler CSPro Demi"/>
    <w:panose1 w:val="00000000000000000000"/>
    <w:charset w:val="00"/>
    <w:family w:val="auto"/>
    <w:pitch w:val="variable"/>
    <w:sig w:usb0="A00002BF" w:usb1="000060F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7ABBD" w14:textId="77777777" w:rsidR="00EB6509" w:rsidRDefault="00EB650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478B3" w14:textId="77777777" w:rsidR="00EC1864" w:rsidRPr="0033780C" w:rsidRDefault="00EC1864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32475BF2" w14:textId="77777777" w:rsidR="00EC1864" w:rsidRDefault="00EC186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F40B" w14:textId="266AD4B7" w:rsidR="00A527C4" w:rsidRDefault="002F182A"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69D327E" wp14:editId="06B9F14D">
              <wp:simplePos x="0" y="0"/>
              <wp:positionH relativeFrom="column">
                <wp:posOffset>217170</wp:posOffset>
              </wp:positionH>
              <wp:positionV relativeFrom="page">
                <wp:posOffset>10309860</wp:posOffset>
              </wp:positionV>
              <wp:extent cx="5268595" cy="170815"/>
              <wp:effectExtent l="0" t="0" r="0" b="0"/>
              <wp:wrapSquare wrapText="bothSides"/>
              <wp:docPr id="11" name="Casella di test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68595" cy="170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59DA17" w14:textId="77777777" w:rsidR="00735384" w:rsidRPr="00E675DA" w:rsidRDefault="00045A88" w:rsidP="0041163E">
                          <w:pPr>
                            <w:spacing w:line="170" w:lineRule="exact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</w:rPr>
                            <w:t>e Mercedes-Benz, nonché Maybach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9D327E" id="_x0000_t202" coordsize="21600,21600" o:spt="202" path="m,l,21600r21600,l21600,xe">
              <v:stroke joinstyle="miter"/>
              <v:path gradientshapeok="t" o:connecttype="rect"/>
            </v:shapetype>
            <v:shape id="Casella di testo 11" o:spid="_x0000_s1026" type="#_x0000_t202" style="position:absolute;margin-left:17.1pt;margin-top:811.8pt;width:414.85pt;height:13.45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" filled="f" stroked="f">
              <v:textbox inset="0,0,0,0">
                <w:txbxContent>
                  <w:p w14:paraId="7559DA17" w14:textId="77777777" w:rsidR="00735384" w:rsidRPr="00E675DA" w:rsidRDefault="00045A88" w:rsidP="0041163E">
                    <w:pPr>
                      <w:spacing w:line="170" w:lineRule="exact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</w:rPr>
                      <w:t>e Mercedes-Benz, nonché Maybach sono marchi registrati di Daimler AG, Stoccarda, Germania.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D036FC" wp14:editId="412ED2AA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10" name="Ova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29196D4" id="Ovale 10" o:spid="_x0000_s1026" style="position:absolute;margin-left:-53.85pt;margin-top:421.75pt;width:1.1pt;height: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F6B57C8" wp14:editId="0B675608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9" name="Ova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B6FE091" id="Ovale 9" o:spid="_x0000_s1026" style="position:absolute;margin-left:-53.8pt;margin-top:594.8pt;width:1.15pt;height: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3632" behindDoc="1" locked="0" layoutInCell="1" allowOverlap="1" wp14:anchorId="27E7AB57" wp14:editId="7DA4F614">
          <wp:simplePos x="0" y="0"/>
          <wp:positionH relativeFrom="page">
            <wp:posOffset>859790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A415" w14:textId="42EE2DE3" w:rsidR="001D1108" w:rsidRPr="0033780C" w:rsidRDefault="001D1108" w:rsidP="00B00F20">
    <w:pPr>
      <w:pStyle w:val="09Seitenzahl"/>
      <w:framePr w:wrap="around"/>
    </w:pPr>
    <w:r>
      <w:t xml:space="preserve">Pagina </w:t>
    </w:r>
    <w:r w:rsidR="003B27AA" w:rsidRPr="0033780C">
      <w:rPr>
        <w:rStyle w:val="Numeropagina"/>
      </w:rPr>
      <w:fldChar w:fldCharType="begin"/>
    </w:r>
    <w:r w:rsidRPr="0033780C">
      <w:rPr>
        <w:rStyle w:val="Numeropagina"/>
      </w:rPr>
      <w:instrText xml:space="preserve"> PAGE </w:instrText>
    </w:r>
    <w:r w:rsidR="003B27AA" w:rsidRPr="0033780C">
      <w:rPr>
        <w:rStyle w:val="Numeropagina"/>
      </w:rPr>
      <w:fldChar w:fldCharType="separate"/>
    </w:r>
    <w:r w:rsidR="008F0EAA">
      <w:rPr>
        <w:rStyle w:val="Numeropagina"/>
      </w:rPr>
      <w:t>2</w:t>
    </w:r>
    <w:r w:rsidR="003B27AA" w:rsidRPr="0033780C">
      <w:rPr>
        <w:rStyle w:val="Numeropagina"/>
      </w:rPr>
      <w:fldChar w:fldCharType="end"/>
    </w:r>
  </w:p>
  <w:p w14:paraId="56E280E2" w14:textId="77777777" w:rsidR="001D1108" w:rsidRDefault="001D110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35828" w14:textId="4806E214" w:rsidR="001D1108" w:rsidRDefault="002F182A"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7DAE0C1E" wp14:editId="133A8B83">
              <wp:simplePos x="0" y="0"/>
              <wp:positionH relativeFrom="page">
                <wp:posOffset>1083945</wp:posOffset>
              </wp:positionH>
              <wp:positionV relativeFrom="page">
                <wp:posOffset>10304780</wp:posOffset>
              </wp:positionV>
              <wp:extent cx="3679190" cy="140335"/>
              <wp:effectExtent l="0" t="0" r="0" b="0"/>
              <wp:wrapSquare wrapText="bothSides"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79190" cy="1403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9A7551" w14:textId="77777777" w:rsidR="001D1108" w:rsidRPr="00B11BF0" w:rsidRDefault="001D1108" w:rsidP="00A26DDB">
                          <w:pPr>
                            <w:pStyle w:val="08Fubereich"/>
                          </w:pPr>
                          <w:r>
                            <w:t>e Mercedes-Benz sono marchi registrati di Daimler AG, Stoccarda, Germania.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AE0C1E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style="position:absolute;margin-left:85.35pt;margin-top:811.4pt;width:289.7pt;height:11.0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" filled="f" stroked="f">
              <v:textbox inset="0,0,0,0">
                <w:txbxContent>
                  <w:p w14:paraId="7D9A7551" w14:textId="77777777" w:rsidR="001D1108" w:rsidRPr="00B11BF0" w:rsidRDefault="001D1108" w:rsidP="00A26DDB">
                    <w:pPr>
                      <w:pStyle w:val="08Fubereich"/>
                    </w:pPr>
                    <w:r>
                      <w:t>e Mercedes-Benz sono marchi registrati di Daimler AG, Stoccarda, Germania.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 w:rsidR="00F91366"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51CA2142" wp14:editId="526AC335">
          <wp:simplePos x="0" y="0"/>
          <wp:positionH relativeFrom="page">
            <wp:posOffset>860425</wp:posOffset>
          </wp:positionH>
          <wp:positionV relativeFrom="page">
            <wp:posOffset>10275570</wp:posOffset>
          </wp:positionV>
          <wp:extent cx="183600" cy="183600"/>
          <wp:effectExtent l="0" t="0" r="6985" b="698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00" cy="18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2687ADA" wp14:editId="2723120F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2" name="Ova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C3A2CB" id="Ovale 2" o:spid="_x0000_s1026" style="position:absolute;margin-left:-53.85pt;margin-top:421.75pt;width:1.1pt;height:1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63C96463" wp14:editId="0DA32DC9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1" name="Ova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EBDAE1C" id="Ovale 1" o:spid="_x0000_s1026" style="position:absolute;margin-left:-53.8pt;margin-top:594.8pt;width:1.15pt;height:1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A0009" w14:textId="77777777" w:rsidR="00725806" w:rsidRPr="00E675DA" w:rsidRDefault="00725806" w:rsidP="00764B8C">
      <w:pPr>
        <w:spacing w:line="240" w:lineRule="auto"/>
      </w:pPr>
      <w:r w:rsidRPr="00E675DA">
        <w:separator/>
      </w:r>
    </w:p>
  </w:footnote>
  <w:footnote w:type="continuationSeparator" w:id="0">
    <w:p w14:paraId="0A636992" w14:textId="77777777" w:rsidR="00725806" w:rsidRPr="00E675DA" w:rsidRDefault="00725806" w:rsidP="00764B8C">
      <w:pPr>
        <w:spacing w:line="240" w:lineRule="auto"/>
      </w:pPr>
      <w:r w:rsidRPr="00E675D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4DE87" w14:textId="77777777" w:rsidR="00EB6509" w:rsidRDefault="00EB650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E500" w14:textId="22667404" w:rsidR="001E5151" w:rsidRDefault="001E515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DCB5F" w14:textId="4356776F" w:rsidR="006C14AB" w:rsidRDefault="002F182A"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2CB8C0D" wp14:editId="50F0DCE1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12" name="Ova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67A62C3" id="Ovale 12" o:spid="_x0000_s1026" style="position:absolute;margin-left:-53.75pt;margin-top:297.2pt;width:1.1pt;height:1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 w:rsidR="000A3852">
      <w:rPr>
        <w:noProof/>
        <w:lang w:eastAsia="it-IT"/>
      </w:rPr>
      <w:drawing>
        <wp:anchor distT="0" distB="0" distL="114300" distR="114300" simplePos="0" relativeHeight="251652608" behindDoc="1" locked="0" layoutInCell="1" allowOverlap="1" wp14:anchorId="6F0E75AE" wp14:editId="18C584C2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B5935" w14:textId="66ABA43F" w:rsidR="001D1108" w:rsidRDefault="001D1108" w:rsidP="00A26DDB">
    <w:pPr>
      <w:spacing w:line="20" w:lineRule="exact"/>
    </w:pPr>
    <w:r>
      <w:rPr>
        <w:noProof/>
        <w:lang w:eastAsia="it-IT"/>
      </w:rPr>
      <w:drawing>
        <wp:anchor distT="0" distB="0" distL="114300" distR="114300" simplePos="0" relativeHeight="251661824" behindDoc="1" locked="0" layoutInCell="1" allowOverlap="1" wp14:anchorId="3C81566D" wp14:editId="48DD627F">
          <wp:simplePos x="0" y="0"/>
          <wp:positionH relativeFrom="page">
            <wp:posOffset>3423920</wp:posOffset>
          </wp:positionH>
          <wp:positionV relativeFrom="page">
            <wp:posOffset>539115</wp:posOffset>
          </wp:positionV>
          <wp:extent cx="720000" cy="720000"/>
          <wp:effectExtent l="0" t="0" r="4445" b="444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F182A"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5FFE43CE" wp14:editId="27579995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8" name="Ova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0CDD79ED" id="Ovale 8" o:spid="_x0000_s1026" style="position:absolute;margin-left:-53.75pt;margin-top:297.2pt;width:1.1pt;height:1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578AB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6A95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781A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3A9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B2E80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4434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0E60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8898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4F4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A09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8D2DEA"/>
    <w:multiLevelType w:val="hybridMultilevel"/>
    <w:tmpl w:val="04C2F2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B5A68"/>
    <w:multiLevelType w:val="hybridMultilevel"/>
    <w:tmpl w:val="30F0DA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66640E"/>
    <w:multiLevelType w:val="hybridMultilevel"/>
    <w:tmpl w:val="5BBA5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colo %1."/>
      <w:lvlJc w:val="left"/>
      <w:pPr>
        <w:ind w:left="0" w:firstLine="0"/>
      </w:pPr>
    </w:lvl>
    <w:lvl w:ilvl="1">
      <w:start w:val="1"/>
      <w:numFmt w:val="decimalZero"/>
      <w:isLgl/>
      <w:lvlText w:val="Sezion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DFC219A"/>
    <w:multiLevelType w:val="multilevel"/>
    <w:tmpl w:val="9F3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47303916">
    <w:abstractNumId w:val="9"/>
  </w:num>
  <w:num w:numId="2" w16cid:durableId="711030334">
    <w:abstractNumId w:val="8"/>
  </w:num>
  <w:num w:numId="3" w16cid:durableId="1909804910">
    <w:abstractNumId w:val="7"/>
  </w:num>
  <w:num w:numId="4" w16cid:durableId="1618290300">
    <w:abstractNumId w:val="6"/>
  </w:num>
  <w:num w:numId="5" w16cid:durableId="1695841186">
    <w:abstractNumId w:val="5"/>
  </w:num>
  <w:num w:numId="6" w16cid:durableId="182937480">
    <w:abstractNumId w:val="4"/>
  </w:num>
  <w:num w:numId="7" w16cid:durableId="1553149492">
    <w:abstractNumId w:val="3"/>
  </w:num>
  <w:num w:numId="8" w16cid:durableId="7755567">
    <w:abstractNumId w:val="2"/>
  </w:num>
  <w:num w:numId="9" w16cid:durableId="138966288">
    <w:abstractNumId w:val="1"/>
  </w:num>
  <w:num w:numId="10" w16cid:durableId="2023626688">
    <w:abstractNumId w:val="0"/>
  </w:num>
  <w:num w:numId="11" w16cid:durableId="833254490">
    <w:abstractNumId w:val="15"/>
  </w:num>
  <w:num w:numId="12" w16cid:durableId="63722220">
    <w:abstractNumId w:val="10"/>
  </w:num>
  <w:num w:numId="13" w16cid:durableId="2006276107">
    <w:abstractNumId w:val="16"/>
  </w:num>
  <w:num w:numId="14" w16cid:durableId="469052533">
    <w:abstractNumId w:val="14"/>
  </w:num>
  <w:num w:numId="15" w16cid:durableId="1299261693">
    <w:abstractNumId w:val="13"/>
  </w:num>
  <w:num w:numId="16" w16cid:durableId="1668709720">
    <w:abstractNumId w:val="11"/>
  </w:num>
  <w:num w:numId="17" w16cid:durableId="1448936822">
    <w:abstractNumId w:val="12"/>
  </w:num>
  <w:num w:numId="18" w16cid:durableId="132370471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6" w:nlCheck="1" w:checkStyle="0"/>
  <w:activeWritingStyle w:appName="MSWord" w:lang="it-IT" w:vendorID="64" w:dllVersion="0" w:nlCheck="1" w:checkStyle="0"/>
  <w:attachedTemplate r:id="rId1"/>
  <w:stylePaneFormatFilter w:val="9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13A"/>
    <w:rsid w:val="00000C4C"/>
    <w:rsid w:val="00002924"/>
    <w:rsid w:val="000049B1"/>
    <w:rsid w:val="00010949"/>
    <w:rsid w:val="00011B10"/>
    <w:rsid w:val="00012478"/>
    <w:rsid w:val="000143C2"/>
    <w:rsid w:val="00016D45"/>
    <w:rsid w:val="00017411"/>
    <w:rsid w:val="00032808"/>
    <w:rsid w:val="00032E32"/>
    <w:rsid w:val="00033CCA"/>
    <w:rsid w:val="00041056"/>
    <w:rsid w:val="00044170"/>
    <w:rsid w:val="00044F7C"/>
    <w:rsid w:val="00044F98"/>
    <w:rsid w:val="00045A88"/>
    <w:rsid w:val="00046DC5"/>
    <w:rsid w:val="00052A62"/>
    <w:rsid w:val="0005418E"/>
    <w:rsid w:val="00057173"/>
    <w:rsid w:val="00060587"/>
    <w:rsid w:val="000648CA"/>
    <w:rsid w:val="000656E7"/>
    <w:rsid w:val="00081305"/>
    <w:rsid w:val="000870EC"/>
    <w:rsid w:val="0008797B"/>
    <w:rsid w:val="00092DE1"/>
    <w:rsid w:val="000954D7"/>
    <w:rsid w:val="00096149"/>
    <w:rsid w:val="00096177"/>
    <w:rsid w:val="00096C3F"/>
    <w:rsid w:val="000A201E"/>
    <w:rsid w:val="000A3852"/>
    <w:rsid w:val="000A5454"/>
    <w:rsid w:val="000B4B3F"/>
    <w:rsid w:val="000B5B8C"/>
    <w:rsid w:val="000C2C40"/>
    <w:rsid w:val="000C3F60"/>
    <w:rsid w:val="000C6A17"/>
    <w:rsid w:val="000D0551"/>
    <w:rsid w:val="000D3DC2"/>
    <w:rsid w:val="000E0AF7"/>
    <w:rsid w:val="000E2F84"/>
    <w:rsid w:val="000E368C"/>
    <w:rsid w:val="000E4F9F"/>
    <w:rsid w:val="000F1466"/>
    <w:rsid w:val="000F4179"/>
    <w:rsid w:val="001166BE"/>
    <w:rsid w:val="00120C56"/>
    <w:rsid w:val="001213FF"/>
    <w:rsid w:val="001214B4"/>
    <w:rsid w:val="0012320E"/>
    <w:rsid w:val="0012549C"/>
    <w:rsid w:val="00126B9D"/>
    <w:rsid w:val="00126BF8"/>
    <w:rsid w:val="00130950"/>
    <w:rsid w:val="00143316"/>
    <w:rsid w:val="0015143A"/>
    <w:rsid w:val="00153DC9"/>
    <w:rsid w:val="001545A7"/>
    <w:rsid w:val="0016279C"/>
    <w:rsid w:val="00163817"/>
    <w:rsid w:val="001639BA"/>
    <w:rsid w:val="001641A8"/>
    <w:rsid w:val="00174673"/>
    <w:rsid w:val="0017699C"/>
    <w:rsid w:val="00176C1F"/>
    <w:rsid w:val="001850C2"/>
    <w:rsid w:val="00185B2E"/>
    <w:rsid w:val="00190106"/>
    <w:rsid w:val="001916FC"/>
    <w:rsid w:val="00191B43"/>
    <w:rsid w:val="00197D3D"/>
    <w:rsid w:val="001A0E77"/>
    <w:rsid w:val="001A14AD"/>
    <w:rsid w:val="001A3EDE"/>
    <w:rsid w:val="001A59E4"/>
    <w:rsid w:val="001B4D9E"/>
    <w:rsid w:val="001C39E9"/>
    <w:rsid w:val="001C68B2"/>
    <w:rsid w:val="001C7B38"/>
    <w:rsid w:val="001C7F05"/>
    <w:rsid w:val="001D1108"/>
    <w:rsid w:val="001D1428"/>
    <w:rsid w:val="001D259B"/>
    <w:rsid w:val="001D6C8A"/>
    <w:rsid w:val="001D7820"/>
    <w:rsid w:val="001E5151"/>
    <w:rsid w:val="001E61A1"/>
    <w:rsid w:val="001E662F"/>
    <w:rsid w:val="001F5295"/>
    <w:rsid w:val="001F7AE9"/>
    <w:rsid w:val="00200377"/>
    <w:rsid w:val="00213337"/>
    <w:rsid w:val="00213BBE"/>
    <w:rsid w:val="00216079"/>
    <w:rsid w:val="00216CFE"/>
    <w:rsid w:val="0022182A"/>
    <w:rsid w:val="00222231"/>
    <w:rsid w:val="00226FDC"/>
    <w:rsid w:val="00230CE2"/>
    <w:rsid w:val="002348CF"/>
    <w:rsid w:val="002359BC"/>
    <w:rsid w:val="0023613C"/>
    <w:rsid w:val="0024129D"/>
    <w:rsid w:val="00246FF8"/>
    <w:rsid w:val="00250C47"/>
    <w:rsid w:val="00251B67"/>
    <w:rsid w:val="00256A89"/>
    <w:rsid w:val="00260CAD"/>
    <w:rsid w:val="0026290A"/>
    <w:rsid w:val="00263D56"/>
    <w:rsid w:val="00264DBF"/>
    <w:rsid w:val="00270D6E"/>
    <w:rsid w:val="00272312"/>
    <w:rsid w:val="00273DB9"/>
    <w:rsid w:val="00280C66"/>
    <w:rsid w:val="0028131E"/>
    <w:rsid w:val="00290DCD"/>
    <w:rsid w:val="002A2A11"/>
    <w:rsid w:val="002B27E5"/>
    <w:rsid w:val="002B3A8B"/>
    <w:rsid w:val="002C5C33"/>
    <w:rsid w:val="002D0478"/>
    <w:rsid w:val="002D05C3"/>
    <w:rsid w:val="002D3D23"/>
    <w:rsid w:val="002D6721"/>
    <w:rsid w:val="002E4F91"/>
    <w:rsid w:val="002F182A"/>
    <w:rsid w:val="002F2C54"/>
    <w:rsid w:val="002F35AF"/>
    <w:rsid w:val="002F6741"/>
    <w:rsid w:val="003064B1"/>
    <w:rsid w:val="00331EB3"/>
    <w:rsid w:val="00334643"/>
    <w:rsid w:val="003358A1"/>
    <w:rsid w:val="0033780C"/>
    <w:rsid w:val="00344EB3"/>
    <w:rsid w:val="00347C8E"/>
    <w:rsid w:val="00352207"/>
    <w:rsid w:val="00366205"/>
    <w:rsid w:val="00367553"/>
    <w:rsid w:val="003721C5"/>
    <w:rsid w:val="00374CCB"/>
    <w:rsid w:val="003753CD"/>
    <w:rsid w:val="00376DC3"/>
    <w:rsid w:val="00386C18"/>
    <w:rsid w:val="003878C2"/>
    <w:rsid w:val="0038797C"/>
    <w:rsid w:val="003968AF"/>
    <w:rsid w:val="00396F79"/>
    <w:rsid w:val="003A0B70"/>
    <w:rsid w:val="003A2331"/>
    <w:rsid w:val="003A50A8"/>
    <w:rsid w:val="003B039B"/>
    <w:rsid w:val="003B0A76"/>
    <w:rsid w:val="003B11D3"/>
    <w:rsid w:val="003B12CF"/>
    <w:rsid w:val="003B27AA"/>
    <w:rsid w:val="003B5A16"/>
    <w:rsid w:val="003B7837"/>
    <w:rsid w:val="003C2840"/>
    <w:rsid w:val="003C31E9"/>
    <w:rsid w:val="003D1AC2"/>
    <w:rsid w:val="003D5ADE"/>
    <w:rsid w:val="003F33E4"/>
    <w:rsid w:val="00405A0F"/>
    <w:rsid w:val="00406312"/>
    <w:rsid w:val="0040753A"/>
    <w:rsid w:val="0041163E"/>
    <w:rsid w:val="00415CF8"/>
    <w:rsid w:val="00420861"/>
    <w:rsid w:val="00421A19"/>
    <w:rsid w:val="0042368B"/>
    <w:rsid w:val="00423F78"/>
    <w:rsid w:val="00427C61"/>
    <w:rsid w:val="00430D50"/>
    <w:rsid w:val="004361F4"/>
    <w:rsid w:val="00437E49"/>
    <w:rsid w:val="004701A9"/>
    <w:rsid w:val="00475AC5"/>
    <w:rsid w:val="00492F19"/>
    <w:rsid w:val="00496814"/>
    <w:rsid w:val="004A3D30"/>
    <w:rsid w:val="004B32EB"/>
    <w:rsid w:val="004B4319"/>
    <w:rsid w:val="004B4913"/>
    <w:rsid w:val="004B51D5"/>
    <w:rsid w:val="004B55DD"/>
    <w:rsid w:val="004C03FA"/>
    <w:rsid w:val="004C718F"/>
    <w:rsid w:val="004D5703"/>
    <w:rsid w:val="004E570D"/>
    <w:rsid w:val="004E59F9"/>
    <w:rsid w:val="004F34DB"/>
    <w:rsid w:val="004F4336"/>
    <w:rsid w:val="005017E8"/>
    <w:rsid w:val="005030B1"/>
    <w:rsid w:val="005156B3"/>
    <w:rsid w:val="00524DC0"/>
    <w:rsid w:val="00525B17"/>
    <w:rsid w:val="00531677"/>
    <w:rsid w:val="005326AE"/>
    <w:rsid w:val="00532EDD"/>
    <w:rsid w:val="005360E9"/>
    <w:rsid w:val="005579E5"/>
    <w:rsid w:val="0056093F"/>
    <w:rsid w:val="00562B6E"/>
    <w:rsid w:val="00562B70"/>
    <w:rsid w:val="005778E0"/>
    <w:rsid w:val="005804D4"/>
    <w:rsid w:val="00580611"/>
    <w:rsid w:val="005914DE"/>
    <w:rsid w:val="005928ED"/>
    <w:rsid w:val="0059518D"/>
    <w:rsid w:val="00596E17"/>
    <w:rsid w:val="005A1D70"/>
    <w:rsid w:val="005A1EBD"/>
    <w:rsid w:val="005A2012"/>
    <w:rsid w:val="005A627D"/>
    <w:rsid w:val="005B305B"/>
    <w:rsid w:val="005B4AA7"/>
    <w:rsid w:val="005B5BE1"/>
    <w:rsid w:val="005C4F7C"/>
    <w:rsid w:val="005D7A51"/>
    <w:rsid w:val="005E4519"/>
    <w:rsid w:val="005E4752"/>
    <w:rsid w:val="005F40AF"/>
    <w:rsid w:val="005F68ED"/>
    <w:rsid w:val="005F6D0C"/>
    <w:rsid w:val="00601674"/>
    <w:rsid w:val="00610259"/>
    <w:rsid w:val="00611096"/>
    <w:rsid w:val="006169AD"/>
    <w:rsid w:val="006174C9"/>
    <w:rsid w:val="006234AE"/>
    <w:rsid w:val="0062613A"/>
    <w:rsid w:val="006377AF"/>
    <w:rsid w:val="00645A3E"/>
    <w:rsid w:val="0064602D"/>
    <w:rsid w:val="0066070D"/>
    <w:rsid w:val="006619AF"/>
    <w:rsid w:val="0066262F"/>
    <w:rsid w:val="00663CEC"/>
    <w:rsid w:val="0067001E"/>
    <w:rsid w:val="00671B4A"/>
    <w:rsid w:val="00674891"/>
    <w:rsid w:val="006763A0"/>
    <w:rsid w:val="00677ECC"/>
    <w:rsid w:val="0069459A"/>
    <w:rsid w:val="006945E2"/>
    <w:rsid w:val="00695285"/>
    <w:rsid w:val="00697428"/>
    <w:rsid w:val="006A6038"/>
    <w:rsid w:val="006A6374"/>
    <w:rsid w:val="006A657E"/>
    <w:rsid w:val="006B10CE"/>
    <w:rsid w:val="006B3461"/>
    <w:rsid w:val="006B6E61"/>
    <w:rsid w:val="006C14AB"/>
    <w:rsid w:val="006C3353"/>
    <w:rsid w:val="006C3897"/>
    <w:rsid w:val="006D45D8"/>
    <w:rsid w:val="006E0D45"/>
    <w:rsid w:val="006E659D"/>
    <w:rsid w:val="006F4745"/>
    <w:rsid w:val="006F62D6"/>
    <w:rsid w:val="006F6CDF"/>
    <w:rsid w:val="00700EE0"/>
    <w:rsid w:val="007013EE"/>
    <w:rsid w:val="00714146"/>
    <w:rsid w:val="00724C3E"/>
    <w:rsid w:val="00724F43"/>
    <w:rsid w:val="00725806"/>
    <w:rsid w:val="007322A6"/>
    <w:rsid w:val="00735384"/>
    <w:rsid w:val="0073612E"/>
    <w:rsid w:val="007401F2"/>
    <w:rsid w:val="00741A91"/>
    <w:rsid w:val="007423F4"/>
    <w:rsid w:val="0074477D"/>
    <w:rsid w:val="00746D1B"/>
    <w:rsid w:val="00750373"/>
    <w:rsid w:val="00751366"/>
    <w:rsid w:val="00752FAC"/>
    <w:rsid w:val="00755FB5"/>
    <w:rsid w:val="007643B5"/>
    <w:rsid w:val="00764B8C"/>
    <w:rsid w:val="00766C52"/>
    <w:rsid w:val="00767026"/>
    <w:rsid w:val="00772011"/>
    <w:rsid w:val="00774024"/>
    <w:rsid w:val="00776BE1"/>
    <w:rsid w:val="00776BEC"/>
    <w:rsid w:val="00777276"/>
    <w:rsid w:val="00794E08"/>
    <w:rsid w:val="007A399D"/>
    <w:rsid w:val="007B2421"/>
    <w:rsid w:val="007B35A2"/>
    <w:rsid w:val="007C022A"/>
    <w:rsid w:val="007C3FB0"/>
    <w:rsid w:val="007C5800"/>
    <w:rsid w:val="007D127B"/>
    <w:rsid w:val="007D56F3"/>
    <w:rsid w:val="007E24E6"/>
    <w:rsid w:val="007E639B"/>
    <w:rsid w:val="007E6767"/>
    <w:rsid w:val="007F63C8"/>
    <w:rsid w:val="00803B73"/>
    <w:rsid w:val="00807385"/>
    <w:rsid w:val="008078B2"/>
    <w:rsid w:val="00810F1C"/>
    <w:rsid w:val="00820711"/>
    <w:rsid w:val="0082105C"/>
    <w:rsid w:val="008260F6"/>
    <w:rsid w:val="00832C9C"/>
    <w:rsid w:val="00835BAE"/>
    <w:rsid w:val="008414C4"/>
    <w:rsid w:val="008436BE"/>
    <w:rsid w:val="0085727B"/>
    <w:rsid w:val="00876055"/>
    <w:rsid w:val="0087609A"/>
    <w:rsid w:val="008802EC"/>
    <w:rsid w:val="008835E9"/>
    <w:rsid w:val="00891764"/>
    <w:rsid w:val="00891DB9"/>
    <w:rsid w:val="0089215F"/>
    <w:rsid w:val="0089648F"/>
    <w:rsid w:val="008A359A"/>
    <w:rsid w:val="008A7B99"/>
    <w:rsid w:val="008B1354"/>
    <w:rsid w:val="008B13AD"/>
    <w:rsid w:val="008B200A"/>
    <w:rsid w:val="008C3FBB"/>
    <w:rsid w:val="008C6374"/>
    <w:rsid w:val="008C67CF"/>
    <w:rsid w:val="008D2196"/>
    <w:rsid w:val="008D27B9"/>
    <w:rsid w:val="008E160B"/>
    <w:rsid w:val="008E381A"/>
    <w:rsid w:val="008E473E"/>
    <w:rsid w:val="008F0EAA"/>
    <w:rsid w:val="008F3775"/>
    <w:rsid w:val="00900486"/>
    <w:rsid w:val="0090622A"/>
    <w:rsid w:val="009071D9"/>
    <w:rsid w:val="009162BC"/>
    <w:rsid w:val="00917F4E"/>
    <w:rsid w:val="009209A2"/>
    <w:rsid w:val="00921565"/>
    <w:rsid w:val="00933228"/>
    <w:rsid w:val="00936E9C"/>
    <w:rsid w:val="00942B39"/>
    <w:rsid w:val="009517C4"/>
    <w:rsid w:val="00953742"/>
    <w:rsid w:val="00963920"/>
    <w:rsid w:val="00966D11"/>
    <w:rsid w:val="00971B98"/>
    <w:rsid w:val="009728B0"/>
    <w:rsid w:val="00972E25"/>
    <w:rsid w:val="00984BDE"/>
    <w:rsid w:val="00991244"/>
    <w:rsid w:val="0099366F"/>
    <w:rsid w:val="00994687"/>
    <w:rsid w:val="009A1A64"/>
    <w:rsid w:val="009B2DA7"/>
    <w:rsid w:val="009B3B54"/>
    <w:rsid w:val="009B581A"/>
    <w:rsid w:val="009C048F"/>
    <w:rsid w:val="009C5DFF"/>
    <w:rsid w:val="009C6072"/>
    <w:rsid w:val="009C6C28"/>
    <w:rsid w:val="009D00E0"/>
    <w:rsid w:val="009D1BA7"/>
    <w:rsid w:val="009E2BC8"/>
    <w:rsid w:val="009F0B58"/>
    <w:rsid w:val="009F0FC9"/>
    <w:rsid w:val="009F25E2"/>
    <w:rsid w:val="00A031E9"/>
    <w:rsid w:val="00A039F0"/>
    <w:rsid w:val="00A13B45"/>
    <w:rsid w:val="00A16649"/>
    <w:rsid w:val="00A20578"/>
    <w:rsid w:val="00A20CCF"/>
    <w:rsid w:val="00A2647D"/>
    <w:rsid w:val="00A26DDB"/>
    <w:rsid w:val="00A3413B"/>
    <w:rsid w:val="00A3574D"/>
    <w:rsid w:val="00A46E60"/>
    <w:rsid w:val="00A527C4"/>
    <w:rsid w:val="00A540C4"/>
    <w:rsid w:val="00A5566F"/>
    <w:rsid w:val="00A55BC9"/>
    <w:rsid w:val="00A64E47"/>
    <w:rsid w:val="00A6715B"/>
    <w:rsid w:val="00A767C0"/>
    <w:rsid w:val="00A77279"/>
    <w:rsid w:val="00A86872"/>
    <w:rsid w:val="00A8689C"/>
    <w:rsid w:val="00A97D3E"/>
    <w:rsid w:val="00AA22C5"/>
    <w:rsid w:val="00AB10EF"/>
    <w:rsid w:val="00AB54BE"/>
    <w:rsid w:val="00AC700A"/>
    <w:rsid w:val="00AD57E0"/>
    <w:rsid w:val="00AF0588"/>
    <w:rsid w:val="00AF05C1"/>
    <w:rsid w:val="00AF3732"/>
    <w:rsid w:val="00AF59DE"/>
    <w:rsid w:val="00B00F20"/>
    <w:rsid w:val="00B02746"/>
    <w:rsid w:val="00B05176"/>
    <w:rsid w:val="00B05C62"/>
    <w:rsid w:val="00B05F07"/>
    <w:rsid w:val="00B10DCD"/>
    <w:rsid w:val="00B1159B"/>
    <w:rsid w:val="00B139D0"/>
    <w:rsid w:val="00B14D84"/>
    <w:rsid w:val="00B15262"/>
    <w:rsid w:val="00B154D7"/>
    <w:rsid w:val="00B23D1F"/>
    <w:rsid w:val="00B253B8"/>
    <w:rsid w:val="00B27328"/>
    <w:rsid w:val="00B302A3"/>
    <w:rsid w:val="00B31090"/>
    <w:rsid w:val="00B328C2"/>
    <w:rsid w:val="00B34BAC"/>
    <w:rsid w:val="00B35FFC"/>
    <w:rsid w:val="00B42491"/>
    <w:rsid w:val="00B57555"/>
    <w:rsid w:val="00B776CA"/>
    <w:rsid w:val="00B825E3"/>
    <w:rsid w:val="00B828E9"/>
    <w:rsid w:val="00B85063"/>
    <w:rsid w:val="00B94D12"/>
    <w:rsid w:val="00B9630A"/>
    <w:rsid w:val="00BA4B56"/>
    <w:rsid w:val="00BA6FA5"/>
    <w:rsid w:val="00BB42EE"/>
    <w:rsid w:val="00BB4A94"/>
    <w:rsid w:val="00BB66AE"/>
    <w:rsid w:val="00BC1394"/>
    <w:rsid w:val="00BC3DA8"/>
    <w:rsid w:val="00BC4124"/>
    <w:rsid w:val="00BC4438"/>
    <w:rsid w:val="00BC5C72"/>
    <w:rsid w:val="00BD2074"/>
    <w:rsid w:val="00BD2AB4"/>
    <w:rsid w:val="00BD5E1F"/>
    <w:rsid w:val="00BD7E59"/>
    <w:rsid w:val="00BE0F71"/>
    <w:rsid w:val="00BF5A14"/>
    <w:rsid w:val="00BF68D1"/>
    <w:rsid w:val="00C001CD"/>
    <w:rsid w:val="00C00C07"/>
    <w:rsid w:val="00C0478C"/>
    <w:rsid w:val="00C071A3"/>
    <w:rsid w:val="00C11DEB"/>
    <w:rsid w:val="00C16186"/>
    <w:rsid w:val="00C23FA9"/>
    <w:rsid w:val="00C264D4"/>
    <w:rsid w:val="00C2727F"/>
    <w:rsid w:val="00C303A7"/>
    <w:rsid w:val="00C322FE"/>
    <w:rsid w:val="00C3604C"/>
    <w:rsid w:val="00C376AE"/>
    <w:rsid w:val="00C37FBC"/>
    <w:rsid w:val="00C43B67"/>
    <w:rsid w:val="00C456F9"/>
    <w:rsid w:val="00C46BFE"/>
    <w:rsid w:val="00C51AAC"/>
    <w:rsid w:val="00C520DD"/>
    <w:rsid w:val="00C52892"/>
    <w:rsid w:val="00C555D6"/>
    <w:rsid w:val="00C56760"/>
    <w:rsid w:val="00C60263"/>
    <w:rsid w:val="00C60DB3"/>
    <w:rsid w:val="00C626DB"/>
    <w:rsid w:val="00C65D61"/>
    <w:rsid w:val="00C72C32"/>
    <w:rsid w:val="00C74972"/>
    <w:rsid w:val="00C75547"/>
    <w:rsid w:val="00C76248"/>
    <w:rsid w:val="00C80CD2"/>
    <w:rsid w:val="00C80E87"/>
    <w:rsid w:val="00C82F2E"/>
    <w:rsid w:val="00C90C3D"/>
    <w:rsid w:val="00C931CB"/>
    <w:rsid w:val="00C97106"/>
    <w:rsid w:val="00CA0AE6"/>
    <w:rsid w:val="00CA25ED"/>
    <w:rsid w:val="00CB1E14"/>
    <w:rsid w:val="00CB5C79"/>
    <w:rsid w:val="00CB7CD1"/>
    <w:rsid w:val="00CC1227"/>
    <w:rsid w:val="00CC33F5"/>
    <w:rsid w:val="00CC7B6D"/>
    <w:rsid w:val="00CD12BA"/>
    <w:rsid w:val="00CD2609"/>
    <w:rsid w:val="00CD451E"/>
    <w:rsid w:val="00CE065B"/>
    <w:rsid w:val="00CE097F"/>
    <w:rsid w:val="00CE640C"/>
    <w:rsid w:val="00CE6BF6"/>
    <w:rsid w:val="00CE7E78"/>
    <w:rsid w:val="00CF20C3"/>
    <w:rsid w:val="00CF4FD2"/>
    <w:rsid w:val="00D0186F"/>
    <w:rsid w:val="00D03203"/>
    <w:rsid w:val="00D03AAA"/>
    <w:rsid w:val="00D06C64"/>
    <w:rsid w:val="00D265D7"/>
    <w:rsid w:val="00D26A58"/>
    <w:rsid w:val="00D35DA0"/>
    <w:rsid w:val="00D370BB"/>
    <w:rsid w:val="00D37C30"/>
    <w:rsid w:val="00D44EB1"/>
    <w:rsid w:val="00D54884"/>
    <w:rsid w:val="00D55964"/>
    <w:rsid w:val="00D60BD2"/>
    <w:rsid w:val="00D6453D"/>
    <w:rsid w:val="00D76CF9"/>
    <w:rsid w:val="00D778EC"/>
    <w:rsid w:val="00D868B1"/>
    <w:rsid w:val="00D90EF8"/>
    <w:rsid w:val="00D9325D"/>
    <w:rsid w:val="00D975BC"/>
    <w:rsid w:val="00D9763A"/>
    <w:rsid w:val="00DA4F9E"/>
    <w:rsid w:val="00DC7509"/>
    <w:rsid w:val="00DD41BC"/>
    <w:rsid w:val="00DD56AF"/>
    <w:rsid w:val="00DD6F38"/>
    <w:rsid w:val="00DF25AA"/>
    <w:rsid w:val="00E03E1C"/>
    <w:rsid w:val="00E05B9E"/>
    <w:rsid w:val="00E1646C"/>
    <w:rsid w:val="00E2066E"/>
    <w:rsid w:val="00E22A97"/>
    <w:rsid w:val="00E33FC8"/>
    <w:rsid w:val="00E351CB"/>
    <w:rsid w:val="00E43787"/>
    <w:rsid w:val="00E44DB7"/>
    <w:rsid w:val="00E51BC2"/>
    <w:rsid w:val="00E675B6"/>
    <w:rsid w:val="00E675DA"/>
    <w:rsid w:val="00E67F25"/>
    <w:rsid w:val="00E77327"/>
    <w:rsid w:val="00E81ABD"/>
    <w:rsid w:val="00E93DB9"/>
    <w:rsid w:val="00E95924"/>
    <w:rsid w:val="00EB31A7"/>
    <w:rsid w:val="00EB3843"/>
    <w:rsid w:val="00EB6509"/>
    <w:rsid w:val="00EB67FE"/>
    <w:rsid w:val="00EC1864"/>
    <w:rsid w:val="00EC1CAF"/>
    <w:rsid w:val="00ED2BE0"/>
    <w:rsid w:val="00EE4940"/>
    <w:rsid w:val="00EE75D6"/>
    <w:rsid w:val="00EF06DA"/>
    <w:rsid w:val="00EF52C5"/>
    <w:rsid w:val="00F008C9"/>
    <w:rsid w:val="00F071FF"/>
    <w:rsid w:val="00F10B9E"/>
    <w:rsid w:val="00F143F6"/>
    <w:rsid w:val="00F2242F"/>
    <w:rsid w:val="00F224E0"/>
    <w:rsid w:val="00F27723"/>
    <w:rsid w:val="00F30748"/>
    <w:rsid w:val="00F40D8E"/>
    <w:rsid w:val="00F42321"/>
    <w:rsid w:val="00F43A5F"/>
    <w:rsid w:val="00F4678F"/>
    <w:rsid w:val="00F50ED2"/>
    <w:rsid w:val="00F70A50"/>
    <w:rsid w:val="00F72F24"/>
    <w:rsid w:val="00F77361"/>
    <w:rsid w:val="00F77777"/>
    <w:rsid w:val="00F80041"/>
    <w:rsid w:val="00F80352"/>
    <w:rsid w:val="00F836FF"/>
    <w:rsid w:val="00F85EAC"/>
    <w:rsid w:val="00F91366"/>
    <w:rsid w:val="00F9302B"/>
    <w:rsid w:val="00FA2610"/>
    <w:rsid w:val="00FA2A4E"/>
    <w:rsid w:val="00FA578C"/>
    <w:rsid w:val="00FB66B7"/>
    <w:rsid w:val="00FB6BE0"/>
    <w:rsid w:val="00FC30E0"/>
    <w:rsid w:val="00FC68E2"/>
    <w:rsid w:val="00FC68EC"/>
    <w:rsid w:val="00FD2F6E"/>
    <w:rsid w:val="00FD3306"/>
    <w:rsid w:val="00FE039B"/>
    <w:rsid w:val="00FE1960"/>
    <w:rsid w:val="00FE3866"/>
    <w:rsid w:val="00FF2B34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108DE"/>
  <w15:docId w15:val="{F01077A0-AEF1-4B15-9633-CF3ACBDD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6" w:unhideWhenUsed="1" w:qFormat="1"/>
    <w:lsdException w:name="heading 4" w:locked="1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semiHidden/>
    <w:rsid w:val="000870EC"/>
    <w:pPr>
      <w:spacing w:after="0" w:line="280" w:lineRule="exact"/>
    </w:pPr>
    <w:rPr>
      <w:rFonts w:ascii="MB Corpo S Text Office Light" w:hAnsi="MB Corpo S Text Office Light"/>
      <w:sz w:val="21"/>
    </w:rPr>
  </w:style>
  <w:style w:type="paragraph" w:styleId="Titolo1">
    <w:name w:val="heading 1"/>
    <w:aliases w:val="05_Überschrift 1"/>
    <w:basedOn w:val="Normale"/>
    <w:next w:val="Normale"/>
    <w:link w:val="Titolo1Carattere"/>
    <w:uiPriority w:val="4"/>
    <w:qFormat/>
    <w:rsid w:val="006234AE"/>
    <w:pPr>
      <w:spacing w:after="280"/>
      <w:outlineLvl w:val="0"/>
    </w:pPr>
    <w:rPr>
      <w:rFonts w:ascii="MB Corpo A Title Cond Office" w:hAnsi="MB Corpo A Title Cond Office"/>
      <w:sz w:val="28"/>
    </w:rPr>
  </w:style>
  <w:style w:type="paragraph" w:styleId="Titolo2">
    <w:name w:val="heading 2"/>
    <w:aliases w:val="06_Überschrift 2"/>
    <w:basedOn w:val="Normale"/>
    <w:next w:val="Normale"/>
    <w:link w:val="Titolo2Carattere"/>
    <w:uiPriority w:val="5"/>
    <w:unhideWhenUsed/>
    <w:qFormat/>
    <w:rsid w:val="006234AE"/>
    <w:pPr>
      <w:keepNext/>
      <w:keepLines/>
      <w:spacing w:after="280"/>
      <w:outlineLvl w:val="1"/>
    </w:pPr>
    <w:rPr>
      <w:rFonts w:ascii="MB Corpo S Text Office" w:eastAsiaTheme="majorEastAsia" w:hAnsi="MB Corpo S Text Office" w:cstheme="majorBidi"/>
      <w:szCs w:val="26"/>
    </w:rPr>
  </w:style>
  <w:style w:type="paragraph" w:styleId="Titolo3">
    <w:name w:val="heading 3"/>
    <w:aliases w:val="07_Überschrift 3"/>
    <w:basedOn w:val="Titolo1"/>
    <w:next w:val="Normale"/>
    <w:link w:val="Titolo3Carattere"/>
    <w:uiPriority w:val="6"/>
    <w:semiHidden/>
    <w:qFormat/>
    <w:rsid w:val="00405A0F"/>
    <w:pPr>
      <w:outlineLvl w:val="2"/>
    </w:pPr>
    <w:rPr>
      <w:rFonts w:ascii="MB Corpo S Text Office Light" w:hAnsi="MB Corpo S Text Office Light"/>
      <w:sz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locked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F30748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</w:rPr>
  </w:style>
  <w:style w:type="character" w:styleId="Numeropagina">
    <w:name w:val="page number"/>
    <w:basedOn w:val="Carpredefinitoparagrafo"/>
    <w:semiHidden/>
    <w:rsid w:val="00F30748"/>
  </w:style>
  <w:style w:type="paragraph" w:customStyle="1" w:styleId="01Flietext">
    <w:name w:val="01_Fließtext"/>
    <w:basedOn w:val="Normale"/>
    <w:link w:val="01FlietextZchn"/>
    <w:qFormat/>
    <w:rsid w:val="00F30748"/>
    <w:rPr>
      <w:szCs w:val="21"/>
    </w:rPr>
  </w:style>
  <w:style w:type="character" w:customStyle="1" w:styleId="Titolo2Carattere">
    <w:name w:val="Titolo 2 Carattere"/>
    <w:aliases w:val="06_Überschrift 2 Carattere"/>
    <w:basedOn w:val="Carpredefinitoparagrafo"/>
    <w:link w:val="Titolo2"/>
    <w:uiPriority w:val="5"/>
    <w:rsid w:val="006234AE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Titolo3Carattere">
    <w:name w:val="Titolo 3 Carattere"/>
    <w:aliases w:val="07_Überschrift 3 Carattere"/>
    <w:basedOn w:val="Carpredefinitoparagrafo"/>
    <w:link w:val="Titolo3"/>
    <w:uiPriority w:val="6"/>
    <w:semiHidden/>
    <w:rsid w:val="000870EC"/>
    <w:rPr>
      <w:rFonts w:ascii="MB Corpo S Text Office Light" w:hAnsi="MB Corpo S Text Office Light"/>
      <w:sz w:val="21"/>
      <w:lang w:val="it-IT"/>
    </w:rPr>
  </w:style>
  <w:style w:type="paragraph" w:customStyle="1" w:styleId="08Fubereich">
    <w:name w:val="08_Fußbereich"/>
    <w:basedOn w:val="Normale"/>
    <w:uiPriority w:val="7"/>
    <w:qFormat/>
    <w:rsid w:val="000B5B8C"/>
    <w:pPr>
      <w:framePr w:wrap="around" w:vAnchor="page" w:hAnchor="margin" w:y="14796"/>
      <w:tabs>
        <w:tab w:val="center" w:pos="4536"/>
        <w:tab w:val="right" w:pos="9072"/>
      </w:tabs>
      <w:spacing w:line="170" w:lineRule="exact"/>
    </w:pPr>
    <w:rPr>
      <w:rFonts w:cs="MB Corpo S Text Office Light"/>
      <w:sz w:val="15"/>
    </w:rPr>
  </w:style>
  <w:style w:type="paragraph" w:customStyle="1" w:styleId="09Seitenzahl">
    <w:name w:val="09_Seitenzahl"/>
    <w:basedOn w:val="MLStat"/>
    <w:uiPriority w:val="8"/>
    <w:qFormat/>
    <w:rsid w:val="00F30748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character" w:customStyle="1" w:styleId="Titolo1Carattere">
    <w:name w:val="Titolo 1 Carattere"/>
    <w:aliases w:val="05_Überschrift 1 Carattere"/>
    <w:basedOn w:val="Carpredefinitoparagrafo"/>
    <w:link w:val="Titolo1"/>
    <w:uiPriority w:val="4"/>
    <w:rsid w:val="006234AE"/>
    <w:rPr>
      <w:rFonts w:ascii="MB Corpo A Title Cond Office" w:hAnsi="MB Corpo A Title Cond Office"/>
      <w:sz w:val="28"/>
      <w:lang w:val="it-IT"/>
    </w:rPr>
  </w:style>
  <w:style w:type="paragraph" w:customStyle="1" w:styleId="03Presse-Information">
    <w:name w:val="03_Presse-Information"/>
    <w:basedOn w:val="Normale"/>
    <w:uiPriority w:val="2"/>
    <w:qFormat/>
    <w:rsid w:val="002C5C33"/>
    <w:pPr>
      <w:framePr w:wrap="notBeside" w:vAnchor="page" w:hAnchor="margin" w:yAlign="top"/>
    </w:pPr>
    <w:rPr>
      <w:szCs w:val="23"/>
    </w:rPr>
  </w:style>
  <w:style w:type="paragraph" w:customStyle="1" w:styleId="04Datum">
    <w:name w:val="04_Datum"/>
    <w:basedOn w:val="Normale"/>
    <w:uiPriority w:val="3"/>
    <w:qFormat/>
    <w:rsid w:val="002C5C33"/>
    <w:pPr>
      <w:framePr w:wrap="notBeside" w:vAnchor="page" w:hAnchor="margin" w:yAlign="top"/>
      <w:spacing w:line="180" w:lineRule="exact"/>
    </w:pPr>
    <w:rPr>
      <w:sz w:val="15"/>
      <w:szCs w:val="17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F30748"/>
    <w:rPr>
      <w:color w:val="605E5C"/>
      <w:shd w:val="clear" w:color="auto" w:fill="E1DFDD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A55BC9"/>
    <w:rPr>
      <w:rFonts w:ascii="MB Corpo S Text Office" w:hAnsi="MB Corpo S Text Office"/>
    </w:rPr>
  </w:style>
  <w:style w:type="character" w:customStyle="1" w:styleId="01FlietextZchn">
    <w:name w:val="01_Fließtext Zchn"/>
    <w:basedOn w:val="Carpredefinitoparagrafo"/>
    <w:link w:val="01Flietext"/>
    <w:rsid w:val="00A55BC9"/>
    <w:rPr>
      <w:rFonts w:ascii="MB Corpo S Text Office Light" w:hAnsi="MB Corpo S Text Office Light"/>
      <w:sz w:val="21"/>
      <w:szCs w:val="21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D26A58"/>
    <w:rPr>
      <w:rFonts w:ascii="MB Corpo S Text Office" w:hAnsi="MB Corpo S Text Office"/>
      <w:sz w:val="21"/>
      <w:szCs w:val="21"/>
      <w:lang w:val="it-IT"/>
    </w:rPr>
  </w:style>
  <w:style w:type="paragraph" w:customStyle="1" w:styleId="10berschriftUnternehmensinformationen">
    <w:name w:val="10_Überschrift Unternehmensinformationen"/>
    <w:basedOn w:val="01Flietext"/>
    <w:link w:val="10berschriftUnternehmensinformationenZchn"/>
    <w:autoRedefine/>
    <w:uiPriority w:val="9"/>
    <w:qFormat/>
    <w:rsid w:val="00D35DA0"/>
    <w:pPr>
      <w:spacing w:line="160" w:lineRule="exact"/>
    </w:pPr>
    <w:rPr>
      <w:rFonts w:ascii="MB Corpo S Text Office" w:hAnsi="MB Corpo S Text Office"/>
      <w:sz w:val="15"/>
      <w:szCs w:val="16"/>
    </w:rPr>
  </w:style>
  <w:style w:type="paragraph" w:customStyle="1" w:styleId="11Unternehmensinformationen">
    <w:name w:val="11_Unternehmensinformationen"/>
    <w:basedOn w:val="01Flietext"/>
    <w:link w:val="11UnternehmensinformationenZchn"/>
    <w:autoRedefine/>
    <w:uiPriority w:val="10"/>
    <w:qFormat/>
    <w:rsid w:val="00D35DA0"/>
    <w:pPr>
      <w:spacing w:line="160" w:lineRule="exact"/>
    </w:pPr>
    <w:rPr>
      <w:sz w:val="15"/>
    </w:rPr>
  </w:style>
  <w:style w:type="character" w:customStyle="1" w:styleId="10berschriftUnternehmensinformationenZchn">
    <w:name w:val="10_Überschrift Unternehmensinformationen Zchn"/>
    <w:basedOn w:val="01FlietextZchn"/>
    <w:link w:val="10berschriftUnternehmensinformationen"/>
    <w:uiPriority w:val="9"/>
    <w:rsid w:val="00D26A58"/>
    <w:rPr>
      <w:rFonts w:ascii="MB Corpo S Text Office" w:hAnsi="MB Corpo S Text Office"/>
      <w:sz w:val="15"/>
      <w:szCs w:val="16"/>
    </w:rPr>
  </w:style>
  <w:style w:type="character" w:customStyle="1" w:styleId="11UnternehmensinformationenZchn">
    <w:name w:val="11_Unternehmensinformationen Zchn"/>
    <w:basedOn w:val="01FlietextZchn"/>
    <w:link w:val="11Unternehmensinformationen"/>
    <w:uiPriority w:val="10"/>
    <w:rsid w:val="00D26A58"/>
    <w:rPr>
      <w:rFonts w:ascii="MB Corpo S Text Office Light" w:hAnsi="MB Corpo S Text Office Light"/>
      <w:sz w:val="15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478"/>
    <w:rPr>
      <w:rFonts w:ascii="MB Corpo S Text Office Light" w:hAnsi="MB Corpo S Text Office Light"/>
      <w:sz w:val="21"/>
    </w:rPr>
  </w:style>
  <w:style w:type="paragraph" w:styleId="Pidipagina">
    <w:name w:val="footer"/>
    <w:basedOn w:val="Normale"/>
    <w:link w:val="PidipaginaCarattere"/>
    <w:uiPriority w:val="99"/>
    <w:unhideWhenUsed/>
    <w:rsid w:val="002D0478"/>
    <w:pPr>
      <w:tabs>
        <w:tab w:val="center" w:pos="4536"/>
        <w:tab w:val="right" w:pos="9072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478"/>
    <w:rPr>
      <w:rFonts w:ascii="MB Corpo S Text Office Light" w:hAnsi="MB Corpo S Text Office Light"/>
      <w:sz w:val="21"/>
    </w:rPr>
  </w:style>
  <w:style w:type="character" w:styleId="Collegamentoipertestuale">
    <w:name w:val="Hyperlink"/>
    <w:basedOn w:val="Carpredefinitoparagrafo"/>
    <w:uiPriority w:val="99"/>
    <w:unhideWhenUsed/>
    <w:rsid w:val="008E473E"/>
    <w:rPr>
      <w:color w:val="0563C1" w:themeColor="hyperlink"/>
      <w:u w:val="single"/>
    </w:rPr>
  </w:style>
  <w:style w:type="character" w:styleId="Rimandonotaapidipagina">
    <w:name w:val="footnote reference"/>
    <w:basedOn w:val="Carpredefinitoparagrafo"/>
    <w:unhideWhenUsed/>
    <w:rsid w:val="00CC7B6D"/>
    <w:rPr>
      <w:vertAlign w:val="superscript"/>
    </w:rPr>
  </w:style>
  <w:style w:type="paragraph" w:styleId="Testonotaapidipagina">
    <w:name w:val="footnote text"/>
    <w:basedOn w:val="Normale"/>
    <w:link w:val="TestonotaapidipaginaCarattere"/>
    <w:unhideWhenUsed/>
    <w:qFormat/>
    <w:rsid w:val="004E570D"/>
    <w:pPr>
      <w:spacing w:line="240" w:lineRule="auto"/>
    </w:pPr>
    <w:rPr>
      <w:sz w:val="15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570D"/>
    <w:rPr>
      <w:rFonts w:ascii="MB Corpo S Text Office Light" w:hAnsi="MB Corpo S Text Office Light"/>
      <w:sz w:val="15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CF4FD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F4FD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F4FD2"/>
    <w:rPr>
      <w:rFonts w:ascii="MB Corpo S Text Office Light" w:hAnsi="MB Corpo S Text Office Light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4FD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4FD2"/>
    <w:rPr>
      <w:rFonts w:ascii="MB Corpo S Text Office Light" w:hAnsi="MB Corpo S Text Office Light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4F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4FD2"/>
    <w:rPr>
      <w:rFonts w:ascii="Segoe UI" w:hAnsi="Segoe UI" w:cs="Segoe UI"/>
      <w:sz w:val="18"/>
      <w:szCs w:val="18"/>
    </w:rPr>
  </w:style>
  <w:style w:type="paragraph" w:customStyle="1" w:styleId="022Vorspann">
    <w:name w:val="022_Vorspann"/>
    <w:basedOn w:val="Titolo2"/>
    <w:link w:val="022VorspannZchn"/>
    <w:qFormat/>
    <w:rsid w:val="003B0A76"/>
    <w:pPr>
      <w:keepNext w:val="0"/>
      <w:keepLines w:val="0"/>
      <w:outlineLvl w:val="9"/>
    </w:pPr>
  </w:style>
  <w:style w:type="character" w:customStyle="1" w:styleId="022VorspannZchn">
    <w:name w:val="022_Vorspann Zchn"/>
    <w:basedOn w:val="Titolo2Carattere"/>
    <w:link w:val="022Vorspann"/>
    <w:rsid w:val="003B0A76"/>
    <w:rPr>
      <w:rFonts w:ascii="MB Corpo S Text Office" w:eastAsiaTheme="majorEastAsia" w:hAnsi="MB Corpo S Text Office" w:cstheme="majorBidi"/>
      <w:sz w:val="21"/>
      <w:szCs w:val="26"/>
    </w:rPr>
  </w:style>
  <w:style w:type="character" w:customStyle="1" w:styleId="VorspannZchn">
    <w:name w:val="Vorspann Zchn"/>
    <w:basedOn w:val="Carpredefinitoparagrafo"/>
    <w:link w:val="Vorspann"/>
    <w:locked/>
    <w:rsid w:val="001D1428"/>
    <w:rPr>
      <w:rFonts w:ascii="Daimler CS Demi" w:eastAsiaTheme="majorEastAsia" w:hAnsi="Daimler CS Demi" w:cstheme="majorBidi"/>
      <w:sz w:val="21"/>
      <w:szCs w:val="24"/>
      <w:lang w:val="it-IT"/>
    </w:rPr>
  </w:style>
  <w:style w:type="paragraph" w:customStyle="1" w:styleId="Vorspann">
    <w:name w:val="Vorspann"/>
    <w:basedOn w:val="Titolo3"/>
    <w:link w:val="VorspannZchn"/>
    <w:rsid w:val="001D1428"/>
    <w:pPr>
      <w:widowControl w:val="0"/>
      <w:spacing w:after="340" w:line="324" w:lineRule="auto"/>
    </w:pPr>
    <w:rPr>
      <w:rFonts w:ascii="Daimler CS Demi" w:eastAsiaTheme="majorEastAsia" w:hAnsi="Daimler CS Demi" w:cstheme="majorBidi"/>
      <w:szCs w:val="24"/>
    </w:rPr>
  </w:style>
  <w:style w:type="paragraph" w:customStyle="1" w:styleId="03Tabelle">
    <w:name w:val="03_Tabelle"/>
    <w:basedOn w:val="01Flietext"/>
    <w:link w:val="03TabelleZchn"/>
    <w:qFormat/>
    <w:rsid w:val="00272312"/>
    <w:pPr>
      <w:suppressAutoHyphens/>
      <w:spacing w:line="240" w:lineRule="auto"/>
    </w:pPr>
    <w:rPr>
      <w:rFonts w:ascii="MB Corpo S Text Office" w:hAnsi="MB Corpo S Text Office"/>
      <w:sz w:val="18"/>
      <w:szCs w:val="18"/>
    </w:rPr>
  </w:style>
  <w:style w:type="character" w:customStyle="1" w:styleId="03TabelleZchn">
    <w:name w:val="03_Tabelle Zchn"/>
    <w:basedOn w:val="01FlietextZchn"/>
    <w:link w:val="03Tabelle"/>
    <w:rsid w:val="00272312"/>
    <w:rPr>
      <w:rFonts w:ascii="MB Corpo S Text Office" w:hAnsi="MB Corpo S Text Offi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0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Neue%20Templates%202021\26022021\Maybach-Presseinformation_de_MBAG_24022021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88810BC2-38E8-4F4D-B471-09D979BB786D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Maybach-Presseinformation_de_MBAG_24022021.dotx</Template>
  <TotalTime>0</TotalTime>
  <Pages>2</Pages>
  <Words>669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Mercedes-Benz AG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subject/>
  <dc:creator>COM/MB</dc:creator>
  <cp:keywords/>
  <dc:description/>
  <cp:lastModifiedBy>Odinzoff, Vadim (183)</cp:lastModifiedBy>
  <cp:revision>8</cp:revision>
  <dcterms:created xsi:type="dcterms:W3CDTF">2024-09-16T12:06:00Z</dcterms:created>
  <dcterms:modified xsi:type="dcterms:W3CDTF">2024-09-27T14:31:00Z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2024-07-29T07:14:32Z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9a147667-09ab-405d-bf1c-478d5d13d36f</vt:lpwstr>
  </property>
  <property fmtid="{D5CDD505-2E9C-101B-9397-08002B2CF9AE}" pid="8" name="MSIP_Label_924dbb1d-991d-4bbd-aad5-33bac1d8ffaf_ContentBits">
    <vt:lpwstr>0</vt:lpwstr>
  </property>
</Properties>
</file>