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CF20C3" w14:paraId="3CE45F53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74075978" w14:textId="77777777" w:rsidR="00060587" w:rsidRPr="00CF20C3" w:rsidRDefault="00060587" w:rsidP="00DD56AF">
            <w:pPr>
              <w:widowControl w:val="0"/>
            </w:pPr>
          </w:p>
        </w:tc>
        <w:tc>
          <w:tcPr>
            <w:tcW w:w="2524" w:type="dxa"/>
          </w:tcPr>
          <w:p w14:paraId="59004F25" w14:textId="77777777" w:rsidR="00060587" w:rsidRPr="00CF20C3" w:rsidRDefault="00060587" w:rsidP="00DD56AF">
            <w:pPr>
              <w:widowControl w:val="0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BE936B3" w14:textId="77777777" w:rsidR="00060587" w:rsidRPr="00CF20C3" w:rsidRDefault="00060587" w:rsidP="00DD56AF">
            <w:pPr>
              <w:widowControl w:val="0"/>
              <w:spacing w:line="120" w:lineRule="exact"/>
              <w:rPr>
                <w:rFonts w:ascii="MB Corpo A Title Cond Office" w:hAnsi="MB Corpo A Title Cond Office"/>
                <w:sz w:val="12"/>
                <w:szCs w:val="12"/>
              </w:rPr>
            </w:pPr>
            <w:r>
              <w:rPr>
                <w:rFonts w:ascii="MB Corpo A Title Cond Office" w:hAnsi="MB Corpo A Title Cond Office"/>
                <w:sz w:val="12"/>
              </w:rPr>
              <w:t xml:space="preserve">   </w:t>
            </w:r>
          </w:p>
        </w:tc>
      </w:tr>
      <w:tr w:rsidR="002C5C33" w:rsidRPr="00CF20C3" w14:paraId="59A485DC" w14:textId="77777777" w:rsidTr="00F071FF">
        <w:trPr>
          <w:trHeight w:val="783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2029B504" w14:textId="77777777" w:rsidR="002C5C33" w:rsidRPr="00CF20C3" w:rsidRDefault="002C5C33" w:rsidP="00DD56AF">
            <w:pPr>
              <w:widowControl w:val="0"/>
            </w:pPr>
          </w:p>
        </w:tc>
        <w:tc>
          <w:tcPr>
            <w:tcW w:w="2524" w:type="dxa"/>
          </w:tcPr>
          <w:p w14:paraId="7B122754" w14:textId="77777777" w:rsidR="002C5C33" w:rsidRPr="00AF59DE" w:rsidRDefault="002C5C33" w:rsidP="00DD56AF">
            <w:pPr>
              <w:widowControl w:val="0"/>
              <w:spacing w:line="283" w:lineRule="exact"/>
              <w:rPr>
                <w:rFonts w:ascii="MB Corpo S Text Office" w:hAnsi="MB Corpo S Text Office"/>
                <w:szCs w:val="21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64C4731C" w14:textId="77777777" w:rsidR="00832C9C" w:rsidRDefault="00832C9C" w:rsidP="00A8689C">
            <w:pPr>
              <w:pStyle w:val="03Presse-Information"/>
              <w:framePr w:wrap="auto" w:vAnchor="margin" w:hAnchor="text" w:yAlign="inline"/>
              <w:widowControl w:val="0"/>
            </w:pPr>
            <w:r>
              <w:t xml:space="preserve">Informazione stampa </w:t>
            </w:r>
          </w:p>
          <w:p w14:paraId="5D1A6BC0" w14:textId="62A9E7DA" w:rsidR="002C5C33" w:rsidRPr="00AF59DE" w:rsidRDefault="00CC1227" w:rsidP="001E5151">
            <w:pPr>
              <w:pStyle w:val="03Presse-Information"/>
              <w:framePr w:wrap="auto" w:vAnchor="margin" w:hAnchor="text" w:yAlign="inline"/>
              <w:widowControl w:val="0"/>
            </w:pPr>
            <w:r>
              <w:t>1</w:t>
            </w:r>
            <w:r w:rsidR="00675054">
              <w:t>4</w:t>
            </w:r>
            <w:r w:rsidR="001D7820">
              <w:t xml:space="preserve"> </w:t>
            </w:r>
            <w:r w:rsidR="0079790F">
              <w:t>novembre</w:t>
            </w:r>
            <w:r w:rsidR="00AF59DE">
              <w:t xml:space="preserve"> 202</w:t>
            </w:r>
            <w:r w:rsidR="0079790F">
              <w:t>5</w:t>
            </w:r>
          </w:p>
        </w:tc>
      </w:tr>
      <w:tr w:rsidR="00984BDE" w:rsidRPr="00CF20C3" w14:paraId="3C643204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17B022FD" w14:textId="77777777" w:rsidR="00984BDE" w:rsidRPr="00CF20C3" w:rsidRDefault="00984BDE" w:rsidP="00DD56AF">
            <w:pPr>
              <w:widowControl w:val="0"/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5B3B041F" w14:textId="77777777" w:rsidR="00984BDE" w:rsidRPr="00CF20C3" w:rsidRDefault="00984BDE" w:rsidP="00DD56AF">
            <w:pPr>
              <w:widowControl w:val="0"/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21A0CA8" w14:textId="77777777" w:rsidR="00984BDE" w:rsidRPr="00CF20C3" w:rsidRDefault="00984BDE" w:rsidP="00DD56AF">
            <w:pPr>
              <w:pStyle w:val="04Datum"/>
              <w:framePr w:wrap="auto" w:vAnchor="margin" w:hAnchor="text" w:yAlign="inline"/>
              <w:widowControl w:val="0"/>
            </w:pPr>
          </w:p>
        </w:tc>
      </w:tr>
    </w:tbl>
    <w:p w14:paraId="6ADFAB01" w14:textId="77777777" w:rsidR="00E33FC8" w:rsidRPr="00CF20C3" w:rsidRDefault="00E33FC8" w:rsidP="00DD56AF">
      <w:pPr>
        <w:pStyle w:val="Titolo1"/>
        <w:widowControl w:val="0"/>
        <w:sectPr w:rsidR="00E33FC8" w:rsidRPr="00CF20C3" w:rsidSect="003878C2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851" w:right="652" w:bottom="369" w:left="1361" w:header="1185" w:footer="1757" w:gutter="0"/>
          <w:cols w:space="708"/>
          <w:titlePg/>
          <w:docGrid w:linePitch="360"/>
        </w:sectPr>
      </w:pPr>
    </w:p>
    <w:p w14:paraId="21B03742" w14:textId="77777777" w:rsidR="00E33FC8" w:rsidRPr="00CF20C3" w:rsidRDefault="00E33FC8" w:rsidP="00DD56AF">
      <w:pPr>
        <w:pStyle w:val="Titolo2"/>
        <w:keepNext w:val="0"/>
        <w:keepLines w:val="0"/>
        <w:widowControl w:val="0"/>
        <w:tabs>
          <w:tab w:val="left" w:pos="7572"/>
          <w:tab w:val="left" w:pos="8712"/>
        </w:tabs>
      </w:pPr>
    </w:p>
    <w:p w14:paraId="52BAF427" w14:textId="379ED870" w:rsidR="006E50C3" w:rsidRDefault="00773643" w:rsidP="00773643">
      <w:pPr>
        <w:pStyle w:val="022Vorspann"/>
        <w:widowControl w:val="0"/>
        <w:spacing w:after="0"/>
        <w:rPr>
          <w:rFonts w:ascii="MB Corpo A Title Cond Office" w:eastAsiaTheme="minorHAnsi" w:hAnsi="MB Corpo A Title Cond Office" w:cstheme="minorBidi"/>
          <w:sz w:val="28"/>
          <w:szCs w:val="22"/>
        </w:rPr>
      </w:pPr>
      <w:r>
        <w:rPr>
          <w:rFonts w:ascii="MB Corpo A Title Cond Office" w:eastAsiaTheme="minorHAnsi" w:hAnsi="MB Corpo A Title Cond Office" w:cstheme="minorBidi"/>
          <w:sz w:val="28"/>
          <w:szCs w:val="22"/>
        </w:rPr>
        <w:t>Buon compleanno</w:t>
      </w:r>
      <w:r w:rsidR="00150BA0">
        <w:rPr>
          <w:rFonts w:ascii="MB Corpo A Title Cond Office" w:eastAsiaTheme="minorHAnsi" w:hAnsi="MB Corpo A Title Cond Office" w:cstheme="minorBidi"/>
          <w:sz w:val="28"/>
          <w:szCs w:val="22"/>
        </w:rPr>
        <w:t xml:space="preserve"> </w:t>
      </w:r>
      <w:r w:rsidR="0035014B">
        <w:rPr>
          <w:rFonts w:ascii="MB Corpo A Title Cond Office" w:eastAsiaTheme="minorHAnsi" w:hAnsi="MB Corpo A Title Cond Office" w:cstheme="minorBidi"/>
          <w:sz w:val="28"/>
          <w:szCs w:val="22"/>
        </w:rPr>
        <w:t>GOT</w:t>
      </w:r>
      <w:r>
        <w:rPr>
          <w:rFonts w:ascii="MB Corpo A Title Cond Office" w:eastAsiaTheme="minorHAnsi" w:hAnsi="MB Corpo A Title Cond Office" w:cstheme="minorBidi"/>
          <w:sz w:val="28"/>
          <w:szCs w:val="22"/>
        </w:rPr>
        <w:t>! Il club ufficiale di</w:t>
      </w:r>
      <w:r w:rsidR="001213FF" w:rsidRPr="001213FF">
        <w:rPr>
          <w:rFonts w:ascii="MB Corpo A Title Cond Office" w:eastAsiaTheme="minorHAnsi" w:hAnsi="MB Corpo A Title Cond Office" w:cstheme="minorBidi"/>
          <w:sz w:val="28"/>
          <w:szCs w:val="22"/>
        </w:rPr>
        <w:t xml:space="preserve"> Classe G</w:t>
      </w:r>
      <w:r w:rsidR="0035014B">
        <w:rPr>
          <w:rFonts w:ascii="MB Corpo A Title Cond Office" w:eastAsiaTheme="minorHAnsi" w:hAnsi="MB Corpo A Title Cond Office" w:cstheme="minorBidi"/>
          <w:sz w:val="28"/>
          <w:szCs w:val="22"/>
        </w:rPr>
        <w:t xml:space="preserve"> </w:t>
      </w:r>
      <w:r>
        <w:rPr>
          <w:rFonts w:ascii="MB Corpo A Title Cond Office" w:eastAsiaTheme="minorHAnsi" w:hAnsi="MB Corpo A Title Cond Office" w:cstheme="minorBidi"/>
          <w:sz w:val="28"/>
          <w:szCs w:val="22"/>
        </w:rPr>
        <w:t>festeggia la sua prima candelina</w:t>
      </w:r>
    </w:p>
    <w:p w14:paraId="3735CA0C" w14:textId="77777777" w:rsidR="00773643" w:rsidRPr="001213FF" w:rsidRDefault="00773643" w:rsidP="00773643">
      <w:pPr>
        <w:pStyle w:val="022Vorspann"/>
        <w:widowControl w:val="0"/>
        <w:spacing w:after="0"/>
        <w:rPr>
          <w:rFonts w:ascii="MB Corpo A Title Cond Office" w:eastAsiaTheme="minorHAnsi" w:hAnsi="MB Corpo A Title Cond Office" w:cstheme="minorBidi"/>
          <w:sz w:val="28"/>
          <w:szCs w:val="22"/>
        </w:rPr>
      </w:pPr>
    </w:p>
    <w:p w14:paraId="57A5C3B8" w14:textId="413A61C9" w:rsidR="006E50C3" w:rsidRDefault="005916D3" w:rsidP="00F304DD">
      <w:pPr>
        <w:pStyle w:val="022Vorspann"/>
        <w:widowControl w:val="0"/>
        <w:numPr>
          <w:ilvl w:val="0"/>
          <w:numId w:val="24"/>
        </w:numPr>
        <w:spacing w:after="0" w:line="240" w:lineRule="auto"/>
        <w:ind w:left="714" w:hanging="357"/>
      </w:pPr>
      <w:r w:rsidRPr="006E50C3">
        <w:t xml:space="preserve">A un anno dal debutto il GOT – G </w:t>
      </w:r>
      <w:proofErr w:type="spellStart"/>
      <w:r w:rsidRPr="006E50C3">
        <w:t>Owners</w:t>
      </w:r>
      <w:proofErr w:type="spellEnd"/>
      <w:r w:rsidRPr="006E50C3">
        <w:t xml:space="preserve"> </w:t>
      </w:r>
      <w:proofErr w:type="spellStart"/>
      <w:r w:rsidRPr="006E50C3">
        <w:t>Tribe</w:t>
      </w:r>
      <w:proofErr w:type="spellEnd"/>
      <w:r w:rsidRPr="006E50C3">
        <w:t xml:space="preserve"> </w:t>
      </w:r>
      <w:r w:rsidR="00F304DD">
        <w:t xml:space="preserve">- </w:t>
      </w:r>
      <w:r w:rsidRPr="006E50C3">
        <w:t>celebra il suo primo anniversario, segnando un nuovo traguardo per la community ufficiale dedicata alla Classe G.</w:t>
      </w:r>
      <w:r w:rsidR="006E50C3">
        <w:t xml:space="preserve"> </w:t>
      </w:r>
    </w:p>
    <w:p w14:paraId="62465D3D" w14:textId="4F324C4B" w:rsidR="005916D3" w:rsidRPr="006E50C3" w:rsidRDefault="005916D3" w:rsidP="00F304DD">
      <w:pPr>
        <w:pStyle w:val="022Vorspann"/>
        <w:widowControl w:val="0"/>
        <w:numPr>
          <w:ilvl w:val="0"/>
          <w:numId w:val="24"/>
        </w:numPr>
        <w:spacing w:after="0" w:line="240" w:lineRule="auto"/>
        <w:ind w:left="714" w:hanging="357"/>
      </w:pPr>
      <w:r w:rsidRPr="006E50C3">
        <w:t>In soli dodici mesi, il progetto ha riunito 650 iscritti in tutta Italia, accomunati dalla stessa passione e da un profondo senso di appartenenza.</w:t>
      </w:r>
    </w:p>
    <w:p w14:paraId="4073D6F6" w14:textId="6602ECA6" w:rsidR="005916D3" w:rsidRPr="006E50C3" w:rsidRDefault="005916D3" w:rsidP="00F304DD">
      <w:pPr>
        <w:pStyle w:val="022Vorspann"/>
        <w:widowControl w:val="0"/>
        <w:numPr>
          <w:ilvl w:val="0"/>
          <w:numId w:val="24"/>
        </w:numPr>
        <w:spacing w:after="0" w:line="240" w:lineRule="auto"/>
        <w:ind w:left="714" w:hanging="357"/>
      </w:pPr>
      <w:r w:rsidRPr="006E50C3">
        <w:t xml:space="preserve">Con oltre dieci eventi in un solo anno, il GOT ha offerto ai suoi membri esperienze </w:t>
      </w:r>
      <w:r w:rsidR="00F304DD">
        <w:t xml:space="preserve">uniche </w:t>
      </w:r>
    </w:p>
    <w:p w14:paraId="370A6120" w14:textId="0716B2DA" w:rsidR="005916D3" w:rsidRDefault="005916D3" w:rsidP="00F304DD">
      <w:pPr>
        <w:pStyle w:val="022Vorspann"/>
        <w:widowControl w:val="0"/>
        <w:numPr>
          <w:ilvl w:val="0"/>
          <w:numId w:val="24"/>
        </w:numPr>
        <w:spacing w:after="0" w:line="240" w:lineRule="auto"/>
        <w:ind w:left="714" w:hanging="357"/>
      </w:pPr>
      <w:r w:rsidRPr="006E50C3">
        <w:t xml:space="preserve">Un percorso che ha trasformato la </w:t>
      </w:r>
      <w:r w:rsidR="006E50C3" w:rsidRPr="006E50C3">
        <w:t>passione per la Classe G</w:t>
      </w:r>
      <w:r w:rsidRPr="006E50C3">
        <w:t xml:space="preserve"> in una rete di relazioni autentiche, capace di unire persone, storie e valori.</w:t>
      </w:r>
    </w:p>
    <w:p w14:paraId="49A7BF49" w14:textId="77777777" w:rsidR="00F304DD" w:rsidRPr="006E50C3" w:rsidRDefault="00F304DD" w:rsidP="00F304DD">
      <w:pPr>
        <w:pStyle w:val="022Vorspann"/>
        <w:widowControl w:val="0"/>
        <w:spacing w:after="0" w:line="240" w:lineRule="auto"/>
        <w:ind w:left="714"/>
      </w:pPr>
    </w:p>
    <w:p w14:paraId="652B83C1" w14:textId="70F45D25" w:rsidR="00F304DD" w:rsidRDefault="0035014B" w:rsidP="00277DEE">
      <w:pPr>
        <w:pStyle w:val="022Vorspann"/>
        <w:widowControl w:val="0"/>
        <w:spacing w:after="0"/>
        <w:rPr>
          <w:rFonts w:ascii="MB Corpo S Text Office Light" w:hAnsi="MB Corpo S Text Office Light"/>
        </w:rPr>
      </w:pPr>
      <w:r>
        <w:rPr>
          <w:rFonts w:ascii="MB Corpo S Text Office Light" w:hAnsi="MB Corpo S Text Office Light"/>
        </w:rPr>
        <w:t xml:space="preserve">È passato poco più di un anno da quando oltre </w:t>
      </w:r>
      <w:proofErr w:type="gramStart"/>
      <w:r>
        <w:rPr>
          <w:rFonts w:ascii="MB Corpo S Text Office Light" w:hAnsi="MB Corpo S Text Office Light"/>
        </w:rPr>
        <w:t>100</w:t>
      </w:r>
      <w:proofErr w:type="gramEnd"/>
      <w:r>
        <w:rPr>
          <w:rFonts w:ascii="MB Corpo S Text Office Light" w:hAnsi="MB Corpo S Text Office Light"/>
        </w:rPr>
        <w:t xml:space="preserve"> Classe G si sono radunate t</w:t>
      </w:r>
      <w:r w:rsidRPr="0035014B">
        <w:rPr>
          <w:rFonts w:ascii="MB Corpo S Text Office Light" w:hAnsi="MB Corpo S Text Office Light"/>
        </w:rPr>
        <w:t xml:space="preserve">ra le cave bianche </w:t>
      </w:r>
      <w:r w:rsidR="000A100D">
        <w:rPr>
          <w:rFonts w:ascii="MB Corpo S Text Office Light" w:hAnsi="MB Corpo S Text Office Light"/>
        </w:rPr>
        <w:t>di Carrara per dar vita alla prima community ufficiale dedicata a Classe G: GOT,</w:t>
      </w:r>
      <w:r w:rsidR="00664C0C">
        <w:rPr>
          <w:rFonts w:ascii="MB Corpo S Text Office Light" w:hAnsi="MB Corpo S Text Office Light"/>
        </w:rPr>
        <w:t xml:space="preserve"> acronimo di G </w:t>
      </w:r>
      <w:proofErr w:type="spellStart"/>
      <w:r w:rsidR="00664C0C">
        <w:rPr>
          <w:rFonts w:ascii="MB Corpo S Text Office Light" w:hAnsi="MB Corpo S Text Office Light"/>
        </w:rPr>
        <w:t>Owners</w:t>
      </w:r>
      <w:proofErr w:type="spellEnd"/>
      <w:r w:rsidR="00664C0C">
        <w:rPr>
          <w:rFonts w:ascii="MB Corpo S Text Office Light" w:hAnsi="MB Corpo S Text Office Light"/>
        </w:rPr>
        <w:t xml:space="preserve"> </w:t>
      </w:r>
      <w:proofErr w:type="spellStart"/>
      <w:r w:rsidR="00664C0C">
        <w:rPr>
          <w:rFonts w:ascii="MB Corpo S Text Office Light" w:hAnsi="MB Corpo S Text Office Light"/>
        </w:rPr>
        <w:t>Tribe</w:t>
      </w:r>
      <w:proofErr w:type="spellEnd"/>
      <w:r w:rsidR="00F304DD">
        <w:rPr>
          <w:rFonts w:ascii="MB Corpo S Text Office Light" w:hAnsi="MB Corpo S Text Office Light"/>
        </w:rPr>
        <w:t>. Un</w:t>
      </w:r>
      <w:r w:rsidRPr="0035014B">
        <w:rPr>
          <w:rFonts w:ascii="MB Corpo S Text Office Light" w:hAnsi="MB Corpo S Text Office Light"/>
        </w:rPr>
        <w:t xml:space="preserve"> progetto 100% italiano nato per celebrare </w:t>
      </w:r>
      <w:r w:rsidR="00D25492">
        <w:rPr>
          <w:rFonts w:ascii="MB Corpo S Text Office Light" w:hAnsi="MB Corpo S Text Office Light"/>
        </w:rPr>
        <w:t>il fuoristrada della Stella</w:t>
      </w:r>
      <w:r w:rsidRPr="0035014B">
        <w:rPr>
          <w:rFonts w:ascii="MB Corpo S Text Office Light" w:hAnsi="MB Corpo S Text Office Light"/>
        </w:rPr>
        <w:t xml:space="preserve"> come icona di libertà, autenticità e </w:t>
      </w:r>
      <w:r w:rsidR="00BB7C11">
        <w:rPr>
          <w:rFonts w:ascii="MB Corpo S Text Office Light" w:hAnsi="MB Corpo S Text Office Light"/>
        </w:rPr>
        <w:t>lifestyle</w:t>
      </w:r>
      <w:r w:rsidRPr="0035014B">
        <w:rPr>
          <w:rFonts w:ascii="MB Corpo S Text Office Light" w:hAnsi="MB Corpo S Text Office Light"/>
        </w:rPr>
        <w:t>.</w:t>
      </w:r>
      <w:r w:rsidR="00D25492">
        <w:rPr>
          <w:rFonts w:ascii="MB Corpo S Text Office Light" w:hAnsi="MB Corpo S Text Office Light"/>
        </w:rPr>
        <w:t xml:space="preserve"> </w:t>
      </w:r>
      <w:r w:rsidRPr="0035014B">
        <w:rPr>
          <w:rFonts w:ascii="MB Corpo S Text Office Light" w:hAnsi="MB Corpo S Text Office Light"/>
        </w:rPr>
        <w:t xml:space="preserve">Gestito </w:t>
      </w:r>
      <w:r w:rsidR="0079790F">
        <w:rPr>
          <w:rFonts w:ascii="MB Corpo S Text Office Light" w:hAnsi="MB Corpo S Text Office Light"/>
        </w:rPr>
        <w:t xml:space="preserve">direttamente </w:t>
      </w:r>
      <w:r w:rsidRPr="0035014B">
        <w:rPr>
          <w:rFonts w:ascii="MB Corpo S Text Office Light" w:hAnsi="MB Corpo S Text Office Light"/>
        </w:rPr>
        <w:t xml:space="preserve">da Mercedes-Benz Italia, </w:t>
      </w:r>
      <w:r w:rsidR="00D25492">
        <w:rPr>
          <w:rFonts w:ascii="MB Corpo S Text Office Light" w:hAnsi="MB Corpo S Text Office Light"/>
        </w:rPr>
        <w:t xml:space="preserve">il GOT </w:t>
      </w:r>
      <w:r w:rsidRPr="0035014B">
        <w:rPr>
          <w:rFonts w:ascii="MB Corpo S Text Office Light" w:hAnsi="MB Corpo S Text Office Light"/>
        </w:rPr>
        <w:t xml:space="preserve">rappresenta un modello di </w:t>
      </w:r>
      <w:r w:rsidR="00F304DD" w:rsidRPr="0035014B">
        <w:rPr>
          <w:rFonts w:ascii="MB Corpo S Text Office Light" w:hAnsi="MB Corpo S Text Office Light"/>
        </w:rPr>
        <w:t xml:space="preserve">moderna </w:t>
      </w:r>
      <w:r w:rsidRPr="0035014B">
        <w:rPr>
          <w:rFonts w:ascii="MB Corpo S Text Office Light" w:hAnsi="MB Corpo S Text Office Light"/>
        </w:rPr>
        <w:t xml:space="preserve">community, fondata sui valori della condivisione e della passione per un’auto che da oltre 45 anni continua a essere </w:t>
      </w:r>
      <w:r w:rsidR="00F304DD">
        <w:rPr>
          <w:rFonts w:ascii="MB Corpo S Text Office Light" w:hAnsi="MB Corpo S Text Office Light"/>
        </w:rPr>
        <w:t>‘</w:t>
      </w:r>
      <w:proofErr w:type="spellStart"/>
      <w:r w:rsidRPr="0035014B">
        <w:rPr>
          <w:rFonts w:ascii="MB Corpo S Text Office Light" w:hAnsi="MB Corpo S Text Office Light"/>
        </w:rPr>
        <w:t>Stronger</w:t>
      </w:r>
      <w:proofErr w:type="spellEnd"/>
      <w:r w:rsidRPr="0035014B">
        <w:rPr>
          <w:rFonts w:ascii="MB Corpo S Text Office Light" w:hAnsi="MB Corpo S Text Office Light"/>
        </w:rPr>
        <w:t xml:space="preserve"> </w:t>
      </w:r>
      <w:proofErr w:type="spellStart"/>
      <w:r w:rsidRPr="0035014B">
        <w:rPr>
          <w:rFonts w:ascii="MB Corpo S Text Office Light" w:hAnsi="MB Corpo S Text Office Light"/>
        </w:rPr>
        <w:t>than</w:t>
      </w:r>
      <w:proofErr w:type="spellEnd"/>
      <w:r w:rsidRPr="0035014B">
        <w:rPr>
          <w:rFonts w:ascii="MB Corpo S Text Office Light" w:hAnsi="MB Corpo S Text Office Light"/>
        </w:rPr>
        <w:t xml:space="preserve"> Time</w:t>
      </w:r>
      <w:r w:rsidR="00F304DD">
        <w:rPr>
          <w:rFonts w:ascii="MB Corpo S Text Office Light" w:hAnsi="MB Corpo S Text Office Light"/>
        </w:rPr>
        <w:t>’</w:t>
      </w:r>
      <w:r w:rsidRPr="0035014B">
        <w:rPr>
          <w:rFonts w:ascii="MB Corpo S Text Office Light" w:hAnsi="MB Corpo S Text Office Light"/>
        </w:rPr>
        <w:t>.</w:t>
      </w:r>
    </w:p>
    <w:p w14:paraId="5CBFEDBB" w14:textId="6A6CB4E4" w:rsidR="0064534A" w:rsidRDefault="0035014B" w:rsidP="00277DEE">
      <w:pPr>
        <w:pStyle w:val="022Vorspann"/>
        <w:widowControl w:val="0"/>
        <w:spacing w:after="0"/>
        <w:rPr>
          <w:rFonts w:ascii="MB Corpo S Text Office Light" w:hAnsi="MB Corpo S Text Office Light"/>
        </w:rPr>
      </w:pPr>
      <w:r w:rsidRPr="0035014B">
        <w:rPr>
          <w:rFonts w:ascii="MB Corpo S Text Office Light" w:hAnsi="MB Corpo S Text Office Light"/>
        </w:rPr>
        <w:br/>
        <w:t xml:space="preserve">Per celebrare </w:t>
      </w:r>
      <w:r w:rsidR="00150BA0">
        <w:rPr>
          <w:rFonts w:ascii="MB Corpo S Text Office Light" w:hAnsi="MB Corpo S Text Office Light"/>
        </w:rPr>
        <w:t>il suo primo compleanno</w:t>
      </w:r>
      <w:r w:rsidRPr="0035014B">
        <w:rPr>
          <w:rFonts w:ascii="MB Corpo S Text Office Light" w:hAnsi="MB Corpo S Text Office Light"/>
        </w:rPr>
        <w:t xml:space="preserve">, il GOT </w:t>
      </w:r>
      <w:r w:rsidR="00F304DD">
        <w:rPr>
          <w:rFonts w:ascii="MB Corpo S Text Office Light" w:hAnsi="MB Corpo S Text Office Light"/>
        </w:rPr>
        <w:t xml:space="preserve">ha dato appuntamento alla sua grande community </w:t>
      </w:r>
      <w:r w:rsidRPr="0035014B">
        <w:rPr>
          <w:rFonts w:ascii="MB Corpo S Text Office Light" w:hAnsi="MB Corpo S Text Office Light"/>
        </w:rPr>
        <w:t>all’Argentario</w:t>
      </w:r>
      <w:r w:rsidR="00F304DD">
        <w:rPr>
          <w:rFonts w:ascii="MB Corpo S Text Office Light" w:hAnsi="MB Corpo S Text Office Light"/>
        </w:rPr>
        <w:t>, per un</w:t>
      </w:r>
      <w:r w:rsidRPr="0035014B">
        <w:rPr>
          <w:rFonts w:ascii="MB Corpo S Text Office Light" w:hAnsi="MB Corpo S Text Office Light"/>
        </w:rPr>
        <w:t xml:space="preserve"> evento che ha racchiuso lo spirito autentico della </w:t>
      </w:r>
      <w:proofErr w:type="spellStart"/>
      <w:r w:rsidR="00F304DD">
        <w:rPr>
          <w:rFonts w:ascii="MB Corpo S Text Office Light" w:hAnsi="MB Corpo S Text Office Light"/>
        </w:rPr>
        <w:t>tribe</w:t>
      </w:r>
      <w:proofErr w:type="spellEnd"/>
      <w:r w:rsidRPr="0035014B">
        <w:rPr>
          <w:rFonts w:ascii="MB Corpo S Text Office Light" w:hAnsi="MB Corpo S Text Office Light"/>
        </w:rPr>
        <w:t>: avventura, convivialità e condivisione.</w:t>
      </w:r>
      <w:r w:rsidR="00F304DD">
        <w:rPr>
          <w:rFonts w:ascii="MB Corpo S Text Office Light" w:hAnsi="MB Corpo S Text Office Light"/>
        </w:rPr>
        <w:t xml:space="preserve"> </w:t>
      </w:r>
      <w:r w:rsidRPr="0035014B">
        <w:rPr>
          <w:rFonts w:ascii="MB Corpo S Text Office Light" w:hAnsi="MB Corpo S Text Office Light"/>
        </w:rPr>
        <w:t>Oltre 30 equipaggi si sono ritrovati per un week</w:t>
      </w:r>
      <w:r w:rsidR="00983714">
        <w:rPr>
          <w:rFonts w:ascii="MB Corpo S Text Office Light" w:hAnsi="MB Corpo S Text Office Light"/>
        </w:rPr>
        <w:t>-</w:t>
      </w:r>
      <w:r w:rsidRPr="0035014B">
        <w:rPr>
          <w:rFonts w:ascii="MB Corpo S Text Office Light" w:hAnsi="MB Corpo S Text Office Light"/>
        </w:rPr>
        <w:t xml:space="preserve">end tra paesaggi mozzafiato, percorsi panoramici e momenti di incontro, in un’atmosfera che ha unito </w:t>
      </w:r>
      <w:r w:rsidR="00BB7C11">
        <w:rPr>
          <w:rFonts w:ascii="MB Corpo S Text Office Light" w:hAnsi="MB Corpo S Text Office Light"/>
        </w:rPr>
        <w:t xml:space="preserve">esclusività </w:t>
      </w:r>
      <w:r w:rsidR="00150BA0">
        <w:rPr>
          <w:rFonts w:ascii="MB Corpo S Text Office Light" w:hAnsi="MB Corpo S Text Office Light"/>
        </w:rPr>
        <w:t>e</w:t>
      </w:r>
      <w:r w:rsidRPr="0035014B">
        <w:rPr>
          <w:rFonts w:ascii="MB Corpo S Text Office Light" w:hAnsi="MB Corpo S Text Office Light"/>
        </w:rPr>
        <w:t xml:space="preserve"> spirito off-road</w:t>
      </w:r>
      <w:r w:rsidR="00D25492">
        <w:rPr>
          <w:rFonts w:ascii="MB Corpo S Text Office Light" w:hAnsi="MB Corpo S Text Office Light"/>
        </w:rPr>
        <w:t xml:space="preserve">. </w:t>
      </w:r>
      <w:r w:rsidR="00E243E2" w:rsidRPr="00E243E2">
        <w:rPr>
          <w:rFonts w:ascii="MB Corpo S Text Office Light" w:hAnsi="MB Corpo S Text Office Light"/>
        </w:rPr>
        <w:t xml:space="preserve">Un compleanno che </w:t>
      </w:r>
      <w:r w:rsidR="008776F6">
        <w:rPr>
          <w:rFonts w:ascii="MB Corpo S Text Office Light" w:hAnsi="MB Corpo S Text Office Light"/>
        </w:rPr>
        <w:t xml:space="preserve">segnato </w:t>
      </w:r>
      <w:r w:rsidR="00E243E2" w:rsidRPr="00E243E2">
        <w:rPr>
          <w:rFonts w:ascii="MB Corpo S Text Office Light" w:hAnsi="MB Corpo S Text Office Light"/>
        </w:rPr>
        <w:t xml:space="preserve">un traguardo </w:t>
      </w:r>
      <w:r w:rsidR="008776F6">
        <w:rPr>
          <w:rFonts w:ascii="MB Corpo S Text Office Light" w:hAnsi="MB Corpo S Text Office Light"/>
        </w:rPr>
        <w:t>significativo</w:t>
      </w:r>
      <w:r w:rsidR="00E243E2" w:rsidRPr="00E243E2">
        <w:rPr>
          <w:rFonts w:ascii="MB Corpo S Text Office Light" w:hAnsi="MB Corpo S Text Office Light"/>
        </w:rPr>
        <w:t>, per il Brand e per una community</w:t>
      </w:r>
      <w:r w:rsidR="00F304DD">
        <w:rPr>
          <w:rFonts w:ascii="MB Corpo S Text Office Light" w:hAnsi="MB Corpo S Text Office Light"/>
        </w:rPr>
        <w:t>,</w:t>
      </w:r>
      <w:r w:rsidR="00E243E2" w:rsidRPr="00E243E2">
        <w:rPr>
          <w:rFonts w:ascii="MB Corpo S Text Office Light" w:hAnsi="MB Corpo S Text Office Light"/>
        </w:rPr>
        <w:t xml:space="preserve"> che oggi conta 650 iscritti in tutta Italia, uniti dalla stessa passione e da un profondo senso di appartenenza.</w:t>
      </w:r>
    </w:p>
    <w:p w14:paraId="2E54B0E1" w14:textId="77777777" w:rsidR="00277DEE" w:rsidRDefault="00277DEE" w:rsidP="00277DEE">
      <w:pPr>
        <w:pStyle w:val="022Vorspann"/>
        <w:widowControl w:val="0"/>
        <w:spacing w:after="0"/>
        <w:jc w:val="center"/>
        <w:rPr>
          <w:rFonts w:ascii="MB Corpo S Text Office Light" w:hAnsi="MB Corpo S Text Office Light"/>
        </w:rPr>
      </w:pPr>
    </w:p>
    <w:p w14:paraId="14EE99F7" w14:textId="3D654ADE" w:rsidR="00277DEE" w:rsidRPr="008776F6" w:rsidRDefault="00277DEE" w:rsidP="00277DEE">
      <w:pPr>
        <w:pStyle w:val="022Vorspann"/>
        <w:widowControl w:val="0"/>
        <w:spacing w:after="0"/>
        <w:jc w:val="center"/>
        <w:rPr>
          <w:rFonts w:ascii="MB Corpo S Text Office Light" w:hAnsi="MB Corpo S Text Office Light"/>
        </w:rPr>
      </w:pPr>
      <w:r w:rsidRPr="008776F6">
        <w:rPr>
          <w:rFonts w:ascii="MB Corpo S Text Office Light" w:hAnsi="MB Corpo S Text Office Light"/>
        </w:rPr>
        <w:t xml:space="preserve">“Il </w:t>
      </w:r>
      <w:r w:rsidR="00773643">
        <w:rPr>
          <w:rFonts w:ascii="MB Corpo S Text Office Light" w:hAnsi="MB Corpo S Text Office Light"/>
        </w:rPr>
        <w:t>GOT</w:t>
      </w:r>
      <w:r w:rsidRPr="008776F6">
        <w:rPr>
          <w:rFonts w:ascii="MB Corpo S Text Office Light" w:hAnsi="MB Corpo S Text Office Light"/>
        </w:rPr>
        <w:t xml:space="preserve"> si è rivelato molto più di una community automobilistica: è diventato una rete di relazioni autentiche. Molti membri si frequentano anche al di fuori degli eventi ufficiali, organizzando viaggi, cene e perfino collaborazioni professionali. Un progetto nato dai clienti e cresciuto con loro, che dimostra come la forza del network umano sia il vero motore de</w:t>
      </w:r>
      <w:r w:rsidR="00773643">
        <w:rPr>
          <w:rFonts w:ascii="MB Corpo S Text Office Light" w:hAnsi="MB Corpo S Text Office Light"/>
        </w:rPr>
        <w:t>ll’unico Club ufficiale al mondo dedicato a Classe G</w:t>
      </w:r>
      <w:r w:rsidRPr="008776F6">
        <w:rPr>
          <w:rFonts w:ascii="MB Corpo S Text Office Light" w:hAnsi="MB Corpo S Text Office Light"/>
        </w:rPr>
        <w:t>”</w:t>
      </w:r>
    </w:p>
    <w:p w14:paraId="209549E3" w14:textId="77777777" w:rsidR="00277DEE" w:rsidRPr="008776F6" w:rsidRDefault="00277DEE" w:rsidP="00277DEE">
      <w:pPr>
        <w:pStyle w:val="022Vorspann"/>
        <w:widowControl w:val="0"/>
        <w:spacing w:after="0"/>
        <w:jc w:val="center"/>
        <w:rPr>
          <w:rFonts w:ascii="MB Corpo S Text Office Light" w:hAnsi="MB Corpo S Text Office Light"/>
        </w:rPr>
      </w:pPr>
      <w:r w:rsidRPr="008776F6">
        <w:rPr>
          <w:rFonts w:ascii="MB Corpo S Text Office Light" w:hAnsi="MB Corpo S Text Office Light"/>
        </w:rPr>
        <w:t>Mirco Scarchilli, Responsabile Retail Experience &amp; Press Relations di Mercedes-Benz Italia</w:t>
      </w:r>
    </w:p>
    <w:p w14:paraId="2EF9EF6A" w14:textId="77777777" w:rsidR="00F304DD" w:rsidRPr="0035014B" w:rsidRDefault="00F304DD" w:rsidP="00277DEE">
      <w:pPr>
        <w:pStyle w:val="022Vorspann"/>
        <w:widowControl w:val="0"/>
        <w:spacing w:after="0"/>
        <w:rPr>
          <w:rFonts w:ascii="MB Corpo S Text Office Light" w:hAnsi="MB Corpo S Text Office Light"/>
        </w:rPr>
      </w:pPr>
    </w:p>
    <w:p w14:paraId="1F8F28D9" w14:textId="736B40CC" w:rsidR="008776F6" w:rsidRDefault="005916D3" w:rsidP="00277DEE">
      <w:pPr>
        <w:pStyle w:val="022Vorspann"/>
        <w:widowControl w:val="0"/>
        <w:spacing w:after="0"/>
        <w:rPr>
          <w:rFonts w:ascii="MB Corpo S Text Office Light" w:hAnsi="MB Corpo S Text Office Light"/>
        </w:rPr>
      </w:pPr>
      <w:r w:rsidRPr="005916D3">
        <w:rPr>
          <w:rFonts w:ascii="MB Corpo S Text Office Light" w:hAnsi="MB Corpo S Text Office Light"/>
        </w:rPr>
        <w:t xml:space="preserve">L’evento all’Argentario ha rappresentato </w:t>
      </w:r>
      <w:r w:rsidR="00F304DD">
        <w:rPr>
          <w:rFonts w:ascii="MB Corpo S Text Office Light" w:hAnsi="MB Corpo S Text Office Light"/>
        </w:rPr>
        <w:t>un’importante milestone</w:t>
      </w:r>
      <w:r w:rsidRPr="005916D3">
        <w:rPr>
          <w:rFonts w:ascii="MB Corpo S Text Office Light" w:hAnsi="MB Corpo S Text Office Light"/>
        </w:rPr>
        <w:t xml:space="preserve"> di un programma costruito intorno alle passioni </w:t>
      </w:r>
      <w:r w:rsidR="00F304DD">
        <w:rPr>
          <w:rFonts w:ascii="MB Corpo S Text Office Light" w:hAnsi="MB Corpo S Text Office Light"/>
        </w:rPr>
        <w:t xml:space="preserve">e ai desideri </w:t>
      </w:r>
      <w:r w:rsidRPr="005916D3">
        <w:rPr>
          <w:rFonts w:ascii="MB Corpo S Text Office Light" w:hAnsi="MB Corpo S Text Office Light"/>
        </w:rPr>
        <w:t>dei clienti, con oltre dieci appuntamenti in un solo anno</w:t>
      </w:r>
      <w:r w:rsidR="00F304DD">
        <w:rPr>
          <w:rFonts w:ascii="MB Corpo S Text Office Light" w:hAnsi="MB Corpo S Text Office Light"/>
        </w:rPr>
        <w:t>,</w:t>
      </w:r>
      <w:r w:rsidRPr="005916D3">
        <w:rPr>
          <w:rFonts w:ascii="MB Corpo S Text Office Light" w:hAnsi="MB Corpo S Text Office Light"/>
        </w:rPr>
        <w:t xml:space="preserve"> che hanno accompagnato i membri della community in esperienze sempre diverse </w:t>
      </w:r>
      <w:r w:rsidR="00F304DD">
        <w:rPr>
          <w:rFonts w:ascii="MB Corpo S Text Office Light" w:hAnsi="MB Corpo S Text Office Light"/>
        </w:rPr>
        <w:t xml:space="preserve">con l’obiettivo di sorprendere e far vivere l’essenza </w:t>
      </w:r>
      <w:r w:rsidR="008776F6">
        <w:rPr>
          <w:rFonts w:ascii="MB Corpo S Text Office Light" w:hAnsi="MB Corpo S Text Office Light"/>
        </w:rPr>
        <w:t>più profonda dell’</w:t>
      </w:r>
      <w:proofErr w:type="spellStart"/>
      <w:r w:rsidR="008776F6" w:rsidRPr="008776F6">
        <w:rPr>
          <w:rFonts w:ascii="MB Corpo S Text Office Light" w:hAnsi="MB Corpo S Text Office Light"/>
        </w:rPr>
        <w:t>adventurous</w:t>
      </w:r>
      <w:proofErr w:type="spellEnd"/>
      <w:r w:rsidR="008776F6" w:rsidRPr="008776F6">
        <w:rPr>
          <w:rFonts w:ascii="MB Corpo S Text Office Light" w:hAnsi="MB Corpo S Text Office Light"/>
        </w:rPr>
        <w:t xml:space="preserve"> brand</w:t>
      </w:r>
      <w:r w:rsidR="008776F6">
        <w:rPr>
          <w:rFonts w:ascii="MB Corpo S Text Office Light" w:hAnsi="MB Corpo S Text Office Light"/>
        </w:rPr>
        <w:t xml:space="preserve"> della Stella. </w:t>
      </w:r>
      <w:r w:rsidRPr="005916D3">
        <w:rPr>
          <w:rFonts w:ascii="MB Corpo S Text Office Light" w:hAnsi="MB Corpo S Text Office Light"/>
        </w:rPr>
        <w:t xml:space="preserve">Dalle manifatture dell’alta orologeria alle cantine vinicole più prestigiose, </w:t>
      </w:r>
      <w:r w:rsidR="008776F6">
        <w:rPr>
          <w:rFonts w:ascii="MB Corpo S Text Office Light" w:hAnsi="MB Corpo S Text Office Light"/>
        </w:rPr>
        <w:t>passando per</w:t>
      </w:r>
      <w:r w:rsidRPr="005916D3">
        <w:rPr>
          <w:rFonts w:ascii="MB Corpo S Text Office Light" w:hAnsi="MB Corpo S Text Office Light"/>
        </w:rPr>
        <w:t xml:space="preserve"> </w:t>
      </w:r>
      <w:r w:rsidR="008776F6">
        <w:rPr>
          <w:rFonts w:ascii="MB Corpo S Text Office Light" w:hAnsi="MB Corpo S Text Office Light"/>
        </w:rPr>
        <w:t>le emozioni</w:t>
      </w:r>
      <w:r w:rsidRPr="005916D3">
        <w:rPr>
          <w:rFonts w:ascii="MB Corpo S Text Office Light" w:hAnsi="MB Corpo S Text Office Light"/>
        </w:rPr>
        <w:t xml:space="preserve"> in pista </w:t>
      </w:r>
      <w:r w:rsidR="008776F6">
        <w:rPr>
          <w:rFonts w:ascii="MB Corpo S Text Office Light" w:hAnsi="MB Corpo S Text Office Light"/>
        </w:rPr>
        <w:t>firmate</w:t>
      </w:r>
      <w:r w:rsidRPr="005916D3">
        <w:rPr>
          <w:rFonts w:ascii="MB Corpo S Text Office Light" w:hAnsi="MB Corpo S Text Office Light"/>
        </w:rPr>
        <w:t xml:space="preserve"> Mercedes-AMG </w:t>
      </w:r>
      <w:r w:rsidR="008776F6">
        <w:rPr>
          <w:rFonts w:ascii="MB Corpo S Text Office Light" w:hAnsi="MB Corpo S Text Office Light"/>
        </w:rPr>
        <w:t xml:space="preserve">e le </w:t>
      </w:r>
      <w:proofErr w:type="spellStart"/>
      <w:r w:rsidR="008776F6">
        <w:rPr>
          <w:rFonts w:ascii="MB Corpo S Text Office Light" w:hAnsi="MB Corpo S Text Office Light"/>
        </w:rPr>
        <w:t>luxury</w:t>
      </w:r>
      <w:proofErr w:type="spellEnd"/>
      <w:r w:rsidR="008776F6">
        <w:rPr>
          <w:rFonts w:ascii="MB Corpo S Text Office Light" w:hAnsi="MB Corpo S Text Office Light"/>
        </w:rPr>
        <w:t xml:space="preserve"> </w:t>
      </w:r>
      <w:proofErr w:type="spellStart"/>
      <w:r w:rsidR="008776F6">
        <w:rPr>
          <w:rFonts w:ascii="MB Corpo S Text Office Light" w:hAnsi="MB Corpo S Text Office Light"/>
        </w:rPr>
        <w:t>experience</w:t>
      </w:r>
      <w:proofErr w:type="spellEnd"/>
      <w:r w:rsidR="008776F6">
        <w:rPr>
          <w:rFonts w:ascii="MB Corpo S Text Office Light" w:hAnsi="MB Corpo S Text Office Light"/>
        </w:rPr>
        <w:t xml:space="preserve"> nei</w:t>
      </w:r>
      <w:r w:rsidRPr="005916D3">
        <w:rPr>
          <w:rFonts w:ascii="MB Corpo S Text Office Light" w:hAnsi="MB Corpo S Text Office Light"/>
        </w:rPr>
        <w:t xml:space="preserve"> luoghi più esclusivi della Costa Smeralda</w:t>
      </w:r>
      <w:r w:rsidR="008776F6">
        <w:rPr>
          <w:rFonts w:ascii="MB Corpo S Text Office Light" w:hAnsi="MB Corpo S Text Office Light"/>
        </w:rPr>
        <w:t>.</w:t>
      </w:r>
    </w:p>
    <w:p w14:paraId="23A0A058" w14:textId="00633EA3" w:rsidR="00D25492" w:rsidRPr="00D25492" w:rsidRDefault="00D25492" w:rsidP="00277DEE">
      <w:pPr>
        <w:pStyle w:val="022Vorspann"/>
        <w:widowControl w:val="0"/>
        <w:spacing w:after="0"/>
        <w:rPr>
          <w:rFonts w:ascii="MB Corpo S Text Office Light" w:hAnsi="MB Corpo S Text Office Light"/>
        </w:rPr>
      </w:pPr>
    </w:p>
    <w:p w14:paraId="6387F437" w14:textId="77777777" w:rsidR="00277DEE" w:rsidRDefault="00277DEE" w:rsidP="00277DEE">
      <w:pPr>
        <w:pStyle w:val="022Vorspann"/>
        <w:widowControl w:val="0"/>
        <w:spacing w:after="0"/>
      </w:pPr>
    </w:p>
    <w:p w14:paraId="359B0BB8" w14:textId="3BFC925E" w:rsidR="00D25492" w:rsidRDefault="00D25492" w:rsidP="00277DEE">
      <w:pPr>
        <w:pStyle w:val="022Vorspann"/>
        <w:widowControl w:val="0"/>
        <w:spacing w:after="0"/>
      </w:pPr>
      <w:r>
        <w:lastRenderedPageBreak/>
        <w:t>Una tribù che celebra l’autenticità</w:t>
      </w:r>
    </w:p>
    <w:p w14:paraId="1FFC166B" w14:textId="763D890A" w:rsidR="0035014B" w:rsidRPr="00664C0C" w:rsidRDefault="00D25492" w:rsidP="00277DEE">
      <w:pPr>
        <w:pStyle w:val="022Vorspann"/>
        <w:widowControl w:val="0"/>
        <w:spacing w:after="0"/>
      </w:pPr>
      <w:r w:rsidRPr="00D25492">
        <w:rPr>
          <w:rFonts w:ascii="MB Corpo S Text Office Light" w:hAnsi="MB Corpo S Text Office Light"/>
        </w:rPr>
        <w:t>Il progetto GOT è nato per valorizzare non solo un modello, ma una filosofia di vita.</w:t>
      </w:r>
      <w:r>
        <w:t xml:space="preserve"> </w:t>
      </w:r>
      <w:r w:rsidRPr="00D25492">
        <w:rPr>
          <w:rFonts w:ascii="MB Corpo S Text Office Light" w:hAnsi="MB Corpo S Text Office Light"/>
        </w:rPr>
        <w:t>È proprio da questo spirito che è nata una community unica nel suo genere: un luogo d’incontro per chi riconosce nella Classe G molto più di un fuoristrada.</w:t>
      </w:r>
      <w:r w:rsidR="00664C0C">
        <w:t xml:space="preserve"> </w:t>
      </w:r>
      <w:r w:rsidRPr="00D25492">
        <w:rPr>
          <w:rFonts w:ascii="MB Corpo S Text Office Light" w:hAnsi="MB Corpo S Text Office Light"/>
        </w:rPr>
        <w:t xml:space="preserve">L’idea del progetto è nata in modo spontaneo, osservando come i clienti che visitavano la fabbrica di Graz – dove la Classe G viene prodotta dal 1979 – continuassero a restare in contatto, organizzando viaggi e </w:t>
      </w:r>
      <w:r w:rsidR="00277DEE">
        <w:rPr>
          <w:rFonts w:ascii="MB Corpo S Text Office Light" w:hAnsi="MB Corpo S Text Office Light"/>
        </w:rPr>
        <w:t>occasioni d’incontro</w:t>
      </w:r>
      <w:r w:rsidRPr="00D25492">
        <w:rPr>
          <w:rFonts w:ascii="MB Corpo S Text Office Light" w:hAnsi="MB Corpo S Text Office Light"/>
        </w:rPr>
        <w:t>.</w:t>
      </w:r>
      <w:r>
        <w:rPr>
          <w:rFonts w:ascii="MB Corpo S Text Office Light" w:hAnsi="MB Corpo S Text Office Light"/>
        </w:rPr>
        <w:t xml:space="preserve"> </w:t>
      </w:r>
      <w:r w:rsidRPr="00D25492">
        <w:rPr>
          <w:rFonts w:ascii="MB Corpo S Text Office Light" w:hAnsi="MB Corpo S Text Office Light"/>
        </w:rPr>
        <w:t>Da questa passione genuina è nata la volontà di dare una forma ufficiale a quella rete di relazioni, creando un punto di riferimento per tutti i possessori di Classe G, di ogni anno e modello.</w:t>
      </w:r>
    </w:p>
    <w:p w14:paraId="3B253BE5" w14:textId="77777777" w:rsidR="008776F6" w:rsidRDefault="008776F6" w:rsidP="00277DEE">
      <w:pPr>
        <w:pStyle w:val="022Vorspann"/>
        <w:widowControl w:val="0"/>
        <w:spacing w:after="0"/>
      </w:pPr>
    </w:p>
    <w:p w14:paraId="715C9468" w14:textId="67C31ACA" w:rsidR="00664C0C" w:rsidRPr="00664C0C" w:rsidRDefault="00277DEE" w:rsidP="00277DEE">
      <w:pPr>
        <w:pStyle w:val="022Vorspann"/>
        <w:widowControl w:val="0"/>
        <w:spacing w:after="0"/>
      </w:pPr>
      <w:r>
        <w:t>Un logo, un</w:t>
      </w:r>
      <w:r w:rsidR="00664C0C" w:rsidRPr="00664C0C">
        <w:t xml:space="preserve"> simbolo di appartenenza</w:t>
      </w:r>
    </w:p>
    <w:p w14:paraId="163024A9" w14:textId="0F0F752A" w:rsidR="00921565" w:rsidRDefault="00664C0C" w:rsidP="00277DEE">
      <w:pPr>
        <w:pStyle w:val="02Flietextbold"/>
        <w:widowControl w:val="0"/>
        <w:rPr>
          <w:rFonts w:ascii="MB Corpo S Text Office Light" w:eastAsiaTheme="majorEastAsia" w:hAnsi="MB Corpo S Text Office Light" w:cstheme="majorBidi"/>
          <w:szCs w:val="26"/>
        </w:rPr>
      </w:pPr>
      <w:r w:rsidRPr="00664C0C">
        <w:rPr>
          <w:rFonts w:ascii="MB Corpo S Text Office Light" w:eastAsiaTheme="majorEastAsia" w:hAnsi="MB Corpo S Text Office Light" w:cstheme="majorBidi"/>
          <w:szCs w:val="26"/>
        </w:rPr>
        <w:t>Per dare identità visiva alla tribù, Mercedes-Benz Italia si è affidata ad Aldo Drudi, designer di fama internazionale nel mondo del motorsport e non solo.</w:t>
      </w:r>
      <w:r w:rsidR="00277DEE">
        <w:rPr>
          <w:rFonts w:ascii="MB Corpo S Text Office Light" w:eastAsiaTheme="majorEastAsia" w:hAnsi="MB Corpo S Text Office Light" w:cstheme="majorBidi"/>
          <w:szCs w:val="26"/>
        </w:rPr>
        <w:t xml:space="preserve"> </w:t>
      </w:r>
      <w:r w:rsidRPr="00664C0C">
        <w:rPr>
          <w:rFonts w:ascii="MB Corpo S Text Office Light" w:eastAsiaTheme="majorEastAsia" w:hAnsi="MB Corpo S Text Office Light" w:cstheme="majorBidi"/>
          <w:szCs w:val="26"/>
        </w:rPr>
        <w:t>Drudi ha reinterpretato il simbolo dei tre bloccaggi dei differenziali – elemento tecnico e iconico della Classe G – trasformandolo in una forma grafica tribale che oggi rappresenta il logo ufficiale del GOT.</w:t>
      </w:r>
      <w:r w:rsidR="00277DEE">
        <w:rPr>
          <w:rFonts w:ascii="MB Corpo S Text Office Light" w:eastAsiaTheme="majorEastAsia" w:hAnsi="MB Corpo S Text Office Light" w:cstheme="majorBidi"/>
          <w:szCs w:val="26"/>
        </w:rPr>
        <w:t xml:space="preserve"> </w:t>
      </w:r>
      <w:r w:rsidRPr="00664C0C">
        <w:rPr>
          <w:rFonts w:ascii="MB Corpo S Text Office Light" w:eastAsiaTheme="majorEastAsia" w:hAnsi="MB Corpo S Text Office Light" w:cstheme="majorBidi"/>
          <w:szCs w:val="26"/>
        </w:rPr>
        <w:t>Un segno essenziale e potente, riconoscibile solo a chi appartiene davvero alla tribù, come un emblema segreto che unisce gli appassionati della G-Class sotto la stessa bandiera.</w:t>
      </w:r>
    </w:p>
    <w:p w14:paraId="50A64636" w14:textId="77777777" w:rsidR="00E243E2" w:rsidRDefault="00E243E2" w:rsidP="00277DEE">
      <w:pPr>
        <w:pStyle w:val="02Flietextbold"/>
        <w:widowControl w:val="0"/>
        <w:rPr>
          <w:rFonts w:ascii="MB Corpo S Text Office Light" w:eastAsiaTheme="majorEastAsia" w:hAnsi="MB Corpo S Text Office Light" w:cstheme="majorBidi"/>
          <w:szCs w:val="26"/>
        </w:rPr>
      </w:pPr>
    </w:p>
    <w:p w14:paraId="716108F9" w14:textId="46152795" w:rsidR="00E243E2" w:rsidRPr="00983714" w:rsidRDefault="00E243E2" w:rsidP="00277DEE">
      <w:pPr>
        <w:pStyle w:val="022Vorspann"/>
        <w:widowControl w:val="0"/>
        <w:spacing w:after="0"/>
      </w:pPr>
      <w:r w:rsidRPr="005916D3">
        <w:t>Iscrizione e Membership Box</w:t>
      </w:r>
    </w:p>
    <w:p w14:paraId="32A23151" w14:textId="77777777" w:rsidR="00E243E2" w:rsidRPr="00E243E2" w:rsidRDefault="00E243E2" w:rsidP="00277DEE">
      <w:pPr>
        <w:pStyle w:val="02Flietextbold"/>
        <w:widowControl w:val="0"/>
        <w:rPr>
          <w:rFonts w:ascii="MB Corpo S Text Office Light" w:eastAsiaTheme="majorEastAsia" w:hAnsi="MB Corpo S Text Office Light" w:cstheme="majorBidi"/>
          <w:szCs w:val="26"/>
        </w:rPr>
      </w:pPr>
      <w:r w:rsidRPr="00E243E2">
        <w:rPr>
          <w:rFonts w:ascii="MB Corpo S Text Office Light" w:eastAsiaTheme="majorEastAsia" w:hAnsi="MB Corpo S Text Office Light" w:cstheme="majorBidi"/>
          <w:szCs w:val="26"/>
        </w:rPr>
        <w:t>L’iscrizione al GOT è gratuita fino alla fine del 2025 e consente di accedere a una serie di servizi e vantaggi esclusivi, tra cui eventi dedicati, una tessera digitale personalizzata e la possibilità di acquistare il merchandising ufficiale ispirato ai valori della community.</w:t>
      </w:r>
    </w:p>
    <w:p w14:paraId="11EEDCF0" w14:textId="134AC9D1" w:rsidR="00E243E2" w:rsidRDefault="00E243E2" w:rsidP="00277DEE">
      <w:pPr>
        <w:pStyle w:val="02Flietextbold"/>
        <w:widowControl w:val="0"/>
        <w:rPr>
          <w:rFonts w:ascii="MB Corpo S Text Office Light" w:eastAsiaTheme="majorEastAsia" w:hAnsi="MB Corpo S Text Office Light" w:cstheme="majorBidi"/>
          <w:szCs w:val="26"/>
        </w:rPr>
      </w:pPr>
      <w:r w:rsidRPr="00E243E2">
        <w:rPr>
          <w:rFonts w:ascii="MB Corpo S Text Office Light" w:eastAsiaTheme="majorEastAsia" w:hAnsi="MB Corpo S Text Office Light" w:cstheme="majorBidi"/>
          <w:szCs w:val="26"/>
        </w:rPr>
        <w:t>Per chi desidera un legame ancora più personale, è disponibile la GOT Membership Box: un cofanetto esclusivo che include una tessera fisica in titanio, un modellino in scala e altri oggetti simbolici che celebrano la Classe G e l’appartenenza alla tribù.</w:t>
      </w:r>
    </w:p>
    <w:p w14:paraId="44B67890" w14:textId="77777777" w:rsidR="00E243E2" w:rsidRDefault="00E243E2" w:rsidP="00277DEE">
      <w:pPr>
        <w:pStyle w:val="02Flietextbold"/>
        <w:widowControl w:val="0"/>
        <w:rPr>
          <w:rFonts w:ascii="MB Corpo S Text Office Light" w:eastAsiaTheme="majorEastAsia" w:hAnsi="MB Corpo S Text Office Light" w:cstheme="majorBidi"/>
          <w:szCs w:val="26"/>
        </w:rPr>
      </w:pPr>
    </w:p>
    <w:p w14:paraId="138AAAA5" w14:textId="6C42AB7A" w:rsidR="00E243E2" w:rsidRPr="005916D3" w:rsidRDefault="00BB7C11" w:rsidP="00277DEE">
      <w:pPr>
        <w:pStyle w:val="022Vorspann"/>
        <w:widowControl w:val="0"/>
        <w:spacing w:after="0"/>
      </w:pPr>
      <w:r w:rsidRPr="005916D3">
        <w:t>Gli spazi digital</w:t>
      </w:r>
      <w:r w:rsidR="005916D3">
        <w:t>i</w:t>
      </w:r>
      <w:r w:rsidRPr="005916D3">
        <w:t xml:space="preserve"> </w:t>
      </w:r>
      <w:r w:rsidR="00E243E2" w:rsidRPr="005916D3">
        <w:t>del GOT</w:t>
      </w:r>
    </w:p>
    <w:p w14:paraId="18AF76B7" w14:textId="77777777" w:rsidR="00BB7C11" w:rsidRPr="00BB7C11" w:rsidRDefault="00BB7C11" w:rsidP="00277DEE">
      <w:pPr>
        <w:pStyle w:val="02Flietextbold"/>
        <w:widowControl w:val="0"/>
        <w:rPr>
          <w:rFonts w:ascii="MB Corpo S Text Office Light" w:hAnsi="MB Corpo S Text Office Light"/>
        </w:rPr>
      </w:pPr>
      <w:r w:rsidRPr="00BB7C11">
        <w:rPr>
          <w:rFonts w:ascii="MB Corpo S Text Office Light" w:hAnsi="MB Corpo S Text Office Light"/>
        </w:rPr>
        <w:t>I membri del GOT si ritrovano anche nel mondo digitale, dove la community continua a crescere e a condividere esperienze.</w:t>
      </w:r>
    </w:p>
    <w:p w14:paraId="400DB565" w14:textId="28FADC62" w:rsidR="00BB7C11" w:rsidRDefault="00BB7C11" w:rsidP="00277DEE">
      <w:pPr>
        <w:pStyle w:val="02Flietextbold"/>
        <w:widowControl w:val="0"/>
        <w:rPr>
          <w:rFonts w:ascii="MB Corpo S Text Office Light" w:hAnsi="MB Corpo S Text Office Light"/>
        </w:rPr>
      </w:pPr>
      <w:r w:rsidRPr="00BB7C11">
        <w:rPr>
          <w:rFonts w:ascii="MB Corpo S Text Office Light" w:hAnsi="MB Corpo S Text Office Light"/>
        </w:rPr>
        <w:t xml:space="preserve">Sul sito ufficiale </w:t>
      </w:r>
      <w:hyperlink r:id="rId11" w:history="1">
        <w:r w:rsidRPr="009D41C6">
          <w:rPr>
            <w:rStyle w:val="Collegamentoipertestuale"/>
            <w:rFonts w:ascii="MB Corpo S Text Office Light" w:hAnsi="MB Corpo S Text Office Light"/>
          </w:rPr>
          <w:t>https://www.mercedes-benz.it/passengercars/brand/g-owners-tribe-got.html</w:t>
        </w:r>
      </w:hyperlink>
      <w:r>
        <w:rPr>
          <w:rFonts w:ascii="MB Corpo S Text Office Light" w:hAnsi="MB Corpo S Text Office Light"/>
        </w:rPr>
        <w:t>,</w:t>
      </w:r>
      <w:r w:rsidRPr="00BB7C11">
        <w:rPr>
          <w:rFonts w:ascii="MB Corpo S Text Office Light" w:hAnsi="MB Corpo S Text Office Light"/>
        </w:rPr>
        <w:t xml:space="preserve"> </w:t>
      </w:r>
    </w:p>
    <w:p w14:paraId="62D33697" w14:textId="1D290C17" w:rsidR="00BB7C11" w:rsidRPr="00BB7C11" w:rsidRDefault="00BB7C11" w:rsidP="00277DEE">
      <w:pPr>
        <w:pStyle w:val="02Flietextbold"/>
        <w:widowControl w:val="0"/>
        <w:rPr>
          <w:rFonts w:ascii="MB Corpo S Text Office Light" w:hAnsi="MB Corpo S Text Office Light"/>
        </w:rPr>
      </w:pPr>
      <w:r w:rsidRPr="00BB7C11">
        <w:rPr>
          <w:rFonts w:ascii="MB Corpo S Text Office Light" w:hAnsi="MB Corpo S Text Office Light"/>
        </w:rPr>
        <w:t>i possessori di Classe G possono iscriversi, accedere ai contenuti dedicati</w:t>
      </w:r>
      <w:r>
        <w:rPr>
          <w:rFonts w:ascii="MB Corpo S Text Office Light" w:hAnsi="MB Corpo S Text Office Light"/>
        </w:rPr>
        <w:t xml:space="preserve">, </w:t>
      </w:r>
      <w:r w:rsidRPr="00BB7C11">
        <w:rPr>
          <w:rFonts w:ascii="MB Corpo S Text Office Light" w:hAnsi="MB Corpo S Text Office Light"/>
        </w:rPr>
        <w:t>scoprire gli eventi in programma</w:t>
      </w:r>
      <w:r>
        <w:rPr>
          <w:rFonts w:ascii="MB Corpo S Text Office Light" w:hAnsi="MB Corpo S Text Office Light"/>
        </w:rPr>
        <w:t xml:space="preserve"> e acquistare oggetti esclusivi </w:t>
      </w:r>
      <w:r w:rsidR="005916D3">
        <w:rPr>
          <w:rFonts w:ascii="MB Corpo S Text Office Light" w:hAnsi="MB Corpo S Text Office Light"/>
        </w:rPr>
        <w:t>a loro dedicati</w:t>
      </w:r>
      <w:r>
        <w:rPr>
          <w:rFonts w:ascii="MB Corpo S Text Office Light" w:hAnsi="MB Corpo S Text Office Light"/>
        </w:rPr>
        <w:t xml:space="preserve">. </w:t>
      </w:r>
    </w:p>
    <w:p w14:paraId="0C41B1AF" w14:textId="4AC19FF4" w:rsidR="00BB7C11" w:rsidRPr="00BB7C11" w:rsidRDefault="00BB7C11" w:rsidP="00277DEE">
      <w:pPr>
        <w:pStyle w:val="02Flietextbold"/>
        <w:widowControl w:val="0"/>
        <w:rPr>
          <w:rFonts w:ascii="MB Corpo S Text Office Light" w:hAnsi="MB Corpo S Text Office Light"/>
        </w:rPr>
      </w:pPr>
      <w:r w:rsidRPr="00BB7C11">
        <w:rPr>
          <w:rFonts w:ascii="MB Corpo S Text Office Light" w:hAnsi="MB Corpo S Text Office Light"/>
        </w:rPr>
        <w:t>Il canale Instagram ufficiale</w:t>
      </w:r>
      <w:r>
        <w:rPr>
          <w:rFonts w:ascii="MB Corpo S Text Office Light" w:hAnsi="MB Corpo S Text Office Light"/>
        </w:rPr>
        <w:t xml:space="preserve"> @</w:t>
      </w:r>
      <w:r w:rsidRPr="00BB7C11">
        <w:rPr>
          <w:rFonts w:ascii="MB Corpo S Text Office Light" w:hAnsi="MB Corpo S Text Office Light"/>
        </w:rPr>
        <w:t>got_gownerstribe</w:t>
      </w:r>
      <w:r>
        <w:rPr>
          <w:rFonts w:ascii="MB Corpo S Text Office Light" w:hAnsi="MB Corpo S Text Office Light"/>
        </w:rPr>
        <w:t xml:space="preserve"> </w:t>
      </w:r>
      <w:r w:rsidRPr="00BB7C11">
        <w:rPr>
          <w:rFonts w:ascii="MB Corpo S Text Office Light" w:hAnsi="MB Corpo S Text Office Light"/>
        </w:rPr>
        <w:t>racconta in tempo reale i momenti più iconici della tribù, attraverso immagini, storie e testimonianze dei membri.</w:t>
      </w:r>
    </w:p>
    <w:p w14:paraId="4746AB83" w14:textId="4F4A3EB2" w:rsidR="00BB7C11" w:rsidRPr="004701A9" w:rsidRDefault="00BB7C11" w:rsidP="00277DEE">
      <w:pPr>
        <w:pStyle w:val="02Flietextbold"/>
        <w:widowControl w:val="0"/>
        <w:rPr>
          <w:rFonts w:ascii="MB Corpo S Text Office Light" w:hAnsi="MB Corpo S Text Office Light"/>
        </w:rPr>
      </w:pPr>
      <w:r w:rsidRPr="00BB7C11">
        <w:rPr>
          <w:rFonts w:ascii="MB Corpo S Text Office Light" w:hAnsi="MB Corpo S Text Office Light"/>
        </w:rPr>
        <w:t>Un luogo digitale dove la passione per la Classe G si trasforma in racconto collettivo e in ispirazione.</w:t>
      </w:r>
    </w:p>
    <w:sectPr w:rsidR="00BB7C11" w:rsidRPr="004701A9" w:rsidSect="005A1D70"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652" w:bottom="851" w:left="1361" w:header="1185" w:footer="54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2CD6" w14:textId="77777777" w:rsidR="00F6740E" w:rsidRPr="00E675DA" w:rsidRDefault="00F6740E" w:rsidP="00764B8C">
      <w:pPr>
        <w:spacing w:line="240" w:lineRule="auto"/>
      </w:pPr>
      <w:r w:rsidRPr="00E675DA">
        <w:separator/>
      </w:r>
    </w:p>
  </w:endnote>
  <w:endnote w:type="continuationSeparator" w:id="0">
    <w:p w14:paraId="04A20658" w14:textId="77777777" w:rsidR="00F6740E" w:rsidRPr="00E675DA" w:rsidRDefault="00F6740E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imler CS Demi">
    <w:altName w:val="Daimler CSPro Demi"/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478B3" w14:textId="77777777" w:rsidR="00EC1864" w:rsidRPr="0033780C" w:rsidRDefault="00EC1864" w:rsidP="00B00F20">
    <w:pPr>
      <w:pStyle w:val="09Seitenzahl"/>
      <w:framePr w:wrap="around"/>
    </w:pPr>
    <w:r>
      <w:t xml:space="preserve">Pagina </w:t>
    </w:r>
    <w:r w:rsidR="003B27AA"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="003B27AA"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="003B27AA" w:rsidRPr="0033780C">
      <w:rPr>
        <w:rStyle w:val="Numeropagina"/>
      </w:rPr>
      <w:fldChar w:fldCharType="end"/>
    </w:r>
  </w:p>
  <w:p w14:paraId="32475BF2" w14:textId="77777777" w:rsidR="00EC1864" w:rsidRDefault="00EC18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F40B" w14:textId="266AD4B7" w:rsidR="00A527C4" w:rsidRDefault="002F182A"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69D327E" wp14:editId="06B9F14D">
              <wp:simplePos x="0" y="0"/>
              <wp:positionH relativeFrom="column">
                <wp:posOffset>217170</wp:posOffset>
              </wp:positionH>
              <wp:positionV relativeFrom="page">
                <wp:posOffset>10309860</wp:posOffset>
              </wp:positionV>
              <wp:extent cx="5268595" cy="170815"/>
              <wp:effectExtent l="0" t="0" r="0" b="0"/>
              <wp:wrapSquare wrapText="bothSides"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8595" cy="170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59DA17" w14:textId="77777777" w:rsidR="00735384" w:rsidRPr="00E675DA" w:rsidRDefault="00045A88" w:rsidP="0041163E">
                          <w:pPr>
                            <w:spacing w:line="17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</w:rPr>
                            <w:t>e Mercedes-Benz, nonché Maybach sono marchi registrati di Daimler AG, Stoccarda, Germania.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D327E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margin-left:17.1pt;margin-top:811.8pt;width:414.85pt;height:13.4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" filled="f" stroked="f">
              <v:textbox inset="0,0,0,0">
                <w:txbxContent>
                  <w:p w14:paraId="7559DA17" w14:textId="77777777" w:rsidR="00735384" w:rsidRPr="00E675DA" w:rsidRDefault="00045A88" w:rsidP="0041163E">
                    <w:pPr>
                      <w:spacing w:line="17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</w:rPr>
                      <w:t>e Mercedes-Benz, nonché Maybach sono marchi registrati di Daimler AG, Stoccarda, Germania.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8D036FC" wp14:editId="412ED2AA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10" name="Ova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29196D4" id="Ovale 10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6B57C8" wp14:editId="0B675608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9" name="Ova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B6FE091" id="Ovale 9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  <w:r w:rsidR="00F91366">
      <w:rPr>
        <w:noProof/>
        <w:lang w:eastAsia="it-IT"/>
      </w:rPr>
      <w:drawing>
        <wp:anchor distT="0" distB="0" distL="114300" distR="114300" simplePos="0" relativeHeight="251653632" behindDoc="1" locked="0" layoutInCell="1" allowOverlap="1" wp14:anchorId="27E7AB57" wp14:editId="7DA4F614">
          <wp:simplePos x="0" y="0"/>
          <wp:positionH relativeFrom="page">
            <wp:posOffset>859790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A415" w14:textId="42EE2DE3" w:rsidR="001D1108" w:rsidRPr="0033780C" w:rsidRDefault="001D1108" w:rsidP="00B00F20">
    <w:pPr>
      <w:pStyle w:val="09Seitenzahl"/>
      <w:framePr w:wrap="around"/>
    </w:pPr>
    <w:r>
      <w:t xml:space="preserve">Pagina </w:t>
    </w:r>
    <w:r w:rsidR="003B27AA"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="003B27AA" w:rsidRPr="0033780C">
      <w:rPr>
        <w:rStyle w:val="Numeropagina"/>
      </w:rPr>
      <w:fldChar w:fldCharType="separate"/>
    </w:r>
    <w:r w:rsidR="008F0EAA">
      <w:rPr>
        <w:rStyle w:val="Numeropagina"/>
      </w:rPr>
      <w:t>2</w:t>
    </w:r>
    <w:r w:rsidR="003B27AA" w:rsidRPr="0033780C">
      <w:rPr>
        <w:rStyle w:val="Numeropagina"/>
      </w:rPr>
      <w:fldChar w:fldCharType="end"/>
    </w:r>
  </w:p>
  <w:p w14:paraId="56E280E2" w14:textId="77777777" w:rsidR="001D1108" w:rsidRDefault="001D110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5828" w14:textId="4806E214" w:rsidR="001D1108" w:rsidRDefault="002F182A">
    <w:r>
      <w:rPr>
        <w:noProof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7DAE0C1E" wp14:editId="133A8B83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9A7551" w14:textId="77777777" w:rsidR="001D1108" w:rsidRPr="00B11BF0" w:rsidRDefault="001D1108" w:rsidP="00A26DDB">
                          <w:pPr>
                            <w:pStyle w:val="08Fubereich"/>
                          </w:pPr>
                          <w:r>
                            <w:t>e Mercedes-Benz sono marchi registrati di Daimler AG, Stoccarda, Germania.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E0C1E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margin-left:85.35pt;margin-top:811.4pt;width:289.7pt;height:11.05pt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" filled="f" stroked="f">
              <v:textbox inset="0,0,0,0">
                <w:txbxContent>
                  <w:p w14:paraId="7D9A7551" w14:textId="77777777" w:rsidR="001D1108" w:rsidRPr="00B11BF0" w:rsidRDefault="001D1108" w:rsidP="00A26DDB">
                    <w:pPr>
                      <w:pStyle w:val="08Fubereich"/>
                    </w:pPr>
                    <w:r>
                      <w:t>e Mercedes-Benz sono marchi registrati di Daimler AG, Stoccarda, Germania.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F91366"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1CA2142" wp14:editId="526AC335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2687ADA" wp14:editId="2723120F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2" name="Ova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8C3A2CB" id="Ovale 2" o:spid="_x0000_s1026" style="position:absolute;margin-left:-53.85pt;margin-top:421.75pt;width:1.1pt;height:1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C96463" wp14:editId="0DA32DC9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1" name="Ova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EBDAE1C" id="Ovale 1" o:spid="_x0000_s1026" style="position:absolute;margin-left:-53.8pt;margin-top:594.8pt;width:1.15pt;height: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9BE3" w14:textId="77777777" w:rsidR="00F6740E" w:rsidRPr="00E675DA" w:rsidRDefault="00F6740E" w:rsidP="00764B8C">
      <w:pPr>
        <w:spacing w:line="240" w:lineRule="auto"/>
      </w:pPr>
      <w:r w:rsidRPr="00E675DA">
        <w:separator/>
      </w:r>
    </w:p>
  </w:footnote>
  <w:footnote w:type="continuationSeparator" w:id="0">
    <w:p w14:paraId="043C44A8" w14:textId="77777777" w:rsidR="00F6740E" w:rsidRPr="00E675DA" w:rsidRDefault="00F6740E" w:rsidP="00764B8C">
      <w:pPr>
        <w:spacing w:line="240" w:lineRule="auto"/>
      </w:pPr>
      <w:r w:rsidRPr="00E675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CB5F" w14:textId="4356776F" w:rsidR="006C14AB" w:rsidRDefault="002F182A"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2CB8C0D" wp14:editId="50F0DCE1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12" name="Ova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67A62C3" id="Ovale 12" o:spid="_x0000_s1026" style="position:absolute;margin-left:-53.75pt;margin-top:297.2pt;width:1.1pt;height:1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 w:rsidR="000A3852">
      <w:rPr>
        <w:noProof/>
        <w:lang w:eastAsia="it-IT"/>
      </w:rPr>
      <w:drawing>
        <wp:anchor distT="0" distB="0" distL="114300" distR="114300" simplePos="0" relativeHeight="251652608" behindDoc="1" locked="0" layoutInCell="1" allowOverlap="1" wp14:anchorId="6F0E75AE" wp14:editId="18C584C2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5935" w14:textId="66ABA43F" w:rsidR="001D1108" w:rsidRDefault="001D1108" w:rsidP="00A26DDB">
    <w:pPr>
      <w:spacing w:line="20" w:lineRule="exact"/>
    </w:pPr>
    <w:r>
      <w:rPr>
        <w:noProof/>
        <w:lang w:eastAsia="it-IT"/>
      </w:rPr>
      <w:drawing>
        <wp:anchor distT="0" distB="0" distL="114300" distR="114300" simplePos="0" relativeHeight="251661824" behindDoc="1" locked="0" layoutInCell="1" allowOverlap="1" wp14:anchorId="3C81566D" wp14:editId="48DD627F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F182A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FFE43CE" wp14:editId="27579995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8" name="Ova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CDD79ED" id="Ovale 8" o:spid="_x0000_s1026" style="position:absolute;margin-left:-53.75pt;margin-top:297.2pt;width:1.1pt;height: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C0F43"/>
    <w:multiLevelType w:val="hybridMultilevel"/>
    <w:tmpl w:val="56021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3C7285B"/>
    <w:multiLevelType w:val="hybridMultilevel"/>
    <w:tmpl w:val="D58862F8"/>
    <w:lvl w:ilvl="0" w:tplc="82824D08">
      <w:numFmt w:val="bullet"/>
      <w:lvlText w:val="•"/>
      <w:lvlJc w:val="left"/>
      <w:pPr>
        <w:ind w:left="708" w:hanging="708"/>
      </w:pPr>
      <w:rPr>
        <w:rFonts w:ascii="MB Corpo S Text Office Light" w:eastAsiaTheme="majorEastAsia" w:hAnsi="MB Corpo S Text Office Light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2BF4DA4"/>
    <w:multiLevelType w:val="hybridMultilevel"/>
    <w:tmpl w:val="83C23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D2DEA"/>
    <w:multiLevelType w:val="hybridMultilevel"/>
    <w:tmpl w:val="04C2F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F2050"/>
    <w:multiLevelType w:val="hybridMultilevel"/>
    <w:tmpl w:val="C39230F0"/>
    <w:lvl w:ilvl="0" w:tplc="82824D08">
      <w:numFmt w:val="bullet"/>
      <w:lvlText w:val="•"/>
      <w:lvlJc w:val="left"/>
      <w:pPr>
        <w:ind w:left="1068" w:hanging="708"/>
      </w:pPr>
      <w:rPr>
        <w:rFonts w:ascii="MB Corpo S Text Office Light" w:eastAsiaTheme="majorEastAsia" w:hAnsi="MB Corpo S Text Office Light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504EF"/>
    <w:multiLevelType w:val="hybridMultilevel"/>
    <w:tmpl w:val="0E3EA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B5A68"/>
    <w:multiLevelType w:val="hybridMultilevel"/>
    <w:tmpl w:val="30F0DA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6640E"/>
    <w:multiLevelType w:val="hybridMultilevel"/>
    <w:tmpl w:val="5BBA53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947261E"/>
    <w:multiLevelType w:val="multilevel"/>
    <w:tmpl w:val="0407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DFC219A"/>
    <w:multiLevelType w:val="multilevel"/>
    <w:tmpl w:val="9F32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65EA6"/>
    <w:multiLevelType w:val="hybridMultilevel"/>
    <w:tmpl w:val="BA306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303916">
    <w:abstractNumId w:val="9"/>
  </w:num>
  <w:num w:numId="2" w16cid:durableId="711030334">
    <w:abstractNumId w:val="8"/>
  </w:num>
  <w:num w:numId="3" w16cid:durableId="1909804910">
    <w:abstractNumId w:val="7"/>
  </w:num>
  <w:num w:numId="4" w16cid:durableId="1618290300">
    <w:abstractNumId w:val="6"/>
  </w:num>
  <w:num w:numId="5" w16cid:durableId="1695841186">
    <w:abstractNumId w:val="5"/>
  </w:num>
  <w:num w:numId="6" w16cid:durableId="182937480">
    <w:abstractNumId w:val="4"/>
  </w:num>
  <w:num w:numId="7" w16cid:durableId="1553149492">
    <w:abstractNumId w:val="3"/>
  </w:num>
  <w:num w:numId="8" w16cid:durableId="7755567">
    <w:abstractNumId w:val="2"/>
  </w:num>
  <w:num w:numId="9" w16cid:durableId="138966288">
    <w:abstractNumId w:val="1"/>
  </w:num>
  <w:num w:numId="10" w16cid:durableId="2023626688">
    <w:abstractNumId w:val="0"/>
  </w:num>
  <w:num w:numId="11" w16cid:durableId="833254490">
    <w:abstractNumId w:val="20"/>
  </w:num>
  <w:num w:numId="12" w16cid:durableId="63722220">
    <w:abstractNumId w:val="11"/>
  </w:num>
  <w:num w:numId="13" w16cid:durableId="2006276107">
    <w:abstractNumId w:val="21"/>
  </w:num>
  <w:num w:numId="14" w16cid:durableId="469052533">
    <w:abstractNumId w:val="19"/>
  </w:num>
  <w:num w:numId="15" w16cid:durableId="1299261693">
    <w:abstractNumId w:val="18"/>
  </w:num>
  <w:num w:numId="16" w16cid:durableId="1668709720">
    <w:abstractNumId w:val="14"/>
  </w:num>
  <w:num w:numId="17" w16cid:durableId="1448936822">
    <w:abstractNumId w:val="15"/>
  </w:num>
  <w:num w:numId="18" w16cid:durableId="1323704712">
    <w:abstractNumId w:val="22"/>
  </w:num>
  <w:num w:numId="19" w16cid:durableId="1570337461">
    <w:abstractNumId w:val="17"/>
  </w:num>
  <w:num w:numId="20" w16cid:durableId="1111629592">
    <w:abstractNumId w:val="10"/>
  </w:num>
  <w:num w:numId="21" w16cid:durableId="1216158752">
    <w:abstractNumId w:val="16"/>
  </w:num>
  <w:num w:numId="22" w16cid:durableId="1329793150">
    <w:abstractNumId w:val="12"/>
  </w:num>
  <w:num w:numId="23" w16cid:durableId="1167671066">
    <w:abstractNumId w:val="13"/>
  </w:num>
  <w:num w:numId="24" w16cid:durableId="9198261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3A"/>
    <w:rsid w:val="00000C4C"/>
    <w:rsid w:val="00002924"/>
    <w:rsid w:val="000049B1"/>
    <w:rsid w:val="00010949"/>
    <w:rsid w:val="00011B10"/>
    <w:rsid w:val="00012478"/>
    <w:rsid w:val="000143C2"/>
    <w:rsid w:val="00016D45"/>
    <w:rsid w:val="00017411"/>
    <w:rsid w:val="00032808"/>
    <w:rsid w:val="00032E32"/>
    <w:rsid w:val="00033CCA"/>
    <w:rsid w:val="00041056"/>
    <w:rsid w:val="00044170"/>
    <w:rsid w:val="00044F7C"/>
    <w:rsid w:val="00044F98"/>
    <w:rsid w:val="00045A88"/>
    <w:rsid w:val="00046DC5"/>
    <w:rsid w:val="00052A62"/>
    <w:rsid w:val="0005418E"/>
    <w:rsid w:val="00057173"/>
    <w:rsid w:val="00060587"/>
    <w:rsid w:val="000648CA"/>
    <w:rsid w:val="000656E7"/>
    <w:rsid w:val="00081305"/>
    <w:rsid w:val="000870EC"/>
    <w:rsid w:val="0008797B"/>
    <w:rsid w:val="00092DE1"/>
    <w:rsid w:val="000954D7"/>
    <w:rsid w:val="00096149"/>
    <w:rsid w:val="00096177"/>
    <w:rsid w:val="00096C3F"/>
    <w:rsid w:val="000A100D"/>
    <w:rsid w:val="000A201E"/>
    <w:rsid w:val="000A3852"/>
    <w:rsid w:val="000A5454"/>
    <w:rsid w:val="000B4B3F"/>
    <w:rsid w:val="000B5B8C"/>
    <w:rsid w:val="000C2C40"/>
    <w:rsid w:val="000C3F60"/>
    <w:rsid w:val="000C6A17"/>
    <w:rsid w:val="000D0551"/>
    <w:rsid w:val="000D3DC2"/>
    <w:rsid w:val="000E0AF7"/>
    <w:rsid w:val="000E2F84"/>
    <w:rsid w:val="000E368C"/>
    <w:rsid w:val="000E4F9F"/>
    <w:rsid w:val="000F1466"/>
    <w:rsid w:val="000F4179"/>
    <w:rsid w:val="001166BE"/>
    <w:rsid w:val="00120C56"/>
    <w:rsid w:val="001213FF"/>
    <w:rsid w:val="001214B4"/>
    <w:rsid w:val="0012320E"/>
    <w:rsid w:val="0012549C"/>
    <w:rsid w:val="00126B9D"/>
    <w:rsid w:val="00126BF8"/>
    <w:rsid w:val="00130950"/>
    <w:rsid w:val="00143316"/>
    <w:rsid w:val="00150BA0"/>
    <w:rsid w:val="0015143A"/>
    <w:rsid w:val="00153DC9"/>
    <w:rsid w:val="001545A7"/>
    <w:rsid w:val="0016279C"/>
    <w:rsid w:val="00163817"/>
    <w:rsid w:val="001639BA"/>
    <w:rsid w:val="001641A8"/>
    <w:rsid w:val="00174673"/>
    <w:rsid w:val="0017699C"/>
    <w:rsid w:val="00176C1F"/>
    <w:rsid w:val="001850C2"/>
    <w:rsid w:val="00185B2E"/>
    <w:rsid w:val="00190106"/>
    <w:rsid w:val="001916FC"/>
    <w:rsid w:val="00191B43"/>
    <w:rsid w:val="00197D3D"/>
    <w:rsid w:val="001A0E77"/>
    <w:rsid w:val="001A14AD"/>
    <w:rsid w:val="001A3EDE"/>
    <w:rsid w:val="001A59E4"/>
    <w:rsid w:val="001B4D9E"/>
    <w:rsid w:val="001C39E9"/>
    <w:rsid w:val="001C68B2"/>
    <w:rsid w:val="001C7B38"/>
    <w:rsid w:val="001C7F05"/>
    <w:rsid w:val="001D1108"/>
    <w:rsid w:val="001D1428"/>
    <w:rsid w:val="001D259B"/>
    <w:rsid w:val="001D6C8A"/>
    <w:rsid w:val="001D7820"/>
    <w:rsid w:val="001E5151"/>
    <w:rsid w:val="001E61A1"/>
    <w:rsid w:val="001E662F"/>
    <w:rsid w:val="001F5295"/>
    <w:rsid w:val="001F7AE9"/>
    <w:rsid w:val="00200377"/>
    <w:rsid w:val="00213337"/>
    <w:rsid w:val="00213BBE"/>
    <w:rsid w:val="00216079"/>
    <w:rsid w:val="00216CFE"/>
    <w:rsid w:val="0022182A"/>
    <w:rsid w:val="00222231"/>
    <w:rsid w:val="00226FDC"/>
    <w:rsid w:val="00230CE2"/>
    <w:rsid w:val="002348CF"/>
    <w:rsid w:val="002359BC"/>
    <w:rsid w:val="0023613C"/>
    <w:rsid w:val="0024129D"/>
    <w:rsid w:val="00246FF8"/>
    <w:rsid w:val="00250C47"/>
    <w:rsid w:val="00251B67"/>
    <w:rsid w:val="00256A89"/>
    <w:rsid w:val="00260CAD"/>
    <w:rsid w:val="0026290A"/>
    <w:rsid w:val="00263D56"/>
    <w:rsid w:val="00264DBF"/>
    <w:rsid w:val="00270D6E"/>
    <w:rsid w:val="00272312"/>
    <w:rsid w:val="00273DB9"/>
    <w:rsid w:val="00277DEE"/>
    <w:rsid w:val="00280C66"/>
    <w:rsid w:val="0028131E"/>
    <w:rsid w:val="00290DCD"/>
    <w:rsid w:val="002A2A11"/>
    <w:rsid w:val="002B27E5"/>
    <w:rsid w:val="002B3A8B"/>
    <w:rsid w:val="002C5C33"/>
    <w:rsid w:val="002D0478"/>
    <w:rsid w:val="002D05C3"/>
    <w:rsid w:val="002D3D23"/>
    <w:rsid w:val="002D6721"/>
    <w:rsid w:val="002E4F91"/>
    <w:rsid w:val="002F182A"/>
    <w:rsid w:val="002F2C54"/>
    <w:rsid w:val="002F35AF"/>
    <w:rsid w:val="002F6741"/>
    <w:rsid w:val="003064B1"/>
    <w:rsid w:val="00331EB3"/>
    <w:rsid w:val="00334643"/>
    <w:rsid w:val="003358A1"/>
    <w:rsid w:val="0033780C"/>
    <w:rsid w:val="00344EB3"/>
    <w:rsid w:val="00347C8E"/>
    <w:rsid w:val="0035014B"/>
    <w:rsid w:val="00352207"/>
    <w:rsid w:val="00366205"/>
    <w:rsid w:val="00367553"/>
    <w:rsid w:val="003721C5"/>
    <w:rsid w:val="00374CCB"/>
    <w:rsid w:val="003753CD"/>
    <w:rsid w:val="00376DC3"/>
    <w:rsid w:val="00386C18"/>
    <w:rsid w:val="003878C2"/>
    <w:rsid w:val="0038797C"/>
    <w:rsid w:val="003968AF"/>
    <w:rsid w:val="00396F79"/>
    <w:rsid w:val="003A0B70"/>
    <w:rsid w:val="003A2331"/>
    <w:rsid w:val="003A50A8"/>
    <w:rsid w:val="003B039B"/>
    <w:rsid w:val="003B0A76"/>
    <w:rsid w:val="003B11D3"/>
    <w:rsid w:val="003B12CF"/>
    <w:rsid w:val="003B27AA"/>
    <w:rsid w:val="003B5A16"/>
    <w:rsid w:val="003B7837"/>
    <w:rsid w:val="003C2840"/>
    <w:rsid w:val="003C31E9"/>
    <w:rsid w:val="003D1AC2"/>
    <w:rsid w:val="003D5ADE"/>
    <w:rsid w:val="003F33E4"/>
    <w:rsid w:val="00405A0F"/>
    <w:rsid w:val="00406312"/>
    <w:rsid w:val="0040753A"/>
    <w:rsid w:val="0041163E"/>
    <w:rsid w:val="00415CF8"/>
    <w:rsid w:val="00420861"/>
    <w:rsid w:val="00421A19"/>
    <w:rsid w:val="0042368B"/>
    <w:rsid w:val="00423F78"/>
    <w:rsid w:val="00427C61"/>
    <w:rsid w:val="00430D50"/>
    <w:rsid w:val="004355B1"/>
    <w:rsid w:val="004361F4"/>
    <w:rsid w:val="00437E49"/>
    <w:rsid w:val="004701A9"/>
    <w:rsid w:val="00475AC5"/>
    <w:rsid w:val="00492F19"/>
    <w:rsid w:val="00496814"/>
    <w:rsid w:val="004A3D30"/>
    <w:rsid w:val="004A4046"/>
    <w:rsid w:val="004B32EB"/>
    <w:rsid w:val="004B4319"/>
    <w:rsid w:val="004B4913"/>
    <w:rsid w:val="004B51D5"/>
    <w:rsid w:val="004B55DD"/>
    <w:rsid w:val="004C03FA"/>
    <w:rsid w:val="004C718F"/>
    <w:rsid w:val="004D5703"/>
    <w:rsid w:val="004E570D"/>
    <w:rsid w:val="004E59F9"/>
    <w:rsid w:val="004F34DB"/>
    <w:rsid w:val="004F4336"/>
    <w:rsid w:val="005017E8"/>
    <w:rsid w:val="005030B1"/>
    <w:rsid w:val="005156B3"/>
    <w:rsid w:val="00524DC0"/>
    <w:rsid w:val="00525B17"/>
    <w:rsid w:val="00531677"/>
    <w:rsid w:val="005326AE"/>
    <w:rsid w:val="00532EDD"/>
    <w:rsid w:val="005360E9"/>
    <w:rsid w:val="005579E5"/>
    <w:rsid w:val="0056093F"/>
    <w:rsid w:val="00562B6E"/>
    <w:rsid w:val="00562B70"/>
    <w:rsid w:val="005778E0"/>
    <w:rsid w:val="005804D4"/>
    <w:rsid w:val="00580611"/>
    <w:rsid w:val="005914DE"/>
    <w:rsid w:val="005916D3"/>
    <w:rsid w:val="005928ED"/>
    <w:rsid w:val="0059518D"/>
    <w:rsid w:val="00596E17"/>
    <w:rsid w:val="005A1D70"/>
    <w:rsid w:val="005A1EBD"/>
    <w:rsid w:val="005A2012"/>
    <w:rsid w:val="005A627D"/>
    <w:rsid w:val="005A741C"/>
    <w:rsid w:val="005B305B"/>
    <w:rsid w:val="005B4AA7"/>
    <w:rsid w:val="005B5BE1"/>
    <w:rsid w:val="005C4F7C"/>
    <w:rsid w:val="005D7A51"/>
    <w:rsid w:val="005E4519"/>
    <w:rsid w:val="005E4752"/>
    <w:rsid w:val="005F40AF"/>
    <w:rsid w:val="005F68ED"/>
    <w:rsid w:val="005F6D0C"/>
    <w:rsid w:val="00601674"/>
    <w:rsid w:val="00610259"/>
    <w:rsid w:val="00611096"/>
    <w:rsid w:val="006169AD"/>
    <w:rsid w:val="006174C9"/>
    <w:rsid w:val="006234AE"/>
    <w:rsid w:val="0062613A"/>
    <w:rsid w:val="006377AF"/>
    <w:rsid w:val="0064534A"/>
    <w:rsid w:val="00645A3E"/>
    <w:rsid w:val="0064602D"/>
    <w:rsid w:val="0066070D"/>
    <w:rsid w:val="006619AF"/>
    <w:rsid w:val="0066262F"/>
    <w:rsid w:val="00663CEC"/>
    <w:rsid w:val="00664C0C"/>
    <w:rsid w:val="0067001E"/>
    <w:rsid w:val="00671B4A"/>
    <w:rsid w:val="00674891"/>
    <w:rsid w:val="00675054"/>
    <w:rsid w:val="006763A0"/>
    <w:rsid w:val="00677ECC"/>
    <w:rsid w:val="0069459A"/>
    <w:rsid w:val="006945E2"/>
    <w:rsid w:val="00695285"/>
    <w:rsid w:val="00697428"/>
    <w:rsid w:val="006A6038"/>
    <w:rsid w:val="006A6374"/>
    <w:rsid w:val="006A657E"/>
    <w:rsid w:val="006B10CE"/>
    <w:rsid w:val="006B3461"/>
    <w:rsid w:val="006B6E61"/>
    <w:rsid w:val="006C14AB"/>
    <w:rsid w:val="006C3353"/>
    <w:rsid w:val="006C3897"/>
    <w:rsid w:val="006D45D8"/>
    <w:rsid w:val="006E0D45"/>
    <w:rsid w:val="006E50C3"/>
    <w:rsid w:val="006E659D"/>
    <w:rsid w:val="006F4625"/>
    <w:rsid w:val="006F4745"/>
    <w:rsid w:val="006F62D6"/>
    <w:rsid w:val="006F6CDF"/>
    <w:rsid w:val="00700EE0"/>
    <w:rsid w:val="007013EE"/>
    <w:rsid w:val="00714146"/>
    <w:rsid w:val="00724C3E"/>
    <w:rsid w:val="00724F43"/>
    <w:rsid w:val="00725806"/>
    <w:rsid w:val="007322A6"/>
    <w:rsid w:val="00735384"/>
    <w:rsid w:val="0073612E"/>
    <w:rsid w:val="007401F2"/>
    <w:rsid w:val="00741A91"/>
    <w:rsid w:val="007423F4"/>
    <w:rsid w:val="0074477D"/>
    <w:rsid w:val="00746D1B"/>
    <w:rsid w:val="00750373"/>
    <w:rsid w:val="00751366"/>
    <w:rsid w:val="00752FAC"/>
    <w:rsid w:val="00755FB5"/>
    <w:rsid w:val="007643B5"/>
    <w:rsid w:val="00764B8C"/>
    <w:rsid w:val="00766C52"/>
    <w:rsid w:val="00767026"/>
    <w:rsid w:val="00772011"/>
    <w:rsid w:val="00773643"/>
    <w:rsid w:val="00774024"/>
    <w:rsid w:val="00776BE1"/>
    <w:rsid w:val="00776BEC"/>
    <w:rsid w:val="00777276"/>
    <w:rsid w:val="00794E08"/>
    <w:rsid w:val="0079790F"/>
    <w:rsid w:val="007A399D"/>
    <w:rsid w:val="007B2421"/>
    <w:rsid w:val="007B35A2"/>
    <w:rsid w:val="007C022A"/>
    <w:rsid w:val="007C3FB0"/>
    <w:rsid w:val="007C5800"/>
    <w:rsid w:val="007D127B"/>
    <w:rsid w:val="007D56F3"/>
    <w:rsid w:val="007E24E6"/>
    <w:rsid w:val="007E639B"/>
    <w:rsid w:val="007E6767"/>
    <w:rsid w:val="007F63C8"/>
    <w:rsid w:val="00803B73"/>
    <w:rsid w:val="00807385"/>
    <w:rsid w:val="008078B2"/>
    <w:rsid w:val="00810F1C"/>
    <w:rsid w:val="00820711"/>
    <w:rsid w:val="0082105C"/>
    <w:rsid w:val="008260F6"/>
    <w:rsid w:val="00832C9C"/>
    <w:rsid w:val="00835BAE"/>
    <w:rsid w:val="008414C4"/>
    <w:rsid w:val="008436BE"/>
    <w:rsid w:val="0085727B"/>
    <w:rsid w:val="00876055"/>
    <w:rsid w:val="0087609A"/>
    <w:rsid w:val="008776F6"/>
    <w:rsid w:val="008802EC"/>
    <w:rsid w:val="008835E9"/>
    <w:rsid w:val="00891764"/>
    <w:rsid w:val="00891DB9"/>
    <w:rsid w:val="0089215F"/>
    <w:rsid w:val="0089648F"/>
    <w:rsid w:val="008A359A"/>
    <w:rsid w:val="008A7B99"/>
    <w:rsid w:val="008B1354"/>
    <w:rsid w:val="008B13AD"/>
    <w:rsid w:val="008B200A"/>
    <w:rsid w:val="008C3FBB"/>
    <w:rsid w:val="008C6374"/>
    <w:rsid w:val="008C67CF"/>
    <w:rsid w:val="008D2196"/>
    <w:rsid w:val="008D27B9"/>
    <w:rsid w:val="008E160B"/>
    <w:rsid w:val="008E381A"/>
    <w:rsid w:val="008E473E"/>
    <w:rsid w:val="008F0EAA"/>
    <w:rsid w:val="008F3775"/>
    <w:rsid w:val="00900486"/>
    <w:rsid w:val="0090622A"/>
    <w:rsid w:val="009071D9"/>
    <w:rsid w:val="009162BC"/>
    <w:rsid w:val="00917F4E"/>
    <w:rsid w:val="009209A2"/>
    <w:rsid w:val="00921565"/>
    <w:rsid w:val="00933228"/>
    <w:rsid w:val="00936E9C"/>
    <w:rsid w:val="00942B39"/>
    <w:rsid w:val="009517C4"/>
    <w:rsid w:val="00953742"/>
    <w:rsid w:val="00963920"/>
    <w:rsid w:val="00966D11"/>
    <w:rsid w:val="00971B98"/>
    <w:rsid w:val="009728B0"/>
    <w:rsid w:val="00972E25"/>
    <w:rsid w:val="00983714"/>
    <w:rsid w:val="00984BDE"/>
    <w:rsid w:val="00991244"/>
    <w:rsid w:val="0099366F"/>
    <w:rsid w:val="00994687"/>
    <w:rsid w:val="009A1A64"/>
    <w:rsid w:val="009B2DA7"/>
    <w:rsid w:val="009B3B54"/>
    <w:rsid w:val="009B581A"/>
    <w:rsid w:val="009C048F"/>
    <w:rsid w:val="009C5DFF"/>
    <w:rsid w:val="009C6072"/>
    <w:rsid w:val="009C6C28"/>
    <w:rsid w:val="009D00E0"/>
    <w:rsid w:val="009D1BA7"/>
    <w:rsid w:val="009E2BC8"/>
    <w:rsid w:val="009F0B58"/>
    <w:rsid w:val="009F0FC9"/>
    <w:rsid w:val="009F25E2"/>
    <w:rsid w:val="00A031E9"/>
    <w:rsid w:val="00A039F0"/>
    <w:rsid w:val="00A13B45"/>
    <w:rsid w:val="00A16649"/>
    <w:rsid w:val="00A20578"/>
    <w:rsid w:val="00A20CCF"/>
    <w:rsid w:val="00A2647D"/>
    <w:rsid w:val="00A26DDB"/>
    <w:rsid w:val="00A3413B"/>
    <w:rsid w:val="00A3574D"/>
    <w:rsid w:val="00A46E60"/>
    <w:rsid w:val="00A527C4"/>
    <w:rsid w:val="00A540C4"/>
    <w:rsid w:val="00A5566F"/>
    <w:rsid w:val="00A55BC9"/>
    <w:rsid w:val="00A64E47"/>
    <w:rsid w:val="00A6715B"/>
    <w:rsid w:val="00A767C0"/>
    <w:rsid w:val="00A77279"/>
    <w:rsid w:val="00A86872"/>
    <w:rsid w:val="00A8689C"/>
    <w:rsid w:val="00A97D3E"/>
    <w:rsid w:val="00AA22C5"/>
    <w:rsid w:val="00AB10EF"/>
    <w:rsid w:val="00AB54BE"/>
    <w:rsid w:val="00AC700A"/>
    <w:rsid w:val="00AD57E0"/>
    <w:rsid w:val="00AF0588"/>
    <w:rsid w:val="00AF05C1"/>
    <w:rsid w:val="00AF3732"/>
    <w:rsid w:val="00AF59DE"/>
    <w:rsid w:val="00B00F20"/>
    <w:rsid w:val="00B02746"/>
    <w:rsid w:val="00B05176"/>
    <w:rsid w:val="00B05C62"/>
    <w:rsid w:val="00B05F07"/>
    <w:rsid w:val="00B10DCD"/>
    <w:rsid w:val="00B1159B"/>
    <w:rsid w:val="00B139D0"/>
    <w:rsid w:val="00B14D84"/>
    <w:rsid w:val="00B15262"/>
    <w:rsid w:val="00B154D7"/>
    <w:rsid w:val="00B23D1F"/>
    <w:rsid w:val="00B253B8"/>
    <w:rsid w:val="00B27328"/>
    <w:rsid w:val="00B302A3"/>
    <w:rsid w:val="00B31090"/>
    <w:rsid w:val="00B328C2"/>
    <w:rsid w:val="00B34BAC"/>
    <w:rsid w:val="00B35FFC"/>
    <w:rsid w:val="00B42491"/>
    <w:rsid w:val="00B57555"/>
    <w:rsid w:val="00B776CA"/>
    <w:rsid w:val="00B825E3"/>
    <w:rsid w:val="00B828E9"/>
    <w:rsid w:val="00B85063"/>
    <w:rsid w:val="00B94D12"/>
    <w:rsid w:val="00B9630A"/>
    <w:rsid w:val="00BA4B56"/>
    <w:rsid w:val="00BA6FA5"/>
    <w:rsid w:val="00BB42EE"/>
    <w:rsid w:val="00BB4A94"/>
    <w:rsid w:val="00BB66AE"/>
    <w:rsid w:val="00BB7C11"/>
    <w:rsid w:val="00BC1394"/>
    <w:rsid w:val="00BC3DA8"/>
    <w:rsid w:val="00BC4124"/>
    <w:rsid w:val="00BC4438"/>
    <w:rsid w:val="00BC5C72"/>
    <w:rsid w:val="00BD2074"/>
    <w:rsid w:val="00BD2AB4"/>
    <w:rsid w:val="00BD5E1F"/>
    <w:rsid w:val="00BD7E59"/>
    <w:rsid w:val="00BE0F71"/>
    <w:rsid w:val="00BF5A14"/>
    <w:rsid w:val="00BF68D1"/>
    <w:rsid w:val="00C001CD"/>
    <w:rsid w:val="00C00C07"/>
    <w:rsid w:val="00C0478C"/>
    <w:rsid w:val="00C071A3"/>
    <w:rsid w:val="00C11DEB"/>
    <w:rsid w:val="00C16186"/>
    <w:rsid w:val="00C23FA9"/>
    <w:rsid w:val="00C264D4"/>
    <w:rsid w:val="00C2727F"/>
    <w:rsid w:val="00C303A7"/>
    <w:rsid w:val="00C322FE"/>
    <w:rsid w:val="00C3604C"/>
    <w:rsid w:val="00C376AE"/>
    <w:rsid w:val="00C37FBC"/>
    <w:rsid w:val="00C43B67"/>
    <w:rsid w:val="00C456F9"/>
    <w:rsid w:val="00C46BFE"/>
    <w:rsid w:val="00C51AAC"/>
    <w:rsid w:val="00C520DD"/>
    <w:rsid w:val="00C52892"/>
    <w:rsid w:val="00C555D6"/>
    <w:rsid w:val="00C56760"/>
    <w:rsid w:val="00C60263"/>
    <w:rsid w:val="00C60DB3"/>
    <w:rsid w:val="00C626DB"/>
    <w:rsid w:val="00C65D61"/>
    <w:rsid w:val="00C72C32"/>
    <w:rsid w:val="00C74972"/>
    <w:rsid w:val="00C75547"/>
    <w:rsid w:val="00C76248"/>
    <w:rsid w:val="00C80CD2"/>
    <w:rsid w:val="00C80E87"/>
    <w:rsid w:val="00C82F2E"/>
    <w:rsid w:val="00C90C3D"/>
    <w:rsid w:val="00C931CB"/>
    <w:rsid w:val="00C97106"/>
    <w:rsid w:val="00CA0AE6"/>
    <w:rsid w:val="00CA25ED"/>
    <w:rsid w:val="00CB1E14"/>
    <w:rsid w:val="00CB5C79"/>
    <w:rsid w:val="00CB7CD1"/>
    <w:rsid w:val="00CC1227"/>
    <w:rsid w:val="00CC33F5"/>
    <w:rsid w:val="00CC7B6D"/>
    <w:rsid w:val="00CD12BA"/>
    <w:rsid w:val="00CD2609"/>
    <w:rsid w:val="00CD451E"/>
    <w:rsid w:val="00CE065B"/>
    <w:rsid w:val="00CE097F"/>
    <w:rsid w:val="00CE640C"/>
    <w:rsid w:val="00CE6BF6"/>
    <w:rsid w:val="00CE7E78"/>
    <w:rsid w:val="00CF20C3"/>
    <w:rsid w:val="00CF4FD2"/>
    <w:rsid w:val="00D0186F"/>
    <w:rsid w:val="00D03203"/>
    <w:rsid w:val="00D03AAA"/>
    <w:rsid w:val="00D06C64"/>
    <w:rsid w:val="00D25492"/>
    <w:rsid w:val="00D265D7"/>
    <w:rsid w:val="00D26A58"/>
    <w:rsid w:val="00D35DA0"/>
    <w:rsid w:val="00D370BB"/>
    <w:rsid w:val="00D37C30"/>
    <w:rsid w:val="00D44EB1"/>
    <w:rsid w:val="00D54884"/>
    <w:rsid w:val="00D55964"/>
    <w:rsid w:val="00D60BD2"/>
    <w:rsid w:val="00D6453D"/>
    <w:rsid w:val="00D76CF9"/>
    <w:rsid w:val="00D778EC"/>
    <w:rsid w:val="00D868B1"/>
    <w:rsid w:val="00D90EF8"/>
    <w:rsid w:val="00D9325D"/>
    <w:rsid w:val="00D975BC"/>
    <w:rsid w:val="00D9763A"/>
    <w:rsid w:val="00DA4F9E"/>
    <w:rsid w:val="00DC7509"/>
    <w:rsid w:val="00DD41BC"/>
    <w:rsid w:val="00DD56AF"/>
    <w:rsid w:val="00DD6F38"/>
    <w:rsid w:val="00DF25AA"/>
    <w:rsid w:val="00E03E1C"/>
    <w:rsid w:val="00E05B9E"/>
    <w:rsid w:val="00E1646C"/>
    <w:rsid w:val="00E2066E"/>
    <w:rsid w:val="00E22A97"/>
    <w:rsid w:val="00E243E2"/>
    <w:rsid w:val="00E33FC8"/>
    <w:rsid w:val="00E351CB"/>
    <w:rsid w:val="00E43787"/>
    <w:rsid w:val="00E44DB7"/>
    <w:rsid w:val="00E51BC2"/>
    <w:rsid w:val="00E675B6"/>
    <w:rsid w:val="00E675DA"/>
    <w:rsid w:val="00E67F25"/>
    <w:rsid w:val="00E77327"/>
    <w:rsid w:val="00E81ABD"/>
    <w:rsid w:val="00E93DB9"/>
    <w:rsid w:val="00E95924"/>
    <w:rsid w:val="00EB31A7"/>
    <w:rsid w:val="00EB3843"/>
    <w:rsid w:val="00EB6509"/>
    <w:rsid w:val="00EB67FE"/>
    <w:rsid w:val="00EC1864"/>
    <w:rsid w:val="00EC1CAF"/>
    <w:rsid w:val="00ED2BE0"/>
    <w:rsid w:val="00EE4940"/>
    <w:rsid w:val="00EE75D6"/>
    <w:rsid w:val="00EF06DA"/>
    <w:rsid w:val="00EF52C5"/>
    <w:rsid w:val="00F008C9"/>
    <w:rsid w:val="00F071FF"/>
    <w:rsid w:val="00F10B9E"/>
    <w:rsid w:val="00F143F6"/>
    <w:rsid w:val="00F2242F"/>
    <w:rsid w:val="00F224E0"/>
    <w:rsid w:val="00F27723"/>
    <w:rsid w:val="00F304DD"/>
    <w:rsid w:val="00F30748"/>
    <w:rsid w:val="00F40D8E"/>
    <w:rsid w:val="00F42321"/>
    <w:rsid w:val="00F43A5F"/>
    <w:rsid w:val="00F4678F"/>
    <w:rsid w:val="00F50ED2"/>
    <w:rsid w:val="00F6740E"/>
    <w:rsid w:val="00F70A50"/>
    <w:rsid w:val="00F72F24"/>
    <w:rsid w:val="00F77361"/>
    <w:rsid w:val="00F77777"/>
    <w:rsid w:val="00F80041"/>
    <w:rsid w:val="00F80352"/>
    <w:rsid w:val="00F836FF"/>
    <w:rsid w:val="00F85EAC"/>
    <w:rsid w:val="00F91366"/>
    <w:rsid w:val="00F9302B"/>
    <w:rsid w:val="00FA2610"/>
    <w:rsid w:val="00FA2A4E"/>
    <w:rsid w:val="00FA578C"/>
    <w:rsid w:val="00FB66B7"/>
    <w:rsid w:val="00FB6BE0"/>
    <w:rsid w:val="00FC30E0"/>
    <w:rsid w:val="00FC68E2"/>
    <w:rsid w:val="00FC68EC"/>
    <w:rsid w:val="00FD2F6E"/>
    <w:rsid w:val="00FD3306"/>
    <w:rsid w:val="00FE039B"/>
    <w:rsid w:val="00FE1960"/>
    <w:rsid w:val="00FE3866"/>
    <w:rsid w:val="00FF2B34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08DE"/>
  <w15:docId w15:val="{F01077A0-AEF1-4B15-9633-CF3ACBDD7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6" w:unhideWhenUsed="1" w:qFormat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semiHidden/>
    <w:rsid w:val="000870EC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Titolo1">
    <w:name w:val="heading 1"/>
    <w:aliases w:val="05_Überschrift 1"/>
    <w:basedOn w:val="Normale"/>
    <w:next w:val="Normale"/>
    <w:link w:val="Titolo1Carattere"/>
    <w:uiPriority w:val="4"/>
    <w:qFormat/>
    <w:rsid w:val="006234AE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Titolo2">
    <w:name w:val="heading 2"/>
    <w:aliases w:val="06_Überschrift 2"/>
    <w:basedOn w:val="Normale"/>
    <w:next w:val="Normale"/>
    <w:link w:val="Titolo2Carattere"/>
    <w:uiPriority w:val="5"/>
    <w:unhideWhenUsed/>
    <w:qFormat/>
    <w:rsid w:val="006234AE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Titolo3">
    <w:name w:val="heading 3"/>
    <w:aliases w:val="07_Überschrift 3"/>
    <w:basedOn w:val="Titolo1"/>
    <w:next w:val="Normale"/>
    <w:link w:val="Titolo3Carattere"/>
    <w:uiPriority w:val="6"/>
    <w:semiHidden/>
    <w:qFormat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Numeropagina">
    <w:name w:val="page number"/>
    <w:basedOn w:val="Carpredefinitoparagrafo"/>
    <w:semiHidden/>
    <w:rsid w:val="00F30748"/>
  </w:style>
  <w:style w:type="paragraph" w:customStyle="1" w:styleId="01Flietext">
    <w:name w:val="01_Fließtext"/>
    <w:basedOn w:val="Normale"/>
    <w:link w:val="01FlietextZchn"/>
    <w:qFormat/>
    <w:rsid w:val="00F30748"/>
    <w:rPr>
      <w:szCs w:val="21"/>
    </w:rPr>
  </w:style>
  <w:style w:type="character" w:customStyle="1" w:styleId="Titolo2Carattere">
    <w:name w:val="Titolo 2 Carattere"/>
    <w:aliases w:val="06_Überschrift 2 Carattere"/>
    <w:basedOn w:val="Carpredefinitoparagrafo"/>
    <w:link w:val="Titolo2"/>
    <w:uiPriority w:val="5"/>
    <w:rsid w:val="006234AE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Titolo3Carattere">
    <w:name w:val="Titolo 3 Carattere"/>
    <w:aliases w:val="07_Überschrift 3 Carattere"/>
    <w:basedOn w:val="Carpredefinitoparagrafo"/>
    <w:link w:val="Titolo3"/>
    <w:uiPriority w:val="6"/>
    <w:semiHidden/>
    <w:rsid w:val="000870EC"/>
    <w:rPr>
      <w:rFonts w:ascii="MB Corpo S Text Office Light" w:hAnsi="MB Corpo S Text Office Light"/>
      <w:sz w:val="21"/>
      <w:lang w:val="it-IT"/>
    </w:rPr>
  </w:style>
  <w:style w:type="paragraph" w:customStyle="1" w:styleId="08Fubereich">
    <w:name w:val="08_Fußbereich"/>
    <w:basedOn w:val="Normale"/>
    <w:uiPriority w:val="7"/>
    <w:qFormat/>
    <w:rsid w:val="000B5B8C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Titolo1Carattere">
    <w:name w:val="Titolo 1 Carattere"/>
    <w:aliases w:val="05_Überschrift 1 Carattere"/>
    <w:basedOn w:val="Carpredefinitoparagrafo"/>
    <w:link w:val="Titolo1"/>
    <w:uiPriority w:val="4"/>
    <w:rsid w:val="006234AE"/>
    <w:rPr>
      <w:rFonts w:ascii="MB Corpo A Title Cond Office" w:hAnsi="MB Corpo A Title Cond Office"/>
      <w:sz w:val="28"/>
      <w:lang w:val="it-IT"/>
    </w:rPr>
  </w:style>
  <w:style w:type="paragraph" w:customStyle="1" w:styleId="03Presse-Information">
    <w:name w:val="03_Presse-Information"/>
    <w:basedOn w:val="Normale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e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Carpredefinitoparagrafo"/>
    <w:link w:val="01Flietext"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D26A58"/>
    <w:rPr>
      <w:rFonts w:ascii="MB Corpo S Text Office" w:hAnsi="MB Corpo S Text Office"/>
      <w:sz w:val="21"/>
      <w:szCs w:val="21"/>
      <w:lang w:val="it-I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35DA0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D26A58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D26A58"/>
    <w:rPr>
      <w:rFonts w:ascii="MB Corpo S Text Office Light" w:hAnsi="MB Corpo S Text Office Light"/>
      <w:sz w:val="15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2D0478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478"/>
    <w:rPr>
      <w:rFonts w:ascii="MB Corpo S Text Office Light" w:hAnsi="MB Corpo S Text Office Light"/>
      <w:sz w:val="21"/>
    </w:rPr>
  </w:style>
  <w:style w:type="paragraph" w:styleId="Pidipagina">
    <w:name w:val="footer"/>
    <w:basedOn w:val="Normale"/>
    <w:link w:val="PidipaginaCarattere"/>
    <w:uiPriority w:val="99"/>
    <w:unhideWhenUsed/>
    <w:rsid w:val="002D0478"/>
    <w:pPr>
      <w:tabs>
        <w:tab w:val="center" w:pos="4536"/>
        <w:tab w:val="right" w:pos="90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478"/>
    <w:rPr>
      <w:rFonts w:ascii="MB Corpo S Text Office Light" w:hAnsi="MB Corpo S Text Office Light"/>
      <w:sz w:val="21"/>
    </w:rPr>
  </w:style>
  <w:style w:type="character" w:styleId="Collegamentoipertestuale">
    <w:name w:val="Hyperlink"/>
    <w:basedOn w:val="Carpredefinitoparagrafo"/>
    <w:uiPriority w:val="99"/>
    <w:unhideWhenUsed/>
    <w:rsid w:val="008E473E"/>
    <w:rPr>
      <w:color w:val="0563C1" w:themeColor="hyperlink"/>
      <w:u w:val="single"/>
    </w:rPr>
  </w:style>
  <w:style w:type="character" w:styleId="Rimandonotaapidipagina">
    <w:name w:val="footnote reference"/>
    <w:basedOn w:val="Carpredefinitoparagrafo"/>
    <w:unhideWhenUsed/>
    <w:rsid w:val="00CC7B6D"/>
    <w:rPr>
      <w:vertAlign w:val="superscript"/>
    </w:rPr>
  </w:style>
  <w:style w:type="paragraph" w:styleId="Testonotaapidipagina">
    <w:name w:val="footnote text"/>
    <w:basedOn w:val="Normale"/>
    <w:link w:val="TestonotaapidipaginaCarattere"/>
    <w:unhideWhenUsed/>
    <w:qFormat/>
    <w:rsid w:val="004E570D"/>
    <w:pPr>
      <w:spacing w:line="240" w:lineRule="auto"/>
    </w:pPr>
    <w:rPr>
      <w:sz w:val="15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E570D"/>
    <w:rPr>
      <w:rFonts w:ascii="MB Corpo S Text Office Light" w:hAnsi="MB Corpo S Text Office Light"/>
      <w:sz w:val="15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F4F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F4FD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F4FD2"/>
    <w:rPr>
      <w:rFonts w:ascii="MB Corpo S Text Office Light" w:hAnsi="MB Corpo S Text Office Light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F4F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F4FD2"/>
    <w:rPr>
      <w:rFonts w:ascii="MB Corpo S Text Office Light" w:hAnsi="MB Corpo S Text Office Light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F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FD2"/>
    <w:rPr>
      <w:rFonts w:ascii="Segoe UI" w:hAnsi="Segoe UI" w:cs="Segoe UI"/>
      <w:sz w:val="18"/>
      <w:szCs w:val="18"/>
    </w:rPr>
  </w:style>
  <w:style w:type="paragraph" w:customStyle="1" w:styleId="022Vorspann">
    <w:name w:val="022_Vorspann"/>
    <w:basedOn w:val="Titolo2"/>
    <w:link w:val="022VorspannZchn"/>
    <w:qFormat/>
    <w:rsid w:val="003B0A76"/>
    <w:pPr>
      <w:keepNext w:val="0"/>
      <w:keepLines w:val="0"/>
      <w:outlineLvl w:val="9"/>
    </w:pPr>
  </w:style>
  <w:style w:type="character" w:customStyle="1" w:styleId="022VorspannZchn">
    <w:name w:val="022_Vorspann Zchn"/>
    <w:basedOn w:val="Titolo2Carattere"/>
    <w:link w:val="022Vorspann"/>
    <w:rsid w:val="003B0A76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VorspannZchn">
    <w:name w:val="Vorspann Zchn"/>
    <w:basedOn w:val="Carpredefinitoparagrafo"/>
    <w:link w:val="Vorspann"/>
    <w:locked/>
    <w:rsid w:val="001D1428"/>
    <w:rPr>
      <w:rFonts w:ascii="Daimler CS Demi" w:eastAsiaTheme="majorEastAsia" w:hAnsi="Daimler CS Demi" w:cstheme="majorBidi"/>
      <w:sz w:val="21"/>
      <w:szCs w:val="24"/>
      <w:lang w:val="it-IT"/>
    </w:rPr>
  </w:style>
  <w:style w:type="paragraph" w:customStyle="1" w:styleId="Vorspann">
    <w:name w:val="Vorspann"/>
    <w:basedOn w:val="Titolo3"/>
    <w:link w:val="VorspannZchn"/>
    <w:rsid w:val="001D1428"/>
    <w:pPr>
      <w:widowControl w:val="0"/>
      <w:spacing w:after="340" w:line="324" w:lineRule="auto"/>
    </w:pPr>
    <w:rPr>
      <w:rFonts w:ascii="Daimler CS Demi" w:eastAsiaTheme="majorEastAsia" w:hAnsi="Daimler CS Demi" w:cstheme="majorBidi"/>
      <w:szCs w:val="24"/>
    </w:rPr>
  </w:style>
  <w:style w:type="paragraph" w:customStyle="1" w:styleId="03Tabelle">
    <w:name w:val="03_Tabelle"/>
    <w:basedOn w:val="01Flietext"/>
    <w:link w:val="03TabelleZchn"/>
    <w:qFormat/>
    <w:rsid w:val="00272312"/>
    <w:pPr>
      <w:suppressAutoHyphens/>
      <w:spacing w:line="240" w:lineRule="auto"/>
    </w:pPr>
    <w:rPr>
      <w:rFonts w:ascii="MB Corpo S Text Office" w:hAnsi="MB Corpo S Text Office"/>
      <w:sz w:val="18"/>
      <w:szCs w:val="18"/>
    </w:rPr>
  </w:style>
  <w:style w:type="character" w:customStyle="1" w:styleId="03TabelleZchn">
    <w:name w:val="03_Tabelle Zchn"/>
    <w:basedOn w:val="01FlietextZchn"/>
    <w:link w:val="03Tabelle"/>
    <w:rsid w:val="00272312"/>
    <w:rPr>
      <w:rFonts w:ascii="MB Corpo S Text Office" w:hAnsi="MB Corpo S Text Office"/>
      <w:sz w:val="18"/>
      <w:szCs w:val="18"/>
    </w:rPr>
  </w:style>
  <w:style w:type="character" w:styleId="Enfasigrassetto">
    <w:name w:val="Strong"/>
    <w:basedOn w:val="Carpredefinitoparagrafo"/>
    <w:uiPriority w:val="22"/>
    <w:qFormat/>
    <w:locked/>
    <w:rsid w:val="004A404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B7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cedes-benz.it/passengercars/brand/g-owners-tribe-got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Neue%20Templates%202021\26022021\Maybach-Presseinformation_de_MBAG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88810BC2-38E8-4F4D-B471-09D979BB786D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Maybach-Presseinformation_de_MBAG_24022021.dotx</Template>
  <TotalTime>0</TotalTime>
  <Pages>2</Pages>
  <Words>858</Words>
  <Characters>4663</Characters>
  <Application>Microsoft Office Word</Application>
  <DocSecurity>4</DocSecurity>
  <Lines>86</Lines>
  <Paragraphs>30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Informazione stampa</vt:lpstr>
      <vt:lpstr>Informazione stampa</vt:lpstr>
    </vt:vector>
  </TitlesOfParts>
  <Company>Mercedes-Benz AG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Informazione stampa</dc:title>
  <dc:subject/>
  <dc:creator>COM/MB</dc:creator>
  <cp:keywords/>
  <dc:description/>
  <cp:lastModifiedBy>Amarisse, Luca (183)</cp:lastModifiedBy>
  <cp:revision>2</cp:revision>
  <dcterms:created xsi:type="dcterms:W3CDTF">2025-11-14T14:20:00Z</dcterms:created>
  <dcterms:modified xsi:type="dcterms:W3CDTF">2025-11-14T14:20:00Z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2024-07-29T07:14:32Z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9a147667-09ab-405d-bf1c-478d5d13d36f</vt:lpwstr>
  </property>
  <property fmtid="{D5CDD505-2E9C-101B-9397-08002B2CF9AE}" pid="8" name="MSIP_Label_924dbb1d-991d-4bbd-aad5-33bac1d8ffaf_ContentBits">
    <vt:lpwstr>0</vt:lpwstr>
  </property>
</Properties>
</file>