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4545C9" w14:textId="77D8C1C7" w:rsidR="004E66DE" w:rsidRPr="007C1E27" w:rsidRDefault="000533D7" w:rsidP="00236597">
      <w:pPr>
        <w:pStyle w:val="Tag"/>
        <w:framePr w:wrap="around" w:x="9109" w:y="4441"/>
        <w:rPr>
          <w:rFonts w:ascii="FOR smart Next" w:hAnsi="FOR smart Next" w:cs="FOR smart Next"/>
          <w:lang w:val="it-IT"/>
        </w:rPr>
      </w:pPr>
      <w:bookmarkStart w:id="0" w:name="_GoBack"/>
      <w:bookmarkEnd w:id="0"/>
      <w:r>
        <w:rPr>
          <w:rFonts w:ascii="FOR smart Next" w:hAnsi="FOR smart Next" w:cs="FOR smart Next"/>
          <w:lang w:val="it-IT"/>
        </w:rPr>
        <w:t>2</w:t>
      </w:r>
      <w:r w:rsidR="00286781">
        <w:rPr>
          <w:rFonts w:ascii="FOR smart Next" w:hAnsi="FOR smart Next" w:cs="FOR smart Next"/>
          <w:lang w:val="it-IT"/>
        </w:rPr>
        <w:t xml:space="preserve"> </w:t>
      </w:r>
      <w:r w:rsidR="00A73420">
        <w:rPr>
          <w:rFonts w:ascii="FOR smart Next" w:hAnsi="FOR smart Next" w:cs="FOR smart Next"/>
          <w:lang w:val="it-IT"/>
        </w:rPr>
        <w:t>febbraio</w:t>
      </w:r>
      <w:r w:rsidR="0001462C" w:rsidRPr="007C1E27">
        <w:rPr>
          <w:rFonts w:ascii="FOR smart Next" w:hAnsi="FOR smart Next" w:cs="FOR smart Next"/>
          <w:lang w:val="it-IT"/>
        </w:rPr>
        <w:t xml:space="preserve"> </w:t>
      </w:r>
      <w:r w:rsidR="00A73420">
        <w:rPr>
          <w:rFonts w:ascii="FOR smart Next" w:hAnsi="FOR smart Next" w:cs="FOR smart Next"/>
          <w:lang w:val="it-IT"/>
        </w:rPr>
        <w:t>2022</w:t>
      </w:r>
    </w:p>
    <w:p w14:paraId="0F2E49F2" w14:textId="3697E1E1" w:rsidR="00764784" w:rsidRPr="007C1E27" w:rsidRDefault="007C1E27" w:rsidP="00CC683D">
      <w:pPr>
        <w:pStyle w:val="Titolo1"/>
        <w:rPr>
          <w:rFonts w:ascii="FOR smart Next" w:hAnsi="FOR smart Next" w:cs="FOR smart Next"/>
          <w:b w:val="0"/>
          <w:lang w:val="it-IT"/>
        </w:rPr>
      </w:pPr>
      <w:r>
        <w:rPr>
          <w:rFonts w:ascii="FOR smart Next" w:hAnsi="FOR smart Next" w:cs="FOR smart Next"/>
          <w:b w:val="0"/>
          <w:lang w:val="it-IT"/>
        </w:rPr>
        <w:t>Comunicato stampa</w:t>
      </w:r>
    </w:p>
    <w:p w14:paraId="1E889A5B" w14:textId="06DA7689" w:rsidR="00273F83" w:rsidRDefault="00273F83" w:rsidP="00273F83">
      <w:pPr>
        <w:pStyle w:val="Titolo1"/>
        <w:spacing w:after="0" w:line="240" w:lineRule="auto"/>
        <w:rPr>
          <w:rFonts w:ascii="FOR smart Next" w:hAnsi="FOR smart Next" w:cs="FOR smart Next"/>
          <w:sz w:val="38"/>
          <w:lang w:val="it-IT"/>
        </w:rPr>
      </w:pPr>
      <w:r>
        <w:rPr>
          <w:rFonts w:ascii="FOR smart Next" w:hAnsi="FOR smart Next" w:cs="FOR smart Next"/>
          <w:sz w:val="38"/>
          <w:lang w:val="it-IT"/>
        </w:rPr>
        <w:t xml:space="preserve">Le </w:t>
      </w:r>
      <w:r w:rsidRPr="00273F83">
        <w:rPr>
          <w:rFonts w:ascii="FOR smart Next" w:hAnsi="FOR smart Next" w:cs="FOR smart Next"/>
          <w:sz w:val="38"/>
          <w:lang w:val="it-IT"/>
        </w:rPr>
        <w:t>smart e-</w:t>
      </w:r>
      <w:proofErr w:type="spellStart"/>
      <w:r w:rsidRPr="00273F83">
        <w:rPr>
          <w:rFonts w:ascii="FOR smart Next" w:hAnsi="FOR smart Next" w:cs="FOR smart Next"/>
          <w:sz w:val="38"/>
          <w:lang w:val="it-IT"/>
        </w:rPr>
        <w:t>cup</w:t>
      </w:r>
      <w:proofErr w:type="spellEnd"/>
      <w:r w:rsidRPr="00273F83">
        <w:rPr>
          <w:rFonts w:ascii="FOR smart Next" w:hAnsi="FOR smart Next" w:cs="FOR smart Next"/>
          <w:sz w:val="38"/>
          <w:lang w:val="it-IT"/>
        </w:rPr>
        <w:t xml:space="preserve"> </w:t>
      </w:r>
      <w:proofErr w:type="spellStart"/>
      <w:r w:rsidRPr="00273F83">
        <w:rPr>
          <w:rFonts w:ascii="FOR smart Next" w:hAnsi="FOR smart Next" w:cs="FOR smart Next"/>
          <w:sz w:val="38"/>
          <w:lang w:val="it-IT"/>
        </w:rPr>
        <w:t>all'Ice</w:t>
      </w:r>
      <w:proofErr w:type="spellEnd"/>
      <w:r w:rsidRPr="00273F83">
        <w:rPr>
          <w:rFonts w:ascii="FOR smart Next" w:hAnsi="FOR smart Next" w:cs="FOR smart Next"/>
          <w:sz w:val="38"/>
          <w:lang w:val="it-IT"/>
        </w:rPr>
        <w:t xml:space="preserve"> Challenge di Pragelato</w:t>
      </w:r>
    </w:p>
    <w:p w14:paraId="734A9691" w14:textId="77777777" w:rsidR="00810691" w:rsidRDefault="00810691" w:rsidP="00273F83">
      <w:pPr>
        <w:spacing w:after="0" w:line="240" w:lineRule="auto"/>
        <w:rPr>
          <w:rFonts w:ascii="FOR smart Next" w:hAnsi="FOR smart Next" w:cs="FOR smart Next"/>
          <w:b/>
          <w:lang w:val="it-IT"/>
        </w:rPr>
      </w:pPr>
    </w:p>
    <w:p w14:paraId="57314B87" w14:textId="5275C69E" w:rsidR="00273F83" w:rsidRPr="00810691" w:rsidRDefault="00810691" w:rsidP="00810691">
      <w:pPr>
        <w:spacing w:after="0" w:line="240" w:lineRule="auto"/>
        <w:jc w:val="both"/>
        <w:rPr>
          <w:rFonts w:ascii="FOR smart Next" w:hAnsi="FOR smart Next" w:cs="FOR smart Next"/>
          <w:b/>
          <w:i/>
          <w:sz w:val="28"/>
          <w:lang w:val="it-IT"/>
        </w:rPr>
      </w:pPr>
      <w:r w:rsidRPr="00810691">
        <w:rPr>
          <w:rFonts w:ascii="FOR smart Next" w:hAnsi="FOR smart Next" w:cs="FOR smart Next"/>
          <w:b/>
          <w:i/>
          <w:sz w:val="28"/>
          <w:lang w:val="it-IT"/>
        </w:rPr>
        <w:t>P</w:t>
      </w:r>
      <w:r w:rsidR="00273F83" w:rsidRPr="00810691">
        <w:rPr>
          <w:rFonts w:ascii="FOR smart Next" w:hAnsi="FOR smart Next" w:cs="FOR smart Next"/>
          <w:b/>
          <w:i/>
          <w:sz w:val="28"/>
          <w:lang w:val="it-IT"/>
        </w:rPr>
        <w:t xml:space="preserve">er la prima volta una vettura </w:t>
      </w:r>
      <w:r w:rsidRPr="00810691">
        <w:rPr>
          <w:rFonts w:ascii="FOR smart Next" w:hAnsi="FOR smart Next" w:cs="FOR smart Next"/>
          <w:b/>
          <w:i/>
          <w:sz w:val="28"/>
          <w:lang w:val="it-IT"/>
        </w:rPr>
        <w:t>full electric debutta nel Campionato Italiano Velocità su Ghiaccio</w:t>
      </w:r>
    </w:p>
    <w:p w14:paraId="5946C6FC" w14:textId="77777777" w:rsidR="00810691" w:rsidRDefault="00810691" w:rsidP="00810691">
      <w:pPr>
        <w:spacing w:after="0" w:line="240" w:lineRule="auto"/>
        <w:jc w:val="both"/>
        <w:rPr>
          <w:rFonts w:ascii="FOR smart Next" w:hAnsi="FOR smart Next" w:cs="FOR smart Next"/>
          <w:b/>
          <w:lang w:val="it-IT"/>
        </w:rPr>
      </w:pPr>
    </w:p>
    <w:p w14:paraId="33546312" w14:textId="27D3F569" w:rsidR="00273F83" w:rsidRPr="00273F83" w:rsidRDefault="00273F83" w:rsidP="00810691">
      <w:pPr>
        <w:spacing w:after="0" w:line="240" w:lineRule="auto"/>
        <w:jc w:val="both"/>
        <w:rPr>
          <w:rFonts w:ascii="FOR smart Next" w:hAnsi="FOR smart Next" w:cs="FOR smart Next"/>
          <w:b/>
          <w:lang w:val="it-IT"/>
        </w:rPr>
      </w:pPr>
      <w:r w:rsidRPr="00273F83">
        <w:rPr>
          <w:rFonts w:ascii="FOR smart Next" w:hAnsi="FOR smart Next" w:cs="FOR smart Next"/>
          <w:b/>
          <w:lang w:val="it-IT"/>
        </w:rPr>
        <w:t>L'elettrizzante spettacolo della smart e-</w:t>
      </w:r>
      <w:proofErr w:type="spellStart"/>
      <w:r w:rsidRPr="00273F83">
        <w:rPr>
          <w:rFonts w:ascii="FOR smart Next" w:hAnsi="FOR smart Next" w:cs="FOR smart Next"/>
          <w:b/>
          <w:lang w:val="it-IT"/>
        </w:rPr>
        <w:t>cup</w:t>
      </w:r>
      <w:proofErr w:type="spellEnd"/>
      <w:r w:rsidRPr="00273F83">
        <w:rPr>
          <w:rFonts w:ascii="FOR smart Next" w:hAnsi="FOR smart Next" w:cs="FOR smart Next"/>
          <w:b/>
          <w:lang w:val="it-IT"/>
        </w:rPr>
        <w:t xml:space="preserve"> è pronto a debuttare tra le nevi </w:t>
      </w:r>
      <w:proofErr w:type="spellStart"/>
      <w:r w:rsidRPr="00273F83">
        <w:rPr>
          <w:rFonts w:ascii="FOR smart Next" w:hAnsi="FOR smart Next" w:cs="FOR smart Next"/>
          <w:b/>
          <w:lang w:val="it-IT"/>
        </w:rPr>
        <w:t>dell'Ice</w:t>
      </w:r>
      <w:proofErr w:type="spellEnd"/>
      <w:r w:rsidRPr="00273F83">
        <w:rPr>
          <w:rFonts w:ascii="FOR smart Next" w:hAnsi="FOR smart Next" w:cs="FOR smart Next"/>
          <w:b/>
          <w:lang w:val="it-IT"/>
        </w:rPr>
        <w:t xml:space="preserve"> Challenge</w:t>
      </w:r>
      <w:r>
        <w:rPr>
          <w:rFonts w:ascii="FOR smart Next" w:hAnsi="FOR smart Next" w:cs="FOR smart Next"/>
          <w:b/>
          <w:lang w:val="it-IT"/>
        </w:rPr>
        <w:t>,</w:t>
      </w:r>
      <w:r w:rsidRPr="00273F83">
        <w:rPr>
          <w:rFonts w:ascii="FOR smart Next" w:hAnsi="FOR smart Next" w:cs="FOR smart Next"/>
          <w:b/>
          <w:lang w:val="it-IT"/>
        </w:rPr>
        <w:t xml:space="preserve"> in programma</w:t>
      </w:r>
      <w:r w:rsidR="00810691">
        <w:rPr>
          <w:rFonts w:ascii="FOR smart Next" w:hAnsi="FOR smart Next" w:cs="FOR smart Next"/>
          <w:b/>
          <w:lang w:val="it-IT"/>
        </w:rPr>
        <w:t xml:space="preserve"> domenica </w:t>
      </w:r>
      <w:r>
        <w:rPr>
          <w:rFonts w:ascii="FOR smart Next" w:hAnsi="FOR smart Next" w:cs="FOR smart Next"/>
          <w:b/>
          <w:lang w:val="it-IT"/>
        </w:rPr>
        <w:t>6 febbraio</w:t>
      </w:r>
      <w:r w:rsidRPr="00273F83">
        <w:rPr>
          <w:rFonts w:ascii="FOR smart Next" w:hAnsi="FOR smart Next" w:cs="FOR smart Next"/>
          <w:b/>
          <w:lang w:val="it-IT"/>
        </w:rPr>
        <w:t xml:space="preserve"> al </w:t>
      </w:r>
      <w:proofErr w:type="spellStart"/>
      <w:r w:rsidRPr="00273F83">
        <w:rPr>
          <w:rFonts w:ascii="FOR smart Next" w:hAnsi="FOR smart Next" w:cs="FOR smart Next"/>
          <w:b/>
          <w:lang w:val="it-IT"/>
        </w:rPr>
        <w:t>ghiacciodromo</w:t>
      </w:r>
      <w:proofErr w:type="spellEnd"/>
      <w:r w:rsidRPr="00273F83">
        <w:rPr>
          <w:rFonts w:ascii="FOR smart Next" w:hAnsi="FOR smart Next" w:cs="FOR smart Next"/>
          <w:b/>
          <w:lang w:val="it-IT"/>
        </w:rPr>
        <w:t xml:space="preserve"> di Pragelato. Per il debutto nel Campionato Italiano Velocità su Ghiaccio saranno ben tre le vetture full electric al via, affidate a Massimo </w:t>
      </w:r>
      <w:r w:rsidR="00810691">
        <w:rPr>
          <w:rFonts w:ascii="FOR smart Next" w:hAnsi="FOR smart Next" w:cs="FOR smart Next"/>
          <w:b/>
          <w:lang w:val="it-IT"/>
        </w:rPr>
        <w:t xml:space="preserve">e Leonardo </w:t>
      </w:r>
      <w:r w:rsidR="00B56BC6">
        <w:rPr>
          <w:rFonts w:ascii="FOR smart Next" w:hAnsi="FOR smart Next" w:cs="FOR smart Next"/>
          <w:b/>
          <w:lang w:val="it-IT"/>
        </w:rPr>
        <w:t xml:space="preserve">Arduini </w:t>
      </w:r>
      <w:r w:rsidRPr="00273F83">
        <w:rPr>
          <w:rFonts w:ascii="FOR smart Next" w:hAnsi="FOR smart Next" w:cs="FOR smart Next"/>
          <w:b/>
          <w:lang w:val="it-IT"/>
        </w:rPr>
        <w:t>e</w:t>
      </w:r>
      <w:r w:rsidR="00B56BC6" w:rsidRPr="00B56BC6">
        <w:rPr>
          <w:rFonts w:ascii="FOR smart Next" w:hAnsi="FOR smart Next" w:cs="FOR smart Next"/>
          <w:b/>
          <w:lang w:val="it-IT"/>
        </w:rPr>
        <w:t xml:space="preserve"> alla star di </w:t>
      </w:r>
      <w:proofErr w:type="spellStart"/>
      <w:r w:rsidR="00B56BC6" w:rsidRPr="00B56BC6">
        <w:rPr>
          <w:rFonts w:ascii="FOR smart Next" w:hAnsi="FOR smart Next" w:cs="FOR smart Next"/>
          <w:b/>
          <w:lang w:val="it-IT"/>
        </w:rPr>
        <w:t>YouTube</w:t>
      </w:r>
      <w:proofErr w:type="spellEnd"/>
      <w:r w:rsidR="00B56BC6" w:rsidRPr="00B56BC6">
        <w:rPr>
          <w:rFonts w:ascii="FOR smart Next" w:hAnsi="FOR smart Next" w:cs="FOR smart Next"/>
          <w:b/>
          <w:lang w:val="it-IT"/>
        </w:rPr>
        <w:t xml:space="preserve"> </w:t>
      </w:r>
      <w:proofErr w:type="spellStart"/>
      <w:r w:rsidR="00B56BC6">
        <w:rPr>
          <w:rFonts w:ascii="FOR smart Next" w:hAnsi="FOR smart Next" w:cs="FOR smart Next"/>
          <w:b/>
          <w:lang w:val="it-IT"/>
        </w:rPr>
        <w:t>J</w:t>
      </w:r>
      <w:r w:rsidR="00B56BC6" w:rsidRPr="00B56BC6">
        <w:rPr>
          <w:rFonts w:ascii="FOR smart Next" w:hAnsi="FOR smart Next" w:cs="FOR smart Next"/>
          <w:b/>
          <w:lang w:val="it-IT"/>
        </w:rPr>
        <w:t>akidale</w:t>
      </w:r>
      <w:proofErr w:type="spellEnd"/>
      <w:r w:rsidRPr="00273F83">
        <w:rPr>
          <w:rFonts w:ascii="FOR smart Next" w:hAnsi="FOR smart Next" w:cs="FOR smart Next"/>
          <w:b/>
          <w:lang w:val="it-IT"/>
        </w:rPr>
        <w:t>.</w:t>
      </w:r>
    </w:p>
    <w:p w14:paraId="47698793" w14:textId="77777777" w:rsidR="00273F83" w:rsidRPr="00273F83" w:rsidRDefault="00273F83" w:rsidP="00810691">
      <w:pPr>
        <w:spacing w:after="0" w:line="240" w:lineRule="auto"/>
        <w:jc w:val="both"/>
        <w:rPr>
          <w:rFonts w:ascii="FOR smart Next" w:hAnsi="FOR smart Next" w:cs="FOR smart Next"/>
          <w:b/>
          <w:lang w:val="it-IT"/>
        </w:rPr>
      </w:pPr>
    </w:p>
    <w:p w14:paraId="37851FDA" w14:textId="03694DC2" w:rsidR="00273F83" w:rsidRPr="00273F83" w:rsidRDefault="00273F83" w:rsidP="00810691">
      <w:pPr>
        <w:spacing w:after="0" w:line="240" w:lineRule="auto"/>
        <w:jc w:val="both"/>
        <w:rPr>
          <w:rFonts w:ascii="FOR smart Next" w:hAnsi="FOR smart Next" w:cs="FOR smart Next"/>
          <w:lang w:val="it-IT"/>
        </w:rPr>
      </w:pPr>
      <w:r w:rsidRPr="00273F83">
        <w:rPr>
          <w:rFonts w:ascii="FOR smart Next" w:hAnsi="FOR smart Next" w:cs="FOR smart Next"/>
          <w:lang w:val="it-IT"/>
        </w:rPr>
        <w:t>Dopo i successi conquistati sui circuiti di tutta Italia e l’ottima performance nel Mondiale Rally in Sardegna, la smart e-</w:t>
      </w:r>
      <w:proofErr w:type="spellStart"/>
      <w:r w:rsidRPr="00273F83">
        <w:rPr>
          <w:rFonts w:ascii="FOR smart Next" w:hAnsi="FOR smart Next" w:cs="FOR smart Next"/>
          <w:lang w:val="it-IT"/>
        </w:rPr>
        <w:t>cup</w:t>
      </w:r>
      <w:proofErr w:type="spellEnd"/>
      <w:r w:rsidRPr="00273F83">
        <w:rPr>
          <w:rFonts w:ascii="FOR smart Next" w:hAnsi="FOR smart Next" w:cs="FOR smart Next"/>
          <w:lang w:val="it-IT"/>
        </w:rPr>
        <w:t xml:space="preserve"> approda ufficialmente anche nel </w:t>
      </w:r>
      <w:proofErr w:type="spellStart"/>
      <w:r w:rsidRPr="00273F83">
        <w:rPr>
          <w:rFonts w:ascii="FOR smart Next" w:hAnsi="FOR smart Next" w:cs="FOR smart Next"/>
          <w:lang w:val="it-IT"/>
        </w:rPr>
        <w:t>cir</w:t>
      </w:r>
      <w:r w:rsidR="00810691">
        <w:rPr>
          <w:rFonts w:ascii="FOR smart Next" w:hAnsi="FOR smart Next" w:cs="FOR smart Next"/>
          <w:lang w:val="it-IT"/>
        </w:rPr>
        <w:t>cus</w:t>
      </w:r>
      <w:proofErr w:type="spellEnd"/>
      <w:r w:rsidR="00810691">
        <w:rPr>
          <w:rFonts w:ascii="FOR smart Next" w:hAnsi="FOR smart Next" w:cs="FOR smart Next"/>
          <w:lang w:val="it-IT"/>
        </w:rPr>
        <w:t xml:space="preserve"> tricolore neve-ghiaccio. Una tappa importante perché segna il debutto </w:t>
      </w:r>
      <w:r w:rsidR="00810691" w:rsidRPr="00273F83">
        <w:rPr>
          <w:rFonts w:ascii="FOR smart Next" w:hAnsi="FOR smart Next" w:cs="FOR smart Next"/>
          <w:lang w:val="it-IT"/>
        </w:rPr>
        <w:t>di</w:t>
      </w:r>
      <w:r w:rsidR="00810691">
        <w:rPr>
          <w:rFonts w:ascii="FOR smart Next" w:hAnsi="FOR smart Next" w:cs="FOR smart Next"/>
          <w:lang w:val="it-IT"/>
        </w:rPr>
        <w:t xml:space="preserve"> una vettura full electric </w:t>
      </w:r>
      <w:proofErr w:type="spellStart"/>
      <w:r w:rsidR="00810691">
        <w:rPr>
          <w:rFonts w:ascii="FOR smart Next" w:hAnsi="FOR smart Next" w:cs="FOR smart Next"/>
          <w:lang w:val="it-IT"/>
        </w:rPr>
        <w:t>all'</w:t>
      </w:r>
      <w:r w:rsidR="00810691" w:rsidRPr="00273F83">
        <w:rPr>
          <w:rFonts w:ascii="FOR smart Next" w:hAnsi="FOR smart Next" w:cs="FOR smart Next"/>
          <w:lang w:val="it-IT"/>
        </w:rPr>
        <w:t>Ice</w:t>
      </w:r>
      <w:proofErr w:type="spellEnd"/>
      <w:r w:rsidR="00810691" w:rsidRPr="00273F83">
        <w:rPr>
          <w:rFonts w:ascii="FOR smart Next" w:hAnsi="FOR smart Next" w:cs="FOR smart Next"/>
          <w:lang w:val="it-IT"/>
        </w:rPr>
        <w:t xml:space="preserve"> Challenge.</w:t>
      </w:r>
      <w:r w:rsidR="00810691">
        <w:rPr>
          <w:rFonts w:ascii="FOR smart Next" w:hAnsi="FOR smart Next" w:cs="FOR smart Next"/>
          <w:lang w:val="it-IT"/>
        </w:rPr>
        <w:t xml:space="preserve"> </w:t>
      </w:r>
      <w:r w:rsidRPr="00273F83">
        <w:rPr>
          <w:rFonts w:ascii="FOR smart Next" w:hAnsi="FOR smart Next" w:cs="FOR smart Next"/>
          <w:lang w:val="it-IT"/>
        </w:rPr>
        <w:t xml:space="preserve">Le tre vetture </w:t>
      </w:r>
      <w:r w:rsidR="00810691">
        <w:rPr>
          <w:rFonts w:ascii="FOR smart Next" w:hAnsi="FOR smart Next" w:cs="FOR smart Next"/>
          <w:lang w:val="it-IT"/>
        </w:rPr>
        <w:t>in gara</w:t>
      </w:r>
      <w:r w:rsidRPr="00273F83">
        <w:rPr>
          <w:rFonts w:ascii="FOR smart Next" w:hAnsi="FOR smart Next" w:cs="FOR smart Next"/>
          <w:lang w:val="it-IT"/>
        </w:rPr>
        <w:t xml:space="preserve"> </w:t>
      </w:r>
      <w:r w:rsidR="00810691">
        <w:rPr>
          <w:rFonts w:ascii="FOR smart Next" w:hAnsi="FOR smart Next" w:cs="FOR smart Next"/>
          <w:lang w:val="it-IT"/>
        </w:rPr>
        <w:t>saranno</w:t>
      </w:r>
      <w:r w:rsidRPr="00273F83">
        <w:rPr>
          <w:rFonts w:ascii="FOR smart Next" w:hAnsi="FOR smart Next" w:cs="FOR smart Next"/>
          <w:lang w:val="it-IT"/>
        </w:rPr>
        <w:t xml:space="preserve"> </w:t>
      </w:r>
      <w:r w:rsidR="00810691">
        <w:rPr>
          <w:rFonts w:ascii="FOR smart Next" w:hAnsi="FOR smart Next" w:cs="FOR smart Next"/>
          <w:lang w:val="it-IT"/>
        </w:rPr>
        <w:t>equipaggiate con</w:t>
      </w:r>
      <w:r w:rsidRPr="00273F83">
        <w:rPr>
          <w:rFonts w:ascii="FOR smart Next" w:hAnsi="FOR smart Next" w:cs="FOR smart Next"/>
          <w:lang w:val="it-IT"/>
        </w:rPr>
        <w:t xml:space="preserve"> uno specifico kit p</w:t>
      </w:r>
      <w:r w:rsidR="00B56BC6">
        <w:rPr>
          <w:rFonts w:ascii="FOR smart Next" w:hAnsi="FOR smart Next" w:cs="FOR smart Next"/>
          <w:lang w:val="it-IT"/>
        </w:rPr>
        <w:t xml:space="preserve">er le competizioni su ghiaccio: </w:t>
      </w:r>
      <w:r w:rsidRPr="00273F83">
        <w:rPr>
          <w:rFonts w:ascii="FOR smart Next" w:hAnsi="FOR smart Next" w:cs="FOR smart Next"/>
          <w:lang w:val="it-IT"/>
        </w:rPr>
        <w:t>se i pneumatici chiodati sono un must per questo tipo d</w:t>
      </w:r>
      <w:r>
        <w:rPr>
          <w:rFonts w:ascii="FOR smart Next" w:hAnsi="FOR smart Next" w:cs="FOR smart Next"/>
          <w:lang w:val="it-IT"/>
        </w:rPr>
        <w:t>i competizioni, le smart e-</w:t>
      </w:r>
      <w:proofErr w:type="spellStart"/>
      <w:r>
        <w:rPr>
          <w:rFonts w:ascii="FOR smart Next" w:hAnsi="FOR smart Next" w:cs="FOR smart Next"/>
          <w:lang w:val="it-IT"/>
        </w:rPr>
        <w:t>cup</w:t>
      </w:r>
      <w:proofErr w:type="spellEnd"/>
      <w:r>
        <w:rPr>
          <w:rFonts w:ascii="FOR smart Next" w:hAnsi="FOR smart Next" w:cs="FOR smart Next"/>
          <w:lang w:val="it-IT"/>
        </w:rPr>
        <w:t xml:space="preserve"> ‘</w:t>
      </w:r>
      <w:proofErr w:type="spellStart"/>
      <w:r w:rsidRPr="00273F83">
        <w:rPr>
          <w:rFonts w:ascii="FOR smart Next" w:hAnsi="FOR smart Next" w:cs="FOR smart Next"/>
          <w:lang w:val="it-IT"/>
        </w:rPr>
        <w:t>ice</w:t>
      </w:r>
      <w:proofErr w:type="spellEnd"/>
      <w:r>
        <w:rPr>
          <w:rFonts w:ascii="FOR smart Next" w:hAnsi="FOR smart Next" w:cs="FOR smart Next"/>
          <w:lang w:val="it-IT"/>
        </w:rPr>
        <w:t>’</w:t>
      </w:r>
      <w:r w:rsidRPr="00273F83">
        <w:rPr>
          <w:rFonts w:ascii="FOR smart Next" w:hAnsi="FOR smart Next" w:cs="FOR smart Next"/>
          <w:lang w:val="it-IT"/>
        </w:rPr>
        <w:t xml:space="preserve"> portano in dote </w:t>
      </w:r>
      <w:r w:rsidR="00810691">
        <w:rPr>
          <w:rFonts w:ascii="FOR smart Next" w:hAnsi="FOR smart Next" w:cs="FOR smart Next"/>
          <w:lang w:val="it-IT"/>
        </w:rPr>
        <w:t xml:space="preserve">anche </w:t>
      </w:r>
      <w:r w:rsidRPr="00273F83">
        <w:rPr>
          <w:rFonts w:ascii="FOR smart Next" w:hAnsi="FOR smart Next" w:cs="FOR smart Next"/>
          <w:lang w:val="it-IT"/>
        </w:rPr>
        <w:t xml:space="preserve">un inedito differenziale autobloccante, che rende le vetture molto più agili nella guida di traverso, </w:t>
      </w:r>
      <w:r>
        <w:rPr>
          <w:rFonts w:ascii="FOR smart Next" w:hAnsi="FOR smart Next" w:cs="FOR smart Next"/>
          <w:lang w:val="it-IT"/>
        </w:rPr>
        <w:t>oltre ad</w:t>
      </w:r>
      <w:r w:rsidRPr="00273F83">
        <w:rPr>
          <w:rFonts w:ascii="FOR smart Next" w:hAnsi="FOR smart Next" w:cs="FOR smart Next"/>
          <w:lang w:val="it-IT"/>
        </w:rPr>
        <w:t xml:space="preserve"> uno speciale assetto con ammortizzatori e molle ad hoc.</w:t>
      </w:r>
    </w:p>
    <w:p w14:paraId="0923B48F" w14:textId="77777777" w:rsidR="00273F83" w:rsidRPr="00273F83" w:rsidRDefault="00273F83" w:rsidP="00810691">
      <w:pPr>
        <w:spacing w:after="0" w:line="240" w:lineRule="auto"/>
        <w:jc w:val="both"/>
        <w:rPr>
          <w:rFonts w:ascii="FOR smart Next" w:hAnsi="FOR smart Next" w:cs="FOR smart Next"/>
          <w:lang w:val="it-IT"/>
        </w:rPr>
      </w:pPr>
    </w:p>
    <w:p w14:paraId="39D27491" w14:textId="4E6EE0B6" w:rsidR="00273F83" w:rsidRPr="00273F83" w:rsidRDefault="00273F83" w:rsidP="00810691">
      <w:pPr>
        <w:spacing w:after="0" w:line="240" w:lineRule="auto"/>
        <w:jc w:val="both"/>
        <w:rPr>
          <w:rFonts w:ascii="FOR smart Next" w:hAnsi="FOR smart Next" w:cs="FOR smart Next"/>
          <w:lang w:val="it-IT"/>
        </w:rPr>
      </w:pPr>
      <w:r w:rsidRPr="00273F83">
        <w:rPr>
          <w:rFonts w:ascii="FOR smart Next" w:hAnsi="FOR smart Next" w:cs="FOR smart Next"/>
          <w:lang w:val="it-IT"/>
        </w:rPr>
        <w:t>Massimo Arduini, cinque volte Campione Italiano nelle competizioni turismo in pista</w:t>
      </w:r>
      <w:r>
        <w:rPr>
          <w:rFonts w:ascii="FOR smart Next" w:hAnsi="FOR smart Next" w:cs="FOR smart Next"/>
          <w:lang w:val="it-IT"/>
        </w:rPr>
        <w:t>,</w:t>
      </w:r>
      <w:r w:rsidRPr="00273F83">
        <w:rPr>
          <w:rFonts w:ascii="FOR smart Next" w:hAnsi="FOR smart Next" w:cs="FOR smart Next"/>
          <w:lang w:val="it-IT"/>
        </w:rPr>
        <w:t xml:space="preserve"> ma con un ottimo </w:t>
      </w:r>
      <w:r>
        <w:rPr>
          <w:rFonts w:ascii="FOR smart Next" w:hAnsi="FOR smart Next" w:cs="FOR smart Next"/>
          <w:lang w:val="it-IT"/>
        </w:rPr>
        <w:t>trascorso</w:t>
      </w:r>
      <w:r w:rsidRPr="00273F83">
        <w:rPr>
          <w:rFonts w:ascii="FOR smart Next" w:hAnsi="FOR smart Next" w:cs="FOR smart Next"/>
          <w:lang w:val="it-IT"/>
        </w:rPr>
        <w:t xml:space="preserve"> anche nei rally, e Leonardo Arduini, giovanissimo </w:t>
      </w:r>
      <w:r>
        <w:rPr>
          <w:rFonts w:ascii="FOR smart Next" w:hAnsi="FOR smart Next" w:cs="FOR smart Next"/>
          <w:lang w:val="it-IT"/>
        </w:rPr>
        <w:t xml:space="preserve">driver </w:t>
      </w:r>
      <w:proofErr w:type="spellStart"/>
      <w:r w:rsidRPr="00273F83">
        <w:rPr>
          <w:rFonts w:ascii="FOR smart Next" w:hAnsi="FOR smart Next" w:cs="FOR smart Next"/>
          <w:lang w:val="it-IT"/>
        </w:rPr>
        <w:t>16enne</w:t>
      </w:r>
      <w:proofErr w:type="spellEnd"/>
      <w:r w:rsidRPr="00273F83">
        <w:rPr>
          <w:rFonts w:ascii="FOR smart Next" w:hAnsi="FOR smart Next" w:cs="FOR smart Next"/>
          <w:lang w:val="it-IT"/>
        </w:rPr>
        <w:t xml:space="preserve"> che si affaccia per l</w:t>
      </w:r>
      <w:r w:rsidR="00810691">
        <w:rPr>
          <w:rFonts w:ascii="FOR smart Next" w:hAnsi="FOR smart Next" w:cs="FOR smart Next"/>
          <w:lang w:val="it-IT"/>
        </w:rPr>
        <w:t>a</w:t>
      </w:r>
      <w:r w:rsidRPr="00273F83">
        <w:rPr>
          <w:rFonts w:ascii="FOR smart Next" w:hAnsi="FOR smart Next" w:cs="FOR smart Next"/>
          <w:lang w:val="it-IT"/>
        </w:rPr>
        <w:t xml:space="preserve"> prima volta al mondo delle competizioni sul ghiaccio, affiancheranno Jacopo d’Alessio, star di </w:t>
      </w:r>
      <w:proofErr w:type="spellStart"/>
      <w:r w:rsidRPr="00273F83">
        <w:rPr>
          <w:rFonts w:ascii="FOR smart Next" w:hAnsi="FOR smart Next" w:cs="FOR smart Next"/>
          <w:lang w:val="it-IT"/>
        </w:rPr>
        <w:t>YouTube</w:t>
      </w:r>
      <w:proofErr w:type="spellEnd"/>
      <w:r w:rsidRPr="00273F83">
        <w:rPr>
          <w:rFonts w:ascii="FOR smart Next" w:hAnsi="FOR smart Next" w:cs="FOR smart Next"/>
          <w:lang w:val="it-IT"/>
        </w:rPr>
        <w:t xml:space="preserve"> con oltre 1,8 milioni di iscritti al suo canale "</w:t>
      </w:r>
      <w:proofErr w:type="spellStart"/>
      <w:r w:rsidRPr="00273F83">
        <w:rPr>
          <w:rFonts w:ascii="FOR smart Next" w:hAnsi="FOR smart Next" w:cs="FOR smart Next"/>
          <w:lang w:val="it-IT"/>
        </w:rPr>
        <w:t>Jakidale</w:t>
      </w:r>
      <w:proofErr w:type="spellEnd"/>
      <w:r w:rsidRPr="00273F83">
        <w:rPr>
          <w:rFonts w:ascii="FOR smart Next" w:hAnsi="FOR smart Next" w:cs="FOR smart Next"/>
          <w:lang w:val="it-IT"/>
        </w:rPr>
        <w:t xml:space="preserve">". </w:t>
      </w:r>
    </w:p>
    <w:p w14:paraId="59CEB55E" w14:textId="77777777" w:rsidR="00273F83" w:rsidRPr="00273F83" w:rsidRDefault="00273F83" w:rsidP="00810691">
      <w:pPr>
        <w:spacing w:after="0" w:line="240" w:lineRule="auto"/>
        <w:jc w:val="both"/>
        <w:rPr>
          <w:rFonts w:ascii="FOR smart Next" w:hAnsi="FOR smart Next" w:cs="FOR smart Next"/>
          <w:lang w:val="it-IT"/>
        </w:rPr>
      </w:pPr>
    </w:p>
    <w:p w14:paraId="6A10B70E" w14:textId="4E417D4A" w:rsidR="00273F83" w:rsidRPr="00273F83" w:rsidRDefault="00273F83" w:rsidP="00810691">
      <w:pPr>
        <w:spacing w:after="0" w:line="240" w:lineRule="auto"/>
        <w:jc w:val="both"/>
        <w:rPr>
          <w:rFonts w:ascii="FOR smart Next" w:hAnsi="FOR smart Next" w:cs="FOR smart Next"/>
          <w:lang w:val="it-IT"/>
        </w:rPr>
      </w:pPr>
      <w:r w:rsidRPr="00273F83">
        <w:rPr>
          <w:rFonts w:ascii="FOR smart Next" w:hAnsi="FOR smart Next" w:cs="FOR smart Next"/>
          <w:lang w:val="it-IT"/>
        </w:rPr>
        <w:t>Le batterie di prove libere</w:t>
      </w:r>
      <w:r w:rsidR="00810691">
        <w:rPr>
          <w:rFonts w:ascii="FOR smart Next" w:hAnsi="FOR smart Next" w:cs="FOR smart Next"/>
          <w:lang w:val="it-IT"/>
        </w:rPr>
        <w:t>, le qualifiche e le tre manche</w:t>
      </w:r>
      <w:r w:rsidRPr="00273F83">
        <w:rPr>
          <w:rFonts w:ascii="FOR smart Next" w:hAnsi="FOR smart Next" w:cs="FOR smart Next"/>
          <w:lang w:val="it-IT"/>
        </w:rPr>
        <w:t xml:space="preserve"> di gara sono tutte in programma domenica 6 febbraio, con le </w:t>
      </w:r>
      <w:r w:rsidR="00810691">
        <w:rPr>
          <w:rFonts w:ascii="FOR smart Next" w:hAnsi="FOR smart Next" w:cs="FOR smart Next"/>
          <w:lang w:val="it-IT"/>
        </w:rPr>
        <w:t xml:space="preserve">sessioni di gara </w:t>
      </w:r>
      <w:r w:rsidRPr="00273F83">
        <w:rPr>
          <w:rFonts w:ascii="FOR smart Next" w:hAnsi="FOR smart Next" w:cs="FOR smart Next"/>
          <w:lang w:val="it-IT"/>
        </w:rPr>
        <w:t xml:space="preserve">che </w:t>
      </w:r>
      <w:r w:rsidR="00810691">
        <w:rPr>
          <w:rFonts w:ascii="FOR smart Next" w:hAnsi="FOR smart Next" w:cs="FOR smart Next"/>
          <w:lang w:val="it-IT"/>
        </w:rPr>
        <w:t>verranno</w:t>
      </w:r>
      <w:r w:rsidRPr="00273F83">
        <w:rPr>
          <w:rFonts w:ascii="FOR smart Next" w:hAnsi="FOR smart Next" w:cs="FOR smart Next"/>
          <w:lang w:val="it-IT"/>
        </w:rPr>
        <w:t xml:space="preserve"> trasmesse in live s</w:t>
      </w:r>
      <w:r w:rsidR="00810691">
        <w:rPr>
          <w:rFonts w:ascii="FOR smart Next" w:hAnsi="FOR smart Next" w:cs="FOR smart Next"/>
          <w:lang w:val="it-IT"/>
        </w:rPr>
        <w:t xml:space="preserve">treaming a partire dalle 9:30. </w:t>
      </w:r>
      <w:r w:rsidRPr="00273F83">
        <w:rPr>
          <w:rFonts w:ascii="FOR smart Next" w:hAnsi="FOR smart Next" w:cs="FOR smart Next"/>
          <w:lang w:val="it-IT"/>
        </w:rPr>
        <w:t xml:space="preserve">Grande soddisfazione da parte della BMG Motor </w:t>
      </w:r>
      <w:proofErr w:type="spellStart"/>
      <w:r w:rsidRPr="00273F83">
        <w:rPr>
          <w:rFonts w:ascii="FOR smart Next" w:hAnsi="FOR smart Next" w:cs="FOR smart Next"/>
          <w:lang w:val="it-IT"/>
        </w:rPr>
        <w:t>Event</w:t>
      </w:r>
      <w:proofErr w:type="spellEnd"/>
      <w:r w:rsidRPr="00273F83">
        <w:rPr>
          <w:rFonts w:ascii="FOR smart Next" w:hAnsi="FOR smart Next" w:cs="FOR smart Next"/>
          <w:lang w:val="it-IT"/>
        </w:rPr>
        <w:t xml:space="preserve">, promoter del Campionato Italiano Velocità su Ghiaccio: “Siamo onorati di essere stati scelti anche da smart EQ </w:t>
      </w:r>
      <w:proofErr w:type="spellStart"/>
      <w:r w:rsidRPr="00273F83">
        <w:rPr>
          <w:rFonts w:ascii="FOR smart Next" w:hAnsi="FOR smart Next" w:cs="FOR smart Next"/>
          <w:lang w:val="it-IT"/>
        </w:rPr>
        <w:t>fortwo</w:t>
      </w:r>
      <w:proofErr w:type="spellEnd"/>
      <w:r w:rsidRPr="00273F83">
        <w:rPr>
          <w:rFonts w:ascii="FOR smart Next" w:hAnsi="FOR smart Next" w:cs="FOR smart Next"/>
          <w:lang w:val="it-IT"/>
        </w:rPr>
        <w:t xml:space="preserve"> e-</w:t>
      </w:r>
      <w:proofErr w:type="spellStart"/>
      <w:r w:rsidRPr="00273F83">
        <w:rPr>
          <w:rFonts w:ascii="FOR smart Next" w:hAnsi="FOR smart Next" w:cs="FOR smart Next"/>
          <w:lang w:val="it-IT"/>
        </w:rPr>
        <w:t>cup</w:t>
      </w:r>
      <w:proofErr w:type="spellEnd"/>
      <w:r w:rsidRPr="00273F83">
        <w:rPr>
          <w:rFonts w:ascii="FOR smart Next" w:hAnsi="FOR smart Next" w:cs="FOR smart Next"/>
          <w:lang w:val="it-IT"/>
        </w:rPr>
        <w:t xml:space="preserve"> per questa nuova avventura su ghiaccio. Una testimonianza di quanto </w:t>
      </w:r>
      <w:proofErr w:type="spellStart"/>
      <w:r w:rsidR="00810691">
        <w:rPr>
          <w:rFonts w:ascii="FOR smart Next" w:hAnsi="FOR smart Next" w:cs="FOR smart Next"/>
          <w:lang w:val="it-IT"/>
        </w:rPr>
        <w:t>l’</w:t>
      </w:r>
      <w:r w:rsidRPr="00273F83">
        <w:rPr>
          <w:rFonts w:ascii="FOR smart Next" w:hAnsi="FOR smart Next" w:cs="FOR smart Next"/>
          <w:lang w:val="it-IT"/>
        </w:rPr>
        <w:t>Ice</w:t>
      </w:r>
      <w:proofErr w:type="spellEnd"/>
      <w:r w:rsidRPr="00273F83">
        <w:rPr>
          <w:rFonts w:ascii="FOR smart Next" w:hAnsi="FOR smart Next" w:cs="FOR smart Next"/>
          <w:lang w:val="it-IT"/>
        </w:rPr>
        <w:t xml:space="preserve"> Challenge sia una serie propedeutica ad aumentare le doti di guida e il controllo della vettura in ogni condizione. Siamo sicuri che con le smart potremo assistere ad un bellissimo spettacolo”.</w:t>
      </w:r>
    </w:p>
    <w:p w14:paraId="1E4B811C" w14:textId="77777777" w:rsidR="00273F83" w:rsidRPr="00273F83" w:rsidRDefault="00273F83" w:rsidP="00810691">
      <w:pPr>
        <w:spacing w:after="0" w:line="240" w:lineRule="auto"/>
        <w:jc w:val="both"/>
        <w:rPr>
          <w:rFonts w:ascii="FOR smart Next" w:hAnsi="FOR smart Next" w:cs="FOR smart Next"/>
          <w:lang w:val="it-IT"/>
        </w:rPr>
      </w:pPr>
    </w:p>
    <w:p w14:paraId="51A4CDA9" w14:textId="3FD1C000" w:rsidR="00273F83" w:rsidRPr="00273F83" w:rsidRDefault="00273F83" w:rsidP="00810691">
      <w:pPr>
        <w:spacing w:after="0" w:line="240" w:lineRule="auto"/>
        <w:jc w:val="both"/>
        <w:rPr>
          <w:rFonts w:ascii="FOR smart Next" w:hAnsi="FOR smart Next" w:cs="FOR smart Next"/>
          <w:lang w:val="it-IT"/>
        </w:rPr>
      </w:pPr>
      <w:r w:rsidRPr="00273F83">
        <w:rPr>
          <w:rFonts w:ascii="FOR smart Next" w:hAnsi="FOR smart Next" w:cs="FOR smart Next"/>
          <w:lang w:val="it-IT"/>
        </w:rPr>
        <w:t xml:space="preserve">“Portare le nostre smart EQ </w:t>
      </w:r>
      <w:proofErr w:type="spellStart"/>
      <w:r w:rsidRPr="00273F83">
        <w:rPr>
          <w:rFonts w:ascii="FOR smart Next" w:hAnsi="FOR smart Next" w:cs="FOR smart Next"/>
          <w:lang w:val="it-IT"/>
        </w:rPr>
        <w:t>fortwo</w:t>
      </w:r>
      <w:proofErr w:type="spellEnd"/>
      <w:r w:rsidRPr="00273F83">
        <w:rPr>
          <w:rFonts w:ascii="FOR smart Next" w:hAnsi="FOR smart Next" w:cs="FOR smart Next"/>
          <w:lang w:val="it-IT"/>
        </w:rPr>
        <w:t xml:space="preserve"> e-</w:t>
      </w:r>
      <w:proofErr w:type="spellStart"/>
      <w:r w:rsidRPr="00273F83">
        <w:rPr>
          <w:rFonts w:ascii="FOR smart Next" w:hAnsi="FOR smart Next" w:cs="FOR smart Next"/>
          <w:lang w:val="it-IT"/>
        </w:rPr>
        <w:t>cup</w:t>
      </w:r>
      <w:proofErr w:type="spellEnd"/>
      <w:r w:rsidRPr="00273F83">
        <w:rPr>
          <w:rFonts w:ascii="FOR smart Next" w:hAnsi="FOR smart Next" w:cs="FOR smart Next"/>
          <w:lang w:val="it-IT"/>
        </w:rPr>
        <w:t xml:space="preserve"> sul ghiaccio sarà una sfida per tutti noi", ha aggiunto Massimo Arduini, pilota </w:t>
      </w:r>
      <w:proofErr w:type="spellStart"/>
      <w:r w:rsidRPr="00273F83">
        <w:rPr>
          <w:rFonts w:ascii="FOR smart Next" w:hAnsi="FOR smart Next" w:cs="FOR smart Next"/>
          <w:lang w:val="it-IT"/>
        </w:rPr>
        <w:t>nonchè</w:t>
      </w:r>
      <w:proofErr w:type="spellEnd"/>
      <w:r w:rsidRPr="00273F83">
        <w:rPr>
          <w:rFonts w:ascii="FOR smart Next" w:hAnsi="FOR smart Next" w:cs="FOR smart Next"/>
          <w:lang w:val="it-IT"/>
        </w:rPr>
        <w:t xml:space="preserve"> CEO di </w:t>
      </w:r>
      <w:proofErr w:type="spellStart"/>
      <w:r w:rsidRPr="00273F83">
        <w:rPr>
          <w:rFonts w:ascii="FOR smart Next" w:hAnsi="FOR smart Next" w:cs="FOR smart Next"/>
          <w:lang w:val="it-IT"/>
        </w:rPr>
        <w:t>Lug</w:t>
      </w:r>
      <w:proofErr w:type="spellEnd"/>
      <w:r w:rsidRPr="00273F83">
        <w:rPr>
          <w:rFonts w:ascii="FOR smart Next" w:hAnsi="FOR smart Next" w:cs="FOR smart Next"/>
          <w:lang w:val="it-IT"/>
        </w:rPr>
        <w:t xml:space="preserve"> Prince &amp; </w:t>
      </w:r>
      <w:proofErr w:type="spellStart"/>
      <w:r w:rsidRPr="00273F83">
        <w:rPr>
          <w:rFonts w:ascii="FOR smart Next" w:hAnsi="FOR smart Next" w:cs="FOR smart Next"/>
          <w:lang w:val="it-IT"/>
        </w:rPr>
        <w:t>Decker</w:t>
      </w:r>
      <w:proofErr w:type="spellEnd"/>
      <w:r w:rsidRPr="00273F83">
        <w:rPr>
          <w:rFonts w:ascii="FOR smart Next" w:hAnsi="FOR smart Next" w:cs="FOR smart Next"/>
          <w:lang w:val="it-IT"/>
        </w:rPr>
        <w:t>, la società che ha ideato la smart e-</w:t>
      </w:r>
      <w:proofErr w:type="spellStart"/>
      <w:r w:rsidRPr="00273F83">
        <w:rPr>
          <w:rFonts w:ascii="FOR smart Next" w:hAnsi="FOR smart Next" w:cs="FOR smart Next"/>
          <w:lang w:val="it-IT"/>
        </w:rPr>
        <w:t>cup</w:t>
      </w:r>
      <w:proofErr w:type="spellEnd"/>
      <w:r w:rsidRPr="00273F83">
        <w:rPr>
          <w:rFonts w:ascii="FOR smart Next" w:hAnsi="FOR smart Next" w:cs="FOR smart Next"/>
          <w:lang w:val="it-IT"/>
        </w:rPr>
        <w:t xml:space="preserve">. "Abbiamo modificato le vetture con l’inserimento di differenziali autobloccanti e di specifico assetto </w:t>
      </w:r>
      <w:proofErr w:type="spellStart"/>
      <w:r w:rsidRPr="00273F83">
        <w:rPr>
          <w:rFonts w:ascii="FOR smart Next" w:hAnsi="FOR smart Next" w:cs="FOR smart Next"/>
          <w:lang w:val="it-IT"/>
        </w:rPr>
        <w:t>Bilstein</w:t>
      </w:r>
      <w:proofErr w:type="spellEnd"/>
      <w:r w:rsidRPr="00273F83">
        <w:rPr>
          <w:rFonts w:ascii="FOR smart Next" w:hAnsi="FOR smart Next" w:cs="FOR smart Next"/>
          <w:lang w:val="it-IT"/>
        </w:rPr>
        <w:t xml:space="preserve"> appositamente studiato e testato. Si sa però che i test migliori si possono svolgere solo in gara quindi la tappa di Pragelato sarà un ulteriore banco prova per confermare la affidabilità delle smart, peraltro già testata con 4 anni di esperienza in pista e nei rally. Avere con noi </w:t>
      </w:r>
      <w:proofErr w:type="spellStart"/>
      <w:r w:rsidRPr="00273F83">
        <w:rPr>
          <w:rFonts w:ascii="FOR smart Next" w:hAnsi="FOR smart Next" w:cs="FOR smart Next"/>
          <w:lang w:val="it-IT"/>
        </w:rPr>
        <w:t>Jakidale</w:t>
      </w:r>
      <w:proofErr w:type="spellEnd"/>
      <w:r w:rsidRPr="00273F83">
        <w:rPr>
          <w:rFonts w:ascii="FOR smart Next" w:hAnsi="FOR smart Next" w:cs="FOR smart Next"/>
          <w:lang w:val="it-IT"/>
        </w:rPr>
        <w:t xml:space="preserve"> sarà poi </w:t>
      </w:r>
      <w:r w:rsidR="00810691">
        <w:rPr>
          <w:rFonts w:ascii="FOR smart Next" w:hAnsi="FOR smart Next" w:cs="FOR smart Next"/>
          <w:lang w:val="it-IT"/>
        </w:rPr>
        <w:t>un’ulteriore opportunità di grande</w:t>
      </w:r>
      <w:r w:rsidRPr="00273F83">
        <w:rPr>
          <w:rFonts w:ascii="FOR smart Next" w:hAnsi="FOR smart Next" w:cs="FOR smart Next"/>
          <w:lang w:val="it-IT"/>
        </w:rPr>
        <w:t xml:space="preserve"> visibilità mediatica. Abbiamo lavorato ad una livrea speciale che, senza dubbio, darà nell’occhio”.</w:t>
      </w:r>
    </w:p>
    <w:p w14:paraId="3A72B8F7" w14:textId="77777777" w:rsidR="00273F83" w:rsidRPr="00273F83" w:rsidRDefault="00273F83" w:rsidP="00810691">
      <w:pPr>
        <w:spacing w:after="0" w:line="240" w:lineRule="auto"/>
        <w:jc w:val="both"/>
        <w:rPr>
          <w:rFonts w:ascii="FOR smart Next" w:hAnsi="FOR smart Next" w:cs="FOR smart Next"/>
          <w:lang w:val="it-IT"/>
        </w:rPr>
      </w:pPr>
    </w:p>
    <w:p w14:paraId="11E1CA90" w14:textId="6A6769D2" w:rsidR="004B601E" w:rsidRPr="007C1E27" w:rsidRDefault="00273F83" w:rsidP="00810691">
      <w:pPr>
        <w:spacing w:after="0" w:line="240" w:lineRule="auto"/>
        <w:jc w:val="both"/>
        <w:rPr>
          <w:rFonts w:ascii="FOR smart Next" w:hAnsi="FOR smart Next" w:cs="FOR smart Next"/>
          <w:sz w:val="16"/>
          <w:szCs w:val="16"/>
          <w:lang w:val="it-IT" w:eastAsia="de-DE"/>
        </w:rPr>
      </w:pPr>
      <w:r w:rsidRPr="00273F83">
        <w:rPr>
          <w:rFonts w:ascii="FOR smart Next" w:hAnsi="FOR smart Next" w:cs="FOR smart Next"/>
          <w:lang w:val="it-IT"/>
        </w:rPr>
        <w:t xml:space="preserve">Anche il round di Pragelato II sarà ovviamente seguito in streaming a partire dalla prima manche di gara, mentre venerdì sera andrà in onda sulla pagina </w:t>
      </w:r>
      <w:proofErr w:type="spellStart"/>
      <w:r w:rsidRPr="00273F83">
        <w:rPr>
          <w:rFonts w:ascii="FOR smart Next" w:hAnsi="FOR smart Next" w:cs="FOR smart Next"/>
          <w:lang w:val="it-IT"/>
        </w:rPr>
        <w:t>Facebook</w:t>
      </w:r>
      <w:proofErr w:type="spellEnd"/>
      <w:r w:rsidRPr="00273F83">
        <w:rPr>
          <w:rFonts w:ascii="FOR smart Next" w:hAnsi="FOR smart Next" w:cs="FOR smart Next"/>
          <w:lang w:val="it-IT"/>
        </w:rPr>
        <w:t xml:space="preserve"> @</w:t>
      </w:r>
      <w:proofErr w:type="spellStart"/>
      <w:r w:rsidRPr="00273F83">
        <w:rPr>
          <w:rFonts w:ascii="FOR smart Next" w:hAnsi="FOR smart Next" w:cs="FOR smart Next"/>
          <w:lang w:val="it-IT"/>
        </w:rPr>
        <w:t>icechallengeofficiale</w:t>
      </w:r>
      <w:proofErr w:type="spellEnd"/>
      <w:r w:rsidRPr="00273F83">
        <w:rPr>
          <w:rFonts w:ascii="FOR smart Next" w:hAnsi="FOR smart Next" w:cs="FOR smart Next"/>
          <w:lang w:val="it-IT"/>
        </w:rPr>
        <w:t xml:space="preserve"> e @</w:t>
      </w:r>
      <w:proofErr w:type="spellStart"/>
      <w:r w:rsidRPr="00273F83">
        <w:rPr>
          <w:rFonts w:ascii="FOR smart Next" w:hAnsi="FOR smart Next" w:cs="FOR smart Next"/>
          <w:lang w:val="it-IT"/>
        </w:rPr>
        <w:t>acisporttv</w:t>
      </w:r>
      <w:proofErr w:type="spellEnd"/>
      <w:r w:rsidRPr="00273F83">
        <w:rPr>
          <w:rFonts w:ascii="FOR smart Next" w:hAnsi="FOR smart Next" w:cs="FOR smart Next"/>
          <w:lang w:val="it-IT"/>
        </w:rPr>
        <w:t xml:space="preserve"> il consueto Studio Yokohama con alcuni dei protagonisti attesi a questo quarto round.</w:t>
      </w:r>
    </w:p>
    <w:sectPr w:rsidR="004B601E" w:rsidRPr="007C1E27" w:rsidSect="00FB783A">
      <w:headerReference w:type="default" r:id="rId8"/>
      <w:headerReference w:type="first" r:id="rId9"/>
      <w:footerReference w:type="first" r:id="rId10"/>
      <w:pgSz w:w="11906" w:h="16838" w:code="9"/>
      <w:pgMar w:top="1531" w:right="3742" w:bottom="1134" w:left="1247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DC79C8" w14:textId="77777777" w:rsidR="00A463FB" w:rsidRDefault="00A463FB" w:rsidP="00CC683D">
      <w:r>
        <w:separator/>
      </w:r>
    </w:p>
  </w:endnote>
  <w:endnote w:type="continuationSeparator" w:id="0">
    <w:p w14:paraId="3F92841B" w14:textId="77777777" w:rsidR="00A463FB" w:rsidRDefault="00A463FB" w:rsidP="00CC68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OR smart Next TT">
    <w:altName w:val="Times New Roman"/>
    <w:charset w:val="00"/>
    <w:family w:val="auto"/>
    <w:pitch w:val="variable"/>
    <w:sig w:usb0="800002AF" w:usb1="400020CB" w:usb2="00000008" w:usb3="00000000" w:csb0="0000009F" w:csb1="00000000"/>
  </w:font>
  <w:font w:name="MingLiU">
    <w:altName w:val="細明體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" w:fontKey="{F48889C5-27C7-4F37-8D82-FF0FA439CDFF}"/>
  </w:font>
  <w:font w:name="Daimler CS Light">
    <w:panose1 w:val="00000000000000000000"/>
    <w:charset w:val="00"/>
    <w:family w:val="auto"/>
    <w:pitch w:val="variable"/>
    <w:sig w:usb0="A00002BF" w:usb1="000060FB" w:usb2="00000000" w:usb3="00000000" w:csb0="0000019F" w:csb1="00000000"/>
    <w:embedRegular r:id="rId2" w:fontKey="{245F9D8D-CC00-4EAF-98B3-42CF069E5177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mart Courier Condensed">
    <w:altName w:val="Franklin Gothic Medium Cond"/>
    <w:panose1 w:val="02000506030000020004"/>
    <w:charset w:val="00"/>
    <w:family w:val="auto"/>
    <w:pitch w:val="variable"/>
    <w:sig w:usb0="00000003" w:usb1="00000000" w:usb2="00000000" w:usb3="00000000" w:csb0="00000001" w:csb1="00000000"/>
  </w:font>
  <w:font w:name="FOR smart Next">
    <w:altName w:val="Arial"/>
    <w:panose1 w:val="00000000000000000000"/>
    <w:charset w:val="00"/>
    <w:family w:val="modern"/>
    <w:notTrueType/>
    <w:pitch w:val="variable"/>
    <w:sig w:usb0="00000001" w:usb1="4000204B" w:usb2="00000008" w:usb3="00000000" w:csb0="000000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6EE8AD" w14:textId="41C7DD45" w:rsidR="007C1E27" w:rsidRDefault="00BC74EE" w:rsidP="00BC74EE">
    <w:pPr>
      <w:pStyle w:val="Pidipagina"/>
    </w:pPr>
    <w:r>
      <w:t xml:space="preserve">   </w:t>
    </w:r>
    <w:r>
      <w:rPr>
        <w:noProof/>
        <w:lang w:val="it-IT" w:eastAsia="it-IT"/>
      </w:rPr>
      <w:drawing>
        <wp:inline distT="0" distB="0" distL="0" distR="0" wp14:anchorId="2DA55708" wp14:editId="1A63318F">
          <wp:extent cx="5835650" cy="1037590"/>
          <wp:effectExtent l="0" t="0" r="0" b="0"/>
          <wp:docPr id="10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Footer2021_0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35843" cy="10376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85591"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9775" behindDoc="1" locked="1" layoutInCell="1" allowOverlap="1" wp14:anchorId="215DCC47" wp14:editId="373CB9AD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7555865" cy="1014730"/>
              <wp:effectExtent l="0" t="0" r="6985" b="0"/>
              <wp:wrapNone/>
              <wp:docPr id="1" name="Rechtec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5865" cy="1014730"/>
                      </a:xfrm>
                      <a:prstGeom prst="rect">
                        <a:avLst/>
                      </a:prstGeom>
                      <a:solidFill>
                        <a:srgbClr val="E3E3E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61DC0AC" id="Rechteck 1" o:spid="_x0000_s1026" style="position:absolute;margin-left:543.75pt;margin-top:0;width:594.95pt;height:79.9pt;z-index:-251656705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" fillcolor="#e3e3e3" stroked="f" strokeweight="2pt"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9C9626" w14:textId="77777777" w:rsidR="00A463FB" w:rsidRDefault="00A463FB" w:rsidP="00CC683D">
      <w:r>
        <w:separator/>
      </w:r>
    </w:p>
  </w:footnote>
  <w:footnote w:type="continuationSeparator" w:id="0">
    <w:p w14:paraId="36DFC679" w14:textId="77777777" w:rsidR="00A463FB" w:rsidRDefault="00A463FB" w:rsidP="00CC68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EBEB27" w14:textId="21A18F01" w:rsidR="00E356C0" w:rsidRPr="00E356C0" w:rsidRDefault="00E356C0" w:rsidP="00E356C0">
    <w:pPr>
      <w:pStyle w:val="Zahl"/>
      <w:framePr w:wrap="around"/>
    </w:pPr>
    <w:r>
      <w:t xml:space="preserve">Page </w:t>
    </w:r>
    <w:r w:rsidRPr="00E356C0">
      <w:fldChar w:fldCharType="begin"/>
    </w:r>
    <w:r w:rsidRPr="00E356C0">
      <w:instrText xml:space="preserve"> PAGE   \* MERGEFORMAT </w:instrText>
    </w:r>
    <w:r w:rsidRPr="00E356C0">
      <w:fldChar w:fldCharType="separate"/>
    </w:r>
    <w:r w:rsidR="00B56BC6">
      <w:rPr>
        <w:noProof/>
      </w:rPr>
      <w:t>2</w:t>
    </w:r>
    <w:r w:rsidRPr="00E356C0">
      <w:fldChar w:fldCharType="end"/>
    </w:r>
    <w:r>
      <w:t>/</w:t>
    </w:r>
    <w:r w:rsidR="00A73420">
      <w:fldChar w:fldCharType="begin"/>
    </w:r>
    <w:r w:rsidR="00A73420">
      <w:instrText xml:space="preserve"> NUMPAGES   \* MERGEFORMAT </w:instrText>
    </w:r>
    <w:r w:rsidR="00A73420">
      <w:fldChar w:fldCharType="separate"/>
    </w:r>
    <w:r w:rsidR="00B56BC6">
      <w:rPr>
        <w:noProof/>
      </w:rPr>
      <w:t>2</w:t>
    </w:r>
    <w:r w:rsidR="00A73420">
      <w:rPr>
        <w:noProof/>
      </w:rPr>
      <w:fldChar w:fldCharType="end"/>
    </w:r>
  </w:p>
  <w:p w14:paraId="65A91799" w14:textId="57FACB4A" w:rsidR="00914451" w:rsidRDefault="00914451" w:rsidP="00CC683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D3C7D3" w14:textId="77777777" w:rsidR="00EC057B" w:rsidRDefault="0047388E" w:rsidP="00CC683D">
    <w:r>
      <w:rPr>
        <w:rStyle w:val="Randspalte"/>
        <w:noProof/>
      </w:rPr>
      <w:t>0546 Stuttgart, Germany</w:t>
    </w:r>
    <w:r>
      <w:rPr>
        <w:noProof/>
        <w:lang w:val="it-IT" w:eastAsia="it-IT"/>
      </w:rPr>
      <mc:AlternateContent>
        <mc:Choice Requires="wpg">
          <w:drawing>
            <wp:anchor distT="0" distB="0" distL="114300" distR="114300" simplePos="0" relativeHeight="251662848" behindDoc="0" locked="1" layoutInCell="1" allowOverlap="1" wp14:anchorId="28F2CAD1" wp14:editId="6ADEAD3D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5865" cy="2213610"/>
              <wp:effectExtent l="0" t="0" r="6985" b="0"/>
              <wp:wrapNone/>
              <wp:docPr id="3" name="Gruppieren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5865" cy="2213610"/>
                        <a:chOff x="0" y="0"/>
                        <a:chExt cx="7556400" cy="2216115"/>
                      </a:xfrm>
                    </wpg:grpSpPr>
                    <pic:pic xmlns:pic="http://schemas.openxmlformats.org/drawingml/2006/picture">
                      <pic:nvPicPr>
                        <pic:cNvPr id="4" name="Grafik 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5838765" y="1431890"/>
                          <a:ext cx="551439" cy="784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5" name="Freihandform: Form 5"/>
                      <wps:cNvSpPr/>
                      <wps:spPr>
                        <a:xfrm>
                          <a:off x="0" y="0"/>
                          <a:ext cx="7556400" cy="1443600"/>
                        </a:xfrm>
                        <a:custGeom>
                          <a:avLst/>
                          <a:gdLst>
                            <a:gd name="connsiteX0" fmla="*/ 0 w 7554595"/>
                            <a:gd name="connsiteY0" fmla="*/ 0 h 1430020"/>
                            <a:gd name="connsiteX1" fmla="*/ 7554595 w 7554595"/>
                            <a:gd name="connsiteY1" fmla="*/ 0 h 1430020"/>
                            <a:gd name="connsiteX2" fmla="*/ 7554595 w 7554595"/>
                            <a:gd name="connsiteY2" fmla="*/ 1430020 h 1430020"/>
                            <a:gd name="connsiteX3" fmla="*/ 5243195 w 7554595"/>
                            <a:gd name="connsiteY3" fmla="*/ 1430020 h 1430020"/>
                            <a:gd name="connsiteX4" fmla="*/ 5243195 w 7554595"/>
                            <a:gd name="connsiteY4" fmla="*/ 832485 h 1430020"/>
                            <a:gd name="connsiteX5" fmla="*/ 596900 w 7554595"/>
                            <a:gd name="connsiteY5" fmla="*/ 832485 h 1430020"/>
                            <a:gd name="connsiteX6" fmla="*/ 596900 w 7554595"/>
                            <a:gd name="connsiteY6" fmla="*/ 1430020 h 1430020"/>
                            <a:gd name="connsiteX7" fmla="*/ 0 w 7554595"/>
                            <a:gd name="connsiteY7" fmla="*/ 1430020 h 143002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7554595" h="1430020">
                              <a:moveTo>
                                <a:pt x="0" y="0"/>
                              </a:moveTo>
                              <a:lnTo>
                                <a:pt x="7554595" y="0"/>
                              </a:lnTo>
                              <a:lnTo>
                                <a:pt x="7554595" y="1430020"/>
                              </a:lnTo>
                              <a:lnTo>
                                <a:pt x="5243195" y="1430020"/>
                              </a:lnTo>
                              <a:lnTo>
                                <a:pt x="5243195" y="832485"/>
                              </a:lnTo>
                              <a:lnTo>
                                <a:pt x="596900" y="832485"/>
                              </a:lnTo>
                              <a:lnTo>
                                <a:pt x="596900" y="1430020"/>
                              </a:lnTo>
                              <a:lnTo>
                                <a:pt x="0" y="14300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3E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49F31A2" id="Gruppieren 3" o:spid="_x0000_s1026" style="position:absolute;margin-left:0;margin-top:0;width:594.95pt;height:174.3pt;z-index:251662848;mso-position-horizontal-relative:page;mso-position-vertical-relative:page;mso-width-relative:margin;mso-height-relative:margin" coordsize="75564,221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4" o:spid="_x0000_s1027" type="#_x0000_t75" style="position:absolute;left:58387;top:14318;width:5515;height:78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">
                <v:imagedata r:id="rId2" o:title=""/>
                <v:path arrowok="t"/>
              </v:shape>
              <v:shape id="Freihandform: Form 5" o:spid="_x0000_s1028" style="position:absolute;width:75564;height:14436;visibility:visible;mso-wrap-style:square;v-text-anchor:middle" coordsize="7554595,143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" path="m,l7554595,r,1430020l5243195,1430020r,-597535l596900,832485r,597535l,1430020,,xe" fillcolor="#e3e3e3" stroked="f" strokeweight="2pt">
                <v:path arrowok="t" o:connecttype="custom" o:connectlocs="0,0;7556400,0;7556400,1443600;5244448,1443600;5244448,840391;597043,840391;597043,1443600;0,1443600" o:connectangles="0,0,0,0,0,0,0,0"/>
              </v:shape>
              <w10:wrap anchorx="page" anchory="page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9D4F85"/>
    <w:multiLevelType w:val="hybridMultilevel"/>
    <w:tmpl w:val="AC4EBF1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5AF"/>
    <w:rsid w:val="00002C6C"/>
    <w:rsid w:val="0001462C"/>
    <w:rsid w:val="00017330"/>
    <w:rsid w:val="00027422"/>
    <w:rsid w:val="000533D7"/>
    <w:rsid w:val="00084357"/>
    <w:rsid w:val="000904FB"/>
    <w:rsid w:val="00090A2F"/>
    <w:rsid w:val="00094228"/>
    <w:rsid w:val="000A650C"/>
    <w:rsid w:val="000B50F3"/>
    <w:rsid w:val="000E7A47"/>
    <w:rsid w:val="001364B0"/>
    <w:rsid w:val="00146D7B"/>
    <w:rsid w:val="001518DC"/>
    <w:rsid w:val="00182AEE"/>
    <w:rsid w:val="0018725A"/>
    <w:rsid w:val="001A219D"/>
    <w:rsid w:val="001B798D"/>
    <w:rsid w:val="002048D6"/>
    <w:rsid w:val="00207DB0"/>
    <w:rsid w:val="0022216E"/>
    <w:rsid w:val="00222440"/>
    <w:rsid w:val="002226B5"/>
    <w:rsid w:val="00224901"/>
    <w:rsid w:val="00236597"/>
    <w:rsid w:val="00240A51"/>
    <w:rsid w:val="00243197"/>
    <w:rsid w:val="00273F83"/>
    <w:rsid w:val="00274C79"/>
    <w:rsid w:val="00286781"/>
    <w:rsid w:val="002C1240"/>
    <w:rsid w:val="002D775E"/>
    <w:rsid w:val="002F781B"/>
    <w:rsid w:val="00315220"/>
    <w:rsid w:val="00333ED5"/>
    <w:rsid w:val="00373224"/>
    <w:rsid w:val="003900FB"/>
    <w:rsid w:val="003A6ACD"/>
    <w:rsid w:val="0045723B"/>
    <w:rsid w:val="00460BE1"/>
    <w:rsid w:val="004643BB"/>
    <w:rsid w:val="0047388E"/>
    <w:rsid w:val="004826B0"/>
    <w:rsid w:val="00485DC1"/>
    <w:rsid w:val="004A02E3"/>
    <w:rsid w:val="004B5EFA"/>
    <w:rsid w:val="004B601E"/>
    <w:rsid w:val="004B6209"/>
    <w:rsid w:val="004E291F"/>
    <w:rsid w:val="004E66DE"/>
    <w:rsid w:val="00530C1B"/>
    <w:rsid w:val="00541674"/>
    <w:rsid w:val="00564CC6"/>
    <w:rsid w:val="00572C7A"/>
    <w:rsid w:val="005A7196"/>
    <w:rsid w:val="005D6D9F"/>
    <w:rsid w:val="00615B50"/>
    <w:rsid w:val="006404E9"/>
    <w:rsid w:val="006544B3"/>
    <w:rsid w:val="00681061"/>
    <w:rsid w:val="006D61E2"/>
    <w:rsid w:val="006E2410"/>
    <w:rsid w:val="006F62D6"/>
    <w:rsid w:val="00725236"/>
    <w:rsid w:val="0072617D"/>
    <w:rsid w:val="007405E3"/>
    <w:rsid w:val="00744B57"/>
    <w:rsid w:val="00764784"/>
    <w:rsid w:val="007654B7"/>
    <w:rsid w:val="007A4EAB"/>
    <w:rsid w:val="007C1E27"/>
    <w:rsid w:val="007F40FC"/>
    <w:rsid w:val="007F5F82"/>
    <w:rsid w:val="00810691"/>
    <w:rsid w:val="00811CDE"/>
    <w:rsid w:val="00816038"/>
    <w:rsid w:val="00842523"/>
    <w:rsid w:val="00862639"/>
    <w:rsid w:val="008675EF"/>
    <w:rsid w:val="00872393"/>
    <w:rsid w:val="008849C1"/>
    <w:rsid w:val="00885B61"/>
    <w:rsid w:val="00886F78"/>
    <w:rsid w:val="0089686A"/>
    <w:rsid w:val="00896B35"/>
    <w:rsid w:val="008A695F"/>
    <w:rsid w:val="008C5453"/>
    <w:rsid w:val="008F1763"/>
    <w:rsid w:val="00913A49"/>
    <w:rsid w:val="00914451"/>
    <w:rsid w:val="00932C01"/>
    <w:rsid w:val="00970999"/>
    <w:rsid w:val="00975569"/>
    <w:rsid w:val="00980A2A"/>
    <w:rsid w:val="00983675"/>
    <w:rsid w:val="00985BB2"/>
    <w:rsid w:val="00985E78"/>
    <w:rsid w:val="00985FEB"/>
    <w:rsid w:val="009A3F30"/>
    <w:rsid w:val="009B137D"/>
    <w:rsid w:val="009B3359"/>
    <w:rsid w:val="009B588E"/>
    <w:rsid w:val="009B6BD1"/>
    <w:rsid w:val="009C2131"/>
    <w:rsid w:val="009C52EA"/>
    <w:rsid w:val="009D2CC4"/>
    <w:rsid w:val="009D67F0"/>
    <w:rsid w:val="009F0600"/>
    <w:rsid w:val="00A00FC9"/>
    <w:rsid w:val="00A06677"/>
    <w:rsid w:val="00A345AF"/>
    <w:rsid w:val="00A463FB"/>
    <w:rsid w:val="00A4671D"/>
    <w:rsid w:val="00A66744"/>
    <w:rsid w:val="00A713F1"/>
    <w:rsid w:val="00A73420"/>
    <w:rsid w:val="00A935C7"/>
    <w:rsid w:val="00AA3C4C"/>
    <w:rsid w:val="00AC2D3E"/>
    <w:rsid w:val="00B32C83"/>
    <w:rsid w:val="00B40D58"/>
    <w:rsid w:val="00B55755"/>
    <w:rsid w:val="00B56BC6"/>
    <w:rsid w:val="00B73C6A"/>
    <w:rsid w:val="00B76F55"/>
    <w:rsid w:val="00B776B6"/>
    <w:rsid w:val="00B85591"/>
    <w:rsid w:val="00BA74AC"/>
    <w:rsid w:val="00BB3AC6"/>
    <w:rsid w:val="00BC47A6"/>
    <w:rsid w:val="00BC74EE"/>
    <w:rsid w:val="00C04D26"/>
    <w:rsid w:val="00C05541"/>
    <w:rsid w:val="00C30E32"/>
    <w:rsid w:val="00C663A5"/>
    <w:rsid w:val="00C836CD"/>
    <w:rsid w:val="00CB567E"/>
    <w:rsid w:val="00CB6EB1"/>
    <w:rsid w:val="00CB7A49"/>
    <w:rsid w:val="00CC683D"/>
    <w:rsid w:val="00CD2B51"/>
    <w:rsid w:val="00CD5864"/>
    <w:rsid w:val="00CE7B90"/>
    <w:rsid w:val="00D028A9"/>
    <w:rsid w:val="00D4149F"/>
    <w:rsid w:val="00D53F26"/>
    <w:rsid w:val="00D70227"/>
    <w:rsid w:val="00D73639"/>
    <w:rsid w:val="00DD5653"/>
    <w:rsid w:val="00DE5299"/>
    <w:rsid w:val="00DF04B7"/>
    <w:rsid w:val="00DF236F"/>
    <w:rsid w:val="00E024A4"/>
    <w:rsid w:val="00E1613A"/>
    <w:rsid w:val="00E1792C"/>
    <w:rsid w:val="00E31EE9"/>
    <w:rsid w:val="00E327D7"/>
    <w:rsid w:val="00E356C0"/>
    <w:rsid w:val="00E505BC"/>
    <w:rsid w:val="00E6560A"/>
    <w:rsid w:val="00E820FB"/>
    <w:rsid w:val="00E82ECA"/>
    <w:rsid w:val="00E87525"/>
    <w:rsid w:val="00E9373F"/>
    <w:rsid w:val="00E93792"/>
    <w:rsid w:val="00EA0380"/>
    <w:rsid w:val="00EC057B"/>
    <w:rsid w:val="00ED5C57"/>
    <w:rsid w:val="00EE1BB8"/>
    <w:rsid w:val="00F20CF3"/>
    <w:rsid w:val="00F214D3"/>
    <w:rsid w:val="00F21E71"/>
    <w:rsid w:val="00F51780"/>
    <w:rsid w:val="00FA3EC1"/>
    <w:rsid w:val="00FB783A"/>
    <w:rsid w:val="00FC0278"/>
    <w:rsid w:val="00FD298E"/>
    <w:rsid w:val="00FF2A75"/>
    <w:rsid w:val="00FF3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2E89D03"/>
  <w15:docId w15:val="{A4D40D92-0F8A-4374-8B7A-960BCD002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C683D"/>
    <w:pPr>
      <w:spacing w:after="260"/>
    </w:pPr>
    <w:rPr>
      <w:sz w:val="2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D2B51"/>
    <w:pPr>
      <w:keepNext/>
      <w:keepLines/>
      <w:spacing w:after="900" w:line="269" w:lineRule="auto"/>
      <w:contextualSpacing/>
      <w:outlineLvl w:val="0"/>
    </w:pPr>
    <w:rPr>
      <w:rFonts w:asciiTheme="majorHAnsi" w:eastAsiaTheme="majorEastAsia" w:hAnsiTheme="majorHAnsi" w:cstheme="majorBidi"/>
      <w:b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C683D"/>
    <w:pPr>
      <w:keepNext/>
      <w:keepLines/>
      <w:spacing w:before="600" w:after="0"/>
      <w:outlineLvl w:val="1"/>
    </w:pPr>
    <w:rPr>
      <w:rFonts w:asciiTheme="majorHAnsi" w:eastAsiaTheme="majorEastAsia" w:hAnsiTheme="majorHAnsi" w:cstheme="majorBidi"/>
      <w:b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144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14451"/>
  </w:style>
  <w:style w:type="paragraph" w:styleId="Pidipagina">
    <w:name w:val="footer"/>
    <w:basedOn w:val="Normale"/>
    <w:link w:val="PidipaginaCarattere"/>
    <w:uiPriority w:val="99"/>
    <w:unhideWhenUsed/>
    <w:rsid w:val="00090A2F"/>
    <w:pPr>
      <w:tabs>
        <w:tab w:val="center" w:pos="4536"/>
        <w:tab w:val="right" w:pos="9072"/>
      </w:tabs>
      <w:spacing w:after="0" w:line="240" w:lineRule="auto"/>
    </w:pPr>
    <w:rPr>
      <w:sz w:val="13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90A2F"/>
    <w:rPr>
      <w:sz w:val="13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144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14451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59"/>
    <w:rsid w:val="00744B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ahl">
    <w:name w:val="Zahl"/>
    <w:rsid w:val="00E356C0"/>
    <w:pPr>
      <w:framePr w:w="1576" w:h="306" w:hSpace="142" w:wrap="around" w:vAnchor="page" w:hAnchor="page" w:x="9164" w:y="5059" w:anchorLock="1"/>
      <w:spacing w:after="0"/>
    </w:pPr>
    <w:rPr>
      <w:sz w:val="20"/>
      <w:szCs w:val="20"/>
    </w:rPr>
  </w:style>
  <w:style w:type="character" w:customStyle="1" w:styleId="Randspalte">
    <w:name w:val="Randspalte"/>
    <w:uiPriority w:val="1"/>
    <w:rsid w:val="0047388E"/>
    <w:rPr>
      <w:rFonts w:asciiTheme="minorHAnsi" w:hAnsiTheme="minorHAnsi"/>
      <w:sz w:val="16"/>
      <w:szCs w:val="16"/>
    </w:rPr>
  </w:style>
  <w:style w:type="character" w:styleId="Enfasigrassetto">
    <w:name w:val="Strong"/>
    <w:basedOn w:val="Carpredefinitoparagrafo"/>
    <w:uiPriority w:val="22"/>
    <w:rsid w:val="00E356C0"/>
    <w:rPr>
      <w:b/>
      <w:bCs/>
    </w:rPr>
  </w:style>
  <w:style w:type="character" w:customStyle="1" w:styleId="Titolo1Carattere">
    <w:name w:val="Titolo 1 Carattere"/>
    <w:basedOn w:val="Carpredefinitoparagrafo"/>
    <w:link w:val="Titolo1"/>
    <w:uiPriority w:val="9"/>
    <w:rsid w:val="00CD2B51"/>
    <w:rPr>
      <w:rFonts w:asciiTheme="majorHAnsi" w:eastAsiaTheme="majorEastAsia" w:hAnsiTheme="majorHAnsi" w:cstheme="majorBidi"/>
      <w:b/>
      <w:sz w:val="40"/>
      <w:szCs w:val="40"/>
    </w:rPr>
  </w:style>
  <w:style w:type="paragraph" w:customStyle="1" w:styleId="InhaltmitSeite">
    <w:name w:val="Inhalt mit Seite"/>
    <w:qFormat/>
    <w:rsid w:val="00FB783A"/>
    <w:pPr>
      <w:pBdr>
        <w:bottom w:val="single" w:sz="6" w:space="1" w:color="auto"/>
      </w:pBdr>
      <w:tabs>
        <w:tab w:val="right" w:pos="6691"/>
      </w:tabs>
      <w:spacing w:after="120"/>
      <w:ind w:right="169"/>
    </w:pPr>
    <w:rPr>
      <w:b/>
    </w:rPr>
  </w:style>
  <w:style w:type="paragraph" w:customStyle="1" w:styleId="InhaltersteZeile">
    <w:name w:val="Inhalt erste Zeile"/>
    <w:qFormat/>
    <w:rsid w:val="00F214D3"/>
    <w:pPr>
      <w:spacing w:before="200" w:after="0"/>
    </w:pPr>
  </w:style>
  <w:style w:type="character" w:customStyle="1" w:styleId="Titolo2Carattere">
    <w:name w:val="Titolo 2 Carattere"/>
    <w:basedOn w:val="Carpredefinitoparagrafo"/>
    <w:link w:val="Titolo2"/>
    <w:uiPriority w:val="9"/>
    <w:rsid w:val="00CC683D"/>
    <w:rPr>
      <w:rFonts w:asciiTheme="majorHAnsi" w:eastAsiaTheme="majorEastAsia" w:hAnsiTheme="majorHAnsi" w:cstheme="majorBidi"/>
      <w:b/>
      <w:sz w:val="20"/>
      <w:szCs w:val="20"/>
    </w:rPr>
  </w:style>
  <w:style w:type="paragraph" w:customStyle="1" w:styleId="Tag">
    <w:name w:val="Tag"/>
    <w:basedOn w:val="Normale"/>
    <w:rsid w:val="00B73C6A"/>
    <w:pPr>
      <w:framePr w:w="2404" w:h="255" w:hSpace="142" w:wrap="around" w:vAnchor="page" w:hAnchor="page" w:x="9164" w:y="6856" w:anchorLock="1"/>
    </w:pPr>
    <w:rPr>
      <w:noProof/>
      <w:sz w:val="16"/>
      <w:szCs w:val="16"/>
    </w:rPr>
  </w:style>
  <w:style w:type="paragraph" w:customStyle="1" w:styleId="Ansprechpartner">
    <w:name w:val="Ansprechpartner"/>
    <w:basedOn w:val="Normale"/>
    <w:rsid w:val="00B73C6A"/>
    <w:pPr>
      <w:framePr w:w="2340" w:h="2535" w:hSpace="141" w:wrap="around" w:vAnchor="text" w:hAnchor="page" w:x="9194" w:y="355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after="0"/>
    </w:pPr>
    <w:rPr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E1792C"/>
    <w:rPr>
      <w:color w:val="000000" w:themeColor="text1"/>
      <w:u w:val="none"/>
    </w:rPr>
  </w:style>
  <w:style w:type="character" w:customStyle="1" w:styleId="NichtaufgelsteErwhnung1">
    <w:name w:val="Nicht aufgelöste Erwähnung1"/>
    <w:basedOn w:val="Carpredefinitoparagrafo"/>
    <w:uiPriority w:val="99"/>
    <w:semiHidden/>
    <w:unhideWhenUsed/>
    <w:rsid w:val="00E1792C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rsid w:val="006544B3"/>
    <w:pPr>
      <w:ind w:left="720"/>
      <w:contextualSpacing/>
    </w:pPr>
  </w:style>
  <w:style w:type="paragraph" w:customStyle="1" w:styleId="01Flietext">
    <w:name w:val="01_Fließtext"/>
    <w:basedOn w:val="Normale"/>
    <w:qFormat/>
    <w:rsid w:val="006544B3"/>
    <w:pPr>
      <w:spacing w:after="0" w:line="284" w:lineRule="exact"/>
    </w:pPr>
    <w:rPr>
      <w:rFonts w:ascii="Daimler CS Light" w:eastAsia="SimSun" w:hAnsi="Daimler CS Light"/>
      <w:sz w:val="21"/>
      <w:szCs w:val="21"/>
    </w:rPr>
  </w:style>
  <w:style w:type="character" w:styleId="Rimandocommento">
    <w:name w:val="annotation reference"/>
    <w:basedOn w:val="Carpredefinitoparagrafo"/>
    <w:uiPriority w:val="99"/>
    <w:semiHidden/>
    <w:unhideWhenUsed/>
    <w:rsid w:val="0089686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9686A"/>
    <w:pPr>
      <w:spacing w:line="240" w:lineRule="auto"/>
    </w:pPr>
    <w:rPr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9686A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9686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9686A"/>
    <w:rPr>
      <w:b/>
      <w:bCs/>
      <w:sz w:val="20"/>
      <w:szCs w:val="20"/>
    </w:rPr>
  </w:style>
  <w:style w:type="paragraph" w:styleId="Testonotaapidipagina">
    <w:name w:val="footnote text"/>
    <w:basedOn w:val="Normale"/>
    <w:link w:val="TestonotaapidipaginaCarattere"/>
    <w:semiHidden/>
    <w:rsid w:val="006E2410"/>
    <w:pPr>
      <w:spacing w:after="200"/>
    </w:pPr>
    <w:rPr>
      <w:rFonts w:ascii="Smart Courier Condensed" w:eastAsia="Times New Roman" w:hAnsi="Smart Courier Condensed" w:cs="Times New Roman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6E2410"/>
    <w:rPr>
      <w:rFonts w:ascii="Smart Courier Condensed" w:eastAsia="Times New Roman" w:hAnsi="Smart Courier Condensed" w:cs="Times New Roman"/>
      <w:sz w:val="20"/>
      <w:szCs w:val="20"/>
    </w:rPr>
  </w:style>
  <w:style w:type="character" w:styleId="Rimandonotaapidipagina">
    <w:name w:val="footnote reference"/>
    <w:semiHidden/>
    <w:rsid w:val="006E241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891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traB\AppData\Local\Microsoft\Windows\Temporary%20Internet%20Files\Content.Outlook\PADMGCA7\smart%20deutsch_281119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mart">
      <a:majorFont>
        <a:latin typeface="FOR smart Next TT"/>
        <a:ea typeface=""/>
        <a:cs typeface=""/>
      </a:majorFont>
      <a:minorFont>
        <a:latin typeface="FOR smart Next T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33030B-61E7-4687-A81B-3AC4118ED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smart deutsch_281119.dotx</Template>
  <TotalTime>0</TotalTime>
  <Pages>1</Pages>
  <Words>481</Words>
  <Characters>2747</Characters>
  <Application>Microsoft Office Word</Application>
  <DocSecurity>0</DocSecurity>
  <Lines>22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OLIVER SCHROTT KOMMUNIKATION GmbH</Company>
  <LinksUpToDate>false</LinksUpToDate>
  <CharactersWithSpaces>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COM/MB</dc:creator>
  <cp:lastModifiedBy>Vadim Odinzoff</cp:lastModifiedBy>
  <cp:revision>4</cp:revision>
  <cp:lastPrinted>2019-09-10T09:55:00Z</cp:lastPrinted>
  <dcterms:created xsi:type="dcterms:W3CDTF">2022-02-02T14:31:00Z</dcterms:created>
  <dcterms:modified xsi:type="dcterms:W3CDTF">2022-02-02T14:37:00Z</dcterms:modified>
</cp:coreProperties>
</file>