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5100F" w14:paraId="2405C063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6A0C053" w14:textId="0DD458D2" w:rsidR="00FF2890" w:rsidRPr="00163DFB" w:rsidRDefault="00FF2890">
            <w:pPr>
              <w:rPr>
                <w:b/>
                <w:bCs/>
                <w:lang w:val="it-IT"/>
              </w:rPr>
            </w:pPr>
          </w:p>
        </w:tc>
        <w:tc>
          <w:tcPr>
            <w:tcW w:w="2524" w:type="dxa"/>
          </w:tcPr>
          <w:p w14:paraId="7FFEF77B" w14:textId="77777777" w:rsidR="00060587" w:rsidRPr="00163DFB" w:rsidRDefault="00060587" w:rsidP="002248FE">
            <w:pPr>
              <w:rPr>
                <w:b/>
                <w:bCs/>
                <w:lang w:val="it-I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36926E3" w14:textId="77777777" w:rsidR="00060587" w:rsidRPr="00163DFB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1"/>
                <w:szCs w:val="11"/>
                <w:lang w:val="it-IT"/>
              </w:rPr>
            </w:pPr>
          </w:p>
        </w:tc>
      </w:tr>
      <w:tr w:rsidR="002C5C33" w:rsidRPr="00163DFB" w14:paraId="1DD8A383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BB25B6D" w14:textId="77777777" w:rsidR="002C5C33" w:rsidRPr="00163DFB" w:rsidRDefault="002C5C33" w:rsidP="00060587">
            <w:pPr>
              <w:rPr>
                <w:lang w:val="it-IT"/>
              </w:rPr>
            </w:pPr>
          </w:p>
        </w:tc>
        <w:tc>
          <w:tcPr>
            <w:tcW w:w="2524" w:type="dxa"/>
          </w:tcPr>
          <w:p w14:paraId="546A26AF" w14:textId="77777777" w:rsidR="002C5C33" w:rsidRPr="00163DFB" w:rsidRDefault="002C5C33" w:rsidP="00623F97">
            <w:pPr>
              <w:spacing w:line="283" w:lineRule="exact"/>
              <w:ind w:right="-142"/>
              <w:rPr>
                <w:rFonts w:ascii="MB Corpo S Text Office" w:hAnsi="MB Corpo S Text Office"/>
                <w:color w:val="FF0000"/>
                <w:szCs w:val="19"/>
                <w:lang w:val="it-I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75AE95C" w14:textId="1BDEAFF6" w:rsidR="00FF2890" w:rsidRPr="00163DFB" w:rsidRDefault="00000000">
            <w:pPr>
              <w:pStyle w:val="03Presse-Information"/>
              <w:framePr w:wrap="auto" w:vAnchor="margin" w:hAnchor="text" w:yAlign="inline"/>
              <w:rPr>
                <w:lang w:val="it-IT"/>
              </w:rPr>
            </w:pPr>
            <w:r w:rsidRPr="00163DFB">
              <w:rPr>
                <w:lang w:val="it-IT"/>
              </w:rPr>
              <w:t>Informazioni stampa</w:t>
            </w:r>
          </w:p>
          <w:p w14:paraId="45B72379" w14:textId="77777777" w:rsidR="00FF2890" w:rsidRPr="00163DFB" w:rsidRDefault="00A9225D">
            <w:pPr>
              <w:pStyle w:val="04Datum"/>
              <w:framePr w:wrap="auto" w:vAnchor="margin" w:hAnchor="text" w:yAlign="inline"/>
              <w:rPr>
                <w:lang w:val="it-IT"/>
              </w:rPr>
            </w:pPr>
            <w:r w:rsidRPr="00163DFB">
              <w:rPr>
                <w:lang w:val="it-IT"/>
              </w:rPr>
              <w:t>4 dicembre 2024</w:t>
            </w:r>
          </w:p>
        </w:tc>
      </w:tr>
      <w:tr w:rsidR="00984BDE" w:rsidRPr="00163DFB" w14:paraId="4582BBF8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B05A82B" w14:textId="77777777" w:rsidR="00984BDE" w:rsidRPr="00163DFB" w:rsidRDefault="00623F97" w:rsidP="00060587">
            <w:pPr>
              <w:rPr>
                <w:rFonts w:ascii="MB Corpo S Text Office" w:hAnsi="MB Corpo S Text Office"/>
                <w:sz w:val="17"/>
                <w:szCs w:val="17"/>
                <w:lang w:val="it-IT"/>
              </w:rPr>
            </w:pPr>
            <w:r w:rsidRPr="00163DFB">
              <w:rPr>
                <w:rFonts w:ascii="MB Corpo S Text Office" w:hAnsi="MB Corpo S Text Office"/>
                <w:sz w:val="17"/>
                <w:lang w:val="it-IT"/>
              </w:rPr>
              <w:t xml:space="preserve"> </w:t>
            </w:r>
          </w:p>
        </w:tc>
        <w:tc>
          <w:tcPr>
            <w:tcW w:w="2524" w:type="dxa"/>
          </w:tcPr>
          <w:p w14:paraId="4311295A" w14:textId="77777777" w:rsidR="00984BDE" w:rsidRPr="00163DFB" w:rsidRDefault="00984BDE" w:rsidP="00060587">
            <w:pPr>
              <w:rPr>
                <w:rFonts w:ascii="MB Corpo S Text Office" w:hAnsi="MB Corpo S Text Office"/>
                <w:sz w:val="17"/>
                <w:szCs w:val="17"/>
                <w:lang w:val="it-I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46C3039" w14:textId="77777777" w:rsidR="00984BDE" w:rsidRPr="00163DFB" w:rsidRDefault="00984BDE" w:rsidP="00984BDE">
            <w:pPr>
              <w:pStyle w:val="04Datum"/>
              <w:framePr w:wrap="auto" w:vAnchor="margin" w:hAnchor="text" w:yAlign="inline"/>
              <w:rPr>
                <w:lang w:val="it-IT"/>
              </w:rPr>
            </w:pPr>
          </w:p>
        </w:tc>
      </w:tr>
    </w:tbl>
    <w:p w14:paraId="4371FAF3" w14:textId="77777777" w:rsidR="00E33FC8" w:rsidRPr="00163DFB" w:rsidRDefault="00E33FC8" w:rsidP="00405A0F">
      <w:pPr>
        <w:pStyle w:val="Titolo1"/>
        <w:rPr>
          <w:lang w:val="it-IT"/>
        </w:rPr>
        <w:sectPr w:rsidR="00E33FC8" w:rsidRPr="00163DFB" w:rsidSect="00AD528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06B51EA9" w14:textId="1551A054" w:rsidR="00FF2890" w:rsidRPr="00163DFB" w:rsidRDefault="00000000">
      <w:pPr>
        <w:pStyle w:val="Titolo1"/>
        <w:rPr>
          <w:lang w:val="it-IT"/>
        </w:rPr>
      </w:pPr>
      <w:r w:rsidRPr="00163DFB">
        <w:rPr>
          <w:lang w:val="it-IT"/>
        </w:rPr>
        <w:t xml:space="preserve">Papa Francesco riceve </w:t>
      </w:r>
      <w:r w:rsidR="00163DFB" w:rsidRPr="00163DFB">
        <w:rPr>
          <w:lang w:val="it-IT"/>
        </w:rPr>
        <w:t xml:space="preserve">da Mercedes-Benz </w:t>
      </w:r>
      <w:r w:rsidRPr="00163DFB">
        <w:rPr>
          <w:lang w:val="it-IT"/>
        </w:rPr>
        <w:t xml:space="preserve">la prima </w:t>
      </w:r>
      <w:r w:rsidR="00163DFB">
        <w:rPr>
          <w:lang w:val="it-IT"/>
        </w:rPr>
        <w:t>‘</w:t>
      </w:r>
      <w:r w:rsidR="00EB52EB">
        <w:rPr>
          <w:lang w:val="it-IT"/>
        </w:rPr>
        <w:t>P</w:t>
      </w:r>
      <w:r w:rsidRPr="00163DFB">
        <w:rPr>
          <w:lang w:val="it-IT"/>
        </w:rPr>
        <w:t>apamobile</w:t>
      </w:r>
      <w:r w:rsidR="00163DFB">
        <w:rPr>
          <w:lang w:val="it-IT"/>
        </w:rPr>
        <w:t>’</w:t>
      </w:r>
      <w:r w:rsidRPr="00163DFB">
        <w:rPr>
          <w:lang w:val="it-IT"/>
        </w:rPr>
        <w:t xml:space="preserve"> elettrica </w:t>
      </w:r>
    </w:p>
    <w:p w14:paraId="6D65FFD3" w14:textId="6E1B041F" w:rsidR="00FF2890" w:rsidRPr="00163DFB" w:rsidRDefault="00163DFB">
      <w:pPr>
        <w:pStyle w:val="02Flietextbold"/>
        <w:numPr>
          <w:ilvl w:val="0"/>
          <w:numId w:val="17"/>
        </w:numPr>
        <w:rPr>
          <w:rFonts w:eastAsia="MB Corpo S Text Office" w:cs="MB Corpo S Text Office"/>
          <w:lang w:val="it-IT"/>
        </w:rPr>
      </w:pPr>
      <w:r>
        <w:rPr>
          <w:rFonts w:eastAsia="MB Corpo S Text Office" w:cs="MB Corpo S Text Office"/>
          <w:lang w:val="it-IT"/>
        </w:rPr>
        <w:t xml:space="preserve">Un </w:t>
      </w:r>
      <w:r w:rsidRPr="00163DFB">
        <w:rPr>
          <w:rFonts w:eastAsia="MB Corpo S Text Office" w:cs="MB Corpo S Text Office"/>
          <w:lang w:val="it-IT"/>
        </w:rPr>
        <w:t>esemplare unico</w:t>
      </w:r>
      <w:r>
        <w:rPr>
          <w:rFonts w:eastAsia="MB Corpo S Text Office" w:cs="MB Corpo S Text Office"/>
          <w:lang w:val="it-IT"/>
        </w:rPr>
        <w:t>,</w:t>
      </w:r>
      <w:r w:rsidRPr="00163DFB">
        <w:rPr>
          <w:rFonts w:eastAsia="MB Corpo S Text Office" w:cs="MB Corpo S Text Office"/>
          <w:lang w:val="it-IT"/>
        </w:rPr>
        <w:t xml:space="preserve"> realizzato a mano sulla base della nuova Classe G elettrica</w:t>
      </w:r>
      <w:r>
        <w:rPr>
          <w:rFonts w:eastAsia="MB Corpo S Text Office" w:cs="MB Corpo S Text Office"/>
          <w:lang w:val="it-IT"/>
        </w:rPr>
        <w:t>,</w:t>
      </w:r>
      <w:r w:rsidRPr="00163DFB">
        <w:rPr>
          <w:rFonts w:eastAsia="MB Corpo S Text Office" w:cs="MB Corpo S Text Office"/>
          <w:lang w:val="it-IT"/>
        </w:rPr>
        <w:t xml:space="preserve"> </w:t>
      </w:r>
      <w:r>
        <w:rPr>
          <w:rFonts w:eastAsia="MB Corpo S Text Office" w:cs="MB Corpo S Text Office"/>
          <w:lang w:val="it-IT"/>
        </w:rPr>
        <w:t xml:space="preserve">che </w:t>
      </w:r>
      <w:r w:rsidRPr="00163DFB">
        <w:rPr>
          <w:rFonts w:eastAsia="MB Corpo S Text Office" w:cs="MB Corpo S Text Office"/>
          <w:lang w:val="it-IT"/>
        </w:rPr>
        <w:t xml:space="preserve">soddisfa </w:t>
      </w:r>
      <w:r>
        <w:rPr>
          <w:rFonts w:eastAsia="MB Corpo S Text Office" w:cs="MB Corpo S Text Office"/>
          <w:lang w:val="it-IT"/>
        </w:rPr>
        <w:t>i più alti requisiti</w:t>
      </w:r>
      <w:r w:rsidRPr="00163DFB">
        <w:rPr>
          <w:rFonts w:eastAsia="MB Corpo S Text Office" w:cs="MB Corpo S Text Office"/>
          <w:lang w:val="it-IT"/>
        </w:rPr>
        <w:t xml:space="preserve"> </w:t>
      </w:r>
    </w:p>
    <w:p w14:paraId="7D1437F6" w14:textId="06AE7A1F" w:rsidR="00FF2890" w:rsidRPr="00163DFB" w:rsidRDefault="00163DFB">
      <w:pPr>
        <w:pStyle w:val="02Flietextbold"/>
        <w:numPr>
          <w:ilvl w:val="0"/>
          <w:numId w:val="17"/>
        </w:numPr>
        <w:rPr>
          <w:rFonts w:eastAsia="MB Corpo S Text Office" w:cs="MB Corpo S Text Office"/>
          <w:lang w:val="it-IT"/>
        </w:rPr>
      </w:pPr>
      <w:r>
        <w:rPr>
          <w:rFonts w:eastAsia="MB Corpo S Text Office" w:cs="MB Corpo S Text Office"/>
          <w:lang w:val="it-IT"/>
        </w:rPr>
        <w:t>C</w:t>
      </w:r>
      <w:r w:rsidRPr="00163DFB">
        <w:rPr>
          <w:rFonts w:eastAsia="MB Corpo S Text Office" w:cs="MB Corpo S Text Office"/>
          <w:lang w:val="it-IT"/>
        </w:rPr>
        <w:t>onsegnat</w:t>
      </w:r>
      <w:r>
        <w:rPr>
          <w:rFonts w:eastAsia="MB Corpo S Text Office" w:cs="MB Corpo S Text Office"/>
          <w:lang w:val="it-IT"/>
        </w:rPr>
        <w:t>a</w:t>
      </w:r>
      <w:r w:rsidRPr="00163DFB">
        <w:rPr>
          <w:rFonts w:eastAsia="MB Corpo S Text Office" w:cs="MB Corpo S Text Office"/>
          <w:lang w:val="it-IT"/>
        </w:rPr>
        <w:t xml:space="preserve"> in tempo per il </w:t>
      </w:r>
      <w:r w:rsidR="00A9225D" w:rsidRPr="00163DFB">
        <w:rPr>
          <w:rFonts w:eastAsia="MB Corpo S Text Office" w:cs="MB Corpo S Text Office"/>
          <w:lang w:val="it-IT"/>
        </w:rPr>
        <w:t xml:space="preserve">Giubileo </w:t>
      </w:r>
      <w:r w:rsidRPr="00163DFB">
        <w:rPr>
          <w:rFonts w:eastAsia="MB Corpo S Text Office" w:cs="MB Corpo S Text Office"/>
          <w:lang w:val="it-IT"/>
        </w:rPr>
        <w:t>del 2025</w:t>
      </w:r>
      <w:r>
        <w:rPr>
          <w:rFonts w:eastAsia="MB Corpo S Text Office" w:cs="MB Corpo S Text Office"/>
          <w:lang w:val="it-IT"/>
        </w:rPr>
        <w:t xml:space="preserve">, </w:t>
      </w:r>
      <w:r w:rsidRPr="00163DFB">
        <w:rPr>
          <w:rFonts w:eastAsia="MB Corpo S Text Office" w:cs="MB Corpo S Text Office"/>
          <w:lang w:val="it-IT"/>
        </w:rPr>
        <w:t xml:space="preserve">contribuirà alla realizzazione dell'enciclica </w:t>
      </w:r>
      <w:r>
        <w:rPr>
          <w:rFonts w:eastAsia="MB Corpo S Text Office" w:cs="MB Corpo S Text Office"/>
          <w:lang w:val="it-IT"/>
        </w:rPr>
        <w:t>‘</w:t>
      </w:r>
      <w:r w:rsidRPr="00163DFB">
        <w:rPr>
          <w:rFonts w:eastAsia="MB Corpo S Text Office" w:cs="MB Corpo S Text Office"/>
          <w:lang w:val="it-IT"/>
        </w:rPr>
        <w:t>Laudato Si'</w:t>
      </w:r>
      <w:r>
        <w:rPr>
          <w:rFonts w:eastAsia="MB Corpo S Text Office" w:cs="MB Corpo S Text Office"/>
          <w:lang w:val="it-IT"/>
        </w:rPr>
        <w:t>’</w:t>
      </w:r>
      <w:r w:rsidRPr="00163DFB">
        <w:rPr>
          <w:rFonts w:eastAsia="MB Corpo S Text Office" w:cs="MB Corpo S Text Office"/>
          <w:lang w:val="it-IT"/>
        </w:rPr>
        <w:t>.</w:t>
      </w:r>
    </w:p>
    <w:p w14:paraId="0BB3D161" w14:textId="4D05292B" w:rsidR="00FF2890" w:rsidRPr="00163DFB" w:rsidRDefault="00000000">
      <w:pPr>
        <w:pStyle w:val="02Flietextbold"/>
        <w:numPr>
          <w:ilvl w:val="0"/>
          <w:numId w:val="17"/>
        </w:numPr>
        <w:rPr>
          <w:rFonts w:eastAsia="MB Corpo S Text Office" w:cs="MB Corpo S Text Office"/>
          <w:lang w:val="it-IT"/>
        </w:rPr>
      </w:pPr>
      <w:r w:rsidRPr="00163DFB">
        <w:rPr>
          <w:rFonts w:eastAsia="MB Corpo S Text Office" w:cs="MB Corpo S Text Office"/>
          <w:lang w:val="it-IT"/>
        </w:rPr>
        <w:t xml:space="preserve">Papa Francesco </w:t>
      </w:r>
      <w:r w:rsidR="00163DFB">
        <w:rPr>
          <w:rFonts w:eastAsia="MB Corpo S Text Office" w:cs="MB Corpo S Text Office"/>
          <w:lang w:val="it-IT"/>
        </w:rPr>
        <w:t>ha invitato</w:t>
      </w:r>
      <w:r w:rsidRPr="00163DFB">
        <w:rPr>
          <w:rFonts w:eastAsia="MB Corpo S Text Office" w:cs="MB Corpo S Text Office"/>
          <w:lang w:val="it-IT"/>
        </w:rPr>
        <w:t xml:space="preserve"> il CEO Ola Källenius e il team coinvolto d</w:t>
      </w:r>
      <w:r w:rsidR="00163DFB">
        <w:rPr>
          <w:rFonts w:eastAsia="MB Corpo S Text Office" w:cs="MB Corpo S Text Office"/>
          <w:lang w:val="it-IT"/>
        </w:rPr>
        <w:t>i</w:t>
      </w:r>
      <w:r w:rsidRPr="00163DFB">
        <w:rPr>
          <w:rFonts w:eastAsia="MB Corpo S Text Office" w:cs="MB Corpo S Text Office"/>
          <w:lang w:val="it-IT"/>
        </w:rPr>
        <w:t xml:space="preserve"> Graz, Sindelfingen e Roma </w:t>
      </w:r>
      <w:r w:rsidR="00163DFB">
        <w:rPr>
          <w:rFonts w:eastAsia="MB Corpo S Text Office" w:cs="MB Corpo S Text Office"/>
          <w:lang w:val="it-IT"/>
        </w:rPr>
        <w:t>per</w:t>
      </w:r>
      <w:r w:rsidRPr="00163DFB">
        <w:rPr>
          <w:rFonts w:eastAsia="MB Corpo S Text Office" w:cs="MB Corpo S Text Office"/>
          <w:lang w:val="it-IT"/>
        </w:rPr>
        <w:t xml:space="preserve"> un'udienza privata</w:t>
      </w:r>
    </w:p>
    <w:p w14:paraId="0C743734" w14:textId="15324647" w:rsidR="00FF2890" w:rsidRPr="00163DFB" w:rsidRDefault="00163DFB">
      <w:pPr>
        <w:pStyle w:val="02Flietextbold"/>
        <w:numPr>
          <w:ilvl w:val="0"/>
          <w:numId w:val="17"/>
        </w:numPr>
        <w:rPr>
          <w:rFonts w:eastAsia="MB Corpo S Text Office" w:cs="MB Corpo S Text Office"/>
          <w:lang w:val="it-IT"/>
        </w:rPr>
      </w:pPr>
      <w:r>
        <w:rPr>
          <w:rFonts w:eastAsia="MB Corpo S Text Office" w:cs="MB Corpo S Text Office"/>
          <w:lang w:val="it-IT"/>
        </w:rPr>
        <w:t>C</w:t>
      </w:r>
      <w:r w:rsidRPr="00163DFB">
        <w:rPr>
          <w:rFonts w:eastAsia="MB Corpo S Text Office" w:cs="MB Corpo S Text Office"/>
          <w:lang w:val="it-IT"/>
        </w:rPr>
        <w:t xml:space="preserve">ontinua </w:t>
      </w:r>
      <w:r>
        <w:rPr>
          <w:rFonts w:eastAsia="MB Corpo S Text Office" w:cs="MB Corpo S Text Office"/>
          <w:lang w:val="it-IT"/>
        </w:rPr>
        <w:t>u</w:t>
      </w:r>
      <w:r w:rsidRPr="00163DFB">
        <w:rPr>
          <w:rFonts w:eastAsia="MB Corpo S Text Office" w:cs="MB Corpo S Text Office"/>
          <w:lang w:val="it-IT"/>
        </w:rPr>
        <w:t xml:space="preserve">na lunga tradizione: da quasi 100 anni Mercedes-Benz fornisce auto al Vaticano </w:t>
      </w:r>
    </w:p>
    <w:p w14:paraId="61768BDF" w14:textId="77777777" w:rsidR="00256E60" w:rsidRPr="00163DFB" w:rsidRDefault="00256E60" w:rsidP="00256E60">
      <w:pPr>
        <w:pStyle w:val="02Flietextbold"/>
        <w:rPr>
          <w:lang w:val="it-IT"/>
        </w:rPr>
      </w:pPr>
    </w:p>
    <w:p w14:paraId="1BE0DCE1" w14:textId="60A630E9" w:rsidR="00FF2890" w:rsidRPr="00163DFB" w:rsidRDefault="00000000">
      <w:pPr>
        <w:rPr>
          <w:rFonts w:eastAsia="Times New Roman"/>
          <w:shd w:val="clear" w:color="auto" w:fill="FFFFFF"/>
          <w:lang w:val="it-IT"/>
        </w:rPr>
      </w:pPr>
      <w:r w:rsidRPr="00163DFB">
        <w:rPr>
          <w:color w:val="000000" w:themeColor="text1"/>
          <w:lang w:val="it-IT"/>
        </w:rPr>
        <w:t xml:space="preserve">Vaticano/Stoccarda.  </w:t>
      </w:r>
      <w:r w:rsidR="000847EB" w:rsidRPr="00163DFB">
        <w:rPr>
          <w:color w:val="000000"/>
          <w:shd w:val="clear" w:color="auto" w:fill="FFFFFF"/>
          <w:lang w:val="it-IT"/>
        </w:rPr>
        <w:t>Mercedes-Benz fornisce auto al Vaticano da 9</w:t>
      </w:r>
      <w:r w:rsidR="00E5100F">
        <w:rPr>
          <w:color w:val="000000"/>
          <w:shd w:val="clear" w:color="auto" w:fill="FFFFFF"/>
          <w:lang w:val="it-IT"/>
        </w:rPr>
        <w:t>4</w:t>
      </w:r>
      <w:r w:rsidR="000847EB" w:rsidRPr="00163DFB">
        <w:rPr>
          <w:color w:val="000000"/>
          <w:shd w:val="clear" w:color="auto" w:fill="FFFFFF"/>
          <w:lang w:val="it-IT"/>
        </w:rPr>
        <w:t xml:space="preserve"> anni e negli ultimi 45 anni il Papa ha utilizzato le famose </w:t>
      </w:r>
      <w:r w:rsidR="00163DFB">
        <w:rPr>
          <w:color w:val="000000"/>
          <w:shd w:val="clear" w:color="auto" w:fill="FFFFFF"/>
          <w:lang w:val="it-IT"/>
        </w:rPr>
        <w:t>‘P</w:t>
      </w:r>
      <w:r w:rsidR="000847EB" w:rsidRPr="00163DFB">
        <w:rPr>
          <w:color w:val="000000"/>
          <w:shd w:val="clear" w:color="auto" w:fill="FFFFFF"/>
          <w:lang w:val="it-IT"/>
        </w:rPr>
        <w:t>apamobil</w:t>
      </w:r>
      <w:r w:rsidR="00163DFB">
        <w:rPr>
          <w:color w:val="000000"/>
          <w:shd w:val="clear" w:color="auto" w:fill="FFFFFF"/>
          <w:lang w:val="it-IT"/>
        </w:rPr>
        <w:t>e’</w:t>
      </w:r>
      <w:r w:rsidR="00DD1C21" w:rsidRPr="00163DFB">
        <w:rPr>
          <w:color w:val="000000"/>
          <w:shd w:val="clear" w:color="auto" w:fill="FFFFFF"/>
          <w:lang w:val="it-IT"/>
        </w:rPr>
        <w:t xml:space="preserve"> </w:t>
      </w:r>
      <w:r w:rsidR="000847EB" w:rsidRPr="00163DFB">
        <w:rPr>
          <w:color w:val="000000"/>
          <w:shd w:val="clear" w:color="auto" w:fill="FFFFFF"/>
          <w:lang w:val="it-IT"/>
        </w:rPr>
        <w:t xml:space="preserve">basate sulla Mercedes-Benz Classe G. </w:t>
      </w:r>
      <w:r w:rsidR="00163DFB">
        <w:rPr>
          <w:color w:val="000000" w:themeColor="text1"/>
          <w:lang w:val="it-IT"/>
        </w:rPr>
        <w:t>Oggi</w:t>
      </w:r>
      <w:r w:rsidR="00E75C66" w:rsidRPr="00163DFB">
        <w:rPr>
          <w:color w:val="000000" w:themeColor="text1"/>
          <w:lang w:val="it-IT"/>
        </w:rPr>
        <w:t xml:space="preserve">, </w:t>
      </w:r>
      <w:r w:rsidR="00E75C66" w:rsidRPr="00163DFB">
        <w:rPr>
          <w:lang w:val="it-IT"/>
        </w:rPr>
        <w:t xml:space="preserve">per la prima volta, </w:t>
      </w:r>
      <w:r w:rsidR="00A2103D" w:rsidRPr="00163DFB">
        <w:rPr>
          <w:lang w:val="it-IT"/>
        </w:rPr>
        <w:t xml:space="preserve">la </w:t>
      </w:r>
      <w:r w:rsidRPr="00163DFB">
        <w:rPr>
          <w:lang w:val="it-IT"/>
        </w:rPr>
        <w:t xml:space="preserve">Papamobile di Mercedes-Benz diventa completamente elettrica: Ola Källenius, CEO di Mercedes-Benz, e </w:t>
      </w:r>
      <w:r w:rsidR="006A44E2" w:rsidRPr="00163DFB">
        <w:rPr>
          <w:lang w:val="it-IT"/>
        </w:rPr>
        <w:t xml:space="preserve">i </w:t>
      </w:r>
      <w:r w:rsidRPr="00163DFB">
        <w:rPr>
          <w:lang w:val="it-IT"/>
        </w:rPr>
        <w:t xml:space="preserve">membri del team </w:t>
      </w:r>
      <w:r w:rsidR="006A44E2" w:rsidRPr="00163DFB">
        <w:rPr>
          <w:lang w:val="it-IT"/>
        </w:rPr>
        <w:t xml:space="preserve">coinvolti </w:t>
      </w:r>
      <w:r w:rsidRPr="00163DFB">
        <w:rPr>
          <w:rFonts w:eastAsia="MB Corpo S Text Office" w:cs="MB Corpo S Text Office"/>
          <w:lang w:val="it-IT"/>
        </w:rPr>
        <w:t>hanno consegnato personalmente a Papa Francesco</w:t>
      </w:r>
      <w:r w:rsidRPr="00163DFB">
        <w:rPr>
          <w:lang w:val="it-IT"/>
        </w:rPr>
        <w:t xml:space="preserve">, in Vaticano, un veicolo unico fatto a mano </w:t>
      </w:r>
      <w:r w:rsidRPr="00163DFB">
        <w:rPr>
          <w:rFonts w:eastAsia="MB Corpo S Text Office" w:cs="MB Corpo S Text Office"/>
          <w:lang w:val="it-IT"/>
        </w:rPr>
        <w:t>basato sulla nuova Classe G elettrica</w:t>
      </w:r>
      <w:r w:rsidRPr="00163DFB">
        <w:rPr>
          <w:lang w:val="it-IT"/>
        </w:rPr>
        <w:t xml:space="preserve">. </w:t>
      </w:r>
    </w:p>
    <w:p w14:paraId="1C8668AD" w14:textId="77777777" w:rsidR="00256E60" w:rsidRPr="00163DFB" w:rsidRDefault="00256E60" w:rsidP="00256E60">
      <w:pPr>
        <w:pStyle w:val="01Flietext"/>
        <w:rPr>
          <w:rFonts w:eastAsia="MB Corpo S Text Office" w:cs="MB Corpo S Text Office"/>
          <w:lang w:val="it-IT"/>
        </w:rPr>
      </w:pPr>
    </w:p>
    <w:p w14:paraId="6B6A6C84" w14:textId="2F9B31C0" w:rsidR="00FF2890" w:rsidRPr="00163DFB" w:rsidRDefault="00000000">
      <w:pPr>
        <w:pStyle w:val="01Flietext"/>
        <w:rPr>
          <w:rFonts w:eastAsia="MB Corpo S Text Office" w:cs="MB Corpo S Text Office"/>
          <w:lang w:val="it-IT"/>
        </w:rPr>
      </w:pPr>
      <w:r w:rsidRPr="00163DFB">
        <w:rPr>
          <w:rFonts w:eastAsia="MB Corpo S Text Office" w:cs="MB Corpo S Text Office"/>
          <w:lang w:val="it-IT"/>
        </w:rPr>
        <w:t xml:space="preserve">Ciò significa che il Papa viaggerà a emissioni </w:t>
      </w:r>
      <w:r w:rsidR="00DD1C21" w:rsidRPr="00163DFB">
        <w:rPr>
          <w:rFonts w:eastAsia="MB Corpo S Text Office" w:cs="MB Corpo S Text Office"/>
          <w:lang w:val="it-IT"/>
        </w:rPr>
        <w:t xml:space="preserve">zero </w:t>
      </w:r>
      <w:r w:rsidRPr="00163DFB">
        <w:rPr>
          <w:rFonts w:eastAsia="MB Corpo S Text Office" w:cs="MB Corpo S Text Office"/>
          <w:lang w:val="it-IT"/>
        </w:rPr>
        <w:t xml:space="preserve">a bordo di una nuova Mercedes-Benz in tempo per il </w:t>
      </w:r>
      <w:r w:rsidR="006A44E2" w:rsidRPr="00163DFB">
        <w:rPr>
          <w:rFonts w:eastAsia="MB Corpo S Text Office" w:cs="MB Corpo S Text Office"/>
          <w:lang w:val="it-IT"/>
        </w:rPr>
        <w:t xml:space="preserve">Giubileo </w:t>
      </w:r>
      <w:r w:rsidRPr="00163DFB">
        <w:rPr>
          <w:rFonts w:eastAsia="MB Corpo S Text Office" w:cs="MB Corpo S Text Office"/>
          <w:lang w:val="it-IT"/>
        </w:rPr>
        <w:t xml:space="preserve">del 2025, un evento che si svolge solo ogni 25 anni e per il quale sono attesi a Roma milioni di pellegrini. Il veicolo soddisfa </w:t>
      </w:r>
      <w:r w:rsidR="00163DFB">
        <w:rPr>
          <w:rFonts w:eastAsia="MB Corpo S Text Office" w:cs="MB Corpo S Text Office"/>
          <w:lang w:val="it-IT"/>
        </w:rPr>
        <w:t xml:space="preserve">i più </w:t>
      </w:r>
      <w:r w:rsidR="00163DFB" w:rsidRPr="00163DFB">
        <w:rPr>
          <w:rFonts w:eastAsia="MB Corpo S Text Office" w:cs="MB Corpo S Text Office"/>
          <w:lang w:val="it-IT"/>
        </w:rPr>
        <w:t xml:space="preserve">elevati </w:t>
      </w:r>
      <w:r w:rsidRPr="00163DFB">
        <w:rPr>
          <w:rFonts w:eastAsia="MB Corpo S Text Office" w:cs="MB Corpo S Text Office"/>
          <w:lang w:val="it-IT"/>
        </w:rPr>
        <w:t>requisiti ed è stato sviluppato in stretta collaborazione con il Vaticano proprio per l'u</w:t>
      </w:r>
      <w:r w:rsidR="00163DFB">
        <w:rPr>
          <w:rFonts w:eastAsia="MB Corpo S Text Office" w:cs="MB Corpo S Text Office"/>
          <w:lang w:val="it-IT"/>
        </w:rPr>
        <w:t>tilizzo</w:t>
      </w:r>
      <w:r w:rsidRPr="00163DFB">
        <w:rPr>
          <w:rFonts w:eastAsia="MB Corpo S Text Office" w:cs="MB Corpo S Text Office"/>
          <w:lang w:val="it-IT"/>
        </w:rPr>
        <w:t xml:space="preserve"> del Papa. La sua trasmissione elettrica</w:t>
      </w:r>
      <w:r w:rsidRPr="00163DFB">
        <w:rPr>
          <w:lang w:val="it-IT"/>
        </w:rPr>
        <w:t xml:space="preserve">, </w:t>
      </w:r>
      <w:r w:rsidRPr="00163DFB">
        <w:rPr>
          <w:rFonts w:eastAsia="MB Corpo S Text Office" w:cs="MB Corpo S Text Office"/>
          <w:lang w:val="it-IT"/>
        </w:rPr>
        <w:t xml:space="preserve">adattata alle velocità particolarmente basse richieste per le apparizioni in pubblico, contribuisce alla realizzazione dell'enciclica </w:t>
      </w:r>
      <w:r w:rsidR="00163DFB">
        <w:rPr>
          <w:rFonts w:eastAsia="MB Corpo S Text Office" w:cs="MB Corpo S Text Office"/>
          <w:lang w:val="it-IT"/>
        </w:rPr>
        <w:t>‘</w:t>
      </w:r>
      <w:r w:rsidRPr="00163DFB">
        <w:rPr>
          <w:rFonts w:eastAsia="MB Corpo S Text Office" w:cs="MB Corpo S Text Office"/>
          <w:lang w:val="it-IT"/>
        </w:rPr>
        <w:t>Laudato Si</w:t>
      </w:r>
      <w:r w:rsidR="00163DFB">
        <w:rPr>
          <w:rFonts w:eastAsia="MB Corpo S Text Office" w:cs="MB Corpo S Text Office"/>
          <w:lang w:val="it-IT"/>
        </w:rPr>
        <w:t>’’</w:t>
      </w:r>
      <w:r w:rsidRPr="00163DFB">
        <w:rPr>
          <w:rFonts w:eastAsia="MB Corpo S Text Office" w:cs="MB Corpo S Text Office"/>
          <w:lang w:val="it-IT"/>
        </w:rPr>
        <w:t xml:space="preserve">. In essa, Papa Francesco </w:t>
      </w:r>
      <w:r w:rsidR="00163DFB">
        <w:rPr>
          <w:rFonts w:eastAsia="MB Corpo S Text Office" w:cs="MB Corpo S Text Office"/>
          <w:lang w:val="it-IT"/>
        </w:rPr>
        <w:t>sostiene, infatti,</w:t>
      </w:r>
      <w:r w:rsidRPr="00163DFB">
        <w:rPr>
          <w:rFonts w:eastAsia="MB Corpo S Text Office" w:cs="MB Corpo S Text Office"/>
          <w:lang w:val="it-IT"/>
        </w:rPr>
        <w:t xml:space="preserve"> la necessità di uno sviluppo sostenibile. </w:t>
      </w:r>
    </w:p>
    <w:p w14:paraId="6CD20294" w14:textId="77777777" w:rsidR="00256E60" w:rsidRPr="00163DFB" w:rsidRDefault="00256E60" w:rsidP="00256E60">
      <w:pPr>
        <w:pStyle w:val="01Flietext"/>
        <w:rPr>
          <w:rFonts w:eastAsia="MB Corpo S Text Office" w:cs="MB Corpo S Text Office"/>
          <w:lang w:val="it-IT"/>
        </w:rPr>
      </w:pPr>
    </w:p>
    <w:p w14:paraId="4FB9E711" w14:textId="1B8E0145" w:rsidR="00FF2890" w:rsidRPr="00163DFB" w:rsidRDefault="00000000">
      <w:pPr>
        <w:pStyle w:val="01Flietext"/>
        <w:rPr>
          <w:rFonts w:eastAsia="MB Corpo S Text Office" w:cs="MB Corpo S Text Office"/>
          <w:lang w:val="it-IT"/>
        </w:rPr>
      </w:pPr>
      <w:r w:rsidRPr="00163DFB">
        <w:rPr>
          <w:rFonts w:eastAsia="MB Corpo S Text Office" w:cs="MB Corpo S Text Office"/>
          <w:lang w:val="it-IT"/>
        </w:rPr>
        <w:t>In occasione de</w:t>
      </w:r>
      <w:r w:rsidR="00163DFB">
        <w:rPr>
          <w:rFonts w:eastAsia="MB Corpo S Text Office" w:cs="MB Corpo S Text Office"/>
          <w:lang w:val="it-IT"/>
        </w:rPr>
        <w:t>ll’handover</w:t>
      </w:r>
      <w:r w:rsidRPr="00163DFB">
        <w:rPr>
          <w:rFonts w:eastAsia="MB Corpo S Text Office" w:cs="MB Corpo S Text Office"/>
          <w:lang w:val="it-IT"/>
        </w:rPr>
        <w:t xml:space="preserve">, </w:t>
      </w:r>
      <w:r w:rsidR="00256E60" w:rsidRPr="00163DFB">
        <w:rPr>
          <w:color w:val="000000" w:themeColor="text1"/>
          <w:lang w:val="it-IT"/>
        </w:rPr>
        <w:t>Ola Källenius ha ringraziato Papa Francesco e tutti i partecipanti, sottolineando la strategia aziendale sostenibile di Mercedes-Benz:</w:t>
      </w:r>
    </w:p>
    <w:p w14:paraId="29E26865" w14:textId="77777777" w:rsidR="00256E60" w:rsidRPr="00163DFB" w:rsidRDefault="00256E60" w:rsidP="00256E60">
      <w:pPr>
        <w:pStyle w:val="01Flietext"/>
        <w:rPr>
          <w:color w:val="000000" w:themeColor="text1"/>
          <w:lang w:val="it-IT"/>
        </w:rPr>
      </w:pPr>
    </w:p>
    <w:p w14:paraId="6DCBAFC6" w14:textId="5C7FF299" w:rsidR="00FF2890" w:rsidRPr="00163DFB" w:rsidRDefault="00256E60">
      <w:pPr>
        <w:jc w:val="center"/>
        <w:rPr>
          <w:iCs/>
          <w:color w:val="000000" w:themeColor="text1"/>
          <w:lang w:val="it-IT"/>
        </w:rPr>
      </w:pPr>
      <w:r w:rsidRPr="00163DFB">
        <w:rPr>
          <w:iCs/>
          <w:color w:val="000000" w:themeColor="text1"/>
          <w:lang w:val="it-IT"/>
        </w:rPr>
        <w:t xml:space="preserve">"Con la nuova </w:t>
      </w:r>
      <w:r w:rsidR="001841E6">
        <w:rPr>
          <w:iCs/>
          <w:color w:val="000000" w:themeColor="text1"/>
          <w:lang w:val="it-IT"/>
        </w:rPr>
        <w:t>P</w:t>
      </w:r>
      <w:r w:rsidRPr="00163DFB">
        <w:rPr>
          <w:iCs/>
          <w:color w:val="000000" w:themeColor="text1"/>
          <w:lang w:val="it-IT"/>
        </w:rPr>
        <w:t xml:space="preserve">apamobile, Papa Francesco è il primo pontefice a viaggiare su una Mercedes-Benz completamente elettrica durante le sue apparizioni pubbliche. È un </w:t>
      </w:r>
      <w:r w:rsidR="004D4AF7">
        <w:rPr>
          <w:iCs/>
          <w:color w:val="000000" w:themeColor="text1"/>
          <w:lang w:val="it-IT"/>
        </w:rPr>
        <w:t xml:space="preserve">grande </w:t>
      </w:r>
      <w:r w:rsidRPr="00163DFB">
        <w:rPr>
          <w:iCs/>
          <w:color w:val="000000" w:themeColor="text1"/>
          <w:lang w:val="it-IT"/>
        </w:rPr>
        <w:t xml:space="preserve">onore per la nostra azienda e vorrei ringraziare Sua Santità per la fiducia. Con questa </w:t>
      </w:r>
      <w:r w:rsidR="004D4AF7">
        <w:rPr>
          <w:iCs/>
          <w:color w:val="000000" w:themeColor="text1"/>
          <w:lang w:val="it-IT"/>
        </w:rPr>
        <w:t>P</w:t>
      </w:r>
      <w:r w:rsidRPr="00163DFB">
        <w:rPr>
          <w:iCs/>
          <w:color w:val="000000" w:themeColor="text1"/>
          <w:lang w:val="it-IT"/>
        </w:rPr>
        <w:t xml:space="preserve">apamobile lanciamo anche un </w:t>
      </w:r>
      <w:r w:rsidR="00976DA9" w:rsidRPr="00163DFB">
        <w:rPr>
          <w:iCs/>
          <w:color w:val="000000" w:themeColor="text1"/>
          <w:lang w:val="it-IT"/>
        </w:rPr>
        <w:t xml:space="preserve">chiaro appello </w:t>
      </w:r>
      <w:r w:rsidRPr="00163DFB">
        <w:rPr>
          <w:iCs/>
          <w:color w:val="000000" w:themeColor="text1"/>
          <w:lang w:val="it-IT"/>
        </w:rPr>
        <w:t xml:space="preserve">alla mobilità elettrica e alla decarbonizzazione. Mercedes-Benz non è solo sinonimo di </w:t>
      </w:r>
      <w:r w:rsidR="004D4AF7">
        <w:rPr>
          <w:iCs/>
          <w:color w:val="000000" w:themeColor="text1"/>
          <w:lang w:val="it-IT"/>
        </w:rPr>
        <w:t>esclusività</w:t>
      </w:r>
      <w:r w:rsidRPr="00163DFB">
        <w:rPr>
          <w:iCs/>
          <w:color w:val="000000" w:themeColor="text1"/>
          <w:lang w:val="it-IT"/>
        </w:rPr>
        <w:t xml:space="preserve"> e</w:t>
      </w:r>
      <w:r w:rsidR="004D4AF7">
        <w:rPr>
          <w:iCs/>
          <w:color w:val="000000" w:themeColor="text1"/>
          <w:lang w:val="it-IT"/>
        </w:rPr>
        <w:t>d</w:t>
      </w:r>
      <w:r w:rsidRPr="00163DFB">
        <w:rPr>
          <w:iCs/>
          <w:color w:val="000000" w:themeColor="text1"/>
          <w:lang w:val="it-IT"/>
        </w:rPr>
        <w:t xml:space="preserve"> individualità, ma anche </w:t>
      </w:r>
      <w:r w:rsidR="004D4AF7">
        <w:rPr>
          <w:iCs/>
          <w:color w:val="000000" w:themeColor="text1"/>
          <w:lang w:val="it-IT"/>
        </w:rPr>
        <w:t>dell’impegno nel realizzare</w:t>
      </w:r>
      <w:r w:rsidRPr="00163DFB">
        <w:rPr>
          <w:iCs/>
          <w:color w:val="000000" w:themeColor="text1"/>
          <w:lang w:val="it-IT"/>
        </w:rPr>
        <w:t xml:space="preserve"> un parco </w:t>
      </w:r>
      <w:r w:rsidR="004D4AF7">
        <w:rPr>
          <w:iCs/>
          <w:color w:val="000000" w:themeColor="text1"/>
          <w:lang w:val="it-IT"/>
        </w:rPr>
        <w:t xml:space="preserve">di nuove </w:t>
      </w:r>
      <w:r w:rsidRPr="00163DFB">
        <w:rPr>
          <w:iCs/>
          <w:color w:val="000000" w:themeColor="text1"/>
          <w:lang w:val="it-IT"/>
        </w:rPr>
        <w:t xml:space="preserve">auto </w:t>
      </w:r>
      <w:r w:rsidR="004D4AF7" w:rsidRPr="004D4AF7">
        <w:rPr>
          <w:iCs/>
          <w:color w:val="000000" w:themeColor="text1"/>
          <w:lang w:val="it-IT"/>
        </w:rPr>
        <w:t>net-carbon-neutral</w:t>
      </w:r>
      <w:r w:rsidRPr="00DD1C21">
        <w:rPr>
          <w:rStyle w:val="Rimandonotaapidipagina"/>
          <w:iCs/>
          <w:color w:val="000000" w:themeColor="text1"/>
        </w:rPr>
        <w:footnoteReference w:id="2"/>
      </w:r>
      <w:r w:rsidRPr="00163DFB">
        <w:rPr>
          <w:iCs/>
          <w:color w:val="000000" w:themeColor="text1"/>
          <w:lang w:val="it-IT"/>
        </w:rPr>
        <w:t xml:space="preserve"> </w:t>
      </w:r>
      <w:r w:rsidR="004D4AF7">
        <w:rPr>
          <w:iCs/>
          <w:color w:val="000000" w:themeColor="text1"/>
          <w:lang w:val="it-IT"/>
        </w:rPr>
        <w:t>entro il</w:t>
      </w:r>
      <w:r w:rsidRPr="00163DFB">
        <w:rPr>
          <w:iCs/>
          <w:color w:val="000000" w:themeColor="text1"/>
          <w:lang w:val="it-IT"/>
        </w:rPr>
        <w:t xml:space="preserve"> 2039".</w:t>
      </w:r>
    </w:p>
    <w:p w14:paraId="3A232AE7" w14:textId="6FA7DF7F" w:rsidR="00FF2890" w:rsidRPr="004D4AF7" w:rsidRDefault="00000000">
      <w:pPr>
        <w:pStyle w:val="01Flietext"/>
        <w:ind w:left="1416" w:firstLine="708"/>
        <w:rPr>
          <w:sz w:val="17"/>
          <w:szCs w:val="17"/>
          <w:lang w:val="en-US"/>
        </w:rPr>
      </w:pPr>
      <w:r w:rsidRPr="004D4AF7">
        <w:rPr>
          <w:sz w:val="17"/>
          <w:lang w:val="en-US"/>
        </w:rPr>
        <w:t xml:space="preserve">Ola Källenius, </w:t>
      </w:r>
      <w:r w:rsidR="004D4AF7" w:rsidRPr="004D4AF7">
        <w:rPr>
          <w:sz w:val="17"/>
          <w:lang w:val="en-US"/>
        </w:rPr>
        <w:t xml:space="preserve">Chairman </w:t>
      </w:r>
      <w:r w:rsidR="004D4AF7">
        <w:rPr>
          <w:sz w:val="17"/>
          <w:lang w:val="en-US"/>
        </w:rPr>
        <w:t>del</w:t>
      </w:r>
      <w:r w:rsidR="004D4AF7" w:rsidRPr="004D4AF7">
        <w:rPr>
          <w:sz w:val="17"/>
          <w:lang w:val="en-US"/>
        </w:rPr>
        <w:t xml:space="preserve"> Board of Management </w:t>
      </w:r>
      <w:r w:rsidR="004D4AF7">
        <w:rPr>
          <w:sz w:val="17"/>
          <w:lang w:val="en-US"/>
        </w:rPr>
        <w:t>di</w:t>
      </w:r>
      <w:r w:rsidR="004D4AF7" w:rsidRPr="004D4AF7">
        <w:rPr>
          <w:sz w:val="17"/>
          <w:lang w:val="en-US"/>
        </w:rPr>
        <w:t xml:space="preserve"> Mercedes-Benz Group AG</w:t>
      </w:r>
    </w:p>
    <w:p w14:paraId="7231B003" w14:textId="77777777" w:rsidR="00256E60" w:rsidRPr="004D4AF7" w:rsidRDefault="00256E60" w:rsidP="00256E60">
      <w:pPr>
        <w:pStyle w:val="01Flietext"/>
        <w:rPr>
          <w:i/>
          <w:iCs/>
          <w:lang w:val="en-US"/>
        </w:rPr>
      </w:pPr>
    </w:p>
    <w:p w14:paraId="773A69F5" w14:textId="781AC800" w:rsidR="00FF2890" w:rsidRPr="00163DFB" w:rsidRDefault="00000000">
      <w:pPr>
        <w:pStyle w:val="01Flietext"/>
        <w:rPr>
          <w:b/>
          <w:bCs/>
          <w:color w:val="000000" w:themeColor="text1"/>
          <w:sz w:val="17"/>
          <w:szCs w:val="17"/>
          <w:lang w:val="it-IT"/>
        </w:rPr>
      </w:pPr>
      <w:r w:rsidRPr="00163DFB">
        <w:rPr>
          <w:rFonts w:eastAsia="MB Corpo S Text Office" w:cs="MB Corpo S Text Office"/>
          <w:b/>
          <w:color w:val="000000" w:themeColor="text1"/>
          <w:lang w:val="it-IT"/>
        </w:rPr>
        <w:t xml:space="preserve">Un'esperienza unica: Papa Francesco invita i membri </w:t>
      </w:r>
      <w:r w:rsidR="004D4AF7">
        <w:rPr>
          <w:rFonts w:eastAsia="MB Corpo S Text Office" w:cs="MB Corpo S Text Office"/>
          <w:b/>
          <w:color w:val="000000" w:themeColor="text1"/>
          <w:lang w:val="it-IT"/>
        </w:rPr>
        <w:t>dei team coinvolti a</w:t>
      </w:r>
      <w:r w:rsidRPr="00163DFB">
        <w:rPr>
          <w:rFonts w:eastAsia="MB Corpo S Text Office" w:cs="MB Corpo S Text Office"/>
          <w:b/>
          <w:color w:val="000000" w:themeColor="text1"/>
          <w:lang w:val="it-IT"/>
        </w:rPr>
        <w:t xml:space="preserve"> Graz, Sindelfingen e Roma</w:t>
      </w:r>
    </w:p>
    <w:p w14:paraId="16FFDA69" w14:textId="017F07FF" w:rsidR="00FF2890" w:rsidRPr="00163DFB" w:rsidRDefault="00000000">
      <w:pPr>
        <w:pStyle w:val="01Flietext"/>
        <w:rPr>
          <w:lang w:val="it-IT"/>
        </w:rPr>
      </w:pPr>
      <w:r w:rsidRPr="00163DFB">
        <w:rPr>
          <w:lang w:val="it-IT"/>
        </w:rPr>
        <w:t xml:space="preserve">Ola Källenius </w:t>
      </w:r>
      <w:r w:rsidR="004D4AF7">
        <w:rPr>
          <w:lang w:val="it-IT"/>
        </w:rPr>
        <w:t>è stato</w:t>
      </w:r>
      <w:r w:rsidRPr="00163DFB">
        <w:rPr>
          <w:lang w:val="it-IT"/>
        </w:rPr>
        <w:t xml:space="preserve"> accompagnato </w:t>
      </w:r>
      <w:r w:rsidR="004D4AF7" w:rsidRPr="00163DFB">
        <w:rPr>
          <w:lang w:val="it-IT"/>
        </w:rPr>
        <w:t xml:space="preserve">all'appuntamento appena fuori dalla Basilica di San Pietro </w:t>
      </w:r>
      <w:r w:rsidRPr="00163DFB">
        <w:rPr>
          <w:lang w:val="it-IT"/>
        </w:rPr>
        <w:t xml:space="preserve">da Britta Seeger, </w:t>
      </w:r>
      <w:r w:rsidR="004D4AF7" w:rsidRPr="004D4AF7">
        <w:rPr>
          <w:lang w:val="it-IT"/>
        </w:rPr>
        <w:t>Mem</w:t>
      </w:r>
      <w:r w:rsidR="004D4AF7">
        <w:rPr>
          <w:lang w:val="it-IT"/>
        </w:rPr>
        <w:t>bro del</w:t>
      </w:r>
      <w:r w:rsidR="004D4AF7" w:rsidRPr="004D4AF7">
        <w:rPr>
          <w:lang w:val="it-IT"/>
        </w:rPr>
        <w:t xml:space="preserve"> Board of Management</w:t>
      </w:r>
      <w:r w:rsidR="004D4AF7">
        <w:rPr>
          <w:lang w:val="it-IT"/>
        </w:rPr>
        <w:t xml:space="preserve">, </w:t>
      </w:r>
      <w:r w:rsidR="009B0279">
        <w:rPr>
          <w:lang w:val="it-IT"/>
        </w:rPr>
        <w:t>r</w:t>
      </w:r>
      <w:r w:rsidR="004D4AF7" w:rsidRPr="004D4AF7">
        <w:rPr>
          <w:lang w:val="it-IT"/>
        </w:rPr>
        <w:t>espons</w:t>
      </w:r>
      <w:r w:rsidR="004D4AF7">
        <w:rPr>
          <w:lang w:val="it-IT"/>
        </w:rPr>
        <w:t>abile</w:t>
      </w:r>
      <w:r w:rsidR="004D4AF7" w:rsidRPr="004D4AF7">
        <w:rPr>
          <w:lang w:val="it-IT"/>
        </w:rPr>
        <w:t xml:space="preserve"> Sales and Marketing</w:t>
      </w:r>
      <w:r w:rsidRPr="00163DFB">
        <w:rPr>
          <w:lang w:val="it-IT"/>
        </w:rPr>
        <w:t xml:space="preserve">, e da Marc Langenbrinck, </w:t>
      </w:r>
      <w:r w:rsidR="004D4AF7">
        <w:rPr>
          <w:lang w:val="it-IT"/>
        </w:rPr>
        <w:t>CEO</w:t>
      </w:r>
      <w:r w:rsidRPr="00163DFB">
        <w:rPr>
          <w:lang w:val="it-IT"/>
        </w:rPr>
        <w:t xml:space="preserve"> di Mercedes-Benz Italia. </w:t>
      </w:r>
      <w:r w:rsidR="00424F1E" w:rsidRPr="00163DFB">
        <w:rPr>
          <w:lang w:val="it-IT"/>
        </w:rPr>
        <w:t xml:space="preserve">Ma </w:t>
      </w:r>
      <w:r w:rsidRPr="00163DFB">
        <w:rPr>
          <w:lang w:val="it-IT"/>
        </w:rPr>
        <w:t xml:space="preserve">il Santo Padre </w:t>
      </w:r>
      <w:r w:rsidR="00E74590" w:rsidRPr="00163DFB">
        <w:rPr>
          <w:lang w:val="it-IT"/>
        </w:rPr>
        <w:t>ha</w:t>
      </w:r>
      <w:r w:rsidRPr="00163DFB">
        <w:rPr>
          <w:lang w:val="it-IT"/>
        </w:rPr>
        <w:t xml:space="preserve"> incontrato </w:t>
      </w:r>
      <w:r w:rsidR="00424F1E" w:rsidRPr="00163DFB">
        <w:rPr>
          <w:lang w:val="it-IT"/>
        </w:rPr>
        <w:t xml:space="preserve">anche </w:t>
      </w:r>
      <w:r w:rsidRPr="00163DFB">
        <w:rPr>
          <w:lang w:val="it-IT"/>
        </w:rPr>
        <w:t xml:space="preserve">coloro che hanno sviluppato e costruito il suo nuovo veicolo. All'evento sono stati quindi invitati anche i </w:t>
      </w:r>
      <w:r w:rsidR="004D4AF7">
        <w:rPr>
          <w:lang w:val="it-IT"/>
        </w:rPr>
        <w:t>collaboratori</w:t>
      </w:r>
      <w:r w:rsidRPr="00163DFB">
        <w:rPr>
          <w:lang w:val="it-IT"/>
        </w:rPr>
        <w:t xml:space="preserve"> </w:t>
      </w:r>
      <w:r w:rsidR="004D4AF7">
        <w:rPr>
          <w:lang w:val="it-IT"/>
        </w:rPr>
        <w:t>dei reparti di</w:t>
      </w:r>
      <w:r w:rsidRPr="00163DFB">
        <w:rPr>
          <w:lang w:val="it-IT"/>
        </w:rPr>
        <w:t xml:space="preserve"> </w:t>
      </w:r>
      <w:r w:rsidR="004D4AF7" w:rsidRPr="004D4AF7">
        <w:rPr>
          <w:lang w:val="it-IT"/>
        </w:rPr>
        <w:t>Research &amp; Development, Manufacturing and Sales &amp; Marketing</w:t>
      </w:r>
      <w:r w:rsidRPr="00163DFB">
        <w:rPr>
          <w:lang w:val="it-IT"/>
        </w:rPr>
        <w:t xml:space="preserve">, che hanno potuto consegnare </w:t>
      </w:r>
      <w:r w:rsidR="00220E23" w:rsidRPr="00163DFB">
        <w:rPr>
          <w:lang w:val="it-IT"/>
        </w:rPr>
        <w:t xml:space="preserve">il </w:t>
      </w:r>
      <w:r w:rsidR="004D4AF7">
        <w:rPr>
          <w:lang w:val="it-IT"/>
        </w:rPr>
        <w:t>‘</w:t>
      </w:r>
      <w:r w:rsidRPr="00163DFB">
        <w:rPr>
          <w:lang w:val="it-IT"/>
        </w:rPr>
        <w:t>loro</w:t>
      </w:r>
      <w:r w:rsidR="004D4AF7">
        <w:rPr>
          <w:lang w:val="it-IT"/>
        </w:rPr>
        <w:t>’</w:t>
      </w:r>
      <w:r w:rsidR="00220E23" w:rsidRPr="00163DFB">
        <w:rPr>
          <w:lang w:val="it-IT"/>
        </w:rPr>
        <w:t xml:space="preserve"> </w:t>
      </w:r>
      <w:r w:rsidRPr="00163DFB">
        <w:rPr>
          <w:lang w:val="it-IT"/>
        </w:rPr>
        <w:t xml:space="preserve">veicolo a nome di molti altri </w:t>
      </w:r>
      <w:r w:rsidR="004D4AF7">
        <w:rPr>
          <w:lang w:val="it-IT"/>
        </w:rPr>
        <w:t xml:space="preserve">colleghi </w:t>
      </w:r>
      <w:r w:rsidRPr="00163DFB">
        <w:rPr>
          <w:lang w:val="it-IT"/>
        </w:rPr>
        <w:t>coinvolti.</w:t>
      </w:r>
      <w:r w:rsidR="00976DA9" w:rsidRPr="00163DFB">
        <w:rPr>
          <w:lang w:val="it-IT"/>
        </w:rPr>
        <w:t xml:space="preserve"> La consegna è stata seguita da un'udienza privata con il Papa. Un </w:t>
      </w:r>
      <w:r w:rsidRPr="00163DFB">
        <w:rPr>
          <w:lang w:val="it-IT"/>
        </w:rPr>
        <w:t>team di specialisti di Graz (A</w:t>
      </w:r>
      <w:r w:rsidR="004D4AF7">
        <w:rPr>
          <w:lang w:val="it-IT"/>
        </w:rPr>
        <w:t>ustria</w:t>
      </w:r>
      <w:r w:rsidRPr="00163DFB">
        <w:rPr>
          <w:lang w:val="it-IT"/>
        </w:rPr>
        <w:t>), Sindelfingen (</w:t>
      </w:r>
      <w:r w:rsidR="004D4AF7">
        <w:rPr>
          <w:lang w:val="it-IT"/>
        </w:rPr>
        <w:t>Germania</w:t>
      </w:r>
      <w:r w:rsidRPr="00163DFB">
        <w:rPr>
          <w:lang w:val="it-IT"/>
        </w:rPr>
        <w:t>) e Roma (I</w:t>
      </w:r>
      <w:r w:rsidR="004D4AF7">
        <w:rPr>
          <w:lang w:val="it-IT"/>
        </w:rPr>
        <w:t>talia</w:t>
      </w:r>
      <w:r w:rsidRPr="00163DFB">
        <w:rPr>
          <w:lang w:val="it-IT"/>
        </w:rPr>
        <w:t>) ha lavorato insieme per circa un anno. Il progetto è stato gestito dal team di Roma</w:t>
      </w:r>
      <w:r w:rsidR="00976DA9" w:rsidRPr="00163DFB">
        <w:rPr>
          <w:lang w:val="it-IT"/>
        </w:rPr>
        <w:t xml:space="preserve">, mentre la </w:t>
      </w:r>
      <w:r w:rsidRPr="00163DFB">
        <w:rPr>
          <w:lang w:val="it-IT"/>
        </w:rPr>
        <w:t xml:space="preserve">trasmissione elettrica è stata adattata dal team </w:t>
      </w:r>
      <w:r w:rsidRPr="00163DFB">
        <w:rPr>
          <w:lang w:val="it-IT"/>
        </w:rPr>
        <w:lastRenderedPageBreak/>
        <w:t>di Graz. Gli esperti di Sindelfingen hanno prodotto la carrozzeria, gli allestimenti interni e le attrezzature personalizzate utilizzando la tradizione artigianale.</w:t>
      </w:r>
    </w:p>
    <w:p w14:paraId="706AB21A" w14:textId="77777777" w:rsidR="00256E60" w:rsidRPr="00163DFB" w:rsidRDefault="00256E60" w:rsidP="00256E60">
      <w:pPr>
        <w:pStyle w:val="01Flietext"/>
        <w:rPr>
          <w:lang w:val="it-IT"/>
        </w:rPr>
      </w:pPr>
    </w:p>
    <w:p w14:paraId="483F85FB" w14:textId="2B4AF3C4" w:rsidR="00FF2890" w:rsidRPr="00163DFB" w:rsidRDefault="004D4AF7">
      <w:pPr>
        <w:rPr>
          <w:rFonts w:ascii="MB Corpo S Text Office" w:hAnsi="MB Corpo S Text Office"/>
          <w:szCs w:val="19"/>
          <w:lang w:val="it-IT"/>
        </w:rPr>
      </w:pPr>
      <w:r>
        <w:rPr>
          <w:rFonts w:ascii="MB Corpo S Text Office" w:hAnsi="MB Corpo S Text Office"/>
          <w:lang w:val="it-IT"/>
        </w:rPr>
        <w:t>Un esemplare</w:t>
      </w:r>
      <w:r w:rsidRPr="00163DFB">
        <w:rPr>
          <w:rFonts w:ascii="MB Corpo S Text Office" w:hAnsi="MB Corpo S Text Office"/>
          <w:lang w:val="it-IT"/>
        </w:rPr>
        <w:t xml:space="preserve"> fatto a mano: </w:t>
      </w:r>
      <w:r w:rsidR="009B0279">
        <w:rPr>
          <w:rFonts w:ascii="MB Corpo S Text Office" w:hAnsi="MB Corpo S Text Office"/>
          <w:lang w:val="it-IT"/>
        </w:rPr>
        <w:t xml:space="preserve">i </w:t>
      </w:r>
      <w:r>
        <w:rPr>
          <w:rFonts w:ascii="MB Corpo S Text Office" w:hAnsi="MB Corpo S Text Office"/>
          <w:lang w:val="it-IT"/>
        </w:rPr>
        <w:t>d</w:t>
      </w:r>
      <w:r w:rsidRPr="00163DFB">
        <w:rPr>
          <w:rFonts w:ascii="MB Corpo S Text Office" w:hAnsi="MB Corpo S Text Office"/>
          <w:lang w:val="it-IT"/>
        </w:rPr>
        <w:t>ettagli del veicolo basato sulla nuova G580 con tecnologia EQ</w:t>
      </w:r>
    </w:p>
    <w:p w14:paraId="562E480E" w14:textId="6E0A98CB" w:rsidR="00FF2890" w:rsidRPr="00163DFB" w:rsidRDefault="00000000">
      <w:pPr>
        <w:pStyle w:val="01Flietext"/>
        <w:rPr>
          <w:lang w:val="it-IT"/>
        </w:rPr>
      </w:pPr>
      <w:bookmarkStart w:id="0" w:name="_Hlk183187042"/>
      <w:r w:rsidRPr="00163DFB">
        <w:rPr>
          <w:lang w:val="it-IT"/>
        </w:rPr>
        <w:t xml:space="preserve">La trasmissione elettrica della nuova G580 con tecnologia EQ </w:t>
      </w:r>
      <w:r w:rsidRPr="00163DFB">
        <w:rPr>
          <w:rFonts w:eastAsia="MB Corpo S Text Office" w:cs="MB Corpo S Text Office"/>
          <w:lang w:val="it-IT"/>
        </w:rPr>
        <w:t>(consumo energetico combinato: 30,4-27,7 kWh/100 km | Emissioni di CO₂ combinate: 0 g/km | Classe CO₂: A)</w:t>
      </w:r>
      <w:r>
        <w:rPr>
          <w:rStyle w:val="Rimandonotaapidipagina"/>
          <w:rFonts w:eastAsia="MB Corpo S Text Office" w:cs="MB Corpo S Text Office"/>
        </w:rPr>
        <w:footnoteReference w:id="3"/>
      </w:r>
      <w:r w:rsidR="00B14E99" w:rsidRPr="00163DFB">
        <w:rPr>
          <w:lang w:val="it-IT"/>
        </w:rPr>
        <w:t xml:space="preserve"> è stato adattato per </w:t>
      </w:r>
      <w:r w:rsidRPr="00163DFB">
        <w:rPr>
          <w:lang w:val="it-IT"/>
        </w:rPr>
        <w:t>sfruttare appieno i vantaggi de</w:t>
      </w:r>
      <w:r w:rsidR="009B0279">
        <w:rPr>
          <w:lang w:val="it-IT"/>
        </w:rPr>
        <w:t xml:space="preserve">lla trazione integrale con quattro motori elettrici sulle singole ruote </w:t>
      </w:r>
      <w:r w:rsidRPr="00163DFB">
        <w:rPr>
          <w:lang w:val="it-IT"/>
        </w:rPr>
        <w:t>per lo scopo speciale dei viaggi lenti in occasione di manifestazioni pubbliche.</w:t>
      </w:r>
      <w:r w:rsidR="009B0279">
        <w:rPr>
          <w:lang w:val="it-IT"/>
        </w:rPr>
        <w:t xml:space="preserve"> </w:t>
      </w:r>
      <w:r w:rsidRPr="00163DFB">
        <w:rPr>
          <w:lang w:val="it-IT"/>
        </w:rPr>
        <w:t xml:space="preserve">Nella parte posteriore, il sedile a </w:t>
      </w:r>
      <w:r w:rsidR="009B0279">
        <w:rPr>
          <w:lang w:val="it-IT"/>
        </w:rPr>
        <w:t>panchetta</w:t>
      </w:r>
      <w:r w:rsidRPr="00163DFB">
        <w:rPr>
          <w:lang w:val="it-IT"/>
        </w:rPr>
        <w:t xml:space="preserve"> è stato sostituito da un sedile singolo, posizionato centralmente e regolabile in altezza. Questo sedile girevole consente di muoversi in modo flessibile e di rivolgersi al pubblico da diverse angolazioni. Dietro il sedile</w:t>
      </w:r>
      <w:r w:rsidR="009B0279">
        <w:rPr>
          <w:lang w:val="it-IT"/>
        </w:rPr>
        <w:t xml:space="preserve"> centrale</w:t>
      </w:r>
      <w:r w:rsidRPr="00163DFB">
        <w:rPr>
          <w:lang w:val="it-IT"/>
        </w:rPr>
        <w:t>, sono stati integrati due sedili singoli a sinistra e a destra per ulteriori passeggeri.</w:t>
      </w:r>
    </w:p>
    <w:bookmarkEnd w:id="0"/>
    <w:p w14:paraId="488F2377" w14:textId="77777777" w:rsidR="00256E60" w:rsidRPr="00163DFB" w:rsidRDefault="00256E60" w:rsidP="00256E60">
      <w:pPr>
        <w:pStyle w:val="01Flietext"/>
        <w:rPr>
          <w:lang w:val="it-IT"/>
        </w:rPr>
      </w:pPr>
    </w:p>
    <w:p w14:paraId="5354A158" w14:textId="74E78D5C" w:rsidR="00FF2890" w:rsidRPr="00163DFB" w:rsidRDefault="00000000">
      <w:pPr>
        <w:pStyle w:val="01Flietext"/>
        <w:rPr>
          <w:lang w:val="it-IT"/>
        </w:rPr>
      </w:pPr>
      <w:r w:rsidRPr="00163DFB">
        <w:rPr>
          <w:lang w:val="it-IT"/>
        </w:rPr>
        <w:t xml:space="preserve">Il tetto è stato rimosso all'altezza del montante B e il montante B stesso è stato armoniosamente integrato nella parete laterale per creare un profilo inconfondibile. </w:t>
      </w:r>
      <w:r w:rsidR="00C27E52" w:rsidRPr="00163DFB">
        <w:rPr>
          <w:lang w:val="it-IT"/>
        </w:rPr>
        <w:t xml:space="preserve">In caso di pioggia o condizioni meteorologiche avverse, un hardtop separato offre protezione agli occupanti. </w:t>
      </w:r>
      <w:r w:rsidRPr="00163DFB">
        <w:rPr>
          <w:lang w:val="it-IT"/>
        </w:rPr>
        <w:t xml:space="preserve">La porta posteriore sinistra è stata smontata e ricostruita dagli specialisti - secondo lo stile tradizionale della carrozzeria - da un unico pezzo e saldata senza soluzione di continuità </w:t>
      </w:r>
      <w:r w:rsidR="009B0279">
        <w:rPr>
          <w:lang w:val="it-IT"/>
        </w:rPr>
        <w:t>sulla</w:t>
      </w:r>
      <w:r w:rsidRPr="00163DFB">
        <w:rPr>
          <w:lang w:val="it-IT"/>
        </w:rPr>
        <w:t xml:space="preserve"> scocca. </w:t>
      </w:r>
      <w:r w:rsidR="009B0279">
        <w:rPr>
          <w:lang w:val="it-IT"/>
        </w:rPr>
        <w:t>Dal lato</w:t>
      </w:r>
      <w:r w:rsidRPr="00163DFB">
        <w:rPr>
          <w:lang w:val="it-IT"/>
        </w:rPr>
        <w:t xml:space="preserve"> destro, le cerniere della porta posteriore sono state spostate </w:t>
      </w:r>
      <w:r w:rsidR="009B0279">
        <w:rPr>
          <w:lang w:val="it-IT"/>
        </w:rPr>
        <w:t>sul lato</w:t>
      </w:r>
      <w:r w:rsidRPr="00163DFB">
        <w:rPr>
          <w:lang w:val="it-IT"/>
        </w:rPr>
        <w:t xml:space="preserve"> opposto.</w:t>
      </w:r>
      <w:r w:rsidR="00FE7461">
        <w:rPr>
          <w:lang w:val="it-IT"/>
        </w:rPr>
        <w:t xml:space="preserve"> </w:t>
      </w:r>
      <w:r w:rsidRPr="00163DFB">
        <w:rPr>
          <w:lang w:val="it-IT"/>
        </w:rPr>
        <w:t>Come le precedenti Papamobil</w:t>
      </w:r>
      <w:r w:rsidR="001841E6">
        <w:rPr>
          <w:lang w:val="it-IT"/>
        </w:rPr>
        <w:t>e</w:t>
      </w:r>
      <w:r w:rsidRPr="00163DFB">
        <w:rPr>
          <w:lang w:val="it-IT"/>
        </w:rPr>
        <w:t>, il veicolo è verniciato esternamente nel classico bianco perla.</w:t>
      </w:r>
    </w:p>
    <w:p w14:paraId="70BE8D40" w14:textId="77777777" w:rsidR="00256E60" w:rsidRPr="00163DFB" w:rsidRDefault="00256E60" w:rsidP="00256E60">
      <w:pPr>
        <w:pStyle w:val="01Flietext"/>
        <w:ind w:left="360"/>
        <w:rPr>
          <w:lang w:val="it-IT"/>
        </w:rPr>
      </w:pPr>
    </w:p>
    <w:p w14:paraId="593DB9BF" w14:textId="77777777" w:rsidR="00FF2890" w:rsidRPr="00163DFB" w:rsidRDefault="00000000">
      <w:pPr>
        <w:pStyle w:val="02Flietextbold"/>
        <w:rPr>
          <w:rFonts w:eastAsia="MB Corpo S Text Office" w:cs="MB Corpo S Text Office"/>
          <w:lang w:val="it-IT"/>
        </w:rPr>
      </w:pPr>
      <w:r w:rsidRPr="00163DFB">
        <w:rPr>
          <w:rFonts w:eastAsia="MB Corpo S Text Office" w:cs="MB Corpo S Text Office"/>
          <w:lang w:val="it-IT"/>
        </w:rPr>
        <w:t>Una lunga tradizione: La storia dei veicoli Mercedes-Benz per il Vaticano</w:t>
      </w:r>
    </w:p>
    <w:p w14:paraId="300BCB00" w14:textId="714AA92C" w:rsidR="00FF2890" w:rsidRPr="00163DFB" w:rsidRDefault="00000000">
      <w:pPr>
        <w:rPr>
          <w:lang w:val="it-IT"/>
        </w:rPr>
      </w:pPr>
      <w:r w:rsidRPr="00163DFB">
        <w:rPr>
          <w:lang w:val="it-IT"/>
        </w:rPr>
        <w:t xml:space="preserve">Da quasi 100 anni Mercedes-Benz produce veicoli per il capo della Chiesa </w:t>
      </w:r>
      <w:r w:rsidR="009B0279">
        <w:rPr>
          <w:lang w:val="it-IT"/>
        </w:rPr>
        <w:t>C</w:t>
      </w:r>
      <w:r w:rsidRPr="00163DFB">
        <w:rPr>
          <w:lang w:val="it-IT"/>
        </w:rPr>
        <w:t>attolica e per i suoi viaggi e apparizioni pubbliche</w:t>
      </w:r>
      <w:r w:rsidRPr="00163DFB">
        <w:rPr>
          <w:color w:val="000000" w:themeColor="text1"/>
          <w:lang w:val="it-IT"/>
        </w:rPr>
        <w:t xml:space="preserve">. Il primo veicolo di questo tipo fu una Nürburg 460 Pullman Saloon per Papa Pio XI nel 1930. All'epoca, Mercedes-Benz si aggiudicò il contratto </w:t>
      </w:r>
      <w:r w:rsidR="00976DA9" w:rsidRPr="00163DFB">
        <w:rPr>
          <w:color w:val="000000" w:themeColor="text1"/>
          <w:lang w:val="it-IT"/>
        </w:rPr>
        <w:t xml:space="preserve">di fornitura </w:t>
      </w:r>
      <w:r w:rsidRPr="00163DFB">
        <w:rPr>
          <w:color w:val="000000" w:themeColor="text1"/>
          <w:lang w:val="it-IT"/>
        </w:rPr>
        <w:t xml:space="preserve">grazie </w:t>
      </w:r>
      <w:r w:rsidR="00976DA9" w:rsidRPr="00163DFB">
        <w:rPr>
          <w:color w:val="000000" w:themeColor="text1"/>
          <w:lang w:val="it-IT"/>
        </w:rPr>
        <w:t xml:space="preserve">a un </w:t>
      </w:r>
      <w:r w:rsidRPr="00163DFB">
        <w:rPr>
          <w:color w:val="000000" w:themeColor="text1"/>
          <w:lang w:val="it-IT"/>
        </w:rPr>
        <w:t xml:space="preserve">pacchetto complessivo armonioso e perché il team dell'epoca trasferì al veicolo un'importante caratteristica delle carrozze precedenti: La possibilità di viaggiare con due dignitari e altro personale </w:t>
      </w:r>
      <w:r w:rsidR="00976DA9" w:rsidRPr="00163DFB">
        <w:rPr>
          <w:color w:val="000000" w:themeColor="text1"/>
          <w:lang w:val="it-IT"/>
        </w:rPr>
        <w:t>utilizzando sedili pieghevoli</w:t>
      </w:r>
      <w:r w:rsidRPr="00163DFB">
        <w:rPr>
          <w:color w:val="000000" w:themeColor="text1"/>
          <w:lang w:val="it-IT"/>
        </w:rPr>
        <w:t xml:space="preserve">. </w:t>
      </w:r>
      <w:r w:rsidRPr="00163DFB">
        <w:rPr>
          <w:lang w:val="it-IT"/>
        </w:rPr>
        <w:t xml:space="preserve">Negli anni '60, Giovanni XXIII ricevette una 300 Landaulet </w:t>
      </w:r>
      <w:r w:rsidR="00844BF7" w:rsidRPr="00163DFB">
        <w:rPr>
          <w:lang w:val="it-IT"/>
        </w:rPr>
        <w:t xml:space="preserve">con </w:t>
      </w:r>
      <w:r w:rsidRPr="00163DFB">
        <w:rPr>
          <w:lang w:val="it-IT"/>
        </w:rPr>
        <w:t xml:space="preserve">cambio automatico e passo allungato. Il suo successore Paolo VI utilizzò inizialmente una Landaulet 600 Pullman e successivamente una 300 SEL, anch'essa Landaulet. Negli anni '80, Giovanni Paolo II utilizzò il primo veicolo ufficialmente chiamato Papamobile per gli eventi in Piazza San Pietro, </w:t>
      </w:r>
      <w:r w:rsidR="009B0279">
        <w:rPr>
          <w:lang w:val="it-IT"/>
        </w:rPr>
        <w:t>una Classe G</w:t>
      </w:r>
      <w:r w:rsidRPr="00163DFB">
        <w:rPr>
          <w:lang w:val="it-IT"/>
        </w:rPr>
        <w:t xml:space="preserve"> </w:t>
      </w:r>
      <w:r w:rsidR="009B0279" w:rsidRPr="00163DFB">
        <w:rPr>
          <w:lang w:val="it-IT"/>
        </w:rPr>
        <w:t xml:space="preserve">serie </w:t>
      </w:r>
      <w:r w:rsidR="00844BF7" w:rsidRPr="00163DFB">
        <w:rPr>
          <w:lang w:val="it-IT"/>
        </w:rPr>
        <w:t>460</w:t>
      </w:r>
      <w:r w:rsidR="009B0279">
        <w:rPr>
          <w:lang w:val="it-IT"/>
        </w:rPr>
        <w:t xml:space="preserve"> </w:t>
      </w:r>
      <w:r w:rsidRPr="00163DFB">
        <w:rPr>
          <w:lang w:val="it-IT"/>
        </w:rPr>
        <w:t>modificat</w:t>
      </w:r>
      <w:r w:rsidR="009B0279">
        <w:rPr>
          <w:lang w:val="it-IT"/>
        </w:rPr>
        <w:t>a</w:t>
      </w:r>
      <w:r w:rsidRPr="00163DFB">
        <w:rPr>
          <w:lang w:val="it-IT"/>
        </w:rPr>
        <w:t xml:space="preserve">. Dal 2002 ha utilizzato una </w:t>
      </w:r>
      <w:r w:rsidR="009B0279" w:rsidRPr="00163DFB">
        <w:rPr>
          <w:lang w:val="it-IT"/>
        </w:rPr>
        <w:t>G 500</w:t>
      </w:r>
      <w:r w:rsidR="009B0279">
        <w:rPr>
          <w:lang w:val="it-IT"/>
        </w:rPr>
        <w:t xml:space="preserve"> </w:t>
      </w:r>
      <w:r w:rsidR="00844BF7" w:rsidRPr="00163DFB">
        <w:rPr>
          <w:lang w:val="it-IT"/>
        </w:rPr>
        <w:t>serie</w:t>
      </w:r>
      <w:r w:rsidR="009B0279">
        <w:rPr>
          <w:lang w:val="it-IT"/>
        </w:rPr>
        <w:t xml:space="preserve"> </w:t>
      </w:r>
      <w:r w:rsidR="009B0279" w:rsidRPr="00163DFB">
        <w:rPr>
          <w:lang w:val="it-IT"/>
        </w:rPr>
        <w:t>463</w:t>
      </w:r>
      <w:r w:rsidRPr="00163DFB">
        <w:rPr>
          <w:lang w:val="it-IT"/>
        </w:rPr>
        <w:t xml:space="preserve">, utilizzata anche dai suoi successori Benedetto XVI e Francesco. </w:t>
      </w:r>
      <w:r w:rsidR="007838BD" w:rsidRPr="00163DFB">
        <w:rPr>
          <w:lang w:val="it-IT"/>
        </w:rPr>
        <w:t xml:space="preserve">A volte </w:t>
      </w:r>
      <w:r w:rsidR="00403C99" w:rsidRPr="00163DFB">
        <w:rPr>
          <w:lang w:val="it-IT"/>
        </w:rPr>
        <w:t xml:space="preserve">sono state </w:t>
      </w:r>
      <w:r w:rsidR="007838BD" w:rsidRPr="00163DFB">
        <w:rPr>
          <w:lang w:val="it-IT"/>
        </w:rPr>
        <w:t xml:space="preserve">utilizzate anche </w:t>
      </w:r>
      <w:r w:rsidR="00403C99" w:rsidRPr="00163DFB">
        <w:rPr>
          <w:lang w:val="it-IT"/>
        </w:rPr>
        <w:t xml:space="preserve">auto </w:t>
      </w:r>
      <w:r w:rsidR="006B18BB" w:rsidRPr="00163DFB">
        <w:rPr>
          <w:lang w:val="it-IT"/>
        </w:rPr>
        <w:t>appositamente</w:t>
      </w:r>
      <w:r w:rsidR="007838BD" w:rsidRPr="00163DFB">
        <w:rPr>
          <w:lang w:val="it-IT"/>
        </w:rPr>
        <w:t xml:space="preserve"> progettate sulla base della Mercedes-Benz Classe M </w:t>
      </w:r>
      <w:r w:rsidR="00403C99" w:rsidRPr="00163DFB">
        <w:rPr>
          <w:lang w:val="it-IT"/>
        </w:rPr>
        <w:t>e della GLE</w:t>
      </w:r>
      <w:r w:rsidR="007838BD" w:rsidRPr="00163DFB">
        <w:rPr>
          <w:lang w:val="it-IT"/>
        </w:rPr>
        <w:t xml:space="preserve">. </w:t>
      </w:r>
      <w:r w:rsidRPr="00163DFB">
        <w:rPr>
          <w:lang w:val="it-IT"/>
        </w:rPr>
        <w:t xml:space="preserve">Dopo il </w:t>
      </w:r>
      <w:r w:rsidR="00844BF7" w:rsidRPr="00163DFB">
        <w:rPr>
          <w:lang w:val="it-IT"/>
        </w:rPr>
        <w:t xml:space="preserve">ritiro dal </w:t>
      </w:r>
      <w:r w:rsidRPr="00163DFB">
        <w:rPr>
          <w:lang w:val="it-IT"/>
        </w:rPr>
        <w:t xml:space="preserve">servizio, alcune </w:t>
      </w:r>
      <w:r w:rsidR="009B0279">
        <w:rPr>
          <w:lang w:val="it-IT"/>
        </w:rPr>
        <w:t>P</w:t>
      </w:r>
      <w:r w:rsidRPr="00163DFB">
        <w:rPr>
          <w:lang w:val="it-IT"/>
        </w:rPr>
        <w:t>apamobil</w:t>
      </w:r>
      <w:r w:rsidR="009B0279">
        <w:rPr>
          <w:lang w:val="it-IT"/>
        </w:rPr>
        <w:t>e</w:t>
      </w:r>
      <w:r w:rsidRPr="00163DFB">
        <w:rPr>
          <w:lang w:val="it-IT"/>
        </w:rPr>
        <w:t xml:space="preserve"> </w:t>
      </w:r>
      <w:r w:rsidR="00976DA9" w:rsidRPr="00163DFB">
        <w:rPr>
          <w:lang w:val="it-IT"/>
        </w:rPr>
        <w:t xml:space="preserve">sono state esposte in </w:t>
      </w:r>
      <w:r w:rsidRPr="00163DFB">
        <w:rPr>
          <w:lang w:val="it-IT"/>
        </w:rPr>
        <w:t>Vaticano e nel Museo Mercedes-Benz di Stoccarda.</w:t>
      </w:r>
    </w:p>
    <w:p w14:paraId="4F778715" w14:textId="77777777" w:rsidR="00970BC6" w:rsidRPr="00163DFB" w:rsidRDefault="00970BC6" w:rsidP="00256E60">
      <w:pPr>
        <w:rPr>
          <w:color w:val="000000" w:themeColor="text1"/>
          <w:lang w:val="it-IT"/>
        </w:rPr>
      </w:pPr>
    </w:p>
    <w:p w14:paraId="3786006E" w14:textId="5848EDC0" w:rsidR="00FF2890" w:rsidRDefault="00000000">
      <w:pPr>
        <w:rPr>
          <w:rFonts w:ascii="MB Corpo S Text Office" w:hAnsi="MB Corpo S Text Office"/>
          <w:lang w:val="it-IT"/>
        </w:rPr>
      </w:pPr>
      <w:r w:rsidRPr="00163DFB">
        <w:rPr>
          <w:rFonts w:ascii="MB Corpo S Text Office" w:hAnsi="MB Corpo S Text Office"/>
          <w:lang w:val="it-IT"/>
        </w:rPr>
        <w:t>Dichiarazioni di Britta Seeger, Marc Langenbrinck</w:t>
      </w:r>
      <w:r w:rsidR="00AD2C2A" w:rsidRPr="00163DFB">
        <w:rPr>
          <w:rFonts w:ascii="MB Corpo S Text Office" w:hAnsi="MB Corpo S Text Office"/>
          <w:lang w:val="it-IT"/>
        </w:rPr>
        <w:t xml:space="preserve">, Gorden </w:t>
      </w:r>
      <w:r w:rsidRPr="00163DFB">
        <w:rPr>
          <w:rFonts w:ascii="MB Corpo S Text Office" w:hAnsi="MB Corpo S Text Office"/>
          <w:lang w:val="it-IT"/>
        </w:rPr>
        <w:t>Wagener</w:t>
      </w:r>
      <w:r w:rsidR="00AD2C2A" w:rsidRPr="00163DFB">
        <w:rPr>
          <w:rFonts w:ascii="MB Corpo S Text Office" w:hAnsi="MB Corpo S Text Office"/>
          <w:lang w:val="it-IT"/>
        </w:rPr>
        <w:t xml:space="preserve"> e dei </w:t>
      </w:r>
      <w:r w:rsidRPr="00163DFB">
        <w:rPr>
          <w:rFonts w:ascii="MB Corpo S Text Office" w:hAnsi="MB Corpo S Text Office"/>
          <w:lang w:val="it-IT"/>
        </w:rPr>
        <w:t>membri del team che hanno partecipato al progetto</w:t>
      </w:r>
      <w:r w:rsidR="009B0279">
        <w:rPr>
          <w:rFonts w:ascii="MB Corpo S Text Office" w:hAnsi="MB Corpo S Text Office"/>
          <w:lang w:val="it-IT"/>
        </w:rPr>
        <w:t>.</w:t>
      </w:r>
    </w:p>
    <w:p w14:paraId="243971F5" w14:textId="77777777" w:rsidR="009B0279" w:rsidRPr="00163DFB" w:rsidRDefault="009B0279">
      <w:pPr>
        <w:rPr>
          <w:rFonts w:ascii="MB Corpo S Text Office" w:hAnsi="MB Corpo S Text Office"/>
          <w:lang w:val="it-IT"/>
        </w:rPr>
      </w:pPr>
    </w:p>
    <w:p w14:paraId="2ACB4099" w14:textId="193EDE40" w:rsidR="00FF2890" w:rsidRPr="00163DFB" w:rsidRDefault="00256E60">
      <w:pPr>
        <w:spacing w:line="240" w:lineRule="auto"/>
        <w:jc w:val="center"/>
        <w:rPr>
          <w:iCs/>
          <w:lang w:val="it-IT"/>
        </w:rPr>
      </w:pPr>
      <w:r w:rsidRPr="00163DFB">
        <w:rPr>
          <w:iCs/>
          <w:lang w:val="it-IT"/>
        </w:rPr>
        <w:t>"Costruiamo la Mercedes perfetta per ogni cliente, compreso</w:t>
      </w:r>
      <w:r w:rsidR="00976DA9" w:rsidRPr="00163DFB">
        <w:rPr>
          <w:iCs/>
          <w:lang w:val="it-IT"/>
        </w:rPr>
        <w:t xml:space="preserve">, da quasi 100 anni, </w:t>
      </w:r>
      <w:r w:rsidRPr="00163DFB">
        <w:rPr>
          <w:iCs/>
          <w:lang w:val="it-IT"/>
        </w:rPr>
        <w:t xml:space="preserve">il Vaticano. Siamo felicissimi di poter esaudire il desiderio del Santo Padre di avere una </w:t>
      </w:r>
      <w:r w:rsidR="009B0279">
        <w:rPr>
          <w:iCs/>
          <w:lang w:val="it-IT"/>
        </w:rPr>
        <w:t>P</w:t>
      </w:r>
      <w:r w:rsidRPr="00163DFB">
        <w:rPr>
          <w:iCs/>
          <w:lang w:val="it-IT"/>
        </w:rPr>
        <w:t xml:space="preserve">apamobile elettrica e siamo particolarmente orgogliosi di </w:t>
      </w:r>
      <w:r w:rsidR="009B0279">
        <w:rPr>
          <w:iCs/>
          <w:lang w:val="it-IT"/>
        </w:rPr>
        <w:t xml:space="preserve">aver costruito </w:t>
      </w:r>
      <w:r w:rsidRPr="00163DFB">
        <w:rPr>
          <w:iCs/>
          <w:lang w:val="it-IT"/>
        </w:rPr>
        <w:t xml:space="preserve">il veicolo secondo le sue esigenze. Questa collaborazione </w:t>
      </w:r>
      <w:r w:rsidR="00A9660C" w:rsidRPr="00163DFB">
        <w:rPr>
          <w:iCs/>
          <w:lang w:val="it-IT"/>
        </w:rPr>
        <w:t xml:space="preserve">a livello olistico </w:t>
      </w:r>
      <w:r w:rsidRPr="00163DFB">
        <w:rPr>
          <w:iCs/>
          <w:lang w:val="it-IT"/>
        </w:rPr>
        <w:t xml:space="preserve">ci onora profondamente ed è un prezioso simbolo di cambiamento sostenibile </w:t>
      </w:r>
      <w:r w:rsidR="009B0279">
        <w:rPr>
          <w:iCs/>
          <w:lang w:val="it-IT"/>
        </w:rPr>
        <w:t>congiunto</w:t>
      </w:r>
      <w:r w:rsidRPr="00163DFB">
        <w:rPr>
          <w:iCs/>
          <w:lang w:val="it-IT"/>
        </w:rPr>
        <w:t>."</w:t>
      </w:r>
    </w:p>
    <w:p w14:paraId="5279EFBE" w14:textId="75257CE5" w:rsidR="00FF2890" w:rsidRPr="009B0279" w:rsidRDefault="00000000">
      <w:pPr>
        <w:pStyle w:val="01Flietext"/>
        <w:jc w:val="center"/>
        <w:rPr>
          <w:sz w:val="17"/>
          <w:szCs w:val="17"/>
          <w:lang w:val="en-US"/>
        </w:rPr>
      </w:pPr>
      <w:r w:rsidRPr="009B0279">
        <w:rPr>
          <w:sz w:val="17"/>
          <w:lang w:val="en-US"/>
        </w:rPr>
        <w:t xml:space="preserve">Britta Seeger, Membro del </w:t>
      </w:r>
      <w:r w:rsidR="009B0279" w:rsidRPr="009B0279">
        <w:rPr>
          <w:sz w:val="17"/>
          <w:lang w:val="en-US"/>
        </w:rPr>
        <w:t xml:space="preserve">Board of Management </w:t>
      </w:r>
      <w:r w:rsidR="009B0279">
        <w:rPr>
          <w:sz w:val="17"/>
          <w:lang w:val="en-US"/>
        </w:rPr>
        <w:t>di</w:t>
      </w:r>
      <w:r w:rsidR="009B0279" w:rsidRPr="009B0279">
        <w:rPr>
          <w:sz w:val="17"/>
          <w:lang w:val="en-US"/>
        </w:rPr>
        <w:t xml:space="preserve"> Mercedes-Benz Group AG, </w:t>
      </w:r>
      <w:r w:rsidR="009B0279">
        <w:rPr>
          <w:sz w:val="17"/>
          <w:lang w:val="en-US"/>
        </w:rPr>
        <w:t>responsabile</w:t>
      </w:r>
      <w:r w:rsidR="009B0279" w:rsidRPr="009B0279">
        <w:rPr>
          <w:sz w:val="17"/>
          <w:lang w:val="en-US"/>
        </w:rPr>
        <w:t xml:space="preserve"> Sales &amp; Marketing</w:t>
      </w:r>
    </w:p>
    <w:p w14:paraId="2AEF34C6" w14:textId="77777777" w:rsidR="00256E60" w:rsidRPr="009B0279" w:rsidRDefault="00256E60" w:rsidP="00256E60">
      <w:pPr>
        <w:pStyle w:val="01Flietext"/>
        <w:rPr>
          <w:lang w:val="en-US"/>
        </w:rPr>
      </w:pPr>
    </w:p>
    <w:p w14:paraId="35C86739" w14:textId="77777777" w:rsidR="00FF2890" w:rsidRPr="00163DFB" w:rsidRDefault="00000000">
      <w:pPr>
        <w:pStyle w:val="01Flietext"/>
        <w:jc w:val="center"/>
        <w:rPr>
          <w:lang w:val="it-IT"/>
        </w:rPr>
      </w:pPr>
      <w:r w:rsidRPr="00163DFB">
        <w:rPr>
          <w:rFonts w:eastAsia="Times New Roman"/>
          <w:shd w:val="clear" w:color="auto" w:fill="FFFFFF"/>
          <w:lang w:val="it-IT"/>
        </w:rPr>
        <w:t>"La Classe G è uno dei veicoli più iconici di Mercedes-Benz e siamo orgogliosi di poter sviluppare veicoli per il Santo Padre nel solco di questa tradizione. La prima Classe G completamente elettrica combina sostenibilità, design elegante e massima funzionalità. È un grande onore per noi poter presentare oggi questo veicolo speciale a Papa Francesco".</w:t>
      </w:r>
    </w:p>
    <w:p w14:paraId="642CC0A2" w14:textId="0D4B7091" w:rsidR="00FF2890" w:rsidRPr="00FC69A6" w:rsidRDefault="00000000">
      <w:pPr>
        <w:pStyle w:val="01Flietext"/>
        <w:jc w:val="center"/>
        <w:rPr>
          <w:sz w:val="17"/>
          <w:szCs w:val="17"/>
          <w:lang w:val="en-US"/>
        </w:rPr>
      </w:pPr>
      <w:r w:rsidRPr="00FC69A6">
        <w:rPr>
          <w:sz w:val="17"/>
          <w:szCs w:val="17"/>
          <w:lang w:val="en-US"/>
        </w:rPr>
        <w:t>Gorden Wagener, Chief Design Officer</w:t>
      </w:r>
      <w:r w:rsidR="00FC69A6">
        <w:rPr>
          <w:sz w:val="17"/>
          <w:szCs w:val="17"/>
          <w:lang w:val="en-US"/>
        </w:rPr>
        <w:t xml:space="preserve"> </w:t>
      </w:r>
      <w:r w:rsidR="00FC69A6" w:rsidRPr="00FC69A6">
        <w:rPr>
          <w:sz w:val="17"/>
          <w:szCs w:val="17"/>
          <w:lang w:val="en-US"/>
        </w:rPr>
        <w:t>Mercedes-Benz Group AG</w:t>
      </w:r>
    </w:p>
    <w:p w14:paraId="23E6F945" w14:textId="77777777" w:rsidR="00AD2C2A" w:rsidRPr="00FC69A6" w:rsidRDefault="00AD2C2A" w:rsidP="00256E60">
      <w:pPr>
        <w:pStyle w:val="01Flietext"/>
        <w:rPr>
          <w:lang w:val="en-US"/>
        </w:rPr>
      </w:pPr>
    </w:p>
    <w:p w14:paraId="6EF58D8D" w14:textId="3C26333F" w:rsidR="00FF2890" w:rsidRPr="00163DFB" w:rsidRDefault="00FC69A6" w:rsidP="00FC69A6">
      <w:pPr>
        <w:pStyle w:val="01Flietext"/>
        <w:jc w:val="center"/>
        <w:rPr>
          <w:lang w:val="it-IT"/>
        </w:rPr>
      </w:pPr>
      <w:r w:rsidRPr="00FC69A6">
        <w:rPr>
          <w:lang w:val="it-IT"/>
        </w:rPr>
        <w:t xml:space="preserve">“Oggi viviamo un nuovo, importante momento che sottolinea il profondo legame che unisce Mercedes-Benz Italia e il Vaticano da oltre mezzo secolo. Come ha più volte sottolineato Papa Francesco, l'impresa deve essere parte integrante della comunità e quindi è per noi un grande onore aver contribuito a questo progetto unico. A nome della grande famiglia </w:t>
      </w:r>
      <w:r w:rsidRPr="00FC69A6">
        <w:rPr>
          <w:lang w:val="it-IT"/>
        </w:rPr>
        <w:lastRenderedPageBreak/>
        <w:t>di Mercedes-Benz Italia, voglio rivolgere al Santo Padre il più sincero augurio di benessere e di proficua prosecuzione del suo Magistero. Ci aspettiamo un meraviglioso Giubileo e siamo certi che la ‘nostra Papamobile’ potrà essere un valido supporto per Sua Santità nei numerosi impegni che lo attendono.</w:t>
      </w:r>
      <w:r w:rsidR="00242E95" w:rsidRPr="00163DFB">
        <w:rPr>
          <w:lang w:val="it-IT"/>
        </w:rPr>
        <w:t>"</w:t>
      </w:r>
    </w:p>
    <w:p w14:paraId="5D4450FC" w14:textId="2B20C70E" w:rsidR="00FF2890" w:rsidRPr="00163DFB" w:rsidRDefault="00000000">
      <w:pPr>
        <w:pStyle w:val="01Flietext"/>
        <w:jc w:val="center"/>
        <w:rPr>
          <w:sz w:val="17"/>
          <w:szCs w:val="17"/>
          <w:lang w:val="it-IT"/>
        </w:rPr>
      </w:pPr>
      <w:r w:rsidRPr="00163DFB">
        <w:rPr>
          <w:sz w:val="17"/>
          <w:lang w:val="it-IT"/>
        </w:rPr>
        <w:t xml:space="preserve">Marc Langenbrinck, </w:t>
      </w:r>
      <w:r w:rsidR="00FC69A6">
        <w:rPr>
          <w:sz w:val="17"/>
          <w:lang w:val="it-IT"/>
        </w:rPr>
        <w:t>CEO di</w:t>
      </w:r>
      <w:r w:rsidRPr="00163DFB">
        <w:rPr>
          <w:sz w:val="17"/>
          <w:lang w:val="it-IT"/>
        </w:rPr>
        <w:t xml:space="preserve"> Mercedes-Benz Italia</w:t>
      </w:r>
    </w:p>
    <w:p w14:paraId="20E3A9A4" w14:textId="77777777" w:rsidR="00256E60" w:rsidRPr="00163DFB" w:rsidRDefault="00256E60" w:rsidP="00256E60">
      <w:pPr>
        <w:pStyle w:val="01Flietext"/>
        <w:jc w:val="center"/>
        <w:rPr>
          <w:sz w:val="17"/>
          <w:szCs w:val="17"/>
          <w:lang w:val="it-IT"/>
        </w:rPr>
      </w:pPr>
    </w:p>
    <w:p w14:paraId="58EFC71A" w14:textId="3CD54BA0" w:rsidR="00FF2890" w:rsidRPr="00163DFB" w:rsidRDefault="00256E60">
      <w:pPr>
        <w:pStyle w:val="01Flietext"/>
        <w:jc w:val="center"/>
        <w:rPr>
          <w:iCs/>
          <w:lang w:val="it-IT"/>
        </w:rPr>
      </w:pPr>
      <w:r w:rsidRPr="00163DFB">
        <w:rPr>
          <w:iCs/>
          <w:lang w:val="it-IT"/>
        </w:rPr>
        <w:t xml:space="preserve">"Sono molto orgoglioso di aver potuto contribuire alla realizzazione della Papamobile elettrica. Dal primo schizzo alla </w:t>
      </w:r>
      <w:r w:rsidR="00791CCB" w:rsidRPr="00163DFB">
        <w:rPr>
          <w:iCs/>
          <w:lang w:val="it-IT"/>
        </w:rPr>
        <w:t xml:space="preserve">firma </w:t>
      </w:r>
      <w:r w:rsidRPr="00163DFB">
        <w:rPr>
          <w:iCs/>
          <w:lang w:val="it-IT"/>
        </w:rPr>
        <w:t xml:space="preserve">finale, il lavoro del team è stato caratterizzato da grande passione, professionalità e rispetto per </w:t>
      </w:r>
      <w:r w:rsidR="00FC69A6">
        <w:rPr>
          <w:iCs/>
          <w:lang w:val="it-IT"/>
        </w:rPr>
        <w:t>l’impegno</w:t>
      </w:r>
      <w:r w:rsidRPr="00163DFB">
        <w:rPr>
          <w:iCs/>
          <w:lang w:val="it-IT"/>
        </w:rPr>
        <w:t xml:space="preserve">. </w:t>
      </w:r>
      <w:r w:rsidR="00FC69A6">
        <w:rPr>
          <w:iCs/>
          <w:lang w:val="it-IT"/>
        </w:rPr>
        <w:t>Questo</w:t>
      </w:r>
      <w:r w:rsidRPr="00163DFB">
        <w:rPr>
          <w:iCs/>
          <w:lang w:val="it-IT"/>
        </w:rPr>
        <w:t xml:space="preserve"> veicolo rappresenta un'incredibile quantità di lavoro manuale e di passione, ma </w:t>
      </w:r>
      <w:r w:rsidR="00CF706C" w:rsidRPr="00163DFB">
        <w:rPr>
          <w:iCs/>
          <w:lang w:val="it-IT"/>
        </w:rPr>
        <w:t xml:space="preserve">è </w:t>
      </w:r>
      <w:r w:rsidRPr="00163DFB">
        <w:rPr>
          <w:iCs/>
          <w:lang w:val="it-IT"/>
        </w:rPr>
        <w:t>anche ricco di tecnologia all'avanguardia. Il fatto che Papa Francesco abbia invitato alcuni di noi a consegnarlo personalmente è il coronamento di tutto. È un'esperienza che raccontere</w:t>
      </w:r>
      <w:r w:rsidR="00FC69A6">
        <w:rPr>
          <w:iCs/>
          <w:lang w:val="it-IT"/>
        </w:rPr>
        <w:t>mo</w:t>
      </w:r>
      <w:r w:rsidRPr="00163DFB">
        <w:rPr>
          <w:iCs/>
          <w:lang w:val="it-IT"/>
        </w:rPr>
        <w:t xml:space="preserve"> ai </w:t>
      </w:r>
      <w:r w:rsidR="00FC69A6">
        <w:rPr>
          <w:iCs/>
          <w:lang w:val="it-IT"/>
        </w:rPr>
        <w:t>nostri</w:t>
      </w:r>
      <w:r w:rsidRPr="00163DFB">
        <w:rPr>
          <w:iCs/>
          <w:lang w:val="it-IT"/>
        </w:rPr>
        <w:t xml:space="preserve"> nipoti".</w:t>
      </w:r>
    </w:p>
    <w:p w14:paraId="01B61813" w14:textId="77777777" w:rsidR="00FF2890" w:rsidRPr="00163DFB" w:rsidRDefault="00000000">
      <w:pPr>
        <w:pStyle w:val="01Flietext"/>
        <w:jc w:val="center"/>
        <w:rPr>
          <w:sz w:val="17"/>
          <w:szCs w:val="17"/>
          <w:lang w:val="it-IT"/>
        </w:rPr>
      </w:pPr>
      <w:r w:rsidRPr="00163DFB">
        <w:rPr>
          <w:sz w:val="17"/>
          <w:lang w:val="it-IT"/>
        </w:rPr>
        <w:t>Klaus Millerferli, ingegnere dello sviluppo presso la Mercedes-Benz AG di Sindelfingen</w:t>
      </w:r>
    </w:p>
    <w:p w14:paraId="41C64C65" w14:textId="77777777" w:rsidR="00256E60" w:rsidRPr="00163DFB" w:rsidRDefault="00256E60" w:rsidP="00256E60">
      <w:pPr>
        <w:pStyle w:val="01Flietext"/>
        <w:rPr>
          <w:lang w:val="it-IT"/>
        </w:rPr>
      </w:pPr>
    </w:p>
    <w:p w14:paraId="6F6DA112" w14:textId="07A51DE2" w:rsidR="00FF2890" w:rsidRPr="00163DFB" w:rsidRDefault="00000000">
      <w:pPr>
        <w:pStyle w:val="01Flietext"/>
        <w:jc w:val="center"/>
        <w:rPr>
          <w:rStyle w:val="eop"/>
          <w:color w:val="000000"/>
          <w:shd w:val="clear" w:color="auto" w:fill="FFFFFF"/>
          <w:lang w:val="it-IT"/>
        </w:rPr>
      </w:pPr>
      <w:r w:rsidRPr="00163DFB">
        <w:rPr>
          <w:rStyle w:val="normaltextrun"/>
          <w:iCs/>
          <w:color w:val="000000"/>
          <w:shd w:val="clear" w:color="auto" w:fill="FFFFFF"/>
          <w:lang w:val="it-IT"/>
        </w:rPr>
        <w:t>"</w:t>
      </w:r>
      <w:r w:rsidR="00156C94" w:rsidRPr="00163DFB">
        <w:rPr>
          <w:rStyle w:val="normaltextrun"/>
          <w:iCs/>
          <w:color w:val="000000"/>
          <w:shd w:val="clear" w:color="auto" w:fill="FFFFFF"/>
          <w:lang w:val="it-IT"/>
        </w:rPr>
        <w:t xml:space="preserve">Con la Classe G siamo abituati a lavorare quotidianamente su uno dei modelli più leggendari e iconici di Mercedes-Benz. Costruire un veicolo per il Papa è qualcosa di molto speciale per noi, ma anche in questo caso abbiamo </w:t>
      </w:r>
      <w:r w:rsidR="00FC69A6">
        <w:rPr>
          <w:rStyle w:val="normaltextrun"/>
          <w:iCs/>
          <w:color w:val="000000"/>
          <w:shd w:val="clear" w:color="auto" w:fill="FFFFFF"/>
          <w:lang w:val="it-IT"/>
        </w:rPr>
        <w:t xml:space="preserve">una certa </w:t>
      </w:r>
      <w:r w:rsidR="00156C94" w:rsidRPr="00163DFB">
        <w:rPr>
          <w:rStyle w:val="normaltextrun"/>
          <w:iCs/>
          <w:color w:val="000000"/>
          <w:shd w:val="clear" w:color="auto" w:fill="FFFFFF"/>
          <w:lang w:val="it-IT"/>
        </w:rPr>
        <w:t xml:space="preserve">esperienza. L'intero team di Graz è molto felice e orgoglioso che il Vaticano si </w:t>
      </w:r>
      <w:r w:rsidR="00FC69A6">
        <w:rPr>
          <w:rStyle w:val="normaltextrun"/>
          <w:iCs/>
          <w:color w:val="000000"/>
          <w:shd w:val="clear" w:color="auto" w:fill="FFFFFF"/>
          <w:lang w:val="it-IT"/>
        </w:rPr>
        <w:t>sia affidato</w:t>
      </w:r>
      <w:r w:rsidR="00156C94" w:rsidRPr="00163DFB">
        <w:rPr>
          <w:rStyle w:val="normaltextrun"/>
          <w:iCs/>
          <w:color w:val="000000"/>
          <w:shd w:val="clear" w:color="auto" w:fill="FFFFFF"/>
          <w:lang w:val="it-IT"/>
        </w:rPr>
        <w:t xml:space="preserve"> ancora una volta alla </w:t>
      </w:r>
      <w:r w:rsidR="00CF706C" w:rsidRPr="00163DFB">
        <w:rPr>
          <w:rStyle w:val="normaltextrun"/>
          <w:iCs/>
          <w:color w:val="000000"/>
          <w:shd w:val="clear" w:color="auto" w:fill="FFFFFF"/>
          <w:lang w:val="it-IT"/>
        </w:rPr>
        <w:t>nostra G</w:t>
      </w:r>
      <w:r w:rsidRPr="00163DFB">
        <w:rPr>
          <w:rStyle w:val="normaltextrun"/>
          <w:iCs/>
          <w:color w:val="000000"/>
          <w:shd w:val="clear" w:color="auto" w:fill="FFFFFF"/>
          <w:lang w:val="it-IT"/>
        </w:rPr>
        <w:t>"</w:t>
      </w:r>
      <w:r w:rsidR="00156C94" w:rsidRPr="00163DFB">
        <w:rPr>
          <w:rStyle w:val="normaltextrun"/>
          <w:iCs/>
          <w:color w:val="000000"/>
          <w:shd w:val="clear" w:color="auto" w:fill="FFFFFF"/>
          <w:lang w:val="it-IT"/>
        </w:rPr>
        <w:t xml:space="preserve">. </w:t>
      </w:r>
      <w:r w:rsidR="00156C94" w:rsidRPr="00163DFB">
        <w:rPr>
          <w:rStyle w:val="eop"/>
          <w:color w:val="000000"/>
          <w:shd w:val="clear" w:color="auto" w:fill="FFFFFF"/>
          <w:lang w:val="it-IT"/>
        </w:rPr>
        <w:t xml:space="preserve"> </w:t>
      </w:r>
    </w:p>
    <w:p w14:paraId="5BC93356" w14:textId="77777777" w:rsidR="00FF2890" w:rsidRPr="00163DFB" w:rsidRDefault="00000000">
      <w:pPr>
        <w:pStyle w:val="01Flietext"/>
        <w:jc w:val="center"/>
        <w:rPr>
          <w:sz w:val="17"/>
          <w:szCs w:val="17"/>
          <w:lang w:val="it-IT"/>
        </w:rPr>
      </w:pPr>
      <w:r w:rsidRPr="00163DFB">
        <w:rPr>
          <w:sz w:val="17"/>
          <w:lang w:val="it-IT"/>
        </w:rPr>
        <w:t>Peter Zotter, ingegnere dello sviluppo presso la Mercedes-Benz G GmbH di Graz</w:t>
      </w:r>
    </w:p>
    <w:p w14:paraId="50C35790" w14:textId="77777777" w:rsidR="00256E60" w:rsidRPr="00163DFB" w:rsidRDefault="00256E60" w:rsidP="00256E60">
      <w:pPr>
        <w:rPr>
          <w:rFonts w:ascii="MB Corpo S Text Office" w:hAnsi="MB Corpo S Text Office"/>
          <w:lang w:val="it-IT"/>
        </w:rPr>
      </w:pPr>
    </w:p>
    <w:p w14:paraId="710309AC" w14:textId="77777777" w:rsidR="009B1BDA" w:rsidRPr="00163DFB" w:rsidRDefault="009B1BDA" w:rsidP="00256E60">
      <w:pPr>
        <w:rPr>
          <w:rFonts w:ascii="MB Corpo S Text Office" w:hAnsi="MB Corpo S Text Office"/>
          <w:lang w:val="it-IT"/>
        </w:rPr>
      </w:pPr>
    </w:p>
    <w:p w14:paraId="1C970DF0" w14:textId="77777777" w:rsidR="00FF2890" w:rsidRDefault="00000000">
      <w:pPr>
        <w:rPr>
          <w:lang w:val="de-DE"/>
        </w:rPr>
      </w:pPr>
      <w:r w:rsidRPr="00C3716C">
        <w:rPr>
          <w:rFonts w:ascii="MB Corpo S Text Office" w:hAnsi="MB Corpo S Text Office"/>
          <w:lang w:val="de-DE"/>
        </w:rPr>
        <w:t>Contatto:</w:t>
      </w:r>
    </w:p>
    <w:p w14:paraId="69FE6CCD" w14:textId="77777777" w:rsidR="00FF2890" w:rsidRDefault="00000000">
      <w:pPr>
        <w:pStyle w:val="01Flietext"/>
        <w:rPr>
          <w:rFonts w:eastAsiaTheme="minorEastAsia" w:cs="Calibri"/>
          <w:noProof/>
          <w:lang w:val="de-DE" w:eastAsia="de-DE"/>
        </w:rPr>
      </w:pPr>
      <w:r w:rsidRPr="00C3716C">
        <w:rPr>
          <w:lang w:val="de-DE"/>
        </w:rPr>
        <w:t xml:space="preserve">Willem Spelten, +49 151 </w:t>
      </w:r>
      <w:r w:rsidRPr="00C3716C">
        <w:rPr>
          <w:rFonts w:eastAsiaTheme="minorEastAsia" w:cs="Calibri"/>
          <w:noProof/>
          <w:lang w:val="de-DE"/>
        </w:rPr>
        <w:t xml:space="preserve">58624395, </w:t>
      </w:r>
      <w:hyperlink r:id="rId17" w:history="1">
        <w:r w:rsidR="00A2103D" w:rsidRPr="00C3716C">
          <w:rPr>
            <w:rStyle w:val="Collegamentoipertestuale"/>
            <w:lang w:val="de-DE"/>
          </w:rPr>
          <w:t>willem.spelten@mercedes-benz.com</w:t>
        </w:r>
      </w:hyperlink>
      <w:r w:rsidR="00A2103D" w:rsidRPr="00C3716C">
        <w:rPr>
          <w:lang w:val="de-DE"/>
        </w:rPr>
        <w:t xml:space="preserve"> </w:t>
      </w:r>
    </w:p>
    <w:p w14:paraId="60A0F2A6" w14:textId="77777777" w:rsidR="00FF2890" w:rsidRDefault="00000000">
      <w:pPr>
        <w:pStyle w:val="01Flietext"/>
        <w:rPr>
          <w:rFonts w:eastAsiaTheme="minorEastAsia" w:cs="Calibri"/>
          <w:noProof/>
          <w:lang w:val="de-DE" w:eastAsia="de-DE"/>
        </w:rPr>
      </w:pPr>
      <w:r w:rsidRPr="00C3716C">
        <w:rPr>
          <w:rFonts w:eastAsiaTheme="minorEastAsia" w:cs="Calibri"/>
          <w:noProof/>
          <w:lang w:val="de-DE"/>
        </w:rPr>
        <w:t xml:space="preserve">Markus Nast, +49 160 8680338, </w:t>
      </w:r>
      <w:hyperlink r:id="rId18" w:history="1">
        <w:r w:rsidRPr="00C3716C">
          <w:rPr>
            <w:rStyle w:val="Collegamentoipertestuale"/>
            <w:rFonts w:eastAsiaTheme="minorEastAsia" w:cs="Calibri"/>
            <w:noProof/>
            <w:lang w:val="de-DE"/>
          </w:rPr>
          <w:t>markus.nast@mercedes-benz.com</w:t>
        </w:r>
      </w:hyperlink>
      <w:r w:rsidRPr="00C3716C">
        <w:rPr>
          <w:rFonts w:eastAsiaTheme="minorEastAsia" w:cs="Calibri"/>
          <w:noProof/>
          <w:lang w:val="de-DE"/>
        </w:rPr>
        <w:t xml:space="preserve"> </w:t>
      </w:r>
    </w:p>
    <w:p w14:paraId="1989C604" w14:textId="77777777" w:rsidR="00FF2890" w:rsidRDefault="00000000">
      <w:pPr>
        <w:pStyle w:val="01Flietext"/>
        <w:rPr>
          <w:lang w:val="de-DE"/>
        </w:rPr>
      </w:pPr>
      <w:r w:rsidRPr="00C3716C">
        <w:rPr>
          <w:rFonts w:eastAsiaTheme="minorEastAsia" w:cs="Calibri"/>
          <w:noProof/>
          <w:lang w:val="de-DE"/>
        </w:rPr>
        <w:t xml:space="preserve">Daniel Hörer, +49 176 </w:t>
      </w:r>
      <w:r w:rsidR="00AF6C2B" w:rsidRPr="00C3716C">
        <w:rPr>
          <w:rFonts w:eastAsiaTheme="minorEastAsia" w:cs="Calibri"/>
          <w:noProof/>
          <w:lang w:val="de-DE"/>
        </w:rPr>
        <w:t xml:space="preserve">30974506, </w:t>
      </w:r>
      <w:hyperlink r:id="rId19" w:history="1">
        <w:r w:rsidR="00AF6C2B" w:rsidRPr="00C3716C">
          <w:rPr>
            <w:rStyle w:val="Collegamentoipertestuale"/>
            <w:rFonts w:eastAsiaTheme="minorEastAsia" w:cs="Calibri"/>
            <w:noProof/>
            <w:lang w:val="de-DE"/>
          </w:rPr>
          <w:t>daniel.hoerer@mercedes-benz.com</w:t>
        </w:r>
      </w:hyperlink>
      <w:r w:rsidR="00AF6C2B" w:rsidRPr="00C3716C">
        <w:rPr>
          <w:rFonts w:eastAsiaTheme="minorEastAsia" w:cs="Calibri"/>
          <w:noProof/>
          <w:lang w:val="de-DE"/>
        </w:rPr>
        <w:t xml:space="preserve"> </w:t>
      </w:r>
    </w:p>
    <w:p w14:paraId="557E36A8" w14:textId="77777777" w:rsidR="00256E60" w:rsidRPr="00C3716C" w:rsidRDefault="00256E60" w:rsidP="00256E60">
      <w:pPr>
        <w:pStyle w:val="01Flietext"/>
        <w:rPr>
          <w:lang w:val="de-DE"/>
        </w:rPr>
      </w:pPr>
    </w:p>
    <w:p w14:paraId="6603B581" w14:textId="77777777" w:rsidR="00FF2890" w:rsidRPr="00163DFB" w:rsidRDefault="00000000">
      <w:pPr>
        <w:pStyle w:val="01Flietext"/>
        <w:rPr>
          <w:lang w:val="it-IT"/>
        </w:rPr>
      </w:pPr>
      <w:r w:rsidRPr="00163DFB">
        <w:rPr>
          <w:lang w:val="it-IT"/>
        </w:rPr>
        <w:t xml:space="preserve">Ulteriori informazioni su </w:t>
      </w:r>
      <w:r w:rsidRPr="00163DFB">
        <w:rPr>
          <w:rFonts w:ascii="MB Corpo S Text Office" w:hAnsi="MB Corpo S Text Office"/>
          <w:lang w:val="it-IT"/>
        </w:rPr>
        <w:t xml:space="preserve">Mercedes-Benz </w:t>
      </w:r>
      <w:r w:rsidRPr="00163DFB">
        <w:rPr>
          <w:lang w:val="it-IT"/>
        </w:rPr>
        <w:t xml:space="preserve">sono disponibili all'indirizzo </w:t>
      </w:r>
      <w:hyperlink r:id="rId20" w:history="1">
        <w:r w:rsidRPr="00163DFB">
          <w:rPr>
            <w:rStyle w:val="Collegamentoipertestuale"/>
            <w:lang w:val="it-IT"/>
          </w:rPr>
          <w:t>www.mercedes-benz.com</w:t>
        </w:r>
      </w:hyperlink>
      <w:r w:rsidRPr="00163DFB">
        <w:rPr>
          <w:lang w:val="it-IT"/>
        </w:rPr>
        <w:t xml:space="preserve"> e sul nostro canale </w:t>
      </w:r>
      <w:r w:rsidRPr="00163DFB">
        <w:rPr>
          <w:lang w:val="it-IT"/>
        </w:rPr>
        <w:br/>
      </w:r>
      <w:r w:rsidRPr="00163DFB">
        <w:rPr>
          <w:rStyle w:val="02FlietextboldZchn"/>
          <w:lang w:val="it-IT"/>
        </w:rPr>
        <w:t xml:space="preserve">canale LinkedIn </w:t>
      </w:r>
      <w:r w:rsidRPr="00163DFB">
        <w:rPr>
          <w:lang w:val="it-IT"/>
        </w:rPr>
        <w:t xml:space="preserve">alla voce </w:t>
      </w:r>
      <w:hyperlink r:id="rId21" w:history="1">
        <w:r w:rsidRPr="00163DFB">
          <w:rPr>
            <w:rStyle w:val="Collegamentoipertestuale"/>
            <w:lang w:val="it-IT"/>
          </w:rPr>
          <w:t>Mercedes-Benz AG | LinkedIn</w:t>
        </w:r>
      </w:hyperlink>
      <w:r w:rsidRPr="00163DFB">
        <w:rPr>
          <w:rStyle w:val="Collegamentoipertestuale"/>
          <w:lang w:val="it-IT"/>
        </w:rPr>
        <w:t>.</w:t>
      </w:r>
      <w:r w:rsidRPr="00163DFB">
        <w:rPr>
          <w:lang w:val="it-IT"/>
        </w:rPr>
        <w:br/>
        <w:t xml:space="preserve"> Le informazioni per la stampa e i servizi digitali per i giornalisti e i moltiplicatori sono disponibili anche sulla nostra piattaforma online</w:t>
      </w:r>
      <w:r w:rsidRPr="00163DFB">
        <w:rPr>
          <w:lang w:val="it-IT"/>
        </w:rPr>
        <w:br/>
      </w:r>
      <w:r w:rsidRPr="00163DFB">
        <w:rPr>
          <w:rFonts w:ascii="MB Corpo S Text Office" w:hAnsi="MB Corpo S Text Office"/>
          <w:lang w:val="it-IT"/>
        </w:rPr>
        <w:t xml:space="preserve">Mercedes-Benz Media </w:t>
      </w:r>
      <w:r w:rsidRPr="00163DFB">
        <w:rPr>
          <w:lang w:val="it-IT"/>
        </w:rPr>
        <w:t>all'indirizzo http://media.mercedes-benz.com.</w:t>
      </w:r>
    </w:p>
    <w:p w14:paraId="3756F3F9" w14:textId="77777777" w:rsidR="00242E95" w:rsidRPr="00163DFB" w:rsidRDefault="00242E95" w:rsidP="00256E60">
      <w:pPr>
        <w:pStyle w:val="01Flietext"/>
        <w:rPr>
          <w:lang w:val="it-IT"/>
        </w:rPr>
      </w:pPr>
    </w:p>
    <w:p w14:paraId="1DDA76B1" w14:textId="77777777" w:rsidR="00FF2890" w:rsidRPr="00163DFB" w:rsidRDefault="00000000">
      <w:pPr>
        <w:pStyle w:val="11Unternehmensinformationen"/>
        <w:rPr>
          <w:lang w:val="it-IT"/>
        </w:rPr>
      </w:pPr>
      <w:r w:rsidRPr="00163DFB">
        <w:rPr>
          <w:rStyle w:val="10berschriftUnternehmensinformationenZchn"/>
          <w:lang w:val="it-IT"/>
        </w:rPr>
        <w:t xml:space="preserve">Mercedes-Benz AG in sintesi </w:t>
      </w:r>
      <w:r w:rsidRPr="00163DFB">
        <w:rPr>
          <w:lang w:val="it-IT"/>
        </w:rPr>
        <w:br/>
      </w:r>
      <w:r w:rsidR="002351B3" w:rsidRPr="00163DFB">
        <w:rPr>
          <w:lang w:val="it-IT"/>
        </w:rPr>
        <w:t xml:space="preserve">MercedesBenz </w:t>
      </w:r>
      <w:r w:rsidR="002351B3" w:rsidRPr="00163DFB">
        <w:rPr>
          <w:lang w:val="it-IT"/>
        </w:rPr>
        <w:noBreakHyphen/>
        <w:t xml:space="preserve">AG fa parte del MercedesBenz </w:t>
      </w:r>
      <w:r w:rsidR="002351B3" w:rsidRPr="00163DFB">
        <w:rPr>
          <w:lang w:val="it-IT"/>
        </w:rPr>
        <w:noBreakHyphen/>
        <w:t xml:space="preserve">Group AG con un totale di circa 166.000 dipendenti in tutto il mondo ed è responsabile del business globale di MercedesBenz </w:t>
      </w:r>
      <w:r w:rsidR="002351B3" w:rsidRPr="00163DFB">
        <w:rPr>
          <w:lang w:val="it-IT"/>
        </w:rPr>
        <w:noBreakHyphen/>
        <w:t xml:space="preserve">Cars e MercedesBenz </w:t>
      </w:r>
      <w:r w:rsidR="002351B3" w:rsidRPr="00163DFB">
        <w:rPr>
          <w:lang w:val="it-IT"/>
        </w:rPr>
        <w:noBreakHyphen/>
        <w:t xml:space="preserve">Vans. Ola Källenius è il Presidente del Consiglio di Amministrazione di MercedesBenz </w:t>
      </w:r>
      <w:r w:rsidR="002351B3" w:rsidRPr="00163DFB">
        <w:rPr>
          <w:lang w:val="it-IT"/>
        </w:rPr>
        <w:noBreakHyphen/>
        <w:t xml:space="preserve">AG. L'azienda si concentra sullo sviluppo, la produzione e la vendita di autovetture, furgoni e servizi correlati ai veicoli. Inoltre, l'azienda aspira a diventare leader nei settori della mobilità elettrica e del software per veicoli. Il portafoglio prodotti comprende il </w:t>
      </w:r>
      <w:r w:rsidR="002351B3" w:rsidRPr="00163DFB">
        <w:rPr>
          <w:lang w:val="it-IT"/>
        </w:rPr>
        <w:noBreakHyphen/>
        <w:t xml:space="preserve">marchio MercedesBenz </w:t>
      </w:r>
      <w:r w:rsidR="002351B3" w:rsidRPr="00163DFB">
        <w:rPr>
          <w:lang w:val="it-IT"/>
        </w:rPr>
        <w:noBreakHyphen/>
        <w:t>con MercedesAMG</w:t>
      </w:r>
      <w:r w:rsidR="002351B3" w:rsidRPr="00163DFB">
        <w:rPr>
          <w:lang w:val="it-IT"/>
        </w:rPr>
        <w:noBreakHyphen/>
        <w:t>, Mercedes</w:t>
      </w:r>
      <w:r w:rsidR="002351B3" w:rsidRPr="00163DFB">
        <w:rPr>
          <w:lang w:val="it-IT"/>
        </w:rPr>
        <w:noBreakHyphen/>
        <w:t xml:space="preserve"> Maybach e Classe G </w:t>
      </w:r>
      <w:r w:rsidR="002351B3" w:rsidRPr="00163DFB">
        <w:rPr>
          <w:lang w:val="it-IT"/>
        </w:rPr>
        <w:noBreakHyphen/>
        <w:t xml:space="preserve">con i loro modelli completamente elettrici, nonché i prodotti del marchio smart. MercedesBenz </w:t>
      </w:r>
      <w:r w:rsidR="002351B3" w:rsidRPr="00163DFB">
        <w:rPr>
          <w:lang w:val="it-IT"/>
        </w:rPr>
        <w:noBreakHyphen/>
        <w:t xml:space="preserve">AG è uno dei maggiori produttori mondiali di autovetture di lusso. Nel 2023 ha venduto circa due milioni di autovetture e 447.800 furgoni. Nei suoi due segmenti di business, MercedesBenz </w:t>
      </w:r>
      <w:r w:rsidR="002351B3" w:rsidRPr="00163DFB">
        <w:rPr>
          <w:lang w:val="it-IT"/>
        </w:rPr>
        <w:noBreakHyphen/>
        <w:t xml:space="preserve">AG sta ampliando continuamente la sua rete di produzione mondiale con oltre 30 siti produttivi in quattro continenti, attrezzandosi al contempo per soddisfare i requisiti della mobilità elettrica. Allo stesso tempo, l'azienda sta costruendo e ampliando la sua rete globale di produzione di batterie in tre continenti. Poiché la sostenibilità è il principio guida della </w:t>
      </w:r>
      <w:r w:rsidR="002351B3" w:rsidRPr="00163DFB">
        <w:rPr>
          <w:lang w:val="it-IT"/>
        </w:rPr>
        <w:noBreakHyphen/>
        <w:t xml:space="preserve">strategia </w:t>
      </w:r>
      <w:r w:rsidR="002351B3" w:rsidRPr="00163DFB">
        <w:rPr>
          <w:lang w:val="it-IT"/>
        </w:rPr>
        <w:noBreakHyphen/>
        <w:t xml:space="preserve">MercedesBenz </w:t>
      </w:r>
      <w:r w:rsidR="002351B3" w:rsidRPr="00163DFB">
        <w:rPr>
          <w:lang w:val="it-IT"/>
        </w:rPr>
        <w:noBreakHyphen/>
        <w:t xml:space="preserve">e dell'azienda stessa, ciò significa creare un valore duraturo per tutti gli stakeholder: clienti, collaboratori, investitori, partner commerciali e società nel suo complesso. La base di tutto ciò è la strategia aziendale sostenibile del </w:t>
      </w:r>
      <w:r w:rsidR="002351B3" w:rsidRPr="00163DFB">
        <w:rPr>
          <w:lang w:val="it-IT"/>
        </w:rPr>
        <w:noBreakHyphen/>
        <w:t>Gruppo MercedesBenz</w:t>
      </w:r>
      <w:r w:rsidR="002351B3" w:rsidRPr="00163DFB">
        <w:rPr>
          <w:lang w:val="it-IT"/>
        </w:rPr>
        <w:noBreakHyphen/>
        <w:t xml:space="preserve">. </w:t>
      </w:r>
      <w:r w:rsidR="002351B3" w:rsidRPr="00163DFB">
        <w:rPr>
          <w:lang w:val="it-IT"/>
        </w:rPr>
        <w:noBreakHyphen/>
        <w:t xml:space="preserve">L'azienda si assume così la responsabilità degli effetti </w:t>
      </w:r>
      <w:r w:rsidR="002351B3" w:rsidRPr="00163DFB">
        <w:rPr>
          <w:lang w:val="it-IT"/>
        </w:rPr>
        <w:noBreakHyphen/>
        <w:t>economici, ecologici e sociali delle proprie attività commerciali e considera l'intera catena del valore.</w:t>
      </w:r>
      <w:r w:rsidRPr="00163DFB">
        <w:rPr>
          <w:lang w:val="it-IT"/>
        </w:rPr>
        <w:br/>
      </w:r>
    </w:p>
    <w:p w14:paraId="610838F8" w14:textId="77777777" w:rsidR="00A62F8F" w:rsidRPr="00163DFB" w:rsidRDefault="00A62F8F" w:rsidP="00A62F8F">
      <w:pPr>
        <w:pStyle w:val="11Unternehmensinformationen"/>
        <w:rPr>
          <w:lang w:val="it-IT"/>
        </w:rPr>
      </w:pPr>
    </w:p>
    <w:sectPr w:rsidR="00A62F8F" w:rsidRPr="00163DFB" w:rsidSect="00256E60"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5802E" w14:textId="77777777" w:rsidR="008A6E75" w:rsidRPr="00E675DA" w:rsidRDefault="008A6E75" w:rsidP="00764B8C">
      <w:pPr>
        <w:spacing w:line="240" w:lineRule="auto"/>
      </w:pPr>
      <w:r w:rsidRPr="00E675DA">
        <w:separator/>
      </w:r>
    </w:p>
  </w:endnote>
  <w:endnote w:type="continuationSeparator" w:id="0">
    <w:p w14:paraId="603C24CF" w14:textId="77777777" w:rsidR="008A6E75" w:rsidRPr="00E675DA" w:rsidRDefault="008A6E75" w:rsidP="00764B8C">
      <w:pPr>
        <w:spacing w:line="240" w:lineRule="auto"/>
      </w:pPr>
      <w:r w:rsidRPr="00E675DA">
        <w:continuationSeparator/>
      </w:r>
    </w:p>
  </w:endnote>
  <w:endnote w:type="continuationNotice" w:id="1">
    <w:p w14:paraId="4F299533" w14:textId="77777777" w:rsidR="008A6E75" w:rsidRDefault="008A6E7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MB Corpo S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8F3A" w14:textId="77777777" w:rsidR="00FF2890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7464" behindDoc="0" locked="0" layoutInCell="1" allowOverlap="1" wp14:anchorId="7AAD5728" wp14:editId="66F59F8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300"/>
              <wp:effectExtent l="0" t="0" r="17780" b="0"/>
              <wp:wrapNone/>
              <wp:docPr id="367713959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5788C" w14:textId="77777777" w:rsidR="00FF2890" w:rsidRPr="00163DFB" w:rsidRDefault="000000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r w:rsidRPr="00163D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Riservato - Non destinato al consumo o alla distribuzione al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D57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margin-left:0;margin-top:0;width:231.1pt;height:29pt;z-index:2516674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" filled="f" stroked="f">
              <v:textbox style="mso-fit-shape-to-text:t" inset="0,0,0,15pt">
                <w:txbxContent>
                  <w:p w14:paraId="67E5788C" w14:textId="77777777" w:rsidR="00FF2890" w:rsidRPr="00163DFB" w:rsidRDefault="000000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  <w:lang w:val="it-IT"/>
                      </w:rPr>
                    </w:pPr>
                    <w:r w:rsidRPr="00163DF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  <w:lang w:val="it-IT"/>
                      </w:rPr>
                      <w:t>Riservato - Non destinato al consumo o alla distribuzione al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FF6F8" w14:textId="77777777" w:rsidR="00FF2890" w:rsidRDefault="00000000">
    <w:pPr>
      <w:pStyle w:val="09Seitenzahl"/>
      <w:framePr w:wrap="around"/>
    </w:pPr>
    <w:r>
      <mc:AlternateContent>
        <mc:Choice Requires="wps">
          <w:drawing>
            <wp:anchor distT="0" distB="0" distL="0" distR="0" simplePos="0" relativeHeight="251668488" behindDoc="0" locked="0" layoutInCell="1" allowOverlap="1" wp14:anchorId="77F4E902" wp14:editId="099BE7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300"/>
              <wp:effectExtent l="0" t="0" r="17780" b="0"/>
              <wp:wrapNone/>
              <wp:docPr id="561940896" name="Text Box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69EA21" w14:textId="77777777" w:rsidR="00FF2890" w:rsidRPr="00163DFB" w:rsidRDefault="000000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r w:rsidRPr="00163D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Riservato - Non destinato al consumo o alla distribuzione al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4E9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Public Consumption or Distribution" style="position:absolute;left:0;text-align:left;margin-left:0;margin-top:0;width:231.1pt;height:29pt;z-index:2516684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" filled="f" stroked="f">
              <v:textbox style="mso-fit-shape-to-text:t" inset="0,0,0,15pt">
                <w:txbxContent>
                  <w:p w14:paraId="0569EA21" w14:textId="77777777" w:rsidR="00FF2890" w:rsidRPr="00163DFB" w:rsidRDefault="000000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  <w:lang w:val="it-IT"/>
                      </w:rPr>
                    </w:pPr>
                    <w:r w:rsidRPr="00163DF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  <w:lang w:val="it-IT"/>
                      </w:rPr>
                      <w:t>Riservato - Non destinato al consumo o alla distribuzione al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1864">
      <w:t xml:space="preserve">Pagina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25324131" w14:textId="77777777"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645D3" w14:textId="77777777" w:rsidR="00FF2890" w:rsidRDefault="00000000">
    <w:pPr>
      <w:pStyle w:val="08Fubereich"/>
      <w:framePr w:wrap="auto" w:vAnchor="margin" w:hAnchor="text" w:yAlign="inline"/>
      <w:rPr>
        <w:lang w:val="de-DE"/>
      </w:rPr>
    </w:pPr>
    <w:r w:rsidRPr="004E6A97">
      <w:rPr>
        <w:lang w:val="de-DE"/>
      </w:rPr>
      <w:t xml:space="preserve">Mercedes-Benz AG | 70546 Stoccarda | T +49 711 17 0 | F +49 711 17 2 22 44 | dialog@mercedes-benz.com | www.mercedes-benz.com </w:t>
    </w:r>
  </w:p>
  <w:p w14:paraId="30117437" w14:textId="77777777" w:rsidR="00FF2890" w:rsidRPr="00163DFB" w:rsidRDefault="00000000">
    <w:pPr>
      <w:pStyle w:val="08Fubereich"/>
      <w:framePr w:wrap="auto" w:vAnchor="margin" w:hAnchor="text" w:yAlign="inline"/>
      <w:rPr>
        <w:lang w:val="it-IT"/>
      </w:rPr>
    </w:pPr>
    <w:r w:rsidRPr="004E7248">
      <w:rPr>
        <w:lang w:val="it-IT"/>
      </w:rPr>
      <w:br/>
    </w:r>
    <w:r w:rsidRPr="00163DFB">
      <w:rPr>
        <w:lang w:val="it-IT"/>
      </w:rPr>
      <w:t>Mercedes-Benz AG, Stoccarda | Sede legale e Tribunale: Stoccarda; HRB No.: 762873</w:t>
    </w:r>
  </w:p>
  <w:p w14:paraId="28A41D2D" w14:textId="77777777" w:rsidR="00FF2890" w:rsidRPr="00163DFB" w:rsidRDefault="00000000">
    <w:pPr>
      <w:pStyle w:val="08Fubereich"/>
      <w:framePr w:wrap="auto" w:vAnchor="margin" w:hAnchor="text" w:yAlign="inline"/>
      <w:rPr>
        <w:lang w:val="it-IT"/>
      </w:rPr>
    </w:pPr>
    <w:r w:rsidRPr="00163DFB">
      <w:rPr>
        <w:lang w:val="it-IT"/>
      </w:rPr>
      <w:t>Presidente del Consiglio di sorveglianza: Martin Brudermüller</w:t>
    </w:r>
  </w:p>
  <w:p w14:paraId="3B000DDB" w14:textId="77777777" w:rsidR="00FF2890" w:rsidRPr="00163DFB" w:rsidRDefault="00000000">
    <w:pPr>
      <w:pStyle w:val="08Fubereich"/>
      <w:framePr w:wrap="auto" w:vAnchor="margin" w:hAnchor="text" w:yAlign="inline"/>
      <w:rPr>
        <w:lang w:val="it-IT"/>
      </w:rPr>
    </w:pPr>
    <w:r w:rsidRPr="00163DFB">
      <w:rPr>
        <w:lang w:val="it-IT"/>
      </w:rPr>
      <w:t>Consiglio di amministrazione: Ola Källenius, presidente; Jörg Burzer, Renata Jungo Brüngger, Sabine Kohleisen, Markus Schäfer, Britta Seeger,</w:t>
    </w:r>
  </w:p>
  <w:p w14:paraId="0C20617B" w14:textId="77777777" w:rsidR="00FF2890" w:rsidRDefault="00000000">
    <w:pPr>
      <w:pStyle w:val="08Fubereich"/>
      <w:framePr w:wrap="auto" w:vAnchor="margin" w:hAnchor="text" w:yAlign="inline"/>
    </w:pPr>
    <w:r>
      <w:t>Hubertus Troska, Harald Wilhelm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28D39" w14:textId="77777777" w:rsidR="00FF2890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70536" behindDoc="0" locked="0" layoutInCell="1" allowOverlap="1" wp14:anchorId="4AAC11E4" wp14:editId="463728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300"/>
              <wp:effectExtent l="0" t="0" r="17780" b="0"/>
              <wp:wrapNone/>
              <wp:docPr id="799905973" name="Text Box 5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F668AB" w14:textId="77777777" w:rsidR="00FF2890" w:rsidRPr="00163DFB" w:rsidRDefault="000000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r w:rsidRPr="00163D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Riservato - Non destinato al consumo o alla distribuzione al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AC11E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Confidential - Not for Public Consumption or Distribution" style="position:absolute;margin-left:0;margin-top:0;width:231.1pt;height:29pt;z-index:2516705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" filled="f" stroked="f">
              <v:textbox style="mso-fit-shape-to-text:t" inset="0,0,0,15pt">
                <w:txbxContent>
                  <w:p w14:paraId="14F668AB" w14:textId="77777777" w:rsidR="00FF2890" w:rsidRPr="00163DFB" w:rsidRDefault="000000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  <w:lang w:val="it-IT"/>
                      </w:rPr>
                    </w:pPr>
                    <w:r w:rsidRPr="00163DF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  <w:lang w:val="it-IT"/>
                      </w:rPr>
                      <w:t>Riservato - Non destinato al consumo o alla distribuzione al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A8094" w14:textId="77777777" w:rsidR="00FF2890" w:rsidRDefault="00000000">
    <w:pPr>
      <w:pStyle w:val="09Seitenzahl"/>
      <w:framePr w:wrap="around"/>
    </w:pPr>
    <w:r>
      <mc:AlternateContent>
        <mc:Choice Requires="wps">
          <w:drawing>
            <wp:anchor distT="0" distB="0" distL="0" distR="0" simplePos="0" relativeHeight="251671560" behindDoc="0" locked="0" layoutInCell="1" allowOverlap="1" wp14:anchorId="4D1655BB" wp14:editId="6CE3BD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300"/>
              <wp:effectExtent l="0" t="0" r="17780" b="0"/>
              <wp:wrapNone/>
              <wp:docPr id="1091250382" name="Text Box 6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06553D" w14:textId="77777777" w:rsidR="00FF2890" w:rsidRPr="00163DFB" w:rsidRDefault="000000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r w:rsidRPr="00163D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Riservato - Non destinato al consumo o alla distribuzione al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1655B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Confidential - Not for Public Consumption or Distribution" style="position:absolute;left:0;text-align:left;margin-left:0;margin-top:0;width:231.1pt;height:29pt;z-index:2516715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" filled="f" stroked="f">
              <v:textbox style="mso-fit-shape-to-text:t" inset="0,0,0,15pt">
                <w:txbxContent>
                  <w:p w14:paraId="2006553D" w14:textId="77777777" w:rsidR="00FF2890" w:rsidRPr="00163DFB" w:rsidRDefault="000000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  <w:lang w:val="it-IT"/>
                      </w:rPr>
                    </w:pPr>
                    <w:r w:rsidRPr="00163DF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  <w:lang w:val="it-IT"/>
                      </w:rPr>
                      <w:t>Riservato - Non destinato al consumo o alla distribuzione al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D1108">
      <w:t xml:space="preserve">Pagina </w:t>
    </w:r>
    <w:r w:rsidR="001D1108" w:rsidRPr="0033780C">
      <w:rPr>
        <w:rStyle w:val="Numeropagina"/>
      </w:rPr>
      <w:fldChar w:fldCharType="begin"/>
    </w:r>
    <w:r w:rsidR="001D1108" w:rsidRPr="0033780C">
      <w:rPr>
        <w:rStyle w:val="Numeropagina"/>
      </w:rPr>
      <w:instrText xml:space="preserve"> PAGE </w:instrText>
    </w:r>
    <w:r w:rsidR="001D1108" w:rsidRPr="0033780C">
      <w:rPr>
        <w:rStyle w:val="Numeropagina"/>
      </w:rPr>
      <w:fldChar w:fldCharType="separate"/>
    </w:r>
    <w:r w:rsidR="003110C8">
      <w:rPr>
        <w:rStyle w:val="Numeropagina"/>
      </w:rPr>
      <w:t>2</w:t>
    </w:r>
    <w:r w:rsidR="001D1108" w:rsidRPr="0033780C">
      <w:rPr>
        <w:rStyle w:val="Numeropagina"/>
      </w:rPr>
      <w:fldChar w:fldCharType="end"/>
    </w:r>
  </w:p>
  <w:p w14:paraId="7CD39E14" w14:textId="77777777" w:rsidR="001D1108" w:rsidRDefault="001D1108" w:rsidP="00147FA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E97E0" w14:textId="77777777" w:rsidR="00FF2890" w:rsidRDefault="00000000">
    <w:r>
      <w:rPr>
        <w:noProof/>
      </w:rPr>
      <mc:AlternateContent>
        <mc:Choice Requires="wps">
          <w:drawing>
            <wp:anchor distT="0" distB="0" distL="0" distR="0" simplePos="0" relativeHeight="251669512" behindDoc="0" locked="0" layoutInCell="1" allowOverlap="1" wp14:anchorId="3525E2DE" wp14:editId="097D1D7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300"/>
              <wp:effectExtent l="0" t="0" r="17780" b="0"/>
              <wp:wrapNone/>
              <wp:docPr id="299855697" name="Text Box 4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4162A3" w14:textId="77777777" w:rsidR="00FF2890" w:rsidRPr="00163DFB" w:rsidRDefault="000000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r w:rsidRPr="00163D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Riservato - Non destinato al consumo o alla distribuzione al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5E2D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Confidential - Not for Public Consumption or Distribution" style="position:absolute;margin-left:0;margin-top:0;width:231.1pt;height:29pt;z-index:2516695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" filled="f" stroked="f">
              <v:textbox style="mso-fit-shape-to-text:t" inset="0,0,0,15pt">
                <w:txbxContent>
                  <w:p w14:paraId="714162A3" w14:textId="77777777" w:rsidR="00FF2890" w:rsidRPr="00163DFB" w:rsidRDefault="000000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  <w:lang w:val="it-IT"/>
                      </w:rPr>
                    </w:pPr>
                    <w:r w:rsidRPr="00163DF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  <w:lang w:val="it-IT"/>
                      </w:rPr>
                      <w:t>Riservato - Non destinato al consumo o alla distribuzione al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D1108">
      <w:rPr>
        <w:noProof/>
      </w:rPr>
      <mc:AlternateContent>
        <mc:Choice Requires="wps">
          <w:drawing>
            <wp:anchor distT="0" distB="0" distL="0" distR="0" simplePos="0" relativeHeight="251664392" behindDoc="0" locked="0" layoutInCell="1" allowOverlap="1" wp14:anchorId="1FDF33C5" wp14:editId="50D1DD7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1916191128" name="Textfeld 1916191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7C0C7" w14:textId="77777777" w:rsidR="00FF2890" w:rsidRPr="00163DFB" w:rsidRDefault="00000000">
                          <w:pPr>
                            <w:pStyle w:val="08Fubereich"/>
                            <w:rPr>
                              <w:lang w:val="it-IT"/>
                            </w:rPr>
                          </w:pPr>
                          <w:r w:rsidRPr="00163DFB">
                            <w:rPr>
                              <w:lang w:val="it-IT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DF33C5" id="Textfeld 1916191128" o:spid="_x0000_s1031" type="#_x0000_t202" style="position:absolute;margin-left:85.35pt;margin-top:811.4pt;width:289.7pt;height:11.05pt;z-index:251664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BjWu5S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5337C0C7" w14:textId="77777777" w:rsidR="00FF2890" w:rsidRPr="00163DFB" w:rsidRDefault="00000000">
                    <w:pPr>
                      <w:pStyle w:val="08Fubereich"/>
                      <w:rPr>
                        <w:lang w:val="it-IT"/>
                      </w:rPr>
                    </w:pPr>
                    <w:r w:rsidRPr="00163DFB">
                      <w:rPr>
                        <w:lang w:val="it-IT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1D1108">
      <w:rPr>
        <w:noProof/>
      </w:rPr>
      <w:drawing>
        <wp:anchor distT="0" distB="0" distL="114300" distR="114300" simplePos="0" relativeHeight="251663368" behindDoc="1" locked="0" layoutInCell="1" allowOverlap="1" wp14:anchorId="1E2AE4D8" wp14:editId="6E9A038A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776696819" name="Grafik 1776696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08">
      <w:rPr>
        <w:noProof/>
      </w:rPr>
      <mc:AlternateContent>
        <mc:Choice Requires="wps">
          <w:drawing>
            <wp:anchor distT="0" distB="0" distL="114300" distR="114300" simplePos="0" relativeHeight="251661320" behindDoc="0" locked="0" layoutInCell="1" allowOverlap="1" wp14:anchorId="2586B381" wp14:editId="3BA124C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67378263" name="Ellipse 367378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oval id="Ellipse 367378263" style="position:absolute;margin-left:-53.85pt;margin-top:421.75pt;width:1.1pt;height:1.1pt;z-index:251661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047A2144">
              <v:stroke joinstyle="miter"/>
              <w10:wrap anchory="page"/>
            </v:oval>
          </w:pict>
        </mc:Fallback>
      </mc:AlternateContent>
    </w:r>
    <w:r w:rsidR="001D1108">
      <w:rPr>
        <w:noProof/>
      </w:rPr>
      <mc:AlternateContent>
        <mc:Choice Requires="wps">
          <w:drawing>
            <wp:anchor distT="0" distB="0" distL="114300" distR="114300" simplePos="0" relativeHeight="251660296" behindDoc="0" locked="0" layoutInCell="1" allowOverlap="1" wp14:anchorId="300C694B" wp14:editId="67301FE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207848221" name="Ellipse 207848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oval id="Ellipse 207848221" style="position:absolute;margin-left:-53.8pt;margin-top:594.8pt;width:1.15pt;height:1.15pt;z-index:251660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410BCD53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67323" w14:textId="77777777" w:rsidR="008A6E75" w:rsidRPr="00E675DA" w:rsidRDefault="008A6E75" w:rsidP="00764B8C">
      <w:pPr>
        <w:spacing w:line="240" w:lineRule="auto"/>
      </w:pPr>
      <w:r w:rsidRPr="00E675DA">
        <w:separator/>
      </w:r>
    </w:p>
  </w:footnote>
  <w:footnote w:type="continuationSeparator" w:id="0">
    <w:p w14:paraId="6B8DD7DC" w14:textId="77777777" w:rsidR="008A6E75" w:rsidRPr="00E675DA" w:rsidRDefault="008A6E75" w:rsidP="00764B8C">
      <w:pPr>
        <w:spacing w:line="240" w:lineRule="auto"/>
      </w:pPr>
      <w:r w:rsidRPr="00E675DA">
        <w:continuationSeparator/>
      </w:r>
    </w:p>
  </w:footnote>
  <w:footnote w:type="continuationNotice" w:id="1">
    <w:p w14:paraId="5CDC3057" w14:textId="77777777" w:rsidR="008A6E75" w:rsidRDefault="008A6E75">
      <w:pPr>
        <w:spacing w:line="240" w:lineRule="auto"/>
      </w:pPr>
    </w:p>
  </w:footnote>
  <w:footnote w:id="2">
    <w:p w14:paraId="3C451A4B" w14:textId="77777777" w:rsidR="00FF2890" w:rsidRPr="00163DFB" w:rsidRDefault="00000000">
      <w:pPr>
        <w:pStyle w:val="Testonotaapidipagina"/>
        <w:rPr>
          <w:sz w:val="14"/>
          <w:szCs w:val="14"/>
          <w:lang w:val="it-IT"/>
        </w:rPr>
      </w:pPr>
      <w:r w:rsidRPr="00220E23">
        <w:rPr>
          <w:rStyle w:val="Rimandonotaapidipagina"/>
          <w:sz w:val="14"/>
          <w:szCs w:val="14"/>
        </w:rPr>
        <w:footnoteRef/>
      </w:r>
      <w:r w:rsidR="00EB328D" w:rsidRPr="00163DFB">
        <w:rPr>
          <w:sz w:val="14"/>
          <w:szCs w:val="14"/>
          <w:lang w:val="it-IT"/>
        </w:rPr>
        <w:t xml:space="preserve"> Net carbon-neutral significa che le emissioni di carbonio che non vengono evitate o ridotte in Mercedes-Benz sono compensate da progetti di compensazione certificati</w:t>
      </w:r>
      <w:r w:rsidR="00DD1C21" w:rsidRPr="00163DFB">
        <w:rPr>
          <w:sz w:val="14"/>
          <w:szCs w:val="14"/>
          <w:lang w:val="it-IT"/>
        </w:rPr>
        <w:t>.</w:t>
      </w:r>
    </w:p>
    <w:p w14:paraId="420E7142" w14:textId="77777777" w:rsidR="00256E60" w:rsidRPr="00163DFB" w:rsidRDefault="00EB328D" w:rsidP="00256E60">
      <w:pPr>
        <w:pStyle w:val="Testonotaapidipagina"/>
        <w:rPr>
          <w:sz w:val="13"/>
          <w:szCs w:val="13"/>
          <w:lang w:val="it-IT"/>
        </w:rPr>
      </w:pPr>
      <w:r w:rsidRPr="00163DFB" w:rsidDel="00EB328D">
        <w:rPr>
          <w:sz w:val="13"/>
          <w:lang w:val="it-IT"/>
        </w:rPr>
        <w:t xml:space="preserve"> </w:t>
      </w:r>
    </w:p>
  </w:footnote>
  <w:footnote w:id="3">
    <w:p w14:paraId="3F1BCBCA" w14:textId="77777777" w:rsidR="00FF2890" w:rsidRPr="00163DFB" w:rsidRDefault="00000000">
      <w:pPr>
        <w:pStyle w:val="Testonotaapidipagina"/>
        <w:rPr>
          <w:sz w:val="13"/>
          <w:lang w:val="it-IT"/>
        </w:rPr>
      </w:pPr>
      <w:r>
        <w:rPr>
          <w:rStyle w:val="Rimandonotaapidipagina"/>
          <w:sz w:val="13"/>
        </w:rPr>
        <w:footnoteRef/>
      </w:r>
      <w:r w:rsidR="00D95464" w:rsidRPr="00163DFB">
        <w:rPr>
          <w:sz w:val="13"/>
          <w:lang w:val="it-IT"/>
        </w:rPr>
        <w:t xml:space="preserve"> I valori specificati sono stati determinati in base al metodo di misurazione WLTP (Worldwide harmonised Light vehicles Test Procedure). Gli intervalli indicati si riferiscono ai mercati ECE. Il consumo di energia e le emissioni di CO</w:t>
      </w:r>
      <w:r w:rsidR="00D95464" w:rsidRPr="00163DFB">
        <w:rPr>
          <w:sz w:val="13"/>
          <w:vertAlign w:val="subscript"/>
          <w:lang w:val="it-IT"/>
        </w:rPr>
        <w:t>2</w:t>
      </w:r>
      <w:r w:rsidR="00D95464" w:rsidRPr="00163DFB">
        <w:rPr>
          <w:sz w:val="13"/>
          <w:lang w:val="it-IT"/>
        </w:rPr>
        <w:t xml:space="preserve"> di un'auto dipendono non solo dall'utilizzo efficiente del carburante o della fonte di energia da parte dell'auto, ma anche dallo stile di guida e da altri fattori non tecnici.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FE827" w14:textId="77777777" w:rsidR="00796424" w:rsidRDefault="007964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3E1B" w14:textId="77777777" w:rsidR="00796424" w:rsidRDefault="0079642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2DCF" w14:textId="77777777" w:rsidR="00FF2890" w:rsidRDefault="00000000">
    <w:r>
      <w:rPr>
        <w:noProof/>
      </w:rPr>
      <w:drawing>
        <wp:anchor distT="0" distB="0" distL="114300" distR="114300" simplePos="0" relativeHeight="251658242" behindDoc="0" locked="0" layoutInCell="1" allowOverlap="1" wp14:anchorId="3CFC3C09" wp14:editId="64760AEE">
          <wp:simplePos x="0" y="0"/>
          <wp:positionH relativeFrom="column">
            <wp:posOffset>4584064</wp:posOffset>
          </wp:positionH>
          <wp:positionV relativeFrom="margin">
            <wp:posOffset>410210</wp:posOffset>
          </wp:positionV>
          <wp:extent cx="1279595" cy="149176"/>
          <wp:effectExtent l="0" t="0" r="0" b="3810"/>
          <wp:wrapNone/>
          <wp:docPr id="226" name="Grafik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347" cy="1736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8B84BA0" wp14:editId="013A37E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<w:pict>
            <v:oval id="Ellipse 9" style="position:absolute;margin-left:-53.75pt;margin-top:297.2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3ADF96BD">
              <v:stroke joinstyle="miter"/>
              <w10:wrap anchory="page"/>
            </v:oval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317F7FA5" wp14:editId="0350B7E9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27" name="Grafik 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08BEB" w14:textId="77777777" w:rsidR="00FF2890" w:rsidRDefault="00000000">
    <w:pPr>
      <w:spacing w:line="20" w:lineRule="exact"/>
    </w:pPr>
    <w:r>
      <w:rPr>
        <w:noProof/>
      </w:rPr>
      <w:drawing>
        <wp:anchor distT="0" distB="0" distL="114300" distR="114300" simplePos="0" relativeHeight="251665416" behindDoc="1" locked="0" layoutInCell="1" allowOverlap="1" wp14:anchorId="77FCE262" wp14:editId="3B85C875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215026245" name="Grafik 1215026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44" behindDoc="0" locked="0" layoutInCell="1" allowOverlap="1" wp14:anchorId="1667F7EA" wp14:editId="2D9E837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115622177" name="Ellipse 11156221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<w:pict>
            <v:oval id="Ellipse 1115622177" style="position:absolute;margin-left:-53.75pt;margin-top:297.2pt;width:1.1pt;height:1.1pt;z-index:251662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134A18EC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66A6F3C"/>
    <w:multiLevelType w:val="hybridMultilevel"/>
    <w:tmpl w:val="2CC02C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B468C2"/>
    <w:multiLevelType w:val="hybridMultilevel"/>
    <w:tmpl w:val="30DCF9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A4259"/>
    <w:multiLevelType w:val="hybridMultilevel"/>
    <w:tmpl w:val="FF2492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70951959">
    <w:abstractNumId w:val="9"/>
  </w:num>
  <w:num w:numId="2" w16cid:durableId="1041172432">
    <w:abstractNumId w:val="8"/>
  </w:num>
  <w:num w:numId="3" w16cid:durableId="2043748572">
    <w:abstractNumId w:val="7"/>
  </w:num>
  <w:num w:numId="4" w16cid:durableId="1048725594">
    <w:abstractNumId w:val="6"/>
  </w:num>
  <w:num w:numId="5" w16cid:durableId="89932425">
    <w:abstractNumId w:val="5"/>
  </w:num>
  <w:num w:numId="6" w16cid:durableId="201096710">
    <w:abstractNumId w:val="4"/>
  </w:num>
  <w:num w:numId="7" w16cid:durableId="1680696398">
    <w:abstractNumId w:val="3"/>
  </w:num>
  <w:num w:numId="8" w16cid:durableId="1140153127">
    <w:abstractNumId w:val="2"/>
  </w:num>
  <w:num w:numId="9" w16cid:durableId="2143384260">
    <w:abstractNumId w:val="1"/>
  </w:num>
  <w:num w:numId="10" w16cid:durableId="1739132436">
    <w:abstractNumId w:val="0"/>
  </w:num>
  <w:num w:numId="11" w16cid:durableId="1036153690">
    <w:abstractNumId w:val="16"/>
  </w:num>
  <w:num w:numId="12" w16cid:durableId="1600525137">
    <w:abstractNumId w:val="10"/>
  </w:num>
  <w:num w:numId="13" w16cid:durableId="719012213">
    <w:abstractNumId w:val="17"/>
  </w:num>
  <w:num w:numId="14" w16cid:durableId="511342170">
    <w:abstractNumId w:val="14"/>
  </w:num>
  <w:num w:numId="15" w16cid:durableId="1790464699">
    <w:abstractNumId w:val="13"/>
  </w:num>
  <w:num w:numId="16" w16cid:durableId="948007569">
    <w:abstractNumId w:val="12"/>
  </w:num>
  <w:num w:numId="17" w16cid:durableId="253366991">
    <w:abstractNumId w:val="12"/>
  </w:num>
  <w:num w:numId="18" w16cid:durableId="245917073">
    <w:abstractNumId w:val="11"/>
  </w:num>
  <w:num w:numId="19" w16cid:durableId="721697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D4"/>
    <w:rsid w:val="00000C4C"/>
    <w:rsid w:val="00002924"/>
    <w:rsid w:val="00002EB6"/>
    <w:rsid w:val="00003659"/>
    <w:rsid w:val="0000375C"/>
    <w:rsid w:val="0000395C"/>
    <w:rsid w:val="000049B1"/>
    <w:rsid w:val="00006336"/>
    <w:rsid w:val="00006A32"/>
    <w:rsid w:val="00007B88"/>
    <w:rsid w:val="00010949"/>
    <w:rsid w:val="000113DA"/>
    <w:rsid w:val="000117D8"/>
    <w:rsid w:val="00012BDB"/>
    <w:rsid w:val="000146C9"/>
    <w:rsid w:val="00017C10"/>
    <w:rsid w:val="00023821"/>
    <w:rsid w:val="000268C4"/>
    <w:rsid w:val="00030A3E"/>
    <w:rsid w:val="00031A08"/>
    <w:rsid w:val="00031D13"/>
    <w:rsid w:val="0003294D"/>
    <w:rsid w:val="00033CCA"/>
    <w:rsid w:val="000357FD"/>
    <w:rsid w:val="000359CF"/>
    <w:rsid w:val="000367FE"/>
    <w:rsid w:val="000368FE"/>
    <w:rsid w:val="0003728C"/>
    <w:rsid w:val="00042174"/>
    <w:rsid w:val="00042DF7"/>
    <w:rsid w:val="0004345B"/>
    <w:rsid w:val="00044226"/>
    <w:rsid w:val="00044F7C"/>
    <w:rsid w:val="00045A88"/>
    <w:rsid w:val="0004668E"/>
    <w:rsid w:val="00047C06"/>
    <w:rsid w:val="000515B7"/>
    <w:rsid w:val="000533FB"/>
    <w:rsid w:val="0005350C"/>
    <w:rsid w:val="00053B8B"/>
    <w:rsid w:val="00055734"/>
    <w:rsid w:val="000573B1"/>
    <w:rsid w:val="00060104"/>
    <w:rsid w:val="00060587"/>
    <w:rsid w:val="00061B2F"/>
    <w:rsid w:val="000630D3"/>
    <w:rsid w:val="00063127"/>
    <w:rsid w:val="000645D4"/>
    <w:rsid w:val="000648CA"/>
    <w:rsid w:val="00064C83"/>
    <w:rsid w:val="00065D25"/>
    <w:rsid w:val="000667D2"/>
    <w:rsid w:val="00066B9D"/>
    <w:rsid w:val="00066DAE"/>
    <w:rsid w:val="00067E47"/>
    <w:rsid w:val="0007019A"/>
    <w:rsid w:val="0007417B"/>
    <w:rsid w:val="000746C0"/>
    <w:rsid w:val="0007522C"/>
    <w:rsid w:val="000760F1"/>
    <w:rsid w:val="00077BC6"/>
    <w:rsid w:val="00077D83"/>
    <w:rsid w:val="000800B4"/>
    <w:rsid w:val="00080666"/>
    <w:rsid w:val="00081305"/>
    <w:rsid w:val="0008404C"/>
    <w:rsid w:val="000847EB"/>
    <w:rsid w:val="00084B98"/>
    <w:rsid w:val="00085EB2"/>
    <w:rsid w:val="00086980"/>
    <w:rsid w:val="0009167E"/>
    <w:rsid w:val="000957FC"/>
    <w:rsid w:val="000964D8"/>
    <w:rsid w:val="00097A28"/>
    <w:rsid w:val="000A2BDF"/>
    <w:rsid w:val="000A38C6"/>
    <w:rsid w:val="000A553B"/>
    <w:rsid w:val="000A6183"/>
    <w:rsid w:val="000A669B"/>
    <w:rsid w:val="000B181B"/>
    <w:rsid w:val="000B2EC6"/>
    <w:rsid w:val="000B3E0D"/>
    <w:rsid w:val="000B4DEF"/>
    <w:rsid w:val="000B5B8C"/>
    <w:rsid w:val="000B6146"/>
    <w:rsid w:val="000B6F1A"/>
    <w:rsid w:val="000B700B"/>
    <w:rsid w:val="000B795A"/>
    <w:rsid w:val="000C1F8E"/>
    <w:rsid w:val="000C2C40"/>
    <w:rsid w:val="000C5205"/>
    <w:rsid w:val="000C6A17"/>
    <w:rsid w:val="000C7F4B"/>
    <w:rsid w:val="000D3E2B"/>
    <w:rsid w:val="000D4562"/>
    <w:rsid w:val="000D5074"/>
    <w:rsid w:val="000D6192"/>
    <w:rsid w:val="000D63AE"/>
    <w:rsid w:val="000D63F4"/>
    <w:rsid w:val="000E2F84"/>
    <w:rsid w:val="000E368C"/>
    <w:rsid w:val="000E37AA"/>
    <w:rsid w:val="000E4E21"/>
    <w:rsid w:val="000F4AD3"/>
    <w:rsid w:val="000F4E7E"/>
    <w:rsid w:val="000F52CE"/>
    <w:rsid w:val="000F55EC"/>
    <w:rsid w:val="000F61F3"/>
    <w:rsid w:val="00100E4E"/>
    <w:rsid w:val="001014CB"/>
    <w:rsid w:val="00101F88"/>
    <w:rsid w:val="00102760"/>
    <w:rsid w:val="00103427"/>
    <w:rsid w:val="0010671E"/>
    <w:rsid w:val="0011205F"/>
    <w:rsid w:val="001126C8"/>
    <w:rsid w:val="00113908"/>
    <w:rsid w:val="001144E6"/>
    <w:rsid w:val="00114F0C"/>
    <w:rsid w:val="00115F80"/>
    <w:rsid w:val="001161CF"/>
    <w:rsid w:val="001166BE"/>
    <w:rsid w:val="001167CA"/>
    <w:rsid w:val="001214B4"/>
    <w:rsid w:val="0012213A"/>
    <w:rsid w:val="00124819"/>
    <w:rsid w:val="0012549C"/>
    <w:rsid w:val="00125A06"/>
    <w:rsid w:val="00127439"/>
    <w:rsid w:val="001276D9"/>
    <w:rsid w:val="0013013B"/>
    <w:rsid w:val="00137E6B"/>
    <w:rsid w:val="001406B5"/>
    <w:rsid w:val="00141D5C"/>
    <w:rsid w:val="0014354C"/>
    <w:rsid w:val="001438D7"/>
    <w:rsid w:val="00143C9A"/>
    <w:rsid w:val="0014402C"/>
    <w:rsid w:val="00144FAC"/>
    <w:rsid w:val="0014535F"/>
    <w:rsid w:val="00147A08"/>
    <w:rsid w:val="00147FA1"/>
    <w:rsid w:val="00152149"/>
    <w:rsid w:val="001525A2"/>
    <w:rsid w:val="00152AB6"/>
    <w:rsid w:val="001531A2"/>
    <w:rsid w:val="001534FD"/>
    <w:rsid w:val="00154046"/>
    <w:rsid w:val="001545A7"/>
    <w:rsid w:val="00155647"/>
    <w:rsid w:val="001563DC"/>
    <w:rsid w:val="00156896"/>
    <w:rsid w:val="00156C94"/>
    <w:rsid w:val="00157E32"/>
    <w:rsid w:val="0015A812"/>
    <w:rsid w:val="0016003A"/>
    <w:rsid w:val="00161D9E"/>
    <w:rsid w:val="00161E2F"/>
    <w:rsid w:val="0016279C"/>
    <w:rsid w:val="00163C19"/>
    <w:rsid w:val="00163DFB"/>
    <w:rsid w:val="00163F1F"/>
    <w:rsid w:val="0016440E"/>
    <w:rsid w:val="0016568F"/>
    <w:rsid w:val="00170709"/>
    <w:rsid w:val="00172006"/>
    <w:rsid w:val="00174495"/>
    <w:rsid w:val="00174D45"/>
    <w:rsid w:val="00175A1F"/>
    <w:rsid w:val="00175B04"/>
    <w:rsid w:val="0017699C"/>
    <w:rsid w:val="00177237"/>
    <w:rsid w:val="00177BF5"/>
    <w:rsid w:val="00180319"/>
    <w:rsid w:val="0018038B"/>
    <w:rsid w:val="001839D7"/>
    <w:rsid w:val="001841E6"/>
    <w:rsid w:val="001843CD"/>
    <w:rsid w:val="001850C2"/>
    <w:rsid w:val="001853CF"/>
    <w:rsid w:val="00185B2E"/>
    <w:rsid w:val="001870C9"/>
    <w:rsid w:val="00190106"/>
    <w:rsid w:val="00191B43"/>
    <w:rsid w:val="00192506"/>
    <w:rsid w:val="00193969"/>
    <w:rsid w:val="001945D9"/>
    <w:rsid w:val="00196598"/>
    <w:rsid w:val="00196F3E"/>
    <w:rsid w:val="00197A73"/>
    <w:rsid w:val="00197D3D"/>
    <w:rsid w:val="001A3EDE"/>
    <w:rsid w:val="001A59E4"/>
    <w:rsid w:val="001A7268"/>
    <w:rsid w:val="001B0806"/>
    <w:rsid w:val="001B157F"/>
    <w:rsid w:val="001B398A"/>
    <w:rsid w:val="001B606A"/>
    <w:rsid w:val="001C107D"/>
    <w:rsid w:val="001C13F5"/>
    <w:rsid w:val="001C39E9"/>
    <w:rsid w:val="001C45E3"/>
    <w:rsid w:val="001C6FE5"/>
    <w:rsid w:val="001D00E7"/>
    <w:rsid w:val="001D1108"/>
    <w:rsid w:val="001D259B"/>
    <w:rsid w:val="001D2665"/>
    <w:rsid w:val="001D310C"/>
    <w:rsid w:val="001D618D"/>
    <w:rsid w:val="001D6C8A"/>
    <w:rsid w:val="001E0560"/>
    <w:rsid w:val="001E1354"/>
    <w:rsid w:val="001E2964"/>
    <w:rsid w:val="001E31D0"/>
    <w:rsid w:val="001E32CD"/>
    <w:rsid w:val="001E6D50"/>
    <w:rsid w:val="001E71CF"/>
    <w:rsid w:val="001F1AF2"/>
    <w:rsid w:val="001F1FFD"/>
    <w:rsid w:val="001F27EB"/>
    <w:rsid w:val="001F32D7"/>
    <w:rsid w:val="001F5147"/>
    <w:rsid w:val="001F5307"/>
    <w:rsid w:val="001F64DD"/>
    <w:rsid w:val="001F667A"/>
    <w:rsid w:val="001F78F9"/>
    <w:rsid w:val="00203105"/>
    <w:rsid w:val="00203BB4"/>
    <w:rsid w:val="0020405D"/>
    <w:rsid w:val="00205A60"/>
    <w:rsid w:val="00206695"/>
    <w:rsid w:val="002117FF"/>
    <w:rsid w:val="002118F9"/>
    <w:rsid w:val="00215C5D"/>
    <w:rsid w:val="00216079"/>
    <w:rsid w:val="00217B85"/>
    <w:rsid w:val="0022091F"/>
    <w:rsid w:val="00220E23"/>
    <w:rsid w:val="0022182A"/>
    <w:rsid w:val="002248FE"/>
    <w:rsid w:val="002334FF"/>
    <w:rsid w:val="00234643"/>
    <w:rsid w:val="002348CF"/>
    <w:rsid w:val="00234F1F"/>
    <w:rsid w:val="002351B3"/>
    <w:rsid w:val="0023599D"/>
    <w:rsid w:val="002400E9"/>
    <w:rsid w:val="00242985"/>
    <w:rsid w:val="00242E95"/>
    <w:rsid w:val="0024356D"/>
    <w:rsid w:val="002521B4"/>
    <w:rsid w:val="00254A4B"/>
    <w:rsid w:val="00255724"/>
    <w:rsid w:val="00256142"/>
    <w:rsid w:val="00256E60"/>
    <w:rsid w:val="00257708"/>
    <w:rsid w:val="00260FE1"/>
    <w:rsid w:val="002613A8"/>
    <w:rsid w:val="0026197D"/>
    <w:rsid w:val="0026395D"/>
    <w:rsid w:val="00264A70"/>
    <w:rsid w:val="00266386"/>
    <w:rsid w:val="00267531"/>
    <w:rsid w:val="0027012E"/>
    <w:rsid w:val="002706BA"/>
    <w:rsid w:val="00270D6E"/>
    <w:rsid w:val="002734E4"/>
    <w:rsid w:val="00273DB9"/>
    <w:rsid w:val="00280C66"/>
    <w:rsid w:val="00282814"/>
    <w:rsid w:val="00282C9A"/>
    <w:rsid w:val="0028311F"/>
    <w:rsid w:val="0028467C"/>
    <w:rsid w:val="002848D8"/>
    <w:rsid w:val="00285523"/>
    <w:rsid w:val="00287880"/>
    <w:rsid w:val="0029048B"/>
    <w:rsid w:val="00292659"/>
    <w:rsid w:val="0029632C"/>
    <w:rsid w:val="00297AB4"/>
    <w:rsid w:val="002A0C57"/>
    <w:rsid w:val="002B27E5"/>
    <w:rsid w:val="002B3A8B"/>
    <w:rsid w:val="002B5678"/>
    <w:rsid w:val="002B64FF"/>
    <w:rsid w:val="002C35FB"/>
    <w:rsid w:val="002C3B7D"/>
    <w:rsid w:val="002C3D39"/>
    <w:rsid w:val="002C5C33"/>
    <w:rsid w:val="002C6A26"/>
    <w:rsid w:val="002C701F"/>
    <w:rsid w:val="002C738A"/>
    <w:rsid w:val="002C7580"/>
    <w:rsid w:val="002D11E9"/>
    <w:rsid w:val="002D1F01"/>
    <w:rsid w:val="002D2656"/>
    <w:rsid w:val="002D3026"/>
    <w:rsid w:val="002D3D23"/>
    <w:rsid w:val="002D4549"/>
    <w:rsid w:val="002D73D2"/>
    <w:rsid w:val="002E0424"/>
    <w:rsid w:val="002E1329"/>
    <w:rsid w:val="002E1D88"/>
    <w:rsid w:val="002E267A"/>
    <w:rsid w:val="002E3302"/>
    <w:rsid w:val="002E4F91"/>
    <w:rsid w:val="002E635C"/>
    <w:rsid w:val="002E6FD4"/>
    <w:rsid w:val="002F1BE7"/>
    <w:rsid w:val="002F2355"/>
    <w:rsid w:val="002F2BAD"/>
    <w:rsid w:val="002F3157"/>
    <w:rsid w:val="002F36E8"/>
    <w:rsid w:val="002F6A44"/>
    <w:rsid w:val="002F6B85"/>
    <w:rsid w:val="003002EB"/>
    <w:rsid w:val="00302E7E"/>
    <w:rsid w:val="00303843"/>
    <w:rsid w:val="00304C54"/>
    <w:rsid w:val="003064B1"/>
    <w:rsid w:val="003110C8"/>
    <w:rsid w:val="00313450"/>
    <w:rsid w:val="003139D1"/>
    <w:rsid w:val="00316845"/>
    <w:rsid w:val="003215CB"/>
    <w:rsid w:val="00321809"/>
    <w:rsid w:val="00321BCE"/>
    <w:rsid w:val="00326333"/>
    <w:rsid w:val="00327316"/>
    <w:rsid w:val="00327EE0"/>
    <w:rsid w:val="003306D9"/>
    <w:rsid w:val="00331924"/>
    <w:rsid w:val="00331EB3"/>
    <w:rsid w:val="00333D39"/>
    <w:rsid w:val="00335F85"/>
    <w:rsid w:val="0033619E"/>
    <w:rsid w:val="0033780C"/>
    <w:rsid w:val="00340920"/>
    <w:rsid w:val="00346ABC"/>
    <w:rsid w:val="00347278"/>
    <w:rsid w:val="003476FA"/>
    <w:rsid w:val="00352A0D"/>
    <w:rsid w:val="0035333E"/>
    <w:rsid w:val="00353A98"/>
    <w:rsid w:val="00356A06"/>
    <w:rsid w:val="00356EA2"/>
    <w:rsid w:val="00357038"/>
    <w:rsid w:val="00357B80"/>
    <w:rsid w:val="00361ECD"/>
    <w:rsid w:val="00362D65"/>
    <w:rsid w:val="00364CEE"/>
    <w:rsid w:val="00364D97"/>
    <w:rsid w:val="003679A9"/>
    <w:rsid w:val="00370763"/>
    <w:rsid w:val="003721C5"/>
    <w:rsid w:val="0037226B"/>
    <w:rsid w:val="0037445F"/>
    <w:rsid w:val="00374BBC"/>
    <w:rsid w:val="00374CCB"/>
    <w:rsid w:val="003751D2"/>
    <w:rsid w:val="003753CD"/>
    <w:rsid w:val="00375C88"/>
    <w:rsid w:val="00376D24"/>
    <w:rsid w:val="003779DA"/>
    <w:rsid w:val="003820C3"/>
    <w:rsid w:val="00383B1E"/>
    <w:rsid w:val="0038469D"/>
    <w:rsid w:val="00384F35"/>
    <w:rsid w:val="00386925"/>
    <w:rsid w:val="0038797C"/>
    <w:rsid w:val="00391BD6"/>
    <w:rsid w:val="0039643F"/>
    <w:rsid w:val="003968AF"/>
    <w:rsid w:val="00397A0D"/>
    <w:rsid w:val="003A0B70"/>
    <w:rsid w:val="003A1675"/>
    <w:rsid w:val="003A2BCE"/>
    <w:rsid w:val="003A50A8"/>
    <w:rsid w:val="003A53F7"/>
    <w:rsid w:val="003A5687"/>
    <w:rsid w:val="003A6FE5"/>
    <w:rsid w:val="003B01C1"/>
    <w:rsid w:val="003B12CF"/>
    <w:rsid w:val="003B274D"/>
    <w:rsid w:val="003B32A5"/>
    <w:rsid w:val="003B3E3A"/>
    <w:rsid w:val="003B4226"/>
    <w:rsid w:val="003B5A16"/>
    <w:rsid w:val="003B7BA5"/>
    <w:rsid w:val="003B7C1E"/>
    <w:rsid w:val="003C0168"/>
    <w:rsid w:val="003C087C"/>
    <w:rsid w:val="003C31E9"/>
    <w:rsid w:val="003C46E6"/>
    <w:rsid w:val="003C4F09"/>
    <w:rsid w:val="003C52BF"/>
    <w:rsid w:val="003C6B59"/>
    <w:rsid w:val="003C7D66"/>
    <w:rsid w:val="003D0BDC"/>
    <w:rsid w:val="003D0D51"/>
    <w:rsid w:val="003D0F90"/>
    <w:rsid w:val="003D1AC2"/>
    <w:rsid w:val="003D1DBC"/>
    <w:rsid w:val="003D26F3"/>
    <w:rsid w:val="003D279D"/>
    <w:rsid w:val="003D2D69"/>
    <w:rsid w:val="003D2F3A"/>
    <w:rsid w:val="003D3685"/>
    <w:rsid w:val="003D3A7A"/>
    <w:rsid w:val="003D4D3B"/>
    <w:rsid w:val="003D5C89"/>
    <w:rsid w:val="003D678F"/>
    <w:rsid w:val="003D731F"/>
    <w:rsid w:val="003E09DB"/>
    <w:rsid w:val="003E0AC6"/>
    <w:rsid w:val="003E14B4"/>
    <w:rsid w:val="003E3BB8"/>
    <w:rsid w:val="003E3C0D"/>
    <w:rsid w:val="003E4EB9"/>
    <w:rsid w:val="003E5830"/>
    <w:rsid w:val="003F0931"/>
    <w:rsid w:val="003F0E21"/>
    <w:rsid w:val="003F2C54"/>
    <w:rsid w:val="003F33E4"/>
    <w:rsid w:val="003F349A"/>
    <w:rsid w:val="003F3660"/>
    <w:rsid w:val="003F43EB"/>
    <w:rsid w:val="003F4A48"/>
    <w:rsid w:val="003F57A5"/>
    <w:rsid w:val="003F6D0B"/>
    <w:rsid w:val="00400A34"/>
    <w:rsid w:val="00401065"/>
    <w:rsid w:val="004031FE"/>
    <w:rsid w:val="00403C99"/>
    <w:rsid w:val="00405A0F"/>
    <w:rsid w:val="004061DC"/>
    <w:rsid w:val="00406312"/>
    <w:rsid w:val="00406AB5"/>
    <w:rsid w:val="00411623"/>
    <w:rsid w:val="0041163E"/>
    <w:rsid w:val="0041547A"/>
    <w:rsid w:val="00415C1B"/>
    <w:rsid w:val="004160DC"/>
    <w:rsid w:val="00420AF5"/>
    <w:rsid w:val="00420D76"/>
    <w:rsid w:val="00423856"/>
    <w:rsid w:val="00423F78"/>
    <w:rsid w:val="00424F1E"/>
    <w:rsid w:val="00425F74"/>
    <w:rsid w:val="0043083D"/>
    <w:rsid w:val="0043093E"/>
    <w:rsid w:val="004311D7"/>
    <w:rsid w:val="004314F9"/>
    <w:rsid w:val="00432084"/>
    <w:rsid w:val="0043288D"/>
    <w:rsid w:val="004335FC"/>
    <w:rsid w:val="004361F4"/>
    <w:rsid w:val="00437921"/>
    <w:rsid w:val="00437A7E"/>
    <w:rsid w:val="00441919"/>
    <w:rsid w:val="00441DD0"/>
    <w:rsid w:val="00443998"/>
    <w:rsid w:val="004460E5"/>
    <w:rsid w:val="00446BCE"/>
    <w:rsid w:val="00452F4B"/>
    <w:rsid w:val="00455173"/>
    <w:rsid w:val="004569FE"/>
    <w:rsid w:val="00457432"/>
    <w:rsid w:val="004653D1"/>
    <w:rsid w:val="00467EAC"/>
    <w:rsid w:val="00477A4F"/>
    <w:rsid w:val="004810F2"/>
    <w:rsid w:val="00481411"/>
    <w:rsid w:val="00481620"/>
    <w:rsid w:val="004821DC"/>
    <w:rsid w:val="0048436F"/>
    <w:rsid w:val="004867FC"/>
    <w:rsid w:val="00487082"/>
    <w:rsid w:val="00487A32"/>
    <w:rsid w:val="00491609"/>
    <w:rsid w:val="00492700"/>
    <w:rsid w:val="00492F19"/>
    <w:rsid w:val="00492FB1"/>
    <w:rsid w:val="00492FF7"/>
    <w:rsid w:val="0049471E"/>
    <w:rsid w:val="00496814"/>
    <w:rsid w:val="004A056E"/>
    <w:rsid w:val="004A5EC1"/>
    <w:rsid w:val="004A62B3"/>
    <w:rsid w:val="004A796F"/>
    <w:rsid w:val="004A7CC7"/>
    <w:rsid w:val="004B06A3"/>
    <w:rsid w:val="004B12F3"/>
    <w:rsid w:val="004B413A"/>
    <w:rsid w:val="004B4319"/>
    <w:rsid w:val="004B47F6"/>
    <w:rsid w:val="004B4913"/>
    <w:rsid w:val="004B649F"/>
    <w:rsid w:val="004B752E"/>
    <w:rsid w:val="004C03FA"/>
    <w:rsid w:val="004C4F7D"/>
    <w:rsid w:val="004C7149"/>
    <w:rsid w:val="004D0266"/>
    <w:rsid w:val="004D05FF"/>
    <w:rsid w:val="004D175D"/>
    <w:rsid w:val="004D2C20"/>
    <w:rsid w:val="004D3CEF"/>
    <w:rsid w:val="004D4AF7"/>
    <w:rsid w:val="004D6B31"/>
    <w:rsid w:val="004D7CDD"/>
    <w:rsid w:val="004E0599"/>
    <w:rsid w:val="004E0936"/>
    <w:rsid w:val="004E0E60"/>
    <w:rsid w:val="004E2BF9"/>
    <w:rsid w:val="004E3548"/>
    <w:rsid w:val="004E6A97"/>
    <w:rsid w:val="004E7248"/>
    <w:rsid w:val="004F02F5"/>
    <w:rsid w:val="004F0312"/>
    <w:rsid w:val="004F34DB"/>
    <w:rsid w:val="005026E4"/>
    <w:rsid w:val="00504822"/>
    <w:rsid w:val="00507A62"/>
    <w:rsid w:val="00511761"/>
    <w:rsid w:val="0051260C"/>
    <w:rsid w:val="00513385"/>
    <w:rsid w:val="00514420"/>
    <w:rsid w:val="00515CD1"/>
    <w:rsid w:val="005173C3"/>
    <w:rsid w:val="005209D4"/>
    <w:rsid w:val="00521845"/>
    <w:rsid w:val="00521A7E"/>
    <w:rsid w:val="0052478B"/>
    <w:rsid w:val="00525B17"/>
    <w:rsid w:val="005272DC"/>
    <w:rsid w:val="00527DC5"/>
    <w:rsid w:val="00532C4B"/>
    <w:rsid w:val="0053343D"/>
    <w:rsid w:val="0053350F"/>
    <w:rsid w:val="00537474"/>
    <w:rsid w:val="00540FDA"/>
    <w:rsid w:val="0054175D"/>
    <w:rsid w:val="00543715"/>
    <w:rsid w:val="005442AC"/>
    <w:rsid w:val="00544B9C"/>
    <w:rsid w:val="00546735"/>
    <w:rsid w:val="00550C7D"/>
    <w:rsid w:val="0055153E"/>
    <w:rsid w:val="00552065"/>
    <w:rsid w:val="00553175"/>
    <w:rsid w:val="00553433"/>
    <w:rsid w:val="00555564"/>
    <w:rsid w:val="00557D01"/>
    <w:rsid w:val="00557FCB"/>
    <w:rsid w:val="00560B6F"/>
    <w:rsid w:val="00562EFF"/>
    <w:rsid w:val="0057010B"/>
    <w:rsid w:val="0057343C"/>
    <w:rsid w:val="005743BF"/>
    <w:rsid w:val="00574C25"/>
    <w:rsid w:val="005778E0"/>
    <w:rsid w:val="005816DF"/>
    <w:rsid w:val="00582103"/>
    <w:rsid w:val="0058665F"/>
    <w:rsid w:val="00586739"/>
    <w:rsid w:val="00586E79"/>
    <w:rsid w:val="00587AF1"/>
    <w:rsid w:val="00593866"/>
    <w:rsid w:val="005947B6"/>
    <w:rsid w:val="00596196"/>
    <w:rsid w:val="00596995"/>
    <w:rsid w:val="00596B35"/>
    <w:rsid w:val="005A05CF"/>
    <w:rsid w:val="005A0DBD"/>
    <w:rsid w:val="005A25A2"/>
    <w:rsid w:val="005A372E"/>
    <w:rsid w:val="005A51D9"/>
    <w:rsid w:val="005A5372"/>
    <w:rsid w:val="005A667A"/>
    <w:rsid w:val="005B01E2"/>
    <w:rsid w:val="005B03CA"/>
    <w:rsid w:val="005B2B5D"/>
    <w:rsid w:val="005B2EF5"/>
    <w:rsid w:val="005B4610"/>
    <w:rsid w:val="005B5A3A"/>
    <w:rsid w:val="005C10F8"/>
    <w:rsid w:val="005C1458"/>
    <w:rsid w:val="005C1C3A"/>
    <w:rsid w:val="005C3C43"/>
    <w:rsid w:val="005C47EE"/>
    <w:rsid w:val="005C4AEF"/>
    <w:rsid w:val="005C4F7C"/>
    <w:rsid w:val="005C5408"/>
    <w:rsid w:val="005D2236"/>
    <w:rsid w:val="005D2A16"/>
    <w:rsid w:val="005D62FE"/>
    <w:rsid w:val="005D6373"/>
    <w:rsid w:val="005E20A5"/>
    <w:rsid w:val="005E4519"/>
    <w:rsid w:val="005E4752"/>
    <w:rsid w:val="005E4810"/>
    <w:rsid w:val="005F054F"/>
    <w:rsid w:val="005F085E"/>
    <w:rsid w:val="005F241A"/>
    <w:rsid w:val="005F306C"/>
    <w:rsid w:val="005F38AF"/>
    <w:rsid w:val="005F6BF1"/>
    <w:rsid w:val="005F6D0C"/>
    <w:rsid w:val="005F750B"/>
    <w:rsid w:val="00605978"/>
    <w:rsid w:val="00611096"/>
    <w:rsid w:val="00613434"/>
    <w:rsid w:val="00613CB7"/>
    <w:rsid w:val="0061414B"/>
    <w:rsid w:val="00616A47"/>
    <w:rsid w:val="00617487"/>
    <w:rsid w:val="00623C72"/>
    <w:rsid w:val="00623E44"/>
    <w:rsid w:val="00623F97"/>
    <w:rsid w:val="00625B15"/>
    <w:rsid w:val="00626602"/>
    <w:rsid w:val="00626D2C"/>
    <w:rsid w:val="00626FE6"/>
    <w:rsid w:val="0063182D"/>
    <w:rsid w:val="00632029"/>
    <w:rsid w:val="006341F2"/>
    <w:rsid w:val="006359CC"/>
    <w:rsid w:val="006377AF"/>
    <w:rsid w:val="006415B3"/>
    <w:rsid w:val="00641CDB"/>
    <w:rsid w:val="006428B8"/>
    <w:rsid w:val="00644C60"/>
    <w:rsid w:val="00645A3E"/>
    <w:rsid w:val="0064602D"/>
    <w:rsid w:val="0065457F"/>
    <w:rsid w:val="0066070D"/>
    <w:rsid w:val="0066189C"/>
    <w:rsid w:val="006619AF"/>
    <w:rsid w:val="00664D57"/>
    <w:rsid w:val="006668F4"/>
    <w:rsid w:val="00670CEC"/>
    <w:rsid w:val="0067336A"/>
    <w:rsid w:val="006738BF"/>
    <w:rsid w:val="00674CEC"/>
    <w:rsid w:val="006751FA"/>
    <w:rsid w:val="00677C1B"/>
    <w:rsid w:val="006800B5"/>
    <w:rsid w:val="00680965"/>
    <w:rsid w:val="00683EDB"/>
    <w:rsid w:val="00685A25"/>
    <w:rsid w:val="00685AF7"/>
    <w:rsid w:val="00687DF3"/>
    <w:rsid w:val="006914A8"/>
    <w:rsid w:val="006915D6"/>
    <w:rsid w:val="00695D4A"/>
    <w:rsid w:val="00696ED6"/>
    <w:rsid w:val="00697428"/>
    <w:rsid w:val="006A0475"/>
    <w:rsid w:val="006A1FBA"/>
    <w:rsid w:val="006A2817"/>
    <w:rsid w:val="006A3180"/>
    <w:rsid w:val="006A4228"/>
    <w:rsid w:val="006A44E2"/>
    <w:rsid w:val="006A550C"/>
    <w:rsid w:val="006A6374"/>
    <w:rsid w:val="006A68F6"/>
    <w:rsid w:val="006B0E6D"/>
    <w:rsid w:val="006B10CE"/>
    <w:rsid w:val="006B18BB"/>
    <w:rsid w:val="006B1F16"/>
    <w:rsid w:val="006B2837"/>
    <w:rsid w:val="006B2F43"/>
    <w:rsid w:val="006B3140"/>
    <w:rsid w:val="006B4AA3"/>
    <w:rsid w:val="006B53D9"/>
    <w:rsid w:val="006B7CD3"/>
    <w:rsid w:val="006B7D88"/>
    <w:rsid w:val="006C0A22"/>
    <w:rsid w:val="006C14AB"/>
    <w:rsid w:val="006C3353"/>
    <w:rsid w:val="006C3897"/>
    <w:rsid w:val="006C42B4"/>
    <w:rsid w:val="006C4CD7"/>
    <w:rsid w:val="006C61F8"/>
    <w:rsid w:val="006C655C"/>
    <w:rsid w:val="006C7852"/>
    <w:rsid w:val="006D1634"/>
    <w:rsid w:val="006D19F5"/>
    <w:rsid w:val="006D246C"/>
    <w:rsid w:val="006D30F2"/>
    <w:rsid w:val="006D347F"/>
    <w:rsid w:val="006D72BE"/>
    <w:rsid w:val="006E09DA"/>
    <w:rsid w:val="006E175E"/>
    <w:rsid w:val="006E3E81"/>
    <w:rsid w:val="006E44CF"/>
    <w:rsid w:val="006E4CEB"/>
    <w:rsid w:val="006E4F46"/>
    <w:rsid w:val="006E644A"/>
    <w:rsid w:val="006E7210"/>
    <w:rsid w:val="006E7C17"/>
    <w:rsid w:val="006F0F12"/>
    <w:rsid w:val="006F1FDE"/>
    <w:rsid w:val="006F406C"/>
    <w:rsid w:val="006F4C57"/>
    <w:rsid w:val="006F4F6D"/>
    <w:rsid w:val="006F4F7B"/>
    <w:rsid w:val="006F56B8"/>
    <w:rsid w:val="006F6435"/>
    <w:rsid w:val="006F6CDF"/>
    <w:rsid w:val="006F7531"/>
    <w:rsid w:val="0070157E"/>
    <w:rsid w:val="00702B77"/>
    <w:rsid w:val="00703E32"/>
    <w:rsid w:val="00704363"/>
    <w:rsid w:val="00706192"/>
    <w:rsid w:val="0070697D"/>
    <w:rsid w:val="007114C6"/>
    <w:rsid w:val="00711997"/>
    <w:rsid w:val="0071294C"/>
    <w:rsid w:val="00714146"/>
    <w:rsid w:val="007149CD"/>
    <w:rsid w:val="00714E95"/>
    <w:rsid w:val="00720404"/>
    <w:rsid w:val="00721398"/>
    <w:rsid w:val="0072160A"/>
    <w:rsid w:val="00721BD5"/>
    <w:rsid w:val="00723562"/>
    <w:rsid w:val="00725E5C"/>
    <w:rsid w:val="00726904"/>
    <w:rsid w:val="00727BE8"/>
    <w:rsid w:val="00733430"/>
    <w:rsid w:val="00733D63"/>
    <w:rsid w:val="0073406D"/>
    <w:rsid w:val="00735384"/>
    <w:rsid w:val="00735B2D"/>
    <w:rsid w:val="007401F2"/>
    <w:rsid w:val="007423F2"/>
    <w:rsid w:val="007423F4"/>
    <w:rsid w:val="0074408E"/>
    <w:rsid w:val="00745E6D"/>
    <w:rsid w:val="0075095E"/>
    <w:rsid w:val="00750CCA"/>
    <w:rsid w:val="0075112F"/>
    <w:rsid w:val="00751366"/>
    <w:rsid w:val="00752453"/>
    <w:rsid w:val="00752969"/>
    <w:rsid w:val="00762B3B"/>
    <w:rsid w:val="00763229"/>
    <w:rsid w:val="00763324"/>
    <w:rsid w:val="00764B8C"/>
    <w:rsid w:val="00765A89"/>
    <w:rsid w:val="0076647D"/>
    <w:rsid w:val="00766C52"/>
    <w:rsid w:val="0077028E"/>
    <w:rsid w:val="007709D1"/>
    <w:rsid w:val="00771809"/>
    <w:rsid w:val="00772011"/>
    <w:rsid w:val="0077375A"/>
    <w:rsid w:val="007737E1"/>
    <w:rsid w:val="00774F52"/>
    <w:rsid w:val="00775ED2"/>
    <w:rsid w:val="00776BE1"/>
    <w:rsid w:val="00777D29"/>
    <w:rsid w:val="00780562"/>
    <w:rsid w:val="00782424"/>
    <w:rsid w:val="00782566"/>
    <w:rsid w:val="007838BD"/>
    <w:rsid w:val="00785BFA"/>
    <w:rsid w:val="007865C2"/>
    <w:rsid w:val="00786981"/>
    <w:rsid w:val="00791222"/>
    <w:rsid w:val="00791692"/>
    <w:rsid w:val="00791CCB"/>
    <w:rsid w:val="007930B1"/>
    <w:rsid w:val="00793894"/>
    <w:rsid w:val="00793C43"/>
    <w:rsid w:val="0079449D"/>
    <w:rsid w:val="00795D00"/>
    <w:rsid w:val="007961F7"/>
    <w:rsid w:val="00796424"/>
    <w:rsid w:val="00796A53"/>
    <w:rsid w:val="007A0150"/>
    <w:rsid w:val="007A1CFD"/>
    <w:rsid w:val="007A399D"/>
    <w:rsid w:val="007A5C11"/>
    <w:rsid w:val="007A6725"/>
    <w:rsid w:val="007A68B4"/>
    <w:rsid w:val="007B0018"/>
    <w:rsid w:val="007B0D5C"/>
    <w:rsid w:val="007B2421"/>
    <w:rsid w:val="007B255E"/>
    <w:rsid w:val="007B2AA2"/>
    <w:rsid w:val="007B40E2"/>
    <w:rsid w:val="007B578C"/>
    <w:rsid w:val="007C367B"/>
    <w:rsid w:val="007C4179"/>
    <w:rsid w:val="007C506D"/>
    <w:rsid w:val="007C699C"/>
    <w:rsid w:val="007C6FFE"/>
    <w:rsid w:val="007C7160"/>
    <w:rsid w:val="007C7C1F"/>
    <w:rsid w:val="007D2FD2"/>
    <w:rsid w:val="007D42D7"/>
    <w:rsid w:val="007D6AD0"/>
    <w:rsid w:val="007E0D20"/>
    <w:rsid w:val="007E1F16"/>
    <w:rsid w:val="007E209F"/>
    <w:rsid w:val="007E5155"/>
    <w:rsid w:val="007E5CDB"/>
    <w:rsid w:val="007E639B"/>
    <w:rsid w:val="007E63E2"/>
    <w:rsid w:val="007E6767"/>
    <w:rsid w:val="007E769B"/>
    <w:rsid w:val="007E7D64"/>
    <w:rsid w:val="007F0E7F"/>
    <w:rsid w:val="007F40C5"/>
    <w:rsid w:val="007F4439"/>
    <w:rsid w:val="007F4C2A"/>
    <w:rsid w:val="007F63C8"/>
    <w:rsid w:val="007F6BF6"/>
    <w:rsid w:val="007F711A"/>
    <w:rsid w:val="0080076D"/>
    <w:rsid w:val="00801351"/>
    <w:rsid w:val="00803610"/>
    <w:rsid w:val="00803B73"/>
    <w:rsid w:val="00805157"/>
    <w:rsid w:val="00805236"/>
    <w:rsid w:val="008058DF"/>
    <w:rsid w:val="008068A0"/>
    <w:rsid w:val="00807525"/>
    <w:rsid w:val="00807581"/>
    <w:rsid w:val="00810EF5"/>
    <w:rsid w:val="00812B44"/>
    <w:rsid w:val="008158E4"/>
    <w:rsid w:val="00815CB3"/>
    <w:rsid w:val="00817A4D"/>
    <w:rsid w:val="00820EB6"/>
    <w:rsid w:val="0082323C"/>
    <w:rsid w:val="0082356F"/>
    <w:rsid w:val="00825CB2"/>
    <w:rsid w:val="008269D5"/>
    <w:rsid w:val="00827F7E"/>
    <w:rsid w:val="00831E3A"/>
    <w:rsid w:val="00834FA7"/>
    <w:rsid w:val="00836DDE"/>
    <w:rsid w:val="00840699"/>
    <w:rsid w:val="008410F2"/>
    <w:rsid w:val="008427BA"/>
    <w:rsid w:val="00842CED"/>
    <w:rsid w:val="008433B3"/>
    <w:rsid w:val="008436BE"/>
    <w:rsid w:val="00843CE7"/>
    <w:rsid w:val="00844BF7"/>
    <w:rsid w:val="00844F2F"/>
    <w:rsid w:val="008512FF"/>
    <w:rsid w:val="00854FAD"/>
    <w:rsid w:val="008558FD"/>
    <w:rsid w:val="008609D2"/>
    <w:rsid w:val="00861E3A"/>
    <w:rsid w:val="0086712E"/>
    <w:rsid w:val="0087445F"/>
    <w:rsid w:val="00874BA6"/>
    <w:rsid w:val="00875D57"/>
    <w:rsid w:val="00875E30"/>
    <w:rsid w:val="008802EC"/>
    <w:rsid w:val="00880AA2"/>
    <w:rsid w:val="00882577"/>
    <w:rsid w:val="00884F34"/>
    <w:rsid w:val="008856BF"/>
    <w:rsid w:val="00886465"/>
    <w:rsid w:val="0088734B"/>
    <w:rsid w:val="00887C16"/>
    <w:rsid w:val="00893A6D"/>
    <w:rsid w:val="008951EF"/>
    <w:rsid w:val="0089792C"/>
    <w:rsid w:val="00897B37"/>
    <w:rsid w:val="008A0965"/>
    <w:rsid w:val="008A14A0"/>
    <w:rsid w:val="008A1550"/>
    <w:rsid w:val="008A41F5"/>
    <w:rsid w:val="008A4E39"/>
    <w:rsid w:val="008A6CA2"/>
    <w:rsid w:val="008A6E75"/>
    <w:rsid w:val="008A7B99"/>
    <w:rsid w:val="008B046E"/>
    <w:rsid w:val="008B192C"/>
    <w:rsid w:val="008B200A"/>
    <w:rsid w:val="008B3963"/>
    <w:rsid w:val="008B3AF4"/>
    <w:rsid w:val="008B4E62"/>
    <w:rsid w:val="008C0589"/>
    <w:rsid w:val="008C31DF"/>
    <w:rsid w:val="008C3661"/>
    <w:rsid w:val="008C4DA7"/>
    <w:rsid w:val="008C5BB5"/>
    <w:rsid w:val="008C6374"/>
    <w:rsid w:val="008D2326"/>
    <w:rsid w:val="008D5904"/>
    <w:rsid w:val="008D63E5"/>
    <w:rsid w:val="008E19E2"/>
    <w:rsid w:val="008E1E5E"/>
    <w:rsid w:val="008E1F2A"/>
    <w:rsid w:val="008E37CD"/>
    <w:rsid w:val="008E4299"/>
    <w:rsid w:val="008E4E32"/>
    <w:rsid w:val="008E6721"/>
    <w:rsid w:val="008E77E7"/>
    <w:rsid w:val="008E7C3B"/>
    <w:rsid w:val="008F1B2B"/>
    <w:rsid w:val="008F2D53"/>
    <w:rsid w:val="008F3379"/>
    <w:rsid w:val="008F475E"/>
    <w:rsid w:val="008F62D6"/>
    <w:rsid w:val="008F62E1"/>
    <w:rsid w:val="008F7B2E"/>
    <w:rsid w:val="00900789"/>
    <w:rsid w:val="00900F5E"/>
    <w:rsid w:val="00901D96"/>
    <w:rsid w:val="00903D95"/>
    <w:rsid w:val="00904469"/>
    <w:rsid w:val="0090622A"/>
    <w:rsid w:val="009077A8"/>
    <w:rsid w:val="00910338"/>
    <w:rsid w:val="00911EDE"/>
    <w:rsid w:val="00914C0B"/>
    <w:rsid w:val="0091633D"/>
    <w:rsid w:val="009209A2"/>
    <w:rsid w:val="00921219"/>
    <w:rsid w:val="00921565"/>
    <w:rsid w:val="00921D78"/>
    <w:rsid w:val="00921DAC"/>
    <w:rsid w:val="00922F39"/>
    <w:rsid w:val="009237CC"/>
    <w:rsid w:val="00925270"/>
    <w:rsid w:val="00925F15"/>
    <w:rsid w:val="00926BE6"/>
    <w:rsid w:val="0093152A"/>
    <w:rsid w:val="00936092"/>
    <w:rsid w:val="00937C44"/>
    <w:rsid w:val="00943C55"/>
    <w:rsid w:val="00944FA0"/>
    <w:rsid w:val="009503C2"/>
    <w:rsid w:val="00950B87"/>
    <w:rsid w:val="00953742"/>
    <w:rsid w:val="00953BD8"/>
    <w:rsid w:val="0095521B"/>
    <w:rsid w:val="009560CB"/>
    <w:rsid w:val="00960C42"/>
    <w:rsid w:val="00962447"/>
    <w:rsid w:val="00962B43"/>
    <w:rsid w:val="00964196"/>
    <w:rsid w:val="00966586"/>
    <w:rsid w:val="00970BC6"/>
    <w:rsid w:val="00971B98"/>
    <w:rsid w:val="00972C5B"/>
    <w:rsid w:val="00972E25"/>
    <w:rsid w:val="0097458D"/>
    <w:rsid w:val="00975609"/>
    <w:rsid w:val="00976DA9"/>
    <w:rsid w:val="00980DC9"/>
    <w:rsid w:val="00981509"/>
    <w:rsid w:val="00981959"/>
    <w:rsid w:val="009831B1"/>
    <w:rsid w:val="00984BDE"/>
    <w:rsid w:val="00987241"/>
    <w:rsid w:val="00994687"/>
    <w:rsid w:val="0099558D"/>
    <w:rsid w:val="00996BD8"/>
    <w:rsid w:val="00997745"/>
    <w:rsid w:val="00997F79"/>
    <w:rsid w:val="009A0061"/>
    <w:rsid w:val="009A1445"/>
    <w:rsid w:val="009A1A64"/>
    <w:rsid w:val="009A2045"/>
    <w:rsid w:val="009A26BE"/>
    <w:rsid w:val="009A2AB6"/>
    <w:rsid w:val="009A505B"/>
    <w:rsid w:val="009A5B61"/>
    <w:rsid w:val="009A69AB"/>
    <w:rsid w:val="009A6FAC"/>
    <w:rsid w:val="009A75AA"/>
    <w:rsid w:val="009B0279"/>
    <w:rsid w:val="009B1BDA"/>
    <w:rsid w:val="009B45F3"/>
    <w:rsid w:val="009B4E5B"/>
    <w:rsid w:val="009B581A"/>
    <w:rsid w:val="009B5D2D"/>
    <w:rsid w:val="009B669F"/>
    <w:rsid w:val="009C453E"/>
    <w:rsid w:val="009C48D2"/>
    <w:rsid w:val="009C6072"/>
    <w:rsid w:val="009C6C28"/>
    <w:rsid w:val="009C6F2A"/>
    <w:rsid w:val="009D0B1C"/>
    <w:rsid w:val="009D266A"/>
    <w:rsid w:val="009D386C"/>
    <w:rsid w:val="009E1BEB"/>
    <w:rsid w:val="009E1DA3"/>
    <w:rsid w:val="009E226D"/>
    <w:rsid w:val="009E2494"/>
    <w:rsid w:val="009E2BC8"/>
    <w:rsid w:val="009E3E99"/>
    <w:rsid w:val="009E3F61"/>
    <w:rsid w:val="009E61EB"/>
    <w:rsid w:val="009E7029"/>
    <w:rsid w:val="009E7B8A"/>
    <w:rsid w:val="009F13ED"/>
    <w:rsid w:val="009F257E"/>
    <w:rsid w:val="009F459C"/>
    <w:rsid w:val="009F4B21"/>
    <w:rsid w:val="009F55A4"/>
    <w:rsid w:val="009F6023"/>
    <w:rsid w:val="009F6511"/>
    <w:rsid w:val="00A017CC"/>
    <w:rsid w:val="00A034EB"/>
    <w:rsid w:val="00A039F0"/>
    <w:rsid w:val="00A048E8"/>
    <w:rsid w:val="00A06CD6"/>
    <w:rsid w:val="00A1167A"/>
    <w:rsid w:val="00A145C6"/>
    <w:rsid w:val="00A16E26"/>
    <w:rsid w:val="00A20D17"/>
    <w:rsid w:val="00A2103D"/>
    <w:rsid w:val="00A25BD7"/>
    <w:rsid w:val="00A25F7B"/>
    <w:rsid w:val="00A33150"/>
    <w:rsid w:val="00A33A49"/>
    <w:rsid w:val="00A37EA5"/>
    <w:rsid w:val="00A40936"/>
    <w:rsid w:val="00A41027"/>
    <w:rsid w:val="00A41730"/>
    <w:rsid w:val="00A41AA0"/>
    <w:rsid w:val="00A41B6B"/>
    <w:rsid w:val="00A43480"/>
    <w:rsid w:val="00A44334"/>
    <w:rsid w:val="00A4685B"/>
    <w:rsid w:val="00A46D8A"/>
    <w:rsid w:val="00A46E60"/>
    <w:rsid w:val="00A505FC"/>
    <w:rsid w:val="00A527C4"/>
    <w:rsid w:val="00A5566F"/>
    <w:rsid w:val="00A55BC9"/>
    <w:rsid w:val="00A564ED"/>
    <w:rsid w:val="00A578CD"/>
    <w:rsid w:val="00A62141"/>
    <w:rsid w:val="00A6215C"/>
    <w:rsid w:val="00A62F8F"/>
    <w:rsid w:val="00A64E47"/>
    <w:rsid w:val="00A658C3"/>
    <w:rsid w:val="00A664AE"/>
    <w:rsid w:val="00A6715B"/>
    <w:rsid w:val="00A70135"/>
    <w:rsid w:val="00A713A1"/>
    <w:rsid w:val="00A71703"/>
    <w:rsid w:val="00A7283F"/>
    <w:rsid w:val="00A7453F"/>
    <w:rsid w:val="00A764B5"/>
    <w:rsid w:val="00A77290"/>
    <w:rsid w:val="00A83831"/>
    <w:rsid w:val="00A83B33"/>
    <w:rsid w:val="00A8464B"/>
    <w:rsid w:val="00A86D93"/>
    <w:rsid w:val="00A87322"/>
    <w:rsid w:val="00A87E78"/>
    <w:rsid w:val="00A87F65"/>
    <w:rsid w:val="00A9225D"/>
    <w:rsid w:val="00A92BA2"/>
    <w:rsid w:val="00A93067"/>
    <w:rsid w:val="00A9341F"/>
    <w:rsid w:val="00A94494"/>
    <w:rsid w:val="00A9634D"/>
    <w:rsid w:val="00A9660C"/>
    <w:rsid w:val="00A970DB"/>
    <w:rsid w:val="00AA4554"/>
    <w:rsid w:val="00AA789B"/>
    <w:rsid w:val="00AB10EF"/>
    <w:rsid w:val="00AB54BE"/>
    <w:rsid w:val="00AB5CF0"/>
    <w:rsid w:val="00AB7566"/>
    <w:rsid w:val="00AC03FB"/>
    <w:rsid w:val="00AC17FA"/>
    <w:rsid w:val="00AC29A0"/>
    <w:rsid w:val="00AC2C72"/>
    <w:rsid w:val="00AC5549"/>
    <w:rsid w:val="00AC5DAE"/>
    <w:rsid w:val="00AC7634"/>
    <w:rsid w:val="00AD1F7E"/>
    <w:rsid w:val="00AD2C2A"/>
    <w:rsid w:val="00AD382F"/>
    <w:rsid w:val="00AD4924"/>
    <w:rsid w:val="00AD5285"/>
    <w:rsid w:val="00AD57E0"/>
    <w:rsid w:val="00AD613D"/>
    <w:rsid w:val="00AD638A"/>
    <w:rsid w:val="00AE2DA2"/>
    <w:rsid w:val="00AE3647"/>
    <w:rsid w:val="00AE40E7"/>
    <w:rsid w:val="00AE54F6"/>
    <w:rsid w:val="00AE5FC3"/>
    <w:rsid w:val="00AE75B4"/>
    <w:rsid w:val="00AF3ECC"/>
    <w:rsid w:val="00AF57DB"/>
    <w:rsid w:val="00AF5AD4"/>
    <w:rsid w:val="00AF60F8"/>
    <w:rsid w:val="00AF6C2B"/>
    <w:rsid w:val="00AF6DDB"/>
    <w:rsid w:val="00AF7143"/>
    <w:rsid w:val="00B00F20"/>
    <w:rsid w:val="00B0168A"/>
    <w:rsid w:val="00B02746"/>
    <w:rsid w:val="00B0327A"/>
    <w:rsid w:val="00B05176"/>
    <w:rsid w:val="00B0567D"/>
    <w:rsid w:val="00B05C62"/>
    <w:rsid w:val="00B05F07"/>
    <w:rsid w:val="00B10661"/>
    <w:rsid w:val="00B10DA3"/>
    <w:rsid w:val="00B134AC"/>
    <w:rsid w:val="00B139D0"/>
    <w:rsid w:val="00B147B2"/>
    <w:rsid w:val="00B14E99"/>
    <w:rsid w:val="00B15B94"/>
    <w:rsid w:val="00B16CDE"/>
    <w:rsid w:val="00B21599"/>
    <w:rsid w:val="00B21EA3"/>
    <w:rsid w:val="00B2358A"/>
    <w:rsid w:val="00B237BD"/>
    <w:rsid w:val="00B2413D"/>
    <w:rsid w:val="00B253B8"/>
    <w:rsid w:val="00B26117"/>
    <w:rsid w:val="00B26552"/>
    <w:rsid w:val="00B276C6"/>
    <w:rsid w:val="00B276FF"/>
    <w:rsid w:val="00B302A3"/>
    <w:rsid w:val="00B31573"/>
    <w:rsid w:val="00B3612C"/>
    <w:rsid w:val="00B404A2"/>
    <w:rsid w:val="00B413DC"/>
    <w:rsid w:val="00B41554"/>
    <w:rsid w:val="00B4211D"/>
    <w:rsid w:val="00B42491"/>
    <w:rsid w:val="00B430FF"/>
    <w:rsid w:val="00B45296"/>
    <w:rsid w:val="00B45BF9"/>
    <w:rsid w:val="00B468A5"/>
    <w:rsid w:val="00B4692D"/>
    <w:rsid w:val="00B46FBC"/>
    <w:rsid w:val="00B4F45E"/>
    <w:rsid w:val="00B50076"/>
    <w:rsid w:val="00B5378C"/>
    <w:rsid w:val="00B56CF8"/>
    <w:rsid w:val="00B5716C"/>
    <w:rsid w:val="00B57555"/>
    <w:rsid w:val="00B61899"/>
    <w:rsid w:val="00B61E19"/>
    <w:rsid w:val="00B62787"/>
    <w:rsid w:val="00B63BFB"/>
    <w:rsid w:val="00B66282"/>
    <w:rsid w:val="00B6677B"/>
    <w:rsid w:val="00B67A1D"/>
    <w:rsid w:val="00B7119C"/>
    <w:rsid w:val="00B72563"/>
    <w:rsid w:val="00B72CDA"/>
    <w:rsid w:val="00B73FEA"/>
    <w:rsid w:val="00B77751"/>
    <w:rsid w:val="00B80032"/>
    <w:rsid w:val="00B81489"/>
    <w:rsid w:val="00B81878"/>
    <w:rsid w:val="00B81E31"/>
    <w:rsid w:val="00B825E3"/>
    <w:rsid w:val="00B8310C"/>
    <w:rsid w:val="00B83711"/>
    <w:rsid w:val="00B83DE2"/>
    <w:rsid w:val="00B859A6"/>
    <w:rsid w:val="00B8745C"/>
    <w:rsid w:val="00B90FF6"/>
    <w:rsid w:val="00B91126"/>
    <w:rsid w:val="00B91C7D"/>
    <w:rsid w:val="00B9346B"/>
    <w:rsid w:val="00B93D3B"/>
    <w:rsid w:val="00B961D1"/>
    <w:rsid w:val="00B96C42"/>
    <w:rsid w:val="00BA49E0"/>
    <w:rsid w:val="00BA4B56"/>
    <w:rsid w:val="00BA5D80"/>
    <w:rsid w:val="00BA6428"/>
    <w:rsid w:val="00BB052D"/>
    <w:rsid w:val="00BB4A94"/>
    <w:rsid w:val="00BB5B3E"/>
    <w:rsid w:val="00BB66AE"/>
    <w:rsid w:val="00BC0ACA"/>
    <w:rsid w:val="00BC0B03"/>
    <w:rsid w:val="00BC1B33"/>
    <w:rsid w:val="00BC2706"/>
    <w:rsid w:val="00BC3DA8"/>
    <w:rsid w:val="00BC4124"/>
    <w:rsid w:val="00BC4438"/>
    <w:rsid w:val="00BC4499"/>
    <w:rsid w:val="00BC7726"/>
    <w:rsid w:val="00BC7F35"/>
    <w:rsid w:val="00BD0C21"/>
    <w:rsid w:val="00BD2824"/>
    <w:rsid w:val="00BD2AB4"/>
    <w:rsid w:val="00BD388D"/>
    <w:rsid w:val="00BD3E53"/>
    <w:rsid w:val="00BD4288"/>
    <w:rsid w:val="00BD56FE"/>
    <w:rsid w:val="00BD5A12"/>
    <w:rsid w:val="00BE032A"/>
    <w:rsid w:val="00BE0D1B"/>
    <w:rsid w:val="00BE1694"/>
    <w:rsid w:val="00BF066F"/>
    <w:rsid w:val="00BF232C"/>
    <w:rsid w:val="00BF4395"/>
    <w:rsid w:val="00C00C07"/>
    <w:rsid w:val="00C02CED"/>
    <w:rsid w:val="00C043E1"/>
    <w:rsid w:val="00C0478C"/>
    <w:rsid w:val="00C05BD9"/>
    <w:rsid w:val="00C07856"/>
    <w:rsid w:val="00C11DEB"/>
    <w:rsid w:val="00C12ABD"/>
    <w:rsid w:val="00C131E7"/>
    <w:rsid w:val="00C13F0F"/>
    <w:rsid w:val="00C16186"/>
    <w:rsid w:val="00C17032"/>
    <w:rsid w:val="00C17408"/>
    <w:rsid w:val="00C231EF"/>
    <w:rsid w:val="00C23216"/>
    <w:rsid w:val="00C23FA9"/>
    <w:rsid w:val="00C253A7"/>
    <w:rsid w:val="00C27294"/>
    <w:rsid w:val="00C27BA0"/>
    <w:rsid w:val="00C27E52"/>
    <w:rsid w:val="00C303A7"/>
    <w:rsid w:val="00C34C29"/>
    <w:rsid w:val="00C3604C"/>
    <w:rsid w:val="00C36806"/>
    <w:rsid w:val="00C36928"/>
    <w:rsid w:val="00C36ABC"/>
    <w:rsid w:val="00C37102"/>
    <w:rsid w:val="00C3716C"/>
    <w:rsid w:val="00C376AE"/>
    <w:rsid w:val="00C41402"/>
    <w:rsid w:val="00C41BFE"/>
    <w:rsid w:val="00C50FE4"/>
    <w:rsid w:val="00C51AAC"/>
    <w:rsid w:val="00C52D50"/>
    <w:rsid w:val="00C5410E"/>
    <w:rsid w:val="00C5489F"/>
    <w:rsid w:val="00C54922"/>
    <w:rsid w:val="00C555D6"/>
    <w:rsid w:val="00C56760"/>
    <w:rsid w:val="00C60E89"/>
    <w:rsid w:val="00C63056"/>
    <w:rsid w:val="00C644E8"/>
    <w:rsid w:val="00C64FC2"/>
    <w:rsid w:val="00C65CEE"/>
    <w:rsid w:val="00C66E47"/>
    <w:rsid w:val="00C67A37"/>
    <w:rsid w:val="00C72C32"/>
    <w:rsid w:val="00C73B72"/>
    <w:rsid w:val="00C76248"/>
    <w:rsid w:val="00C804C5"/>
    <w:rsid w:val="00C804E2"/>
    <w:rsid w:val="00C80CD2"/>
    <w:rsid w:val="00C8223E"/>
    <w:rsid w:val="00C83C34"/>
    <w:rsid w:val="00C8621F"/>
    <w:rsid w:val="00C877F8"/>
    <w:rsid w:val="00C92815"/>
    <w:rsid w:val="00C931CB"/>
    <w:rsid w:val="00C93922"/>
    <w:rsid w:val="00C94B05"/>
    <w:rsid w:val="00C94E21"/>
    <w:rsid w:val="00C94E63"/>
    <w:rsid w:val="00C9619C"/>
    <w:rsid w:val="00C97106"/>
    <w:rsid w:val="00CA2D15"/>
    <w:rsid w:val="00CA5020"/>
    <w:rsid w:val="00CA6BB0"/>
    <w:rsid w:val="00CB061D"/>
    <w:rsid w:val="00CB0889"/>
    <w:rsid w:val="00CB0A0E"/>
    <w:rsid w:val="00CB2BC5"/>
    <w:rsid w:val="00CB4387"/>
    <w:rsid w:val="00CB7067"/>
    <w:rsid w:val="00CB7557"/>
    <w:rsid w:val="00CB7C43"/>
    <w:rsid w:val="00CC33F5"/>
    <w:rsid w:val="00CC6838"/>
    <w:rsid w:val="00CC7ABA"/>
    <w:rsid w:val="00CD2852"/>
    <w:rsid w:val="00CD57EE"/>
    <w:rsid w:val="00CD6918"/>
    <w:rsid w:val="00CD70E3"/>
    <w:rsid w:val="00CD7554"/>
    <w:rsid w:val="00CE0001"/>
    <w:rsid w:val="00CE2E9E"/>
    <w:rsid w:val="00CE4BB1"/>
    <w:rsid w:val="00CE729D"/>
    <w:rsid w:val="00CF0FCA"/>
    <w:rsid w:val="00CF17F5"/>
    <w:rsid w:val="00CF2AFB"/>
    <w:rsid w:val="00CF68F8"/>
    <w:rsid w:val="00CF706C"/>
    <w:rsid w:val="00D03B11"/>
    <w:rsid w:val="00D04A5E"/>
    <w:rsid w:val="00D05A63"/>
    <w:rsid w:val="00D06995"/>
    <w:rsid w:val="00D06B14"/>
    <w:rsid w:val="00D077AB"/>
    <w:rsid w:val="00D1056C"/>
    <w:rsid w:val="00D121F8"/>
    <w:rsid w:val="00D138DA"/>
    <w:rsid w:val="00D13BE1"/>
    <w:rsid w:val="00D16AE1"/>
    <w:rsid w:val="00D21931"/>
    <w:rsid w:val="00D22856"/>
    <w:rsid w:val="00D23AED"/>
    <w:rsid w:val="00D24632"/>
    <w:rsid w:val="00D24EDD"/>
    <w:rsid w:val="00D24F48"/>
    <w:rsid w:val="00D25025"/>
    <w:rsid w:val="00D31761"/>
    <w:rsid w:val="00D31AC2"/>
    <w:rsid w:val="00D3270F"/>
    <w:rsid w:val="00D32E7C"/>
    <w:rsid w:val="00D3382E"/>
    <w:rsid w:val="00D35DA0"/>
    <w:rsid w:val="00D4142E"/>
    <w:rsid w:val="00D42173"/>
    <w:rsid w:val="00D42657"/>
    <w:rsid w:val="00D42FFA"/>
    <w:rsid w:val="00D4491E"/>
    <w:rsid w:val="00D44EB1"/>
    <w:rsid w:val="00D46BF3"/>
    <w:rsid w:val="00D53B80"/>
    <w:rsid w:val="00D5537A"/>
    <w:rsid w:val="00D55383"/>
    <w:rsid w:val="00D5630F"/>
    <w:rsid w:val="00D564B3"/>
    <w:rsid w:val="00D572E2"/>
    <w:rsid w:val="00D60DF5"/>
    <w:rsid w:val="00D6108F"/>
    <w:rsid w:val="00D625E9"/>
    <w:rsid w:val="00D6302A"/>
    <w:rsid w:val="00D6514A"/>
    <w:rsid w:val="00D67969"/>
    <w:rsid w:val="00D71911"/>
    <w:rsid w:val="00D73F7D"/>
    <w:rsid w:val="00D75340"/>
    <w:rsid w:val="00D765E1"/>
    <w:rsid w:val="00D76CF9"/>
    <w:rsid w:val="00D776CA"/>
    <w:rsid w:val="00D778EC"/>
    <w:rsid w:val="00D827B8"/>
    <w:rsid w:val="00D851E0"/>
    <w:rsid w:val="00D854DF"/>
    <w:rsid w:val="00D85595"/>
    <w:rsid w:val="00D9087B"/>
    <w:rsid w:val="00D911CD"/>
    <w:rsid w:val="00D92B0D"/>
    <w:rsid w:val="00D936A6"/>
    <w:rsid w:val="00D93C3F"/>
    <w:rsid w:val="00D95464"/>
    <w:rsid w:val="00D96C10"/>
    <w:rsid w:val="00D96E21"/>
    <w:rsid w:val="00DA0777"/>
    <w:rsid w:val="00DA115E"/>
    <w:rsid w:val="00DA2B23"/>
    <w:rsid w:val="00DA39D1"/>
    <w:rsid w:val="00DA4F9E"/>
    <w:rsid w:val="00DA6FFA"/>
    <w:rsid w:val="00DB0278"/>
    <w:rsid w:val="00DB0426"/>
    <w:rsid w:val="00DB05A9"/>
    <w:rsid w:val="00DB3893"/>
    <w:rsid w:val="00DB3EA9"/>
    <w:rsid w:val="00DB3FF3"/>
    <w:rsid w:val="00DB545B"/>
    <w:rsid w:val="00DB5A54"/>
    <w:rsid w:val="00DB7D23"/>
    <w:rsid w:val="00DC0DDD"/>
    <w:rsid w:val="00DC1B56"/>
    <w:rsid w:val="00DC28B2"/>
    <w:rsid w:val="00DC2C44"/>
    <w:rsid w:val="00DC6BA4"/>
    <w:rsid w:val="00DC75C9"/>
    <w:rsid w:val="00DC7FB4"/>
    <w:rsid w:val="00DD0134"/>
    <w:rsid w:val="00DD1C21"/>
    <w:rsid w:val="00DD1DFE"/>
    <w:rsid w:val="00DD2080"/>
    <w:rsid w:val="00DD3747"/>
    <w:rsid w:val="00DD46C6"/>
    <w:rsid w:val="00DD4D51"/>
    <w:rsid w:val="00DD5629"/>
    <w:rsid w:val="00DD65EE"/>
    <w:rsid w:val="00DD6F38"/>
    <w:rsid w:val="00DE0FE6"/>
    <w:rsid w:val="00DE2906"/>
    <w:rsid w:val="00DE3324"/>
    <w:rsid w:val="00DE695D"/>
    <w:rsid w:val="00DF0939"/>
    <w:rsid w:val="00DF0FC7"/>
    <w:rsid w:val="00DF314B"/>
    <w:rsid w:val="00DF392E"/>
    <w:rsid w:val="00DF412D"/>
    <w:rsid w:val="00DF6319"/>
    <w:rsid w:val="00E00727"/>
    <w:rsid w:val="00E0183D"/>
    <w:rsid w:val="00E01F2E"/>
    <w:rsid w:val="00E01F43"/>
    <w:rsid w:val="00E026EF"/>
    <w:rsid w:val="00E0573A"/>
    <w:rsid w:val="00E0691F"/>
    <w:rsid w:val="00E07F81"/>
    <w:rsid w:val="00E13BF9"/>
    <w:rsid w:val="00E141EE"/>
    <w:rsid w:val="00E14BD4"/>
    <w:rsid w:val="00E15CF3"/>
    <w:rsid w:val="00E17411"/>
    <w:rsid w:val="00E2203A"/>
    <w:rsid w:val="00E22A97"/>
    <w:rsid w:val="00E24599"/>
    <w:rsid w:val="00E246C9"/>
    <w:rsid w:val="00E26204"/>
    <w:rsid w:val="00E302F7"/>
    <w:rsid w:val="00E303C0"/>
    <w:rsid w:val="00E30DE4"/>
    <w:rsid w:val="00E33D75"/>
    <w:rsid w:val="00E33FC8"/>
    <w:rsid w:val="00E3715D"/>
    <w:rsid w:val="00E37D3C"/>
    <w:rsid w:val="00E41D9B"/>
    <w:rsid w:val="00E432F2"/>
    <w:rsid w:val="00E43787"/>
    <w:rsid w:val="00E44DB7"/>
    <w:rsid w:val="00E466CD"/>
    <w:rsid w:val="00E50CAB"/>
    <w:rsid w:val="00E50D7A"/>
    <w:rsid w:val="00E5100F"/>
    <w:rsid w:val="00E5149D"/>
    <w:rsid w:val="00E52FC1"/>
    <w:rsid w:val="00E53933"/>
    <w:rsid w:val="00E5485E"/>
    <w:rsid w:val="00E54967"/>
    <w:rsid w:val="00E576B9"/>
    <w:rsid w:val="00E645E2"/>
    <w:rsid w:val="00E675DA"/>
    <w:rsid w:val="00E678BB"/>
    <w:rsid w:val="00E71B69"/>
    <w:rsid w:val="00E72B15"/>
    <w:rsid w:val="00E74590"/>
    <w:rsid w:val="00E75C66"/>
    <w:rsid w:val="00E774A6"/>
    <w:rsid w:val="00E7761F"/>
    <w:rsid w:val="00E77888"/>
    <w:rsid w:val="00E8048B"/>
    <w:rsid w:val="00E8053A"/>
    <w:rsid w:val="00E80E7D"/>
    <w:rsid w:val="00E80F01"/>
    <w:rsid w:val="00E816D0"/>
    <w:rsid w:val="00E81ABD"/>
    <w:rsid w:val="00E834AC"/>
    <w:rsid w:val="00E83542"/>
    <w:rsid w:val="00E83894"/>
    <w:rsid w:val="00E85CAC"/>
    <w:rsid w:val="00E85DB0"/>
    <w:rsid w:val="00E86D1D"/>
    <w:rsid w:val="00E875CA"/>
    <w:rsid w:val="00E904C7"/>
    <w:rsid w:val="00E9090B"/>
    <w:rsid w:val="00E94787"/>
    <w:rsid w:val="00E9689F"/>
    <w:rsid w:val="00E96A62"/>
    <w:rsid w:val="00E97BA5"/>
    <w:rsid w:val="00EA13D6"/>
    <w:rsid w:val="00EA4888"/>
    <w:rsid w:val="00EA52BE"/>
    <w:rsid w:val="00EB328D"/>
    <w:rsid w:val="00EB341E"/>
    <w:rsid w:val="00EB3843"/>
    <w:rsid w:val="00EB43EC"/>
    <w:rsid w:val="00EB52EB"/>
    <w:rsid w:val="00EB5511"/>
    <w:rsid w:val="00EB5C6B"/>
    <w:rsid w:val="00EB67FE"/>
    <w:rsid w:val="00EB6CE9"/>
    <w:rsid w:val="00EB7A3D"/>
    <w:rsid w:val="00EB7CA0"/>
    <w:rsid w:val="00EC1864"/>
    <w:rsid w:val="00EC20A7"/>
    <w:rsid w:val="00EC305C"/>
    <w:rsid w:val="00EC7329"/>
    <w:rsid w:val="00ED0D8B"/>
    <w:rsid w:val="00ED25F0"/>
    <w:rsid w:val="00ED2BE0"/>
    <w:rsid w:val="00ED42C0"/>
    <w:rsid w:val="00ED50B7"/>
    <w:rsid w:val="00ED663B"/>
    <w:rsid w:val="00ED7B7D"/>
    <w:rsid w:val="00EE1AED"/>
    <w:rsid w:val="00EE22C4"/>
    <w:rsid w:val="00EE2575"/>
    <w:rsid w:val="00EE365A"/>
    <w:rsid w:val="00EE4491"/>
    <w:rsid w:val="00EE4940"/>
    <w:rsid w:val="00EF03AC"/>
    <w:rsid w:val="00EF1A4F"/>
    <w:rsid w:val="00EF2450"/>
    <w:rsid w:val="00EF29DA"/>
    <w:rsid w:val="00EF395C"/>
    <w:rsid w:val="00EF508C"/>
    <w:rsid w:val="00EF622E"/>
    <w:rsid w:val="00EF793F"/>
    <w:rsid w:val="00F01323"/>
    <w:rsid w:val="00F03A73"/>
    <w:rsid w:val="00F062F7"/>
    <w:rsid w:val="00F06872"/>
    <w:rsid w:val="00F071FF"/>
    <w:rsid w:val="00F07550"/>
    <w:rsid w:val="00F12E13"/>
    <w:rsid w:val="00F132D8"/>
    <w:rsid w:val="00F1423B"/>
    <w:rsid w:val="00F25A7C"/>
    <w:rsid w:val="00F25DA4"/>
    <w:rsid w:val="00F30181"/>
    <w:rsid w:val="00F30748"/>
    <w:rsid w:val="00F31D14"/>
    <w:rsid w:val="00F31F22"/>
    <w:rsid w:val="00F34B2F"/>
    <w:rsid w:val="00F35D62"/>
    <w:rsid w:val="00F36261"/>
    <w:rsid w:val="00F37832"/>
    <w:rsid w:val="00F37975"/>
    <w:rsid w:val="00F407D7"/>
    <w:rsid w:val="00F40D8E"/>
    <w:rsid w:val="00F41A79"/>
    <w:rsid w:val="00F41FF9"/>
    <w:rsid w:val="00F42321"/>
    <w:rsid w:val="00F51ABD"/>
    <w:rsid w:val="00F51F7F"/>
    <w:rsid w:val="00F52941"/>
    <w:rsid w:val="00F5338E"/>
    <w:rsid w:val="00F553A7"/>
    <w:rsid w:val="00F568DF"/>
    <w:rsid w:val="00F60D3E"/>
    <w:rsid w:val="00F717D7"/>
    <w:rsid w:val="00F73E52"/>
    <w:rsid w:val="00F76A7C"/>
    <w:rsid w:val="00F77361"/>
    <w:rsid w:val="00F77DBA"/>
    <w:rsid w:val="00F8200A"/>
    <w:rsid w:val="00F836FF"/>
    <w:rsid w:val="00F84AE8"/>
    <w:rsid w:val="00F85ED9"/>
    <w:rsid w:val="00F904A6"/>
    <w:rsid w:val="00F92086"/>
    <w:rsid w:val="00F97A40"/>
    <w:rsid w:val="00FA21E8"/>
    <w:rsid w:val="00FA55E7"/>
    <w:rsid w:val="00FA5AF8"/>
    <w:rsid w:val="00FA5FB9"/>
    <w:rsid w:val="00FA6018"/>
    <w:rsid w:val="00FA7000"/>
    <w:rsid w:val="00FA7AC3"/>
    <w:rsid w:val="00FB0A26"/>
    <w:rsid w:val="00FB0BEB"/>
    <w:rsid w:val="00FB2156"/>
    <w:rsid w:val="00FB6BE0"/>
    <w:rsid w:val="00FB6E66"/>
    <w:rsid w:val="00FC1202"/>
    <w:rsid w:val="00FC30E0"/>
    <w:rsid w:val="00FC339E"/>
    <w:rsid w:val="00FC34F4"/>
    <w:rsid w:val="00FC3B65"/>
    <w:rsid w:val="00FC605D"/>
    <w:rsid w:val="00FC68E2"/>
    <w:rsid w:val="00FC68EB"/>
    <w:rsid w:val="00FC69A6"/>
    <w:rsid w:val="00FD0565"/>
    <w:rsid w:val="00FD0D05"/>
    <w:rsid w:val="00FD1679"/>
    <w:rsid w:val="00FD30F6"/>
    <w:rsid w:val="00FD5F29"/>
    <w:rsid w:val="00FD69B1"/>
    <w:rsid w:val="00FD6E1A"/>
    <w:rsid w:val="00FD6E4E"/>
    <w:rsid w:val="00FE077B"/>
    <w:rsid w:val="00FE09B9"/>
    <w:rsid w:val="00FE0D3D"/>
    <w:rsid w:val="00FE1439"/>
    <w:rsid w:val="00FE3866"/>
    <w:rsid w:val="00FE545B"/>
    <w:rsid w:val="00FE7430"/>
    <w:rsid w:val="00FE7461"/>
    <w:rsid w:val="00FE75C1"/>
    <w:rsid w:val="00FE75EA"/>
    <w:rsid w:val="00FF0B2D"/>
    <w:rsid w:val="00FF2890"/>
    <w:rsid w:val="00FF3A06"/>
    <w:rsid w:val="00FF429D"/>
    <w:rsid w:val="00FF5987"/>
    <w:rsid w:val="00FF68A2"/>
    <w:rsid w:val="018DE898"/>
    <w:rsid w:val="01D8DB7E"/>
    <w:rsid w:val="020E8937"/>
    <w:rsid w:val="02170C5F"/>
    <w:rsid w:val="0296B618"/>
    <w:rsid w:val="02CFB6ED"/>
    <w:rsid w:val="02DC2930"/>
    <w:rsid w:val="02EB350F"/>
    <w:rsid w:val="02F73EFF"/>
    <w:rsid w:val="031AE234"/>
    <w:rsid w:val="03540265"/>
    <w:rsid w:val="03A73B3B"/>
    <w:rsid w:val="03C69025"/>
    <w:rsid w:val="03D55893"/>
    <w:rsid w:val="04387D29"/>
    <w:rsid w:val="0440F055"/>
    <w:rsid w:val="0468EB75"/>
    <w:rsid w:val="047EF93B"/>
    <w:rsid w:val="0483C319"/>
    <w:rsid w:val="0485E7BC"/>
    <w:rsid w:val="04A713D8"/>
    <w:rsid w:val="04DB489E"/>
    <w:rsid w:val="05118800"/>
    <w:rsid w:val="0519C8D8"/>
    <w:rsid w:val="0536A7D1"/>
    <w:rsid w:val="0596BE8C"/>
    <w:rsid w:val="05F405B6"/>
    <w:rsid w:val="06080958"/>
    <w:rsid w:val="063AF1BB"/>
    <w:rsid w:val="064702F2"/>
    <w:rsid w:val="065680E7"/>
    <w:rsid w:val="06C75F64"/>
    <w:rsid w:val="0717183A"/>
    <w:rsid w:val="071DF86A"/>
    <w:rsid w:val="0787164B"/>
    <w:rsid w:val="07EB0200"/>
    <w:rsid w:val="07EB0CD8"/>
    <w:rsid w:val="0836BE99"/>
    <w:rsid w:val="0853009F"/>
    <w:rsid w:val="0877D9AB"/>
    <w:rsid w:val="08B4748B"/>
    <w:rsid w:val="08BD9EDC"/>
    <w:rsid w:val="08D66BFE"/>
    <w:rsid w:val="09159700"/>
    <w:rsid w:val="098F8339"/>
    <w:rsid w:val="0A1EA626"/>
    <w:rsid w:val="0A28D7C1"/>
    <w:rsid w:val="0A8FDAC1"/>
    <w:rsid w:val="0AA82E5E"/>
    <w:rsid w:val="0ADD1120"/>
    <w:rsid w:val="0B3952EA"/>
    <w:rsid w:val="0B59ED62"/>
    <w:rsid w:val="0C4016EA"/>
    <w:rsid w:val="0C68BCD7"/>
    <w:rsid w:val="0C6A6550"/>
    <w:rsid w:val="0CAABCAC"/>
    <w:rsid w:val="0CD5F1BF"/>
    <w:rsid w:val="0CE27065"/>
    <w:rsid w:val="0CE82966"/>
    <w:rsid w:val="0D18D26E"/>
    <w:rsid w:val="0D196A6B"/>
    <w:rsid w:val="0D29CA7C"/>
    <w:rsid w:val="0D57F73B"/>
    <w:rsid w:val="0D7C6616"/>
    <w:rsid w:val="0D81DB46"/>
    <w:rsid w:val="0D838677"/>
    <w:rsid w:val="0DA16F9D"/>
    <w:rsid w:val="0DD48F66"/>
    <w:rsid w:val="0E32A1D6"/>
    <w:rsid w:val="0ED53F7C"/>
    <w:rsid w:val="0EE68151"/>
    <w:rsid w:val="0EFF02D4"/>
    <w:rsid w:val="0EFFE903"/>
    <w:rsid w:val="0F7CD8C6"/>
    <w:rsid w:val="0FCE4011"/>
    <w:rsid w:val="0FF5D32A"/>
    <w:rsid w:val="10223FB4"/>
    <w:rsid w:val="104C1B65"/>
    <w:rsid w:val="108AC93D"/>
    <w:rsid w:val="109303D9"/>
    <w:rsid w:val="1120DEAB"/>
    <w:rsid w:val="1266C03C"/>
    <w:rsid w:val="12C9B800"/>
    <w:rsid w:val="12E8F24B"/>
    <w:rsid w:val="1364A154"/>
    <w:rsid w:val="137D0005"/>
    <w:rsid w:val="13A687AA"/>
    <w:rsid w:val="14048952"/>
    <w:rsid w:val="14706DC5"/>
    <w:rsid w:val="148156E0"/>
    <w:rsid w:val="1486D037"/>
    <w:rsid w:val="14D9FC6D"/>
    <w:rsid w:val="14F2F133"/>
    <w:rsid w:val="1582CAC8"/>
    <w:rsid w:val="158DE335"/>
    <w:rsid w:val="15B97FF9"/>
    <w:rsid w:val="166BF003"/>
    <w:rsid w:val="168252DD"/>
    <w:rsid w:val="169939A8"/>
    <w:rsid w:val="16FD0A80"/>
    <w:rsid w:val="1761251C"/>
    <w:rsid w:val="176EFBD1"/>
    <w:rsid w:val="17C168A3"/>
    <w:rsid w:val="180A8E4B"/>
    <w:rsid w:val="1823E039"/>
    <w:rsid w:val="1884EC9C"/>
    <w:rsid w:val="193882A4"/>
    <w:rsid w:val="194703FF"/>
    <w:rsid w:val="196FC6D1"/>
    <w:rsid w:val="19770480"/>
    <w:rsid w:val="199F5A1B"/>
    <w:rsid w:val="19A1BD96"/>
    <w:rsid w:val="19B0625E"/>
    <w:rsid w:val="19CFE851"/>
    <w:rsid w:val="19E6E725"/>
    <w:rsid w:val="19E88CC6"/>
    <w:rsid w:val="19ED6E15"/>
    <w:rsid w:val="1A24C01C"/>
    <w:rsid w:val="1A28E71C"/>
    <w:rsid w:val="1A7A21E7"/>
    <w:rsid w:val="1A9195B5"/>
    <w:rsid w:val="1A9D1202"/>
    <w:rsid w:val="1AE1275E"/>
    <w:rsid w:val="1AECF341"/>
    <w:rsid w:val="1B30A4D3"/>
    <w:rsid w:val="1B87A6A1"/>
    <w:rsid w:val="1B914004"/>
    <w:rsid w:val="1BE040D8"/>
    <w:rsid w:val="1BE4A021"/>
    <w:rsid w:val="1C50D6E1"/>
    <w:rsid w:val="1C6AE09D"/>
    <w:rsid w:val="1C6E98B5"/>
    <w:rsid w:val="1C8DF890"/>
    <w:rsid w:val="1CAE9970"/>
    <w:rsid w:val="1D40B7D7"/>
    <w:rsid w:val="1D4FB46C"/>
    <w:rsid w:val="1D76C2B8"/>
    <w:rsid w:val="1DA13BEF"/>
    <w:rsid w:val="1DF58A36"/>
    <w:rsid w:val="1E2785A4"/>
    <w:rsid w:val="1E4A2D18"/>
    <w:rsid w:val="1E4D4383"/>
    <w:rsid w:val="1EAD7171"/>
    <w:rsid w:val="1EE16F5E"/>
    <w:rsid w:val="1F32A8D8"/>
    <w:rsid w:val="1F4856F6"/>
    <w:rsid w:val="1F981ECB"/>
    <w:rsid w:val="1FA9E647"/>
    <w:rsid w:val="1FAC035A"/>
    <w:rsid w:val="1FC9E9F5"/>
    <w:rsid w:val="1FCB91EE"/>
    <w:rsid w:val="1FDE6ECD"/>
    <w:rsid w:val="2059AEB7"/>
    <w:rsid w:val="206DD06F"/>
    <w:rsid w:val="208765A2"/>
    <w:rsid w:val="20A05BF1"/>
    <w:rsid w:val="20DF8AA8"/>
    <w:rsid w:val="218E0637"/>
    <w:rsid w:val="21A40E7F"/>
    <w:rsid w:val="221D7967"/>
    <w:rsid w:val="222CDF49"/>
    <w:rsid w:val="2234E785"/>
    <w:rsid w:val="2248BA00"/>
    <w:rsid w:val="2272FC8C"/>
    <w:rsid w:val="22B85A4D"/>
    <w:rsid w:val="22D2196C"/>
    <w:rsid w:val="22FEBE6C"/>
    <w:rsid w:val="232D8967"/>
    <w:rsid w:val="23490006"/>
    <w:rsid w:val="23515691"/>
    <w:rsid w:val="24113031"/>
    <w:rsid w:val="244186D3"/>
    <w:rsid w:val="24558729"/>
    <w:rsid w:val="2484D313"/>
    <w:rsid w:val="24B06F03"/>
    <w:rsid w:val="24C96785"/>
    <w:rsid w:val="24E255E9"/>
    <w:rsid w:val="25149057"/>
    <w:rsid w:val="252C646E"/>
    <w:rsid w:val="254B521E"/>
    <w:rsid w:val="254F10F2"/>
    <w:rsid w:val="25712127"/>
    <w:rsid w:val="2592CE48"/>
    <w:rsid w:val="25C89C3B"/>
    <w:rsid w:val="2635BF55"/>
    <w:rsid w:val="264D018B"/>
    <w:rsid w:val="265D7A6F"/>
    <w:rsid w:val="26DFAB86"/>
    <w:rsid w:val="278A6997"/>
    <w:rsid w:val="27B2B981"/>
    <w:rsid w:val="27F81929"/>
    <w:rsid w:val="2823A3CD"/>
    <w:rsid w:val="28934165"/>
    <w:rsid w:val="28F9BD5F"/>
    <w:rsid w:val="29118E32"/>
    <w:rsid w:val="2964E660"/>
    <w:rsid w:val="29835128"/>
    <w:rsid w:val="298C4E74"/>
    <w:rsid w:val="298CF7F6"/>
    <w:rsid w:val="298EAFE5"/>
    <w:rsid w:val="299E1067"/>
    <w:rsid w:val="29F98379"/>
    <w:rsid w:val="2A374BB8"/>
    <w:rsid w:val="2ACD9D8F"/>
    <w:rsid w:val="2AD19B80"/>
    <w:rsid w:val="2AF9E663"/>
    <w:rsid w:val="2B093599"/>
    <w:rsid w:val="2B0DE54C"/>
    <w:rsid w:val="2B1581AD"/>
    <w:rsid w:val="2B1824A9"/>
    <w:rsid w:val="2B771BF1"/>
    <w:rsid w:val="2B94057F"/>
    <w:rsid w:val="2BC056DC"/>
    <w:rsid w:val="2BF1A065"/>
    <w:rsid w:val="2C173788"/>
    <w:rsid w:val="2C7DBF58"/>
    <w:rsid w:val="2C83F526"/>
    <w:rsid w:val="2CA61A48"/>
    <w:rsid w:val="2CED9764"/>
    <w:rsid w:val="2D4C2435"/>
    <w:rsid w:val="2D588515"/>
    <w:rsid w:val="2D5CF9D4"/>
    <w:rsid w:val="2DCBBB89"/>
    <w:rsid w:val="2DEAFCC9"/>
    <w:rsid w:val="2DF32F52"/>
    <w:rsid w:val="2E2BAA88"/>
    <w:rsid w:val="2E3328C0"/>
    <w:rsid w:val="2E8A19F4"/>
    <w:rsid w:val="2F0372E5"/>
    <w:rsid w:val="2F29B115"/>
    <w:rsid w:val="2FAA9168"/>
    <w:rsid w:val="309022DF"/>
    <w:rsid w:val="309F1EDB"/>
    <w:rsid w:val="30EFB1F1"/>
    <w:rsid w:val="3105D593"/>
    <w:rsid w:val="312A2985"/>
    <w:rsid w:val="314CB1E9"/>
    <w:rsid w:val="3151BFF7"/>
    <w:rsid w:val="3176EEAE"/>
    <w:rsid w:val="31AFE67F"/>
    <w:rsid w:val="31BBB863"/>
    <w:rsid w:val="31FC9058"/>
    <w:rsid w:val="320DD8B7"/>
    <w:rsid w:val="320FE60C"/>
    <w:rsid w:val="321F3A8B"/>
    <w:rsid w:val="3270A4C1"/>
    <w:rsid w:val="32754DB4"/>
    <w:rsid w:val="32F7DA1B"/>
    <w:rsid w:val="32FC6222"/>
    <w:rsid w:val="330959D6"/>
    <w:rsid w:val="33259688"/>
    <w:rsid w:val="337012E1"/>
    <w:rsid w:val="3381F0CE"/>
    <w:rsid w:val="342F323B"/>
    <w:rsid w:val="3459F4D6"/>
    <w:rsid w:val="3498DB68"/>
    <w:rsid w:val="34ACFAA2"/>
    <w:rsid w:val="34D87797"/>
    <w:rsid w:val="3507EF46"/>
    <w:rsid w:val="3544208A"/>
    <w:rsid w:val="359B0F95"/>
    <w:rsid w:val="35DFDD46"/>
    <w:rsid w:val="360FE4B1"/>
    <w:rsid w:val="362C9DC7"/>
    <w:rsid w:val="3659E260"/>
    <w:rsid w:val="369A1AD9"/>
    <w:rsid w:val="36B344B3"/>
    <w:rsid w:val="370DE127"/>
    <w:rsid w:val="373FDBF3"/>
    <w:rsid w:val="3741F5D3"/>
    <w:rsid w:val="376A4028"/>
    <w:rsid w:val="388BF899"/>
    <w:rsid w:val="38BA95C9"/>
    <w:rsid w:val="38D83369"/>
    <w:rsid w:val="38E8D789"/>
    <w:rsid w:val="38F0165F"/>
    <w:rsid w:val="3903E0E0"/>
    <w:rsid w:val="3915A8C7"/>
    <w:rsid w:val="391D642E"/>
    <w:rsid w:val="3933832D"/>
    <w:rsid w:val="396F0431"/>
    <w:rsid w:val="397376DD"/>
    <w:rsid w:val="39E2F3C9"/>
    <w:rsid w:val="3A0F5C78"/>
    <w:rsid w:val="3A5A525D"/>
    <w:rsid w:val="3A698019"/>
    <w:rsid w:val="3A71BAE2"/>
    <w:rsid w:val="3A8CF323"/>
    <w:rsid w:val="3A9E59CE"/>
    <w:rsid w:val="3AA3C1DD"/>
    <w:rsid w:val="3AEDAA09"/>
    <w:rsid w:val="3B71584C"/>
    <w:rsid w:val="3BA6C1E2"/>
    <w:rsid w:val="3BA8B9DA"/>
    <w:rsid w:val="3C8C9747"/>
    <w:rsid w:val="3CA7F236"/>
    <w:rsid w:val="3D03EE6F"/>
    <w:rsid w:val="3D136585"/>
    <w:rsid w:val="3D54D41C"/>
    <w:rsid w:val="3D81923A"/>
    <w:rsid w:val="3DA0D051"/>
    <w:rsid w:val="3DAE44F0"/>
    <w:rsid w:val="3DAF410B"/>
    <w:rsid w:val="3DDE06CB"/>
    <w:rsid w:val="3DE465D7"/>
    <w:rsid w:val="3DFD86DC"/>
    <w:rsid w:val="3E1BA5AF"/>
    <w:rsid w:val="3E4ED167"/>
    <w:rsid w:val="3E5DE6BB"/>
    <w:rsid w:val="3E7216B8"/>
    <w:rsid w:val="3E7DBE9B"/>
    <w:rsid w:val="3E873185"/>
    <w:rsid w:val="3EE8EC0C"/>
    <w:rsid w:val="3F3A3649"/>
    <w:rsid w:val="3F44120C"/>
    <w:rsid w:val="3F58190D"/>
    <w:rsid w:val="3F84E8BB"/>
    <w:rsid w:val="3F9CF509"/>
    <w:rsid w:val="3FBBE4B5"/>
    <w:rsid w:val="3FCBCD04"/>
    <w:rsid w:val="3FDAA67C"/>
    <w:rsid w:val="3FE1EF6F"/>
    <w:rsid w:val="3FE73DEB"/>
    <w:rsid w:val="3FEE9D4B"/>
    <w:rsid w:val="3FFCB0D0"/>
    <w:rsid w:val="4034C52A"/>
    <w:rsid w:val="4041E39C"/>
    <w:rsid w:val="4095F202"/>
    <w:rsid w:val="410C6183"/>
    <w:rsid w:val="4137B16D"/>
    <w:rsid w:val="41517D32"/>
    <w:rsid w:val="417E7539"/>
    <w:rsid w:val="41977D70"/>
    <w:rsid w:val="41ABD391"/>
    <w:rsid w:val="41E68A6A"/>
    <w:rsid w:val="422F32B4"/>
    <w:rsid w:val="423C48A5"/>
    <w:rsid w:val="4270397E"/>
    <w:rsid w:val="42D3BF0B"/>
    <w:rsid w:val="431334A2"/>
    <w:rsid w:val="4385F60C"/>
    <w:rsid w:val="43B204E4"/>
    <w:rsid w:val="43B35FF6"/>
    <w:rsid w:val="4406E7E7"/>
    <w:rsid w:val="441D293E"/>
    <w:rsid w:val="4421A731"/>
    <w:rsid w:val="442760C2"/>
    <w:rsid w:val="44600AD0"/>
    <w:rsid w:val="446C9414"/>
    <w:rsid w:val="44E210A9"/>
    <w:rsid w:val="44F92F75"/>
    <w:rsid w:val="450A5BC1"/>
    <w:rsid w:val="45173A12"/>
    <w:rsid w:val="456BAD01"/>
    <w:rsid w:val="4582D2A5"/>
    <w:rsid w:val="45AF4D65"/>
    <w:rsid w:val="45B36735"/>
    <w:rsid w:val="45B6504E"/>
    <w:rsid w:val="45E7C9D4"/>
    <w:rsid w:val="45F533E0"/>
    <w:rsid w:val="4611486E"/>
    <w:rsid w:val="4657FDE0"/>
    <w:rsid w:val="465C0958"/>
    <w:rsid w:val="46C50271"/>
    <w:rsid w:val="477B9ED2"/>
    <w:rsid w:val="479954FC"/>
    <w:rsid w:val="47AAE154"/>
    <w:rsid w:val="483A40DC"/>
    <w:rsid w:val="485E654D"/>
    <w:rsid w:val="488D1542"/>
    <w:rsid w:val="48BC3B84"/>
    <w:rsid w:val="48BEADBA"/>
    <w:rsid w:val="48D286CC"/>
    <w:rsid w:val="49321615"/>
    <w:rsid w:val="49632C82"/>
    <w:rsid w:val="49AA5542"/>
    <w:rsid w:val="49FF5286"/>
    <w:rsid w:val="4A0B728F"/>
    <w:rsid w:val="4A4ECBC4"/>
    <w:rsid w:val="4AC9C548"/>
    <w:rsid w:val="4AD1E53E"/>
    <w:rsid w:val="4AD3AF24"/>
    <w:rsid w:val="4AF7C7D7"/>
    <w:rsid w:val="4B26C76F"/>
    <w:rsid w:val="4B315959"/>
    <w:rsid w:val="4B71C7C4"/>
    <w:rsid w:val="4B942E07"/>
    <w:rsid w:val="4C15C5D3"/>
    <w:rsid w:val="4C2FE6B2"/>
    <w:rsid w:val="4C314A83"/>
    <w:rsid w:val="4C81F149"/>
    <w:rsid w:val="4C8E4858"/>
    <w:rsid w:val="4CDAB66D"/>
    <w:rsid w:val="4D21AE12"/>
    <w:rsid w:val="4D2C1ACF"/>
    <w:rsid w:val="4D346756"/>
    <w:rsid w:val="4D9210A7"/>
    <w:rsid w:val="4DEBD4A2"/>
    <w:rsid w:val="4E449BC3"/>
    <w:rsid w:val="4E47D48E"/>
    <w:rsid w:val="4E64CDD3"/>
    <w:rsid w:val="4E6D854C"/>
    <w:rsid w:val="4E6E86F2"/>
    <w:rsid w:val="4EE9A5D2"/>
    <w:rsid w:val="4F4CB94A"/>
    <w:rsid w:val="4F993F21"/>
    <w:rsid w:val="4F9F17C0"/>
    <w:rsid w:val="4FA93049"/>
    <w:rsid w:val="4FE80555"/>
    <w:rsid w:val="505F2A4E"/>
    <w:rsid w:val="5098AF54"/>
    <w:rsid w:val="5190DA97"/>
    <w:rsid w:val="51991448"/>
    <w:rsid w:val="519CE25F"/>
    <w:rsid w:val="51AF3D2C"/>
    <w:rsid w:val="51B8110C"/>
    <w:rsid w:val="526242B3"/>
    <w:rsid w:val="52658692"/>
    <w:rsid w:val="527CE631"/>
    <w:rsid w:val="52945C67"/>
    <w:rsid w:val="529D9822"/>
    <w:rsid w:val="531D3DF6"/>
    <w:rsid w:val="533E4639"/>
    <w:rsid w:val="53487173"/>
    <w:rsid w:val="540C4B83"/>
    <w:rsid w:val="540E1AFB"/>
    <w:rsid w:val="542508E2"/>
    <w:rsid w:val="54CAFA7D"/>
    <w:rsid w:val="54D2FFFD"/>
    <w:rsid w:val="54D73A16"/>
    <w:rsid w:val="54EB9352"/>
    <w:rsid w:val="554742D7"/>
    <w:rsid w:val="55AC164B"/>
    <w:rsid w:val="56193EDD"/>
    <w:rsid w:val="563DFCF8"/>
    <w:rsid w:val="567910B1"/>
    <w:rsid w:val="568DAE30"/>
    <w:rsid w:val="569415EA"/>
    <w:rsid w:val="56A85AE6"/>
    <w:rsid w:val="56BDC2EC"/>
    <w:rsid w:val="572D73D4"/>
    <w:rsid w:val="575B2B50"/>
    <w:rsid w:val="578D063A"/>
    <w:rsid w:val="57C681D7"/>
    <w:rsid w:val="57F4EC15"/>
    <w:rsid w:val="58247712"/>
    <w:rsid w:val="589E6960"/>
    <w:rsid w:val="589FE057"/>
    <w:rsid w:val="58B488AF"/>
    <w:rsid w:val="58F00A32"/>
    <w:rsid w:val="59400F66"/>
    <w:rsid w:val="59811118"/>
    <w:rsid w:val="5983008E"/>
    <w:rsid w:val="59CF91B3"/>
    <w:rsid w:val="5A0B8F55"/>
    <w:rsid w:val="5A7A667C"/>
    <w:rsid w:val="5A9269AE"/>
    <w:rsid w:val="5AB1A64B"/>
    <w:rsid w:val="5AE89D87"/>
    <w:rsid w:val="5AF0AABF"/>
    <w:rsid w:val="5AF95F31"/>
    <w:rsid w:val="5B01C3D9"/>
    <w:rsid w:val="5B174110"/>
    <w:rsid w:val="5B4F7A10"/>
    <w:rsid w:val="5B807623"/>
    <w:rsid w:val="5BD23993"/>
    <w:rsid w:val="5BEBF42C"/>
    <w:rsid w:val="5C296951"/>
    <w:rsid w:val="5C30F9D2"/>
    <w:rsid w:val="5C5BBAAD"/>
    <w:rsid w:val="5D5C8024"/>
    <w:rsid w:val="5D5EE2EF"/>
    <w:rsid w:val="5D6DBAE9"/>
    <w:rsid w:val="5D80D2F5"/>
    <w:rsid w:val="5DDDD6E6"/>
    <w:rsid w:val="5DE984F3"/>
    <w:rsid w:val="5E9BB203"/>
    <w:rsid w:val="5EA6A624"/>
    <w:rsid w:val="5EEE24B6"/>
    <w:rsid w:val="5FB6B075"/>
    <w:rsid w:val="5FC501BD"/>
    <w:rsid w:val="5FDC62B2"/>
    <w:rsid w:val="60777221"/>
    <w:rsid w:val="60852664"/>
    <w:rsid w:val="60C658DE"/>
    <w:rsid w:val="60F4EF47"/>
    <w:rsid w:val="60FE05B0"/>
    <w:rsid w:val="611563BB"/>
    <w:rsid w:val="6157BB3C"/>
    <w:rsid w:val="615A994A"/>
    <w:rsid w:val="61B885A2"/>
    <w:rsid w:val="61F59743"/>
    <w:rsid w:val="620CCB12"/>
    <w:rsid w:val="62277855"/>
    <w:rsid w:val="6240BE47"/>
    <w:rsid w:val="62427DD3"/>
    <w:rsid w:val="62459B4F"/>
    <w:rsid w:val="62BFC546"/>
    <w:rsid w:val="62D415A9"/>
    <w:rsid w:val="632D4F95"/>
    <w:rsid w:val="637491BC"/>
    <w:rsid w:val="6385B7CE"/>
    <w:rsid w:val="63882BD9"/>
    <w:rsid w:val="63960E40"/>
    <w:rsid w:val="639B47AE"/>
    <w:rsid w:val="63F0680D"/>
    <w:rsid w:val="648CA3B1"/>
    <w:rsid w:val="64FB1BAF"/>
    <w:rsid w:val="650161AB"/>
    <w:rsid w:val="65775239"/>
    <w:rsid w:val="65AC0269"/>
    <w:rsid w:val="65DD6FAE"/>
    <w:rsid w:val="6605615F"/>
    <w:rsid w:val="66207987"/>
    <w:rsid w:val="664C65B9"/>
    <w:rsid w:val="66EB6E46"/>
    <w:rsid w:val="6702C1B4"/>
    <w:rsid w:val="6767CAEE"/>
    <w:rsid w:val="67B44B00"/>
    <w:rsid w:val="67FAB88E"/>
    <w:rsid w:val="6815E53A"/>
    <w:rsid w:val="68238C41"/>
    <w:rsid w:val="685C1BC7"/>
    <w:rsid w:val="68E7CEC3"/>
    <w:rsid w:val="6940FF84"/>
    <w:rsid w:val="6942E7BE"/>
    <w:rsid w:val="694AE981"/>
    <w:rsid w:val="695BD4B6"/>
    <w:rsid w:val="69702C62"/>
    <w:rsid w:val="698D13D3"/>
    <w:rsid w:val="699F7EF6"/>
    <w:rsid w:val="6A2E6491"/>
    <w:rsid w:val="6A4E14E4"/>
    <w:rsid w:val="6A7C2971"/>
    <w:rsid w:val="6A94BF70"/>
    <w:rsid w:val="6B123E00"/>
    <w:rsid w:val="6B47D508"/>
    <w:rsid w:val="6B562BA4"/>
    <w:rsid w:val="6B7AEF18"/>
    <w:rsid w:val="6BB3781E"/>
    <w:rsid w:val="6BBC4F80"/>
    <w:rsid w:val="6BF74FEE"/>
    <w:rsid w:val="6BF96E40"/>
    <w:rsid w:val="6C332B6B"/>
    <w:rsid w:val="6C432E83"/>
    <w:rsid w:val="6C765F34"/>
    <w:rsid w:val="6CD1FCE1"/>
    <w:rsid w:val="6CF7AF57"/>
    <w:rsid w:val="6D438B91"/>
    <w:rsid w:val="6D830F8B"/>
    <w:rsid w:val="6E25542C"/>
    <w:rsid w:val="6E335280"/>
    <w:rsid w:val="6E51BB79"/>
    <w:rsid w:val="6E8BF4CB"/>
    <w:rsid w:val="6EB14505"/>
    <w:rsid w:val="6F045237"/>
    <w:rsid w:val="6F3478DD"/>
    <w:rsid w:val="6F5FAEDE"/>
    <w:rsid w:val="6F6E737D"/>
    <w:rsid w:val="6FCACA8A"/>
    <w:rsid w:val="6FE5CDF7"/>
    <w:rsid w:val="702C923F"/>
    <w:rsid w:val="70312383"/>
    <w:rsid w:val="7053A4A7"/>
    <w:rsid w:val="7067A2B6"/>
    <w:rsid w:val="707D0C87"/>
    <w:rsid w:val="70A8F9E0"/>
    <w:rsid w:val="70D2629C"/>
    <w:rsid w:val="70E379C0"/>
    <w:rsid w:val="70EB1001"/>
    <w:rsid w:val="714B8C84"/>
    <w:rsid w:val="71DA6785"/>
    <w:rsid w:val="71F1D255"/>
    <w:rsid w:val="7237F30E"/>
    <w:rsid w:val="724779BF"/>
    <w:rsid w:val="72551E52"/>
    <w:rsid w:val="7278BA56"/>
    <w:rsid w:val="7309133F"/>
    <w:rsid w:val="7318B5BB"/>
    <w:rsid w:val="7378A8EA"/>
    <w:rsid w:val="739FD426"/>
    <w:rsid w:val="73A3CB08"/>
    <w:rsid w:val="742FB70F"/>
    <w:rsid w:val="74789085"/>
    <w:rsid w:val="74BB5449"/>
    <w:rsid w:val="75438668"/>
    <w:rsid w:val="754BC15C"/>
    <w:rsid w:val="754D56EA"/>
    <w:rsid w:val="75514483"/>
    <w:rsid w:val="757E3564"/>
    <w:rsid w:val="75A854AF"/>
    <w:rsid w:val="75B40E05"/>
    <w:rsid w:val="76422C81"/>
    <w:rsid w:val="769E8B0E"/>
    <w:rsid w:val="76AD8F0B"/>
    <w:rsid w:val="76BB1993"/>
    <w:rsid w:val="776DAE70"/>
    <w:rsid w:val="7779A115"/>
    <w:rsid w:val="77A40B8B"/>
    <w:rsid w:val="77ADFBB8"/>
    <w:rsid w:val="77B2797B"/>
    <w:rsid w:val="77D7AAA4"/>
    <w:rsid w:val="77DD8192"/>
    <w:rsid w:val="77FD3EB5"/>
    <w:rsid w:val="78157ACB"/>
    <w:rsid w:val="78467CDE"/>
    <w:rsid w:val="7854C103"/>
    <w:rsid w:val="7862980A"/>
    <w:rsid w:val="78B1ABDC"/>
    <w:rsid w:val="78D0D251"/>
    <w:rsid w:val="78E6D09A"/>
    <w:rsid w:val="78F43F4F"/>
    <w:rsid w:val="78FBD3D4"/>
    <w:rsid w:val="7903FBAE"/>
    <w:rsid w:val="79454DCE"/>
    <w:rsid w:val="794D9E99"/>
    <w:rsid w:val="796C6D51"/>
    <w:rsid w:val="7982692C"/>
    <w:rsid w:val="79BD8A92"/>
    <w:rsid w:val="79E7761C"/>
    <w:rsid w:val="7A3D075D"/>
    <w:rsid w:val="7A940CE7"/>
    <w:rsid w:val="7AB10A69"/>
    <w:rsid w:val="7ABDE3B0"/>
    <w:rsid w:val="7B3C84CD"/>
    <w:rsid w:val="7B8C51E8"/>
    <w:rsid w:val="7BE005B5"/>
    <w:rsid w:val="7BFCF8A7"/>
    <w:rsid w:val="7CF534CA"/>
    <w:rsid w:val="7CF5F886"/>
    <w:rsid w:val="7CFA8FA7"/>
    <w:rsid w:val="7D263886"/>
    <w:rsid w:val="7D34C344"/>
    <w:rsid w:val="7D57659C"/>
    <w:rsid w:val="7D61D1D4"/>
    <w:rsid w:val="7D688A83"/>
    <w:rsid w:val="7D934AB5"/>
    <w:rsid w:val="7DBB1ED5"/>
    <w:rsid w:val="7E0634C8"/>
    <w:rsid w:val="7EBCA14A"/>
    <w:rsid w:val="7F46D999"/>
    <w:rsid w:val="7F684E59"/>
    <w:rsid w:val="7FC88D43"/>
    <w:rsid w:val="7FF7E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3AC48"/>
  <w15:chartTrackingRefBased/>
  <w15:docId w15:val="{409EC5BD-2899-4F9B-B924-69D69C23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356A06"/>
    <w:pPr>
      <w:spacing w:after="0" w:line="280" w:lineRule="exact"/>
    </w:pPr>
    <w:rPr>
      <w:rFonts w:ascii="MB Corpo S Text Office Light" w:hAnsi="MB Corpo S Text Office Light"/>
      <w:sz w:val="19"/>
    </w:rPr>
  </w:style>
  <w:style w:type="paragraph" w:styleId="Titolo1">
    <w:name w:val="heading 1"/>
    <w:aliases w:val="05_Überschrift 1,05_Headline 1"/>
    <w:basedOn w:val="Normale"/>
    <w:next w:val="Normale"/>
    <w:link w:val="Titolo1Carattere"/>
    <w:uiPriority w:val="4"/>
    <w:qFormat/>
    <w:rsid w:val="003E0AC6"/>
    <w:pPr>
      <w:spacing w:after="280"/>
      <w:outlineLvl w:val="0"/>
    </w:pPr>
    <w:rPr>
      <w:rFonts w:ascii="MB Corpo A Title Cond Office" w:hAnsi="MB Corpo A Title Cond Office"/>
      <w:sz w:val="26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3E0AC6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4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semiHidden/>
    <w:qFormat/>
    <w:rsid w:val="00405A0F"/>
    <w:pPr>
      <w:outlineLvl w:val="2"/>
    </w:pPr>
    <w:rPr>
      <w:rFonts w:ascii="MB Corpo S Text Office Light" w:hAnsi="MB Corpo S Text Office Light"/>
      <w:sz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4"/>
      <w:szCs w:val="18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19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3E0AC6"/>
    <w:rPr>
      <w:rFonts w:ascii="MB Corpo S Text Office" w:eastAsiaTheme="majorEastAsia" w:hAnsi="MB Corpo S Text Office" w:cstheme="majorBidi"/>
      <w:sz w:val="19"/>
      <w:szCs w:val="24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semiHidden/>
    <w:rsid w:val="00356A06"/>
    <w:rPr>
      <w:rFonts w:ascii="MB Corpo S Text Office Light" w:hAnsi="MB Corpo S Text Office Light"/>
      <w:sz w:val="19"/>
      <w:lang w:val="en-GB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4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4"/>
      <w:szCs w:val="14"/>
    </w:rPr>
  </w:style>
  <w:style w:type="character" w:customStyle="1" w:styleId="Titolo1Carattere">
    <w:name w:val="Titolo 1 Carattere"/>
    <w:aliases w:val="05_Überschrift 1 Carattere,05_Headline 1 Carattere"/>
    <w:basedOn w:val="Carpredefinitoparagrafo"/>
    <w:link w:val="Titolo1"/>
    <w:uiPriority w:val="4"/>
    <w:rsid w:val="003E0AC6"/>
    <w:rPr>
      <w:rFonts w:ascii="MB Corpo A Title Cond Office" w:hAnsi="MB Corpo A Title Cond Office"/>
      <w:sz w:val="26"/>
      <w:lang w:val="en-GB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1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4"/>
      <w:szCs w:val="16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19"/>
      <w:szCs w:val="19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5CF3"/>
    <w:rPr>
      <w:rFonts w:ascii="MB Corpo S Text Office" w:hAnsi="MB Corpo S Text Office"/>
      <w:sz w:val="19"/>
      <w:szCs w:val="19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4"/>
      <w:szCs w:val="15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4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E15CF3"/>
    <w:rPr>
      <w:rFonts w:ascii="MB Corpo S Text Office" w:hAnsi="MB Corpo S Text Office"/>
      <w:sz w:val="14"/>
      <w:szCs w:val="15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E15CF3"/>
    <w:rPr>
      <w:rFonts w:ascii="MB Corpo S Text Office Light" w:hAnsi="MB Corpo S Text Office Light"/>
      <w:sz w:val="14"/>
      <w:szCs w:val="19"/>
    </w:rPr>
  </w:style>
  <w:style w:type="paragraph" w:styleId="Intestazione">
    <w:name w:val="header"/>
    <w:basedOn w:val="Normale"/>
    <w:link w:val="IntestazioneCarattere"/>
    <w:uiPriority w:val="99"/>
    <w:unhideWhenUsed/>
    <w:locked/>
    <w:rsid w:val="009B4E5B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4E5B"/>
    <w:rPr>
      <w:rFonts w:ascii="MB Corpo S Text Office Light" w:hAnsi="MB Corpo S Text Office Light"/>
      <w:sz w:val="19"/>
    </w:rPr>
  </w:style>
  <w:style w:type="paragraph" w:styleId="Pidipagina">
    <w:name w:val="footer"/>
    <w:basedOn w:val="Normale"/>
    <w:link w:val="PidipaginaCarattere"/>
    <w:uiPriority w:val="99"/>
    <w:unhideWhenUsed/>
    <w:locked/>
    <w:rsid w:val="009B4E5B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4E5B"/>
    <w:rPr>
      <w:rFonts w:ascii="MB Corpo S Text Office Light" w:hAnsi="MB Corpo S Text Office Light"/>
      <w:sz w:val="19"/>
    </w:rPr>
  </w:style>
  <w:style w:type="character" w:styleId="Collegamentoipertestuale">
    <w:name w:val="Hyperlink"/>
    <w:basedOn w:val="Carpredefinitoparagrafo"/>
    <w:uiPriority w:val="99"/>
    <w:unhideWhenUsed/>
    <w:locked/>
    <w:rsid w:val="00EC20A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73C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locked/>
    <w:rsid w:val="007C506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B0426"/>
    <w:rPr>
      <w:sz w:val="15"/>
      <w:szCs w:val="15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B0426"/>
    <w:pPr>
      <w:spacing w:line="240" w:lineRule="auto"/>
    </w:pPr>
    <w:rPr>
      <w:sz w:val="18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B0426"/>
    <w:rPr>
      <w:rFonts w:ascii="MB Corpo S Text Office Light" w:hAnsi="MB Corpo S Text Office Light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04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0426"/>
    <w:rPr>
      <w:rFonts w:ascii="MB Corpo S Text Office Light" w:hAnsi="MB Corpo S Text Office Light"/>
      <w:b/>
      <w:bCs/>
      <w:sz w:val="18"/>
      <w:szCs w:val="18"/>
    </w:rPr>
  </w:style>
  <w:style w:type="paragraph" w:styleId="Revisione">
    <w:name w:val="Revision"/>
    <w:hidden/>
    <w:uiPriority w:val="99"/>
    <w:semiHidden/>
    <w:rsid w:val="00D73F7D"/>
    <w:pPr>
      <w:spacing w:after="0" w:line="240" w:lineRule="auto"/>
    </w:pPr>
    <w:rPr>
      <w:rFonts w:ascii="MB Corpo S Text Office Light" w:hAnsi="MB Corpo S Text Office Light"/>
      <w:sz w:val="19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F0F12"/>
    <w:pPr>
      <w:spacing w:line="240" w:lineRule="auto"/>
    </w:pPr>
    <w:rPr>
      <w:sz w:val="18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0F12"/>
    <w:rPr>
      <w:rFonts w:ascii="MB Corpo S Text Office Light" w:hAnsi="MB Corpo S Text Office Light"/>
      <w:sz w:val="18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F0F12"/>
    <w:rPr>
      <w:vertAlign w:val="superscript"/>
    </w:rPr>
  </w:style>
  <w:style w:type="character" w:customStyle="1" w:styleId="ui-provider">
    <w:name w:val="ui-provider"/>
    <w:basedOn w:val="Carpredefinitoparagrafo"/>
    <w:rsid w:val="00D55383"/>
  </w:style>
  <w:style w:type="character" w:customStyle="1" w:styleId="normaltextrun">
    <w:name w:val="normaltextrun"/>
    <w:basedOn w:val="Carpredefinitoparagrafo"/>
    <w:rsid w:val="00156C94"/>
  </w:style>
  <w:style w:type="character" w:customStyle="1" w:styleId="eop">
    <w:name w:val="eop"/>
    <w:basedOn w:val="Carpredefinitoparagrafo"/>
    <w:rsid w:val="00156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93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6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556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57321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2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markus.nast@mercedes-benz.com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de.linkedin.com/company/mercedes-benz_ag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willem.spelten@mercedes-benz.com" TargetMode="Externa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www.mercedes-benz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hyperlink" Target="mailto:daniel.hoerer@mercedes-benz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a.finke\OneDrive%20-%20OneWorkplace%20(1)\Dokumente\01_Mercedes-Benz\Vorlagen,%20Sprachregelungen,%20Strategie\PI-Vorlagen\aktuell\MB-Presseinformation_de_202403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kument" ma:contentTypeID="0x010100773A34F2065E7343974315325083793B" ma:contentTypeVersion="15" ma:contentTypeDescription="Ein neues Dokument erstellen." ma:contentTypeScope="" ma:versionID="c6f63ad76c34bbe5d79c9987d745fcf1">
  <xsd:schema xmlns:xsd="http://www.w3.org/2001/XMLSchema" xmlns:p="http://schemas.microsoft.com/office/2006/metadata/properties" xmlns:ns2="daf16619-0800-4418-982b-6fd08c0e129c" xmlns:ns3="0cdd8a7c-4f7f-4662-9ff5-36a31d6f6308" xmlns:xs="http://www.w3.org/2001/XMLSchema" targetNamespace="http://schemas.microsoft.com/office/2006/metadata/properties" ma:root="true" ma:fieldsID="f3e50a8bab334026e9eac2bd50649324" ns2:_="" ns3:_="">
    <xsd:import xmlns:xs="http://www.w3.org/2001/XMLSchema" xmlns:xsd="http://www.w3.org/2001/XMLSchema" namespace="daf16619-0800-4418-982b-6fd08c0e129c"/>
    <xsd:import xmlns:xs="http://www.w3.org/2001/XMLSchema" xmlns:xsd="http://www.w3.org/2001/XMLSchema" namespace="0cdd8a7c-4f7f-4662-9ff5-36a31d6f6308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MediaServiceMetadata" minOccurs="0"/>
                <xsd:element xmlns:xs="http://www.w3.org/2001/XMLSchema" xmlns:xsd="http://www.w3.org/2001/XMLSchema" ref="ns2:MediaServiceFastMetadata" minOccurs="0"/>
                <xsd:element xmlns:xs="http://www.w3.org/2001/XMLSchema" xmlns:xsd="http://www.w3.org/2001/XMLSchema" ref="ns2:MediaServiceSearchProperties" minOccurs="0"/>
                <xsd:element xmlns:xs="http://www.w3.org/2001/XMLSchema" xmlns:xsd="http://www.w3.org/2001/XMLSchema" ref="ns2:MediaServiceObjectDetectorVersions" minOccurs="0"/>
                <xsd:element xmlns:xs="http://www.w3.org/2001/XMLSchema" xmlns:xsd="http://www.w3.org/2001/XMLSchema" ref="ns2:lcf76f155ced4ddcb4097134ff3c332f" minOccurs="0"/>
                <xsd:element xmlns:xs="http://www.w3.org/2001/XMLSchema" xmlns:xsd="http://www.w3.org/2001/XMLSchema" ref="ns3:TaxCatchAll" minOccurs="0"/>
                <xsd:element xmlns:xs="http://www.w3.org/2001/XMLSchema" xmlns:xsd="http://www.w3.org/2001/XMLSchema" ref="ns2:MediaServiceDateTaken" minOccurs="0"/>
                <xsd:element xmlns:xs="http://www.w3.org/2001/XMLSchema" xmlns:xsd="http://www.w3.org/2001/XMLSchema" ref="ns2:MediaServiceOCR" minOccurs="0"/>
                <xsd:element xmlns:xs="http://www.w3.org/2001/XMLSchema" xmlns:xsd="http://www.w3.org/2001/XMLSchema" ref="ns2:MediaServiceGenerationTime" minOccurs="0"/>
                <xsd:element xmlns:xs="http://www.w3.org/2001/XMLSchema" xmlns:xsd="http://www.w3.org/2001/XMLSchema" ref="ns2:MediaServiceEventHashCode" minOccurs="0"/>
                <xsd:element xmlns:xs="http://www.w3.org/2001/XMLSchema" xmlns:xsd="http://www.w3.org/2001/XMLSchema" ref="ns3:SharedWithUsers" minOccurs="0"/>
                <xsd:element xmlns:xs="http://www.w3.org/2001/XMLSchema" xmlns:xsd="http://www.w3.org/2001/XMLSchema" ref="ns3:SharedWithDetails" minOccurs="0"/>
                <xsd:element xmlns:xs="http://www.w3.org/2001/XMLSchema" xmlns:xsd="http://www.w3.org/2001/XMLSchema" ref="ns2:MediaServiceLocation" minOccurs="0"/>
                <xsd:element xmlns:xs="http://www.w3.org/2001/XMLSchema" xmlns:xsd="http://www.w3.org/2001/XMLSchema" ref="ns2:MediaLengthInSeconds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daf16619-0800-4418-982b-6fd08c0e129c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SearchProperties" ma:index="10" nillable="true" ma:displayName="MediaServiceSearchProperties" ma:hidden="true" ma:internalName="MediaServiceSearchPropertie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ObjectDetectorVersions" ma:index="11" nillable="true" ma:displayName="MediaServiceObjectDetectorVersions" ma:hidden="true" ma:indexed="true" ma:internalName="MediaServiceObjectDetectorVersion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ref="pc:Terms" minOccurs="0" maxOccurs="1"/>
        </xsd:sequence>
      </xs:complexType>
    </xsd:element>
    <xsd:element xmlns:xs="http://www.w3.org/2001/XMLSchema" xmlns:xsd="http://www.w3.org/2001/XMLSchema" name="MediaServiceDateTaken" ma:index="15" nillable="true" ma:displayName="MediaServiceDateTaken" ma:hidden="true" ma:indexed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OCR" ma:index="16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GenerationTime" ma:index="17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8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Location" ma:index="21" nillable="true" ma:displayName="Location" ma:indexed="true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LengthInSeconds" ma:index="22" nillable="true" ma:displayName="MediaLengthInSeconds" ma:hidden="true" ma:internalName="MediaLengthInSeconds" ma:readOnly="true">
      <xs:simpleType xmlns:xsd="http://www.w3.org/2001/XMLSchema" xmlns:xs="http://www.w3.org/2001/XMLSchema">
        <xsd:restriction xmlns:xs="http://www.w3.org/2001/XMLSchema" xmlns:xsd="http://www.w3.org/2001/XMLSchema" base="dms:Unknown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0cdd8a7c-4f7f-4662-9ff5-36a31d6f6308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TaxCatchAll" ma:index="14" nillable="true" ma:displayName="Taxonomy Catch All Column" ma:hidden="true" ma:list="{9c267257-00b2-4337-b99f-2a23078ab067}" ma:internalName="TaxCatchAll" ma:showField="CatchAllData" ma:web="0cdd8a7c-4f7f-4662-9ff5-36a31d6f6308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MultiChoiceLookup">
            <xsd:sequence xmlns:xs="http://www.w3.org/2001/XMLSchema" xmlns:xsd="http://www.w3.org/2001/XMLSchema">
              <xs:element xmlns:xsd="http://www.w3.org/2001/XMLSchema" xmlns:xs="http://www.w3.org/2001/XMLSchema" name="Value" type="dms:Lookup" maxOccurs="unbounded" minOccurs="0" nillable="true"/>
            </xsd:sequence>
          </xs:extension>
        </xsd:complexContent>
      </xs:complexType>
    </xsd:element>
    <xsd:element xmlns:xs="http://www.w3.org/2001/XMLSchema" xmlns:xsd="http://www.w3.org/2001/XMLSchema" name="SharedWithUsers" ma:index="19" nillable="true" ma:displayName="Freigegeben für" ma:internalName="SharedWithUsers" ma:readOnly="tru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Multi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haredWithDetails" ma:index="20" nillable="true" ma:displayName="Freigegeben für - Details" ma:internalName="SharedWithDetail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SharedWithUsers xmlns="0cdd8a7c-4f7f-4662-9ff5-36a31d6f6308">
      <UserInfo>
        <DisplayName>Zaiser, Birgit (000)</DisplayName>
        <AccountId>20</AccountId>
        <AccountType/>
      </UserInfo>
      <UserInfo>
        <DisplayName>Taylor, Edward (000)</DisplayName>
        <AccountId>30</AccountId>
        <AccountType/>
      </UserInfo>
    </SharedWithUsers>
    <lcf76f155ced4ddcb4097134ff3c332f xmlns="daf16619-0800-4418-982b-6fd08c0e129c">
      <pc:Terms xmlns="http://schemas.microsoft.com/office/infopath/2007/PartnerControls"/>
    </lcf76f155ced4ddcb4097134ff3c332f>
    <TaxCatchAll xmlns="0cdd8a7c-4f7f-4662-9ff5-36a31d6f6308" xsi:nil="true"/>
  </documentManagement>
</p:properties>
</file>

<file path=customXml/item4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612D11-C5D9-410D-8B3B-D520E536FCC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275126A0-08CE-4A91-9E92-551F2F24F94B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daf16619-0800-4418-982b-6fd08c0e129c"/>
    <ds:schemaRef ds:uri="0cdd8a7c-4f7f-4662-9ff5-36a31d6f63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405DCC-C8FE-4E3E-9AAE-19448DBB738E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  <ds:schemaRef ds:uri="0cdd8a7c-4f7f-4662-9ff5-36a31d6f6308"/>
    <ds:schemaRef ds:uri="daf16619-0800-4418-982b-6fd08c0e129c"/>
  </ds:schemaRefs>
</ds:datastoreItem>
</file>

<file path=customXml/itemProps4.xml><?xml version="1.0" encoding="utf-8"?>
<ds:datastoreItem xmlns:ds="http://schemas.openxmlformats.org/officeDocument/2006/customXml" ds:itemID="{C5C03B42-447B-4A3E-A349-32DF11B0BF22}">
  <ds:schemaRefs>
    <ds:schemaRef ds:uri="http://schemas.microsoft.com/sharepoint/v3/contenttype/forms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MB-Presseinformation_de_20240321.dotx</Template>
  <TotalTime>0</TotalTime>
  <Pages>3</Pages>
  <Words>1759</Words>
  <Characters>10027</Characters>
  <Application>Microsoft Office Word</Application>
  <DocSecurity>0</DocSecurity>
  <Lines>83</Lines>
  <Paragraphs>23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>, docId:617EFFF4FF850D2ACE1D4208472AE1DC</cp:keywords>
  <dc:description/>
  <cp:lastModifiedBy>Odinzoff, Vadim (183)</cp:lastModifiedBy>
  <cp:revision>9</cp:revision>
  <dcterms:created xsi:type="dcterms:W3CDTF">2024-12-02T15:39:00Z</dcterms:created>
  <dcterms:modified xsi:type="dcterms:W3CDTF">2024-12-04T18:22:00Z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2023-09-21T09:25:03Z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7e6ade21-6117-42bd-8a46-3c2dae632938</vt:lpwstr>
  </property>
  <property fmtid="{D5CDD505-2E9C-101B-9397-08002B2CF9AE}" pid="8" name="MSIP_Label_924dbb1d-991d-4bbd-aad5-33bac1d8ffaf_ContentBits">
    <vt:lpwstr>0</vt:lpwstr>
  </property>
  <property fmtid="{D5CDD505-2E9C-101B-9397-08002B2CF9AE}" pid="9" name="ContentTypeId">
    <vt:lpwstr>0x010100773A34F2065E7343974315325083793B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732bf0ea,15eadea7,217e89a0,11df6f51,2fad98b5,410b28ce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2024-11-12T18:02:21Z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0bf75996-d652-440c-b29f-c8d927c4006c</vt:lpwstr>
  </property>
  <property fmtid="{D5CDD505-2E9C-101B-9397-08002B2CF9AE}" pid="20" name="MSIP_Label_8e19d756-792e-42a1-bcad-4cb9051ddd2d_ContentBits">
    <vt:lpwstr>2</vt:lpwstr>
  </property>
</Properties>
</file>